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F32675" w14:textId="77777777" w:rsidR="007D2E23" w:rsidRDefault="007D2E23" w:rsidP="00421FD6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D8E0200" w14:textId="1A1CF4B3" w:rsidR="00C02F85" w:rsidRDefault="0085089C" w:rsidP="00421FD6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56192" behindDoc="0" locked="0" layoutInCell="1" allowOverlap="1" wp14:anchorId="3EE8A8AE" wp14:editId="494D2EA0">
            <wp:simplePos x="0" y="0"/>
            <wp:positionH relativeFrom="margin">
              <wp:align>left</wp:align>
            </wp:positionH>
            <wp:positionV relativeFrom="paragraph">
              <wp:posOffset>82</wp:posOffset>
            </wp:positionV>
            <wp:extent cx="676275" cy="676275"/>
            <wp:effectExtent l="0" t="0" r="9525" b="9525"/>
            <wp:wrapSquare wrapText="bothSides"/>
            <wp:docPr id="1" name="Picture 1" descr="ตรากรมชลประทาน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ตรากรมชลประทาน_0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80049" w:rsidRPr="00757ABB">
        <w:rPr>
          <w:rFonts w:ascii="TH SarabunPSK" w:hAnsi="TH SarabunPSK" w:cs="TH SarabunPSK"/>
          <w:b/>
          <w:bCs/>
          <w:sz w:val="32"/>
          <w:szCs w:val="32"/>
          <w:cs/>
        </w:rPr>
        <w:t>โครงการชลประทานนครศรีธรรมราช</w:t>
      </w:r>
      <w:r w:rsidR="00380049" w:rsidRPr="00757AB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380049" w:rsidRPr="00757ABB">
        <w:rPr>
          <w:rFonts w:ascii="TH SarabunPSK" w:hAnsi="TH SarabunPSK" w:cs="TH SarabunPSK"/>
          <w:b/>
          <w:bCs/>
          <w:sz w:val="32"/>
          <w:szCs w:val="32"/>
          <w:cs/>
        </w:rPr>
        <w:t>ตำบลนาสาร  อำเ</w:t>
      </w:r>
      <w:r w:rsidR="00762A23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ภอพระพรหม </w:t>
      </w:r>
    </w:p>
    <w:p w14:paraId="6BEF781D" w14:textId="77777777" w:rsidR="00AD2B35" w:rsidRDefault="00762A23" w:rsidP="00AD2B35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จังหวัดนครศรีธรรมราช</w:t>
      </w:r>
      <w:r w:rsidR="00380049" w:rsidRPr="00757ABB">
        <w:rPr>
          <w:rFonts w:ascii="TH SarabunPSK" w:hAnsi="TH SarabunPSK" w:cs="TH SarabunPSK"/>
          <w:b/>
          <w:bCs/>
          <w:sz w:val="32"/>
          <w:szCs w:val="32"/>
          <w:cs/>
        </w:rPr>
        <w:t xml:space="preserve"> โทรศัพท์ / โทรสาร  0-7576-3299 / 0-75</w:t>
      </w:r>
      <w:r w:rsidR="00297567">
        <w:rPr>
          <w:rFonts w:ascii="TH SarabunPSK" w:hAnsi="TH SarabunPSK" w:cs="TH SarabunPSK" w:hint="cs"/>
          <w:b/>
          <w:bCs/>
          <w:sz w:val="32"/>
          <w:szCs w:val="32"/>
          <w:cs/>
        </w:rPr>
        <w:t>84</w:t>
      </w:r>
      <w:r w:rsidR="00380049" w:rsidRPr="00757ABB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="00297567">
        <w:rPr>
          <w:rFonts w:ascii="TH SarabunPSK" w:hAnsi="TH SarabunPSK" w:cs="TH SarabunPSK" w:hint="cs"/>
          <w:b/>
          <w:bCs/>
          <w:sz w:val="32"/>
          <w:szCs w:val="32"/>
          <w:cs/>
        </w:rPr>
        <w:t>5089</w:t>
      </w:r>
    </w:p>
    <w:p w14:paraId="4942BC9A" w14:textId="77777777" w:rsidR="00A0341F" w:rsidRPr="00A0341F" w:rsidRDefault="00A0341F" w:rsidP="00A0341F">
      <w:pPr>
        <w:rPr>
          <w:rFonts w:ascii="TH SarabunPSK" w:hAnsi="TH SarabunPSK" w:cs="TH SarabunPSK"/>
          <w:b/>
          <w:bCs/>
          <w:sz w:val="4"/>
          <w:szCs w:val="4"/>
        </w:rPr>
      </w:pPr>
    </w:p>
    <w:p w14:paraId="68295A1B" w14:textId="77777777" w:rsidR="00845232" w:rsidRPr="003C44F7" w:rsidRDefault="00845232" w:rsidP="00A0341F">
      <w:pPr>
        <w:jc w:val="center"/>
        <w:rPr>
          <w:rFonts w:ascii="TH SarabunPSK" w:hAnsi="TH SarabunPSK" w:cs="TH SarabunPSK"/>
          <w:b/>
          <w:bCs/>
          <w:sz w:val="20"/>
          <w:szCs w:val="20"/>
        </w:rPr>
      </w:pPr>
    </w:p>
    <w:p w14:paraId="13B95024" w14:textId="204A32AB" w:rsidR="00762A23" w:rsidRPr="00AD2B35" w:rsidRDefault="009528B9" w:rsidP="00A0341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E189D">
        <w:rPr>
          <w:rFonts w:ascii="TH SarabunPSK" w:hAnsi="TH SarabunPSK" w:cs="TH SarabunPSK"/>
          <w:b/>
          <w:bCs/>
          <w:sz w:val="34"/>
          <w:szCs w:val="34"/>
          <w:cs/>
        </w:rPr>
        <w:t>สรุปสถานการณ์น้ำในจังหวัดนครศรีธรรมราช</w:t>
      </w:r>
    </w:p>
    <w:p w14:paraId="47442BC7" w14:textId="46CDFE53" w:rsidR="00D05D5E" w:rsidRDefault="00D05D5E" w:rsidP="00345EF1">
      <w:pPr>
        <w:jc w:val="center"/>
        <w:rPr>
          <w:rFonts w:ascii="TH SarabunPSK" w:hAnsi="TH SarabunPSK" w:cs="TH SarabunPSK"/>
          <w:b/>
          <w:bCs/>
          <w:sz w:val="34"/>
          <w:szCs w:val="34"/>
          <w:cs/>
        </w:rPr>
      </w:pPr>
      <w:r w:rsidRPr="00092B8C">
        <w:rPr>
          <w:rFonts w:ascii="TH SarabunPSK" w:hAnsi="TH SarabunPSK" w:cs="TH SarabunPSK" w:hint="cs"/>
          <w:b/>
          <w:bCs/>
          <w:sz w:val="34"/>
          <w:szCs w:val="34"/>
          <w:cs/>
        </w:rPr>
        <w:t>วันที่</w:t>
      </w:r>
      <w:r w:rsidR="008F28BD">
        <w:rPr>
          <w:rFonts w:ascii="TH SarabunPSK" w:hAnsi="TH SarabunPSK" w:cs="TH SarabunPSK"/>
          <w:b/>
          <w:bCs/>
          <w:sz w:val="34"/>
          <w:szCs w:val="34"/>
        </w:rPr>
        <w:t xml:space="preserve"> </w:t>
      </w:r>
      <w:r w:rsidR="005703FE">
        <w:rPr>
          <w:rFonts w:ascii="TH SarabunPSK" w:hAnsi="TH SarabunPSK" w:cs="TH SarabunPSK"/>
          <w:b/>
          <w:bCs/>
          <w:sz w:val="34"/>
          <w:szCs w:val="34"/>
        </w:rPr>
        <w:t>1</w:t>
      </w:r>
      <w:r w:rsidR="009C34A9">
        <w:rPr>
          <w:rFonts w:ascii="TH SarabunPSK" w:hAnsi="TH SarabunPSK" w:cs="TH SarabunPSK"/>
          <w:b/>
          <w:bCs/>
          <w:sz w:val="34"/>
          <w:szCs w:val="34"/>
        </w:rPr>
        <w:t>3</w:t>
      </w:r>
      <w:r w:rsidR="00AE662A">
        <w:rPr>
          <w:rFonts w:ascii="TH SarabunPSK" w:hAnsi="TH SarabunPSK" w:cs="TH SarabunPSK"/>
          <w:b/>
          <w:bCs/>
          <w:sz w:val="34"/>
          <w:szCs w:val="34"/>
        </w:rPr>
        <w:t xml:space="preserve"> </w:t>
      </w:r>
      <w:r w:rsidR="00941641">
        <w:rPr>
          <w:rFonts w:ascii="TH SarabunPSK" w:hAnsi="TH SarabunPSK" w:cs="TH SarabunPSK" w:hint="cs"/>
          <w:b/>
          <w:bCs/>
          <w:sz w:val="34"/>
          <w:szCs w:val="34"/>
          <w:cs/>
        </w:rPr>
        <w:t>สิงหา</w:t>
      </w:r>
      <w:r w:rsidR="00A13642">
        <w:rPr>
          <w:rFonts w:ascii="TH SarabunPSK" w:hAnsi="TH SarabunPSK" w:cs="TH SarabunPSK" w:hint="cs"/>
          <w:b/>
          <w:bCs/>
          <w:sz w:val="34"/>
          <w:szCs w:val="34"/>
          <w:cs/>
        </w:rPr>
        <w:t>คม</w:t>
      </w:r>
      <w:r w:rsidR="0046000C">
        <w:rPr>
          <w:rFonts w:ascii="TH SarabunPSK" w:hAnsi="TH SarabunPSK" w:cs="TH SarabunPSK" w:hint="cs"/>
          <w:b/>
          <w:bCs/>
          <w:sz w:val="34"/>
          <w:szCs w:val="34"/>
          <w:cs/>
        </w:rPr>
        <w:t xml:space="preserve"> </w:t>
      </w:r>
      <w:r w:rsidR="000B6A08">
        <w:rPr>
          <w:rFonts w:ascii="TH SarabunPSK" w:hAnsi="TH SarabunPSK" w:cs="TH SarabunPSK" w:hint="cs"/>
          <w:b/>
          <w:bCs/>
          <w:sz w:val="34"/>
          <w:szCs w:val="34"/>
          <w:cs/>
        </w:rPr>
        <w:t xml:space="preserve">2564 </w:t>
      </w:r>
      <w:r w:rsidR="00D21BC0" w:rsidRPr="00092B8C">
        <w:rPr>
          <w:rFonts w:ascii="TH SarabunPSK" w:hAnsi="TH SarabunPSK" w:cs="TH SarabunPSK" w:hint="cs"/>
          <w:b/>
          <w:bCs/>
          <w:sz w:val="34"/>
          <w:szCs w:val="34"/>
          <w:cs/>
        </w:rPr>
        <w:t xml:space="preserve">(เวลา </w:t>
      </w:r>
      <w:r w:rsidR="00B51171">
        <w:rPr>
          <w:rFonts w:ascii="TH SarabunPSK" w:hAnsi="TH SarabunPSK" w:cs="TH SarabunPSK" w:hint="cs"/>
          <w:b/>
          <w:bCs/>
          <w:sz w:val="34"/>
          <w:szCs w:val="34"/>
          <w:cs/>
        </w:rPr>
        <w:t>09</w:t>
      </w:r>
      <w:r w:rsidR="000B4368" w:rsidRPr="00092B8C">
        <w:rPr>
          <w:rFonts w:ascii="TH SarabunPSK" w:hAnsi="TH SarabunPSK" w:cs="TH SarabunPSK" w:hint="cs"/>
          <w:b/>
          <w:bCs/>
          <w:sz w:val="34"/>
          <w:szCs w:val="34"/>
          <w:cs/>
        </w:rPr>
        <w:t>.</w:t>
      </w:r>
      <w:r w:rsidR="00EA0C75">
        <w:rPr>
          <w:rFonts w:ascii="TH SarabunPSK" w:hAnsi="TH SarabunPSK" w:cs="TH SarabunPSK" w:hint="cs"/>
          <w:b/>
          <w:bCs/>
          <w:sz w:val="34"/>
          <w:szCs w:val="34"/>
          <w:cs/>
        </w:rPr>
        <w:t>0</w:t>
      </w:r>
      <w:r w:rsidR="00D21BC0" w:rsidRPr="00092B8C">
        <w:rPr>
          <w:rFonts w:ascii="TH SarabunPSK" w:hAnsi="TH SarabunPSK" w:cs="TH SarabunPSK" w:hint="cs"/>
          <w:b/>
          <w:bCs/>
          <w:sz w:val="34"/>
          <w:szCs w:val="34"/>
          <w:cs/>
        </w:rPr>
        <w:t>0 น.)</w:t>
      </w:r>
      <w:r w:rsidR="00955859">
        <w:rPr>
          <w:rFonts w:ascii="TH SarabunPSK" w:hAnsi="TH SarabunPSK" w:cs="TH SarabunPSK" w:hint="cs"/>
          <w:b/>
          <w:bCs/>
          <w:sz w:val="34"/>
          <w:szCs w:val="34"/>
          <w:cs/>
        </w:rPr>
        <w:t xml:space="preserve"> </w:t>
      </w:r>
    </w:p>
    <w:p w14:paraId="1D503BB3" w14:textId="77777777" w:rsidR="00DF7BFB" w:rsidRPr="003B55F5" w:rsidRDefault="00DF7BFB" w:rsidP="00762A23">
      <w:pPr>
        <w:ind w:firstLine="720"/>
        <w:rPr>
          <w:rFonts w:ascii="TH SarabunPSK" w:hAnsi="TH SarabunPSK" w:cs="TH SarabunPSK"/>
          <w:b/>
          <w:bCs/>
          <w:sz w:val="4"/>
          <w:szCs w:val="4"/>
        </w:rPr>
      </w:pPr>
    </w:p>
    <w:p w14:paraId="2A0F03AB" w14:textId="77777777" w:rsidR="00493CAE" w:rsidRPr="004D28B2" w:rsidRDefault="00801FAA" w:rsidP="00493CAE">
      <w:pPr>
        <w:rPr>
          <w:rFonts w:ascii="TH SarabunPSK" w:hAnsi="TH SarabunPSK" w:cs="TH SarabunPSK"/>
          <w:b/>
          <w:bCs/>
          <w:color w:val="000000" w:themeColor="text1"/>
          <w:sz w:val="30"/>
          <w:szCs w:val="30"/>
        </w:rPr>
      </w:pPr>
      <w:r w:rsidRPr="004D28B2">
        <w:rPr>
          <w:rFonts w:ascii="TH SarabunPSK" w:hAnsi="TH SarabunPSK" w:cs="TH SarabunPSK"/>
          <w:b/>
          <w:bCs/>
          <w:color w:val="000000" w:themeColor="text1"/>
          <w:sz w:val="30"/>
          <w:szCs w:val="30"/>
          <w:cs/>
        </w:rPr>
        <w:t>คาดหมายลักษณะอากาศ</w:t>
      </w:r>
      <w:r w:rsidR="00762A23" w:rsidRPr="004D28B2">
        <w:rPr>
          <w:rFonts w:ascii="TH SarabunPSK" w:hAnsi="TH SarabunPSK" w:cs="TH SarabunPSK"/>
          <w:b/>
          <w:bCs/>
          <w:color w:val="000000" w:themeColor="text1"/>
          <w:sz w:val="30"/>
          <w:szCs w:val="30"/>
          <w:cs/>
        </w:rPr>
        <w:t>จากกรม</w:t>
      </w:r>
      <w:r w:rsidR="00453AA1" w:rsidRPr="004D28B2">
        <w:rPr>
          <w:rFonts w:ascii="TH SarabunPSK" w:hAnsi="TH SarabunPSK" w:cs="TH SarabunPSK" w:hint="cs"/>
          <w:b/>
          <w:bCs/>
          <w:color w:val="000000" w:themeColor="text1"/>
          <w:sz w:val="30"/>
          <w:szCs w:val="30"/>
          <w:cs/>
        </w:rPr>
        <w:t>อุตุนิยมวิทยา</w:t>
      </w:r>
      <w:r w:rsidR="00493CAE" w:rsidRPr="004D28B2">
        <w:rPr>
          <w:rFonts w:ascii="TH SarabunPSK" w:hAnsi="TH SarabunPSK" w:cs="TH SarabunPSK" w:hint="cs"/>
          <w:b/>
          <w:bCs/>
          <w:color w:val="000000" w:themeColor="text1"/>
          <w:sz w:val="30"/>
          <w:szCs w:val="30"/>
          <w:cs/>
        </w:rPr>
        <w:t xml:space="preserve"> </w:t>
      </w:r>
      <w:bookmarkStart w:id="0" w:name="_GoBack"/>
      <w:bookmarkEnd w:id="0"/>
    </w:p>
    <w:p w14:paraId="1BF811B1" w14:textId="3F681134" w:rsidR="00F83862" w:rsidRPr="00F83862" w:rsidRDefault="004122A8" w:rsidP="00F83862">
      <w:pPr>
        <w:tabs>
          <w:tab w:val="left" w:pos="709"/>
        </w:tabs>
        <w:spacing w:before="100" w:beforeAutospacing="1" w:after="100" w:afterAutospacing="1"/>
        <w:contextualSpacing/>
        <w:jc w:val="thaiDistribute"/>
        <w:rPr>
          <w:rFonts w:ascii="TH SarabunPSK" w:hAnsi="TH SarabunPSK" w:cs="TH SarabunPSK"/>
          <w:color w:val="000000" w:themeColor="text1"/>
          <w:sz w:val="28"/>
        </w:rPr>
      </w:pPr>
      <w:r w:rsidRPr="000F0956">
        <w:rPr>
          <w:rFonts w:ascii="TH SarabunPSK" w:hAnsi="TH SarabunPSK" w:cs="TH SarabunPSK" w:hint="cs"/>
          <w:color w:val="FF0000"/>
          <w:sz w:val="28"/>
          <w:cs/>
        </w:rPr>
        <w:tab/>
      </w:r>
      <w:r w:rsidR="00F83862" w:rsidRPr="00F83862">
        <w:rPr>
          <w:rFonts w:ascii="TH SarabunPSK" w:hAnsi="TH SarabunPSK" w:cs="TH SarabunPSK"/>
          <w:color w:val="000000" w:themeColor="text1"/>
          <w:sz w:val="28"/>
          <w:cs/>
        </w:rPr>
        <w:t>พยากรณ์อากาศ 24 ชั่วโมงข้างหน้า ประเทศไทยยังคงมีฝนฟ้าคะนองเกิดขึ้น โดยมีฝนตกหนักบางแห่ง</w:t>
      </w:r>
      <w:r w:rsidR="00F83862">
        <w:rPr>
          <w:rFonts w:ascii="TH SarabunPSK" w:hAnsi="TH SarabunPSK" w:cs="TH SarabunPSK" w:hint="cs"/>
          <w:color w:val="000000" w:themeColor="text1"/>
          <w:sz w:val="28"/>
          <w:cs/>
        </w:rPr>
        <w:t xml:space="preserve">                        </w:t>
      </w:r>
      <w:r w:rsidR="00F83862" w:rsidRPr="00F83862">
        <w:rPr>
          <w:rFonts w:ascii="TH SarabunPSK" w:hAnsi="TH SarabunPSK" w:cs="TH SarabunPSK"/>
          <w:color w:val="000000" w:themeColor="text1"/>
          <w:sz w:val="28"/>
          <w:cs/>
        </w:rPr>
        <w:t>ในภาคตะวันออกเฉียงเหนือ</w:t>
      </w:r>
      <w:r w:rsidR="00F83862" w:rsidRPr="00F83862">
        <w:rPr>
          <w:rFonts w:ascii="TH SarabunPSK" w:hAnsi="TH SarabunPSK" w:cs="TH SarabunPSK"/>
          <w:color w:val="000000" w:themeColor="text1"/>
          <w:sz w:val="28"/>
        </w:rPr>
        <w:t xml:space="preserve"> </w:t>
      </w:r>
      <w:r w:rsidR="00F83862" w:rsidRPr="00F83862">
        <w:rPr>
          <w:rFonts w:ascii="TH SarabunPSK" w:hAnsi="TH SarabunPSK" w:cs="TH SarabunPSK"/>
          <w:color w:val="000000" w:themeColor="text1"/>
          <w:sz w:val="28"/>
          <w:cs/>
        </w:rPr>
        <w:t>ภาคตะวันออก และภาคใต้ฝั่งตะวันตก เนื่องจากมีมรสุมตะวันตกเฉียงใต้พัดปกคลุมทะเลอันดามัน ประเทศไทย และอ่าวไทย ประกอบกับมีหย่อมความกดอากาศต่ำปกคลุมชายฝั่งประเทศเวียดนามตอนบน ขอให้ประชาชน</w:t>
      </w:r>
      <w:r w:rsidR="00F83862">
        <w:rPr>
          <w:rFonts w:ascii="TH SarabunPSK" w:hAnsi="TH SarabunPSK" w:cs="TH SarabunPSK" w:hint="cs"/>
          <w:color w:val="000000" w:themeColor="text1"/>
          <w:sz w:val="28"/>
          <w:cs/>
        </w:rPr>
        <w:t xml:space="preserve">                 </w:t>
      </w:r>
      <w:r w:rsidR="00F83862" w:rsidRPr="00F83862">
        <w:rPr>
          <w:rFonts w:ascii="TH SarabunPSK" w:hAnsi="TH SarabunPSK" w:cs="TH SarabunPSK"/>
          <w:color w:val="000000" w:themeColor="text1"/>
          <w:sz w:val="28"/>
          <w:cs/>
        </w:rPr>
        <w:t>ในบริเวณพื้นที่เสี่ยงภัยดังกล่าวระวังอันตรายจากฝนตกหนัก และฝนที่ตกสะสม ซึ่งอาจทำให้เกิดน้ำท่วมฉับพลัน และน้ำป่าไหลหลากไว้ด้วย</w:t>
      </w:r>
    </w:p>
    <w:p w14:paraId="23A2446C" w14:textId="0B038D77" w:rsidR="002101C3" w:rsidRPr="00F83862" w:rsidRDefault="00F83862" w:rsidP="00F83862">
      <w:pPr>
        <w:tabs>
          <w:tab w:val="left" w:pos="709"/>
        </w:tabs>
        <w:spacing w:before="100" w:beforeAutospacing="1" w:after="100" w:afterAutospacing="1"/>
        <w:contextualSpacing/>
        <w:jc w:val="thaiDistribute"/>
        <w:rPr>
          <w:rFonts w:ascii="TH SarabunPSK" w:hAnsi="TH SarabunPSK" w:cs="TH SarabunPSK"/>
          <w:b/>
          <w:bCs/>
          <w:color w:val="000000" w:themeColor="text1"/>
          <w:sz w:val="28"/>
          <w:u w:val="single"/>
        </w:rPr>
      </w:pPr>
      <w:r w:rsidRPr="00F83862">
        <w:rPr>
          <w:rFonts w:ascii="TH SarabunPSK" w:hAnsi="TH SarabunPSK" w:cs="TH SarabunPSK" w:hint="cs"/>
          <w:color w:val="000000" w:themeColor="text1"/>
          <w:sz w:val="28"/>
          <w:cs/>
        </w:rPr>
        <w:tab/>
      </w:r>
      <w:r w:rsidRPr="00F83862">
        <w:rPr>
          <w:rFonts w:ascii="TH SarabunPSK" w:hAnsi="TH SarabunPSK" w:cs="TH SarabunPSK"/>
          <w:color w:val="000000" w:themeColor="text1"/>
          <w:sz w:val="28"/>
          <w:cs/>
        </w:rPr>
        <w:t>สำหรับคลื่นลมบริเวณทะเลอันดามันมีคลื่นสูง 1-2 เมตร บริเวณที่มีฝนฟ้าคะนองคลื่นสูงมากกว่า 2 เมตร ขอให้ชาวเรือบริเวณดังกล่าวเดินเรือด้วยความระมัดระวังบริเวณที่มีฝนฟ้าคะนองไว้ด้วย</w:t>
      </w:r>
    </w:p>
    <w:p w14:paraId="29B32D81" w14:textId="2327A878" w:rsidR="00DF55DB" w:rsidRPr="00A82305" w:rsidRDefault="00DF55DB" w:rsidP="002101C3">
      <w:pPr>
        <w:tabs>
          <w:tab w:val="left" w:pos="709"/>
        </w:tabs>
        <w:spacing w:before="100" w:beforeAutospacing="1" w:after="100" w:afterAutospacing="1"/>
        <w:contextualSpacing/>
        <w:jc w:val="thaiDistribute"/>
        <w:rPr>
          <w:rFonts w:ascii="TH SarabunPSK" w:hAnsi="TH SarabunPSK" w:cs="TH SarabunPSK"/>
          <w:b/>
          <w:bCs/>
          <w:color w:val="000000" w:themeColor="text1"/>
          <w:sz w:val="28"/>
          <w:u w:val="single"/>
        </w:rPr>
      </w:pPr>
      <w:r w:rsidRPr="00A82305">
        <w:rPr>
          <w:rFonts w:ascii="TH SarabunPSK" w:hAnsi="TH SarabunPSK" w:cs="TH SarabunPSK" w:hint="cs"/>
          <w:b/>
          <w:bCs/>
          <w:color w:val="000000" w:themeColor="text1"/>
          <w:sz w:val="28"/>
          <w:u w:val="single"/>
          <w:cs/>
        </w:rPr>
        <w:t>ภาคใต้ฝั่งตะวันออก</w:t>
      </w:r>
      <w:r w:rsidRPr="00A82305">
        <w:rPr>
          <w:rFonts w:ascii="TH SarabunPSK" w:hAnsi="TH SarabunPSK" w:cs="TH SarabunPSK"/>
          <w:b/>
          <w:bCs/>
          <w:color w:val="000000" w:themeColor="text1"/>
          <w:sz w:val="28"/>
          <w:u w:val="single"/>
          <w:cs/>
        </w:rPr>
        <w:t xml:space="preserve"> </w:t>
      </w:r>
      <w:r w:rsidRPr="00A82305">
        <w:rPr>
          <w:rFonts w:ascii="TH SarabunPSK" w:hAnsi="TH SarabunPSK" w:cs="TH SarabunPSK"/>
          <w:b/>
          <w:bCs/>
          <w:color w:val="000000" w:themeColor="text1"/>
          <w:sz w:val="28"/>
          <w:u w:val="single"/>
        </w:rPr>
        <w:t xml:space="preserve">  </w:t>
      </w:r>
      <w:r w:rsidR="00395C8C" w:rsidRPr="00A82305">
        <w:rPr>
          <w:rFonts w:ascii="TH SarabunPSK" w:hAnsi="TH SarabunPSK" w:cs="TH SarabunPSK"/>
          <w:b/>
          <w:bCs/>
          <w:color w:val="000000" w:themeColor="text1"/>
          <w:sz w:val="28"/>
          <w:u w:val="single"/>
        </w:rPr>
        <w:t xml:space="preserve"> </w:t>
      </w:r>
      <w:r w:rsidR="006F3035" w:rsidRPr="00A82305">
        <w:rPr>
          <w:rFonts w:ascii="TH SarabunPSK" w:hAnsi="TH SarabunPSK" w:cs="TH SarabunPSK"/>
          <w:b/>
          <w:bCs/>
          <w:color w:val="000000" w:themeColor="text1"/>
          <w:sz w:val="28"/>
          <w:u w:val="single"/>
        </w:rPr>
        <w:t xml:space="preserve"> </w:t>
      </w:r>
      <w:r w:rsidR="00D26A1A" w:rsidRPr="00A82305">
        <w:rPr>
          <w:rFonts w:ascii="TH SarabunPSK" w:hAnsi="TH SarabunPSK" w:cs="TH SarabunPSK"/>
          <w:b/>
          <w:bCs/>
          <w:color w:val="000000" w:themeColor="text1"/>
          <w:sz w:val="28"/>
          <w:u w:val="single"/>
        </w:rPr>
        <w:t xml:space="preserve"> </w:t>
      </w:r>
      <w:r w:rsidR="006C10EC" w:rsidRPr="00A82305">
        <w:rPr>
          <w:rFonts w:ascii="TH SarabunPSK" w:hAnsi="TH SarabunPSK" w:cs="TH SarabunPSK"/>
          <w:b/>
          <w:bCs/>
          <w:color w:val="000000" w:themeColor="text1"/>
          <w:sz w:val="28"/>
          <w:u w:val="single"/>
        </w:rPr>
        <w:t xml:space="preserve"> </w:t>
      </w:r>
      <w:r w:rsidR="0098684C" w:rsidRPr="00A82305">
        <w:rPr>
          <w:rFonts w:ascii="TH SarabunPSK" w:hAnsi="TH SarabunPSK" w:cs="TH SarabunPSK"/>
          <w:b/>
          <w:bCs/>
          <w:color w:val="000000" w:themeColor="text1"/>
          <w:sz w:val="28"/>
          <w:u w:val="single"/>
        </w:rPr>
        <w:t xml:space="preserve"> </w:t>
      </w:r>
      <w:r w:rsidR="0006701B" w:rsidRPr="00A82305">
        <w:rPr>
          <w:rFonts w:ascii="TH SarabunPSK" w:hAnsi="TH SarabunPSK" w:cs="TH SarabunPSK"/>
          <w:b/>
          <w:bCs/>
          <w:color w:val="000000" w:themeColor="text1"/>
          <w:sz w:val="28"/>
          <w:u w:val="single"/>
        </w:rPr>
        <w:t xml:space="preserve"> </w:t>
      </w:r>
      <w:r w:rsidR="00B65B17" w:rsidRPr="00A82305">
        <w:rPr>
          <w:rFonts w:ascii="TH SarabunPSK" w:hAnsi="TH SarabunPSK" w:cs="TH SarabunPSK"/>
          <w:b/>
          <w:bCs/>
          <w:color w:val="000000" w:themeColor="text1"/>
          <w:sz w:val="28"/>
          <w:u w:val="single"/>
        </w:rPr>
        <w:t xml:space="preserve"> </w:t>
      </w:r>
    </w:p>
    <w:p w14:paraId="728543F9" w14:textId="0429FCCD" w:rsidR="0030596C" w:rsidRPr="00194261" w:rsidRDefault="00CE0121" w:rsidP="00F83862">
      <w:pPr>
        <w:jc w:val="thaiDistribute"/>
        <w:rPr>
          <w:rFonts w:ascii="TH SarabunPSK" w:eastAsia="+mj-ea" w:hAnsi="TH SarabunPSK" w:cs="TH SarabunPSK"/>
          <w:b/>
          <w:bCs/>
          <w:color w:val="FF0000"/>
          <w:sz w:val="28"/>
        </w:rPr>
      </w:pPr>
      <w:r w:rsidRPr="00A82305">
        <w:rPr>
          <w:rFonts w:hint="cs"/>
          <w:color w:val="000000" w:themeColor="text1"/>
          <w:cs/>
        </w:rPr>
        <w:tab/>
      </w:r>
      <w:r w:rsidR="00F83862" w:rsidRPr="00F83862">
        <w:rPr>
          <w:rFonts w:ascii="TH SarabunPSK" w:hAnsi="TH SarabunPSK" w:cs="TH SarabunPSK"/>
          <w:color w:val="000000" w:themeColor="text1"/>
          <w:shd w:val="clear" w:color="auto" w:fill="FFFFFF" w:themeFill="background1"/>
          <w:cs/>
        </w:rPr>
        <w:t>มีฝนฟ้าคะนองร้อยละ 60 ของพื้นที่</w:t>
      </w:r>
      <w:r w:rsidR="00F83862" w:rsidRPr="00F83862">
        <w:rPr>
          <w:rFonts w:ascii="TH SarabunPSK" w:hAnsi="TH SarabunPSK" w:cs="TH SarabunPSK"/>
          <w:color w:val="000000" w:themeColor="text1"/>
          <w:shd w:val="clear" w:color="auto" w:fill="FFFFFF" w:themeFill="background1"/>
        </w:rPr>
        <w:t xml:space="preserve"> </w:t>
      </w:r>
      <w:r w:rsidR="00F83862" w:rsidRPr="00F83862">
        <w:rPr>
          <w:rFonts w:ascii="TH SarabunPSK" w:hAnsi="TH SarabunPSK" w:cs="TH SarabunPSK"/>
          <w:color w:val="000000" w:themeColor="text1"/>
          <w:shd w:val="clear" w:color="auto" w:fill="FFFFFF" w:themeFill="background1"/>
          <w:cs/>
        </w:rPr>
        <w:t>ส่วนมากบริเวณจังหวัดเพชรบุรี ประจวบคีรีขันธ์ ชุมพร สุราษฏร์ธานี นครศรีธรรมราช</w:t>
      </w:r>
      <w:r w:rsidR="00F83862" w:rsidRPr="00F83862">
        <w:rPr>
          <w:rFonts w:ascii="TH SarabunPSK" w:hAnsi="TH SarabunPSK" w:cs="TH SarabunPSK"/>
          <w:color w:val="000000" w:themeColor="text1"/>
          <w:shd w:val="clear" w:color="auto" w:fill="FFFFFF" w:themeFill="background1"/>
        </w:rPr>
        <w:t xml:space="preserve"> </w:t>
      </w:r>
      <w:r w:rsidR="00F83862" w:rsidRPr="00F83862">
        <w:rPr>
          <w:rFonts w:ascii="TH SarabunPSK" w:hAnsi="TH SarabunPSK" w:cs="TH SarabunPSK"/>
          <w:color w:val="000000" w:themeColor="text1"/>
          <w:shd w:val="clear" w:color="auto" w:fill="FFFFFF" w:themeFill="background1"/>
          <w:cs/>
        </w:rPr>
        <w:t>ปัตตานี ยะลา และนราธิวาส</w:t>
      </w:r>
      <w:r w:rsidR="00F83862" w:rsidRPr="00F83862">
        <w:rPr>
          <w:rFonts w:ascii="TH SarabunPSK" w:hAnsi="TH SarabunPSK" w:cs="TH SarabunPSK"/>
          <w:color w:val="000000" w:themeColor="text1"/>
          <w:shd w:val="clear" w:color="auto" w:fill="FFFFFF" w:themeFill="background1"/>
        </w:rPr>
        <w:t xml:space="preserve"> </w:t>
      </w:r>
      <w:r w:rsidR="00F83862" w:rsidRPr="00F83862">
        <w:rPr>
          <w:rFonts w:ascii="TH SarabunPSK" w:hAnsi="TH SarabunPSK" w:cs="TH SarabunPSK"/>
          <w:color w:val="000000" w:themeColor="text1"/>
          <w:shd w:val="clear" w:color="auto" w:fill="FFFFFF" w:themeFill="background1"/>
          <w:cs/>
        </w:rPr>
        <w:t>อุณหภูมิต่ำสุด 23-25 องศาเซลเซียส</w:t>
      </w:r>
      <w:r w:rsidR="00F83862" w:rsidRPr="00F83862">
        <w:rPr>
          <w:rFonts w:ascii="TH SarabunPSK" w:hAnsi="TH SarabunPSK" w:cs="TH SarabunPSK"/>
          <w:color w:val="000000" w:themeColor="text1"/>
          <w:shd w:val="clear" w:color="auto" w:fill="FFFFFF" w:themeFill="background1"/>
        </w:rPr>
        <w:t xml:space="preserve"> </w:t>
      </w:r>
      <w:r w:rsidR="00F83862" w:rsidRPr="00F83862">
        <w:rPr>
          <w:rFonts w:ascii="TH SarabunPSK" w:hAnsi="TH SarabunPSK" w:cs="TH SarabunPSK"/>
          <w:color w:val="000000" w:themeColor="text1"/>
          <w:shd w:val="clear" w:color="auto" w:fill="FFFFFF" w:themeFill="background1"/>
          <w:cs/>
        </w:rPr>
        <w:t>อุณหภูมิสูงสุด 31-34 องศาเซลเซียส</w:t>
      </w:r>
      <w:r w:rsidR="00F83862" w:rsidRPr="00F83862">
        <w:rPr>
          <w:rFonts w:ascii="TH SarabunPSK" w:hAnsi="TH SarabunPSK" w:cs="TH SarabunPSK"/>
          <w:color w:val="000000" w:themeColor="text1"/>
          <w:shd w:val="clear" w:color="auto" w:fill="FFFFFF" w:themeFill="background1"/>
        </w:rPr>
        <w:t xml:space="preserve"> </w:t>
      </w:r>
      <w:r w:rsidR="00F83862" w:rsidRPr="00F83862">
        <w:rPr>
          <w:rFonts w:ascii="TH SarabunPSK" w:hAnsi="TH SarabunPSK" w:cs="TH SarabunPSK"/>
          <w:color w:val="000000" w:themeColor="text1"/>
          <w:shd w:val="clear" w:color="auto" w:fill="FFFFFF" w:themeFill="background1"/>
          <w:cs/>
        </w:rPr>
        <w:t>ลมตะวันตกเฉียงใต้ ความเร็ว 15-30 กม./ชม.</w:t>
      </w:r>
      <w:r w:rsidR="00F83862" w:rsidRPr="00F83862">
        <w:rPr>
          <w:rFonts w:ascii="TH SarabunPSK" w:hAnsi="TH SarabunPSK" w:cs="TH SarabunPSK"/>
          <w:color w:val="000000" w:themeColor="text1"/>
          <w:shd w:val="clear" w:color="auto" w:fill="FFFFFF" w:themeFill="background1"/>
        </w:rPr>
        <w:t xml:space="preserve"> </w:t>
      </w:r>
      <w:r w:rsidR="00F83862" w:rsidRPr="00F83862">
        <w:rPr>
          <w:rFonts w:ascii="TH SarabunPSK" w:hAnsi="TH SarabunPSK" w:cs="TH SarabunPSK"/>
          <w:color w:val="000000" w:themeColor="text1"/>
          <w:shd w:val="clear" w:color="auto" w:fill="FFFFFF" w:themeFill="background1"/>
          <w:cs/>
        </w:rPr>
        <w:t>ทะเลมีคลื่นสูงประมาณ 1 เมตร บริเวณที่มีฝนฟ้าคะนองคลื่นสูง 1-2 เมตร</w:t>
      </w:r>
    </w:p>
    <w:p w14:paraId="3C84B504" w14:textId="6151B20E" w:rsidR="00D07903" w:rsidRPr="00685D07" w:rsidRDefault="00217969" w:rsidP="0030596C">
      <w:pPr>
        <w:jc w:val="thaiDistribute"/>
        <w:rPr>
          <w:rFonts w:ascii="TH SarabunPSK" w:eastAsia="+mj-ea" w:hAnsi="TH SarabunPSK" w:cs="TH SarabunPSK"/>
          <w:b/>
          <w:bCs/>
          <w:color w:val="FF0000"/>
          <w:sz w:val="28"/>
          <w:cs/>
        </w:rPr>
      </w:pPr>
      <w:r w:rsidRPr="00685D07">
        <w:rPr>
          <w:rFonts w:ascii="TH SarabunPSK" w:eastAsia="+mj-ea" w:hAnsi="TH SarabunPSK" w:cs="TH SarabunPSK"/>
          <w:b/>
          <w:bCs/>
          <w:color w:val="FF0000"/>
          <w:sz w:val="28"/>
          <w:cs/>
        </w:rPr>
        <w:t>ฝนตกเมื่อวานนี้สูงสุ</w:t>
      </w:r>
      <w:r w:rsidR="000E1B90" w:rsidRPr="00685D07">
        <w:rPr>
          <w:rFonts w:ascii="TH SarabunPSK" w:eastAsia="+mj-ea" w:hAnsi="TH SarabunPSK" w:cs="TH SarabunPSK" w:hint="cs"/>
          <w:b/>
          <w:bCs/>
          <w:color w:val="FF0000"/>
          <w:sz w:val="28"/>
          <w:cs/>
        </w:rPr>
        <w:t>ด</w:t>
      </w:r>
      <w:r w:rsidR="00BB5E74">
        <w:rPr>
          <w:rFonts w:ascii="TH SarabunPSK" w:eastAsia="+mj-ea" w:hAnsi="TH SarabunPSK" w:cs="TH SarabunPSK" w:hint="cs"/>
          <w:b/>
          <w:bCs/>
          <w:color w:val="FF0000"/>
          <w:sz w:val="28"/>
          <w:cs/>
        </w:rPr>
        <w:t xml:space="preserve"> </w:t>
      </w:r>
      <w:r w:rsidR="003E303C">
        <w:rPr>
          <w:rFonts w:ascii="TH SarabunPSK" w:eastAsia="+mj-ea" w:hAnsi="TH SarabunPSK" w:cs="TH SarabunPSK" w:hint="cs"/>
          <w:b/>
          <w:bCs/>
          <w:color w:val="FF0000"/>
          <w:sz w:val="28"/>
          <w:cs/>
        </w:rPr>
        <w:t>อำเภอ</w:t>
      </w:r>
      <w:r w:rsidR="003F3C8B">
        <w:rPr>
          <w:rFonts w:ascii="TH SarabunPSK" w:eastAsia="+mj-ea" w:hAnsi="TH SarabunPSK" w:cs="TH SarabunPSK" w:hint="cs"/>
          <w:b/>
          <w:bCs/>
          <w:color w:val="FF0000"/>
          <w:sz w:val="28"/>
          <w:cs/>
        </w:rPr>
        <w:t>ทุ่งสง</w:t>
      </w:r>
      <w:r w:rsidR="00EF6B2A">
        <w:rPr>
          <w:rFonts w:ascii="TH SarabunPSK" w:eastAsia="+mj-ea" w:hAnsi="TH SarabunPSK" w:cs="TH SarabunPSK" w:hint="cs"/>
          <w:b/>
          <w:bCs/>
          <w:color w:val="FF0000"/>
          <w:sz w:val="28"/>
          <w:cs/>
        </w:rPr>
        <w:t xml:space="preserve"> </w:t>
      </w:r>
      <w:r w:rsidR="003F3C8B">
        <w:rPr>
          <w:rFonts w:ascii="TH SarabunPSK" w:eastAsia="+mj-ea" w:hAnsi="TH SarabunPSK" w:cs="TH SarabunPSK" w:hint="cs"/>
          <w:b/>
          <w:bCs/>
          <w:color w:val="FF0000"/>
          <w:sz w:val="28"/>
          <w:cs/>
        </w:rPr>
        <w:t>23.0</w:t>
      </w:r>
      <w:r w:rsidR="00BB5E74">
        <w:rPr>
          <w:rFonts w:ascii="TH SarabunPSK" w:eastAsia="+mj-ea" w:hAnsi="TH SarabunPSK" w:cs="TH SarabunPSK" w:hint="cs"/>
          <w:b/>
          <w:bCs/>
          <w:color w:val="FF0000"/>
          <w:sz w:val="28"/>
          <w:cs/>
        </w:rPr>
        <w:t xml:space="preserve"> มิลลิเมตร</w:t>
      </w:r>
    </w:p>
    <w:p w14:paraId="26D1EB39" w14:textId="77777777" w:rsidR="00217CAC" w:rsidRPr="009026AF" w:rsidRDefault="001F2631" w:rsidP="00DD6371">
      <w:pPr>
        <w:jc w:val="thaiDistribute"/>
        <w:rPr>
          <w:rFonts w:ascii="TH SarabunPSK" w:eastAsia="+mj-ea" w:hAnsi="TH SarabunPSK" w:cs="TH SarabunPSK"/>
          <w:color w:val="000000" w:themeColor="text1"/>
          <w:sz w:val="28"/>
        </w:rPr>
      </w:pPr>
      <w:r w:rsidRPr="009026AF">
        <w:rPr>
          <w:rFonts w:ascii="TH SarabunPSK" w:eastAsia="+mj-ea" w:hAnsi="TH SarabunPSK" w:cs="TH SarabunPSK" w:hint="cs"/>
          <w:color w:val="000000" w:themeColor="text1"/>
          <w:sz w:val="28"/>
          <w:cs/>
        </w:rPr>
        <w:t>(</w:t>
      </w:r>
      <w:r w:rsidR="00217969" w:rsidRPr="009026AF">
        <w:rPr>
          <w:rFonts w:ascii="TH SarabunPSK" w:eastAsia="+mj-ea" w:hAnsi="TH SarabunPSK" w:cs="TH SarabunPSK"/>
          <w:color w:val="000000" w:themeColor="text1"/>
          <w:sz w:val="28"/>
          <w:cs/>
        </w:rPr>
        <w:t>ปริมาณฝน</w:t>
      </w:r>
      <w:r w:rsidR="00791745" w:rsidRPr="009026AF">
        <w:rPr>
          <w:rFonts w:ascii="TH SarabunPSK" w:eastAsia="+mj-ea" w:hAnsi="TH SarabunPSK" w:cs="TH SarabunPSK"/>
          <w:color w:val="000000" w:themeColor="text1"/>
          <w:sz w:val="28"/>
        </w:rPr>
        <w:t xml:space="preserve"> </w:t>
      </w:r>
      <w:r w:rsidR="00791745" w:rsidRPr="009026AF">
        <w:rPr>
          <w:rFonts w:ascii="TH SarabunPSK" w:eastAsia="+mj-ea" w:hAnsi="TH SarabunPSK" w:cs="TH SarabunPSK" w:hint="cs"/>
          <w:color w:val="000000" w:themeColor="text1"/>
          <w:sz w:val="28"/>
          <w:cs/>
        </w:rPr>
        <w:t xml:space="preserve">วันที่ </w:t>
      </w:r>
      <w:r w:rsidR="00791745" w:rsidRPr="009026AF">
        <w:rPr>
          <w:rFonts w:ascii="TH SarabunPSK" w:eastAsia="+mj-ea" w:hAnsi="TH SarabunPSK" w:cs="TH SarabunPSK"/>
          <w:color w:val="000000" w:themeColor="text1"/>
          <w:sz w:val="28"/>
        </w:rPr>
        <w:t xml:space="preserve">1 </w:t>
      </w:r>
      <w:r w:rsidR="00791745" w:rsidRPr="009026AF">
        <w:rPr>
          <w:rFonts w:ascii="TH SarabunPSK" w:eastAsia="+mj-ea" w:hAnsi="TH SarabunPSK" w:cs="TH SarabunPSK" w:hint="cs"/>
          <w:color w:val="000000" w:themeColor="text1"/>
          <w:sz w:val="28"/>
          <w:cs/>
        </w:rPr>
        <w:t xml:space="preserve">มกราคม </w:t>
      </w:r>
      <w:r w:rsidR="00217969" w:rsidRPr="009026AF">
        <w:rPr>
          <w:rFonts w:ascii="TH SarabunPSK" w:eastAsia="+mj-ea" w:hAnsi="TH SarabunPSK" w:cs="TH SarabunPSK"/>
          <w:color w:val="000000" w:themeColor="text1"/>
          <w:sz w:val="28"/>
          <w:cs/>
        </w:rPr>
        <w:t xml:space="preserve">ถึงวันที่ </w:t>
      </w:r>
      <w:r w:rsidR="00152611" w:rsidRPr="009026AF">
        <w:rPr>
          <w:rFonts w:ascii="TH SarabunPSK" w:eastAsia="+mj-ea" w:hAnsi="TH SarabunPSK" w:cs="TH SarabunPSK" w:hint="cs"/>
          <w:color w:val="000000" w:themeColor="text1"/>
          <w:sz w:val="28"/>
          <w:cs/>
        </w:rPr>
        <w:t>3</w:t>
      </w:r>
      <w:r w:rsidR="00B7551D" w:rsidRPr="009026AF">
        <w:rPr>
          <w:rFonts w:ascii="TH SarabunPSK" w:eastAsia="+mj-ea" w:hAnsi="TH SarabunPSK" w:cs="TH SarabunPSK" w:hint="cs"/>
          <w:color w:val="000000" w:themeColor="text1"/>
          <w:sz w:val="28"/>
          <w:cs/>
        </w:rPr>
        <w:t>1</w:t>
      </w:r>
      <w:r w:rsidR="00217969" w:rsidRPr="009026AF">
        <w:rPr>
          <w:rFonts w:ascii="TH SarabunPSK" w:eastAsia="+mj-ea" w:hAnsi="TH SarabunPSK" w:cs="TH SarabunPSK"/>
          <w:color w:val="000000" w:themeColor="text1"/>
          <w:sz w:val="28"/>
          <w:cs/>
        </w:rPr>
        <w:t xml:space="preserve"> </w:t>
      </w:r>
      <w:r w:rsidR="00B7551D" w:rsidRPr="009026AF">
        <w:rPr>
          <w:rFonts w:ascii="TH SarabunPSK" w:eastAsia="+mj-ea" w:hAnsi="TH SarabunPSK" w:cs="TH SarabunPSK" w:hint="cs"/>
          <w:color w:val="000000" w:themeColor="text1"/>
          <w:sz w:val="28"/>
          <w:cs/>
        </w:rPr>
        <w:t>ธันวาคม</w:t>
      </w:r>
      <w:r w:rsidR="00217969" w:rsidRPr="009026AF">
        <w:rPr>
          <w:rFonts w:ascii="TH SarabunPSK" w:eastAsia="+mj-ea" w:hAnsi="TH SarabunPSK" w:cs="TH SarabunPSK"/>
          <w:color w:val="000000" w:themeColor="text1"/>
          <w:sz w:val="28"/>
          <w:cs/>
        </w:rPr>
        <w:t xml:space="preserve"> 25</w:t>
      </w:r>
      <w:r w:rsidR="00B7551D" w:rsidRPr="009026AF">
        <w:rPr>
          <w:rFonts w:ascii="TH SarabunPSK" w:eastAsia="+mj-ea" w:hAnsi="TH SarabunPSK" w:cs="TH SarabunPSK" w:hint="cs"/>
          <w:color w:val="000000" w:themeColor="text1"/>
          <w:sz w:val="28"/>
          <w:cs/>
        </w:rPr>
        <w:t>59</w:t>
      </w:r>
      <w:r w:rsidR="00217969" w:rsidRPr="009026AF">
        <w:rPr>
          <w:rFonts w:ascii="TH SarabunPSK" w:eastAsia="+mj-ea" w:hAnsi="TH SarabunPSK" w:cs="TH SarabunPSK"/>
          <w:color w:val="000000" w:themeColor="text1"/>
          <w:sz w:val="28"/>
          <w:cs/>
        </w:rPr>
        <w:t xml:space="preserve"> </w:t>
      </w:r>
      <w:r w:rsidR="00D11AA8" w:rsidRPr="009026AF">
        <w:rPr>
          <w:rFonts w:ascii="TH SarabunPSK" w:eastAsia="+mj-ea" w:hAnsi="TH SarabunPSK" w:cs="TH SarabunPSK" w:hint="cs"/>
          <w:color w:val="000000" w:themeColor="text1"/>
          <w:sz w:val="28"/>
          <w:cs/>
        </w:rPr>
        <w:t xml:space="preserve"> </w:t>
      </w:r>
      <w:r w:rsidR="00217969" w:rsidRPr="009026AF">
        <w:rPr>
          <w:rFonts w:ascii="TH SarabunPSK" w:eastAsia="+mj-ea" w:hAnsi="TH SarabunPSK" w:cs="TH SarabunPSK"/>
          <w:color w:val="000000" w:themeColor="text1"/>
          <w:sz w:val="28"/>
          <w:cs/>
        </w:rPr>
        <w:t xml:space="preserve">รวม </w:t>
      </w:r>
      <w:r w:rsidR="00217969" w:rsidRPr="009026AF">
        <w:rPr>
          <w:rFonts w:ascii="TH SarabunPSK" w:eastAsia="+mj-ea" w:hAnsi="TH SarabunPSK" w:cs="TH SarabunPSK"/>
          <w:color w:val="000000" w:themeColor="text1"/>
          <w:sz w:val="28"/>
        </w:rPr>
        <w:t>=</w:t>
      </w:r>
      <w:r w:rsidR="00217969" w:rsidRPr="009026AF">
        <w:rPr>
          <w:rFonts w:ascii="TH SarabunPSK" w:eastAsia="+mj-ea" w:hAnsi="TH SarabunPSK" w:cs="TH SarabunPSK"/>
          <w:color w:val="000000" w:themeColor="text1"/>
          <w:sz w:val="28"/>
          <w:cs/>
        </w:rPr>
        <w:t xml:space="preserve"> </w:t>
      </w:r>
      <w:r w:rsidR="00B7551D" w:rsidRPr="009026AF">
        <w:rPr>
          <w:rFonts w:ascii="TH SarabunPSK" w:eastAsia="+mj-ea" w:hAnsi="TH SarabunPSK" w:cs="TH SarabunPSK" w:hint="cs"/>
          <w:color w:val="000000" w:themeColor="text1"/>
          <w:sz w:val="28"/>
          <w:cs/>
        </w:rPr>
        <w:t>1,729.4</w:t>
      </w:r>
      <w:r w:rsidR="00217969" w:rsidRPr="009026AF">
        <w:rPr>
          <w:rFonts w:ascii="TH SarabunPSK" w:eastAsia="+mj-ea" w:hAnsi="TH SarabunPSK" w:cs="TH SarabunPSK"/>
          <w:color w:val="000000" w:themeColor="text1"/>
          <w:sz w:val="28"/>
          <w:cs/>
        </w:rPr>
        <w:t xml:space="preserve"> </w:t>
      </w:r>
      <w:r w:rsidR="00547EBB" w:rsidRPr="009026AF">
        <w:rPr>
          <w:rFonts w:ascii="TH SarabunPSK" w:eastAsia="+mj-ea" w:hAnsi="TH SarabunPSK" w:cs="TH SarabunPSK" w:hint="cs"/>
          <w:color w:val="000000" w:themeColor="text1"/>
          <w:sz w:val="28"/>
          <w:cs/>
        </w:rPr>
        <w:t xml:space="preserve"> </w:t>
      </w:r>
      <w:r w:rsidR="008D5661" w:rsidRPr="009026AF">
        <w:rPr>
          <w:rFonts w:ascii="TH SarabunPSK" w:eastAsia="+mj-ea" w:hAnsi="TH SarabunPSK" w:cs="TH SarabunPSK"/>
          <w:color w:val="000000" w:themeColor="text1"/>
          <w:sz w:val="28"/>
          <w:cs/>
        </w:rPr>
        <w:t>มิลลิเมตร</w:t>
      </w:r>
    </w:p>
    <w:p w14:paraId="5E39B89B" w14:textId="77777777" w:rsidR="00CE7130" w:rsidRPr="009026AF" w:rsidRDefault="00CE7130" w:rsidP="00A01CC0">
      <w:pPr>
        <w:rPr>
          <w:rFonts w:ascii="TH SarabunPSK" w:eastAsia="+mj-ea" w:hAnsi="TH SarabunPSK" w:cs="TH SarabunPSK"/>
          <w:color w:val="000000" w:themeColor="text1"/>
          <w:sz w:val="28"/>
        </w:rPr>
      </w:pPr>
      <w:r w:rsidRPr="009026AF">
        <w:rPr>
          <w:rFonts w:ascii="TH SarabunPSK" w:eastAsia="+mj-ea" w:hAnsi="TH SarabunPSK" w:cs="TH SarabunPSK" w:hint="cs"/>
          <w:color w:val="000000" w:themeColor="text1"/>
          <w:sz w:val="28"/>
          <w:cs/>
        </w:rPr>
        <w:t>(</w:t>
      </w:r>
      <w:r w:rsidRPr="009026AF">
        <w:rPr>
          <w:rFonts w:ascii="TH SarabunPSK" w:eastAsia="+mj-ea" w:hAnsi="TH SarabunPSK" w:cs="TH SarabunPSK"/>
          <w:color w:val="000000" w:themeColor="text1"/>
          <w:sz w:val="28"/>
          <w:cs/>
        </w:rPr>
        <w:t>ปริมาณฝน</w:t>
      </w:r>
      <w:r w:rsidR="00791745" w:rsidRPr="009026AF">
        <w:rPr>
          <w:rFonts w:ascii="TH SarabunPSK" w:eastAsia="+mj-ea" w:hAnsi="TH SarabunPSK" w:cs="TH SarabunPSK" w:hint="cs"/>
          <w:color w:val="000000" w:themeColor="text1"/>
          <w:sz w:val="28"/>
          <w:cs/>
        </w:rPr>
        <w:t xml:space="preserve"> </w:t>
      </w:r>
      <w:r w:rsidR="00791745" w:rsidRPr="009026AF">
        <w:rPr>
          <w:rFonts w:ascii="TH SarabunPSK" w:eastAsia="+mj-ea" w:hAnsi="TH SarabunPSK" w:cs="TH SarabunPSK"/>
          <w:color w:val="000000" w:themeColor="text1"/>
          <w:sz w:val="28"/>
          <w:cs/>
        </w:rPr>
        <w:t xml:space="preserve">วันที่ 1 มกราคม </w:t>
      </w:r>
      <w:r w:rsidRPr="009026AF">
        <w:rPr>
          <w:rFonts w:ascii="TH SarabunPSK" w:eastAsia="+mj-ea" w:hAnsi="TH SarabunPSK" w:cs="TH SarabunPSK"/>
          <w:color w:val="000000" w:themeColor="text1"/>
          <w:sz w:val="28"/>
          <w:cs/>
        </w:rPr>
        <w:t xml:space="preserve">ถึงวันที่ </w:t>
      </w:r>
      <w:r w:rsidRPr="009026AF">
        <w:rPr>
          <w:rFonts w:ascii="TH SarabunPSK" w:eastAsia="+mj-ea" w:hAnsi="TH SarabunPSK" w:cs="TH SarabunPSK" w:hint="cs"/>
          <w:color w:val="000000" w:themeColor="text1"/>
          <w:sz w:val="28"/>
          <w:cs/>
        </w:rPr>
        <w:t>31</w:t>
      </w:r>
      <w:r w:rsidRPr="009026AF">
        <w:rPr>
          <w:rFonts w:ascii="TH SarabunPSK" w:eastAsia="+mj-ea" w:hAnsi="TH SarabunPSK" w:cs="TH SarabunPSK"/>
          <w:color w:val="000000" w:themeColor="text1"/>
          <w:sz w:val="28"/>
          <w:cs/>
        </w:rPr>
        <w:t xml:space="preserve"> </w:t>
      </w:r>
      <w:r w:rsidRPr="009026AF">
        <w:rPr>
          <w:rFonts w:ascii="TH SarabunPSK" w:eastAsia="+mj-ea" w:hAnsi="TH SarabunPSK" w:cs="TH SarabunPSK" w:hint="cs"/>
          <w:color w:val="000000" w:themeColor="text1"/>
          <w:sz w:val="28"/>
          <w:cs/>
        </w:rPr>
        <w:t>ธันวาคม</w:t>
      </w:r>
      <w:r w:rsidRPr="009026AF">
        <w:rPr>
          <w:rFonts w:ascii="TH SarabunPSK" w:eastAsia="+mj-ea" w:hAnsi="TH SarabunPSK" w:cs="TH SarabunPSK"/>
          <w:color w:val="000000" w:themeColor="text1"/>
          <w:sz w:val="28"/>
          <w:cs/>
        </w:rPr>
        <w:t xml:space="preserve"> </w:t>
      </w:r>
      <w:r w:rsidRPr="009026AF">
        <w:rPr>
          <w:rFonts w:ascii="TH SarabunPSK" w:eastAsia="+mj-ea" w:hAnsi="TH SarabunPSK" w:cs="TH SarabunPSK" w:hint="cs"/>
          <w:color w:val="000000" w:themeColor="text1"/>
          <w:sz w:val="28"/>
          <w:cs/>
        </w:rPr>
        <w:t>2560</w:t>
      </w:r>
      <w:r w:rsidRPr="009026AF">
        <w:rPr>
          <w:rFonts w:ascii="TH SarabunPSK" w:eastAsia="+mj-ea" w:hAnsi="TH SarabunPSK" w:cs="TH SarabunPSK"/>
          <w:color w:val="000000" w:themeColor="text1"/>
          <w:sz w:val="28"/>
          <w:cs/>
        </w:rPr>
        <w:t xml:space="preserve"> </w:t>
      </w:r>
      <w:r w:rsidRPr="009026AF">
        <w:rPr>
          <w:rFonts w:ascii="TH SarabunPSK" w:eastAsia="+mj-ea" w:hAnsi="TH SarabunPSK" w:cs="TH SarabunPSK" w:hint="cs"/>
          <w:color w:val="000000" w:themeColor="text1"/>
          <w:sz w:val="28"/>
          <w:cs/>
        </w:rPr>
        <w:t xml:space="preserve"> </w:t>
      </w:r>
      <w:r w:rsidRPr="009026AF">
        <w:rPr>
          <w:rFonts w:ascii="TH SarabunPSK" w:eastAsia="+mj-ea" w:hAnsi="TH SarabunPSK" w:cs="TH SarabunPSK"/>
          <w:color w:val="000000" w:themeColor="text1"/>
          <w:sz w:val="28"/>
          <w:cs/>
        </w:rPr>
        <w:t xml:space="preserve">รวม </w:t>
      </w:r>
      <w:r w:rsidRPr="009026AF">
        <w:rPr>
          <w:rFonts w:ascii="TH SarabunPSK" w:eastAsia="+mj-ea" w:hAnsi="TH SarabunPSK" w:cs="TH SarabunPSK"/>
          <w:color w:val="000000" w:themeColor="text1"/>
          <w:sz w:val="28"/>
        </w:rPr>
        <w:t>=</w:t>
      </w:r>
      <w:r w:rsidRPr="009026AF">
        <w:rPr>
          <w:rFonts w:ascii="TH SarabunPSK" w:eastAsia="+mj-ea" w:hAnsi="TH SarabunPSK" w:cs="TH SarabunPSK"/>
          <w:color w:val="000000" w:themeColor="text1"/>
          <w:sz w:val="28"/>
          <w:cs/>
        </w:rPr>
        <w:t xml:space="preserve"> </w:t>
      </w:r>
      <w:r w:rsidRPr="009026AF">
        <w:rPr>
          <w:rFonts w:ascii="TH SarabunPSK" w:eastAsia="+mj-ea" w:hAnsi="TH SarabunPSK" w:cs="TH SarabunPSK" w:hint="cs"/>
          <w:color w:val="000000" w:themeColor="text1"/>
          <w:sz w:val="28"/>
          <w:cs/>
        </w:rPr>
        <w:t>2,916.1</w:t>
      </w:r>
      <w:r w:rsidRPr="009026AF">
        <w:rPr>
          <w:rFonts w:ascii="TH SarabunPSK" w:eastAsia="+mj-ea" w:hAnsi="TH SarabunPSK" w:cs="TH SarabunPSK"/>
          <w:color w:val="000000" w:themeColor="text1"/>
          <w:sz w:val="28"/>
          <w:cs/>
        </w:rPr>
        <w:t xml:space="preserve"> </w:t>
      </w:r>
      <w:r w:rsidRPr="009026AF">
        <w:rPr>
          <w:rFonts w:ascii="TH SarabunPSK" w:eastAsia="+mj-ea" w:hAnsi="TH SarabunPSK" w:cs="TH SarabunPSK" w:hint="cs"/>
          <w:color w:val="000000" w:themeColor="text1"/>
          <w:sz w:val="28"/>
          <w:cs/>
        </w:rPr>
        <w:t xml:space="preserve"> </w:t>
      </w:r>
      <w:r w:rsidRPr="009026AF">
        <w:rPr>
          <w:rFonts w:ascii="TH SarabunPSK" w:eastAsia="+mj-ea" w:hAnsi="TH SarabunPSK" w:cs="TH SarabunPSK"/>
          <w:color w:val="000000" w:themeColor="text1"/>
          <w:sz w:val="28"/>
          <w:cs/>
        </w:rPr>
        <w:t>มิลลิเมตร</w:t>
      </w:r>
      <w:r w:rsidRPr="009026AF">
        <w:rPr>
          <w:rFonts w:ascii="TH SarabunPSK" w:eastAsia="+mj-ea" w:hAnsi="TH SarabunPSK" w:cs="TH SarabunPSK" w:hint="cs"/>
          <w:color w:val="000000" w:themeColor="text1"/>
          <w:sz w:val="28"/>
          <w:cs/>
        </w:rPr>
        <w:t>)</w:t>
      </w:r>
    </w:p>
    <w:p w14:paraId="676BF669" w14:textId="77777777" w:rsidR="00427327" w:rsidRDefault="00CB0E20" w:rsidP="00A01CC0">
      <w:pPr>
        <w:rPr>
          <w:rFonts w:ascii="TH SarabunPSK" w:eastAsia="+mj-ea" w:hAnsi="TH SarabunPSK" w:cs="TH SarabunPSK"/>
          <w:color w:val="000000" w:themeColor="text1"/>
          <w:sz w:val="28"/>
        </w:rPr>
      </w:pPr>
      <w:r w:rsidRPr="00F550DE">
        <w:rPr>
          <w:rFonts w:ascii="TH SarabunPSK" w:eastAsia="+mj-ea" w:hAnsi="TH SarabunPSK" w:cs="TH SarabunPSK" w:hint="cs"/>
          <w:color w:val="000000" w:themeColor="text1"/>
          <w:sz w:val="28"/>
          <w:cs/>
        </w:rPr>
        <w:t>(</w:t>
      </w:r>
      <w:r w:rsidR="00CB2EA4" w:rsidRPr="00F550DE">
        <w:rPr>
          <w:rFonts w:ascii="TH SarabunPSK" w:eastAsia="+mj-ea" w:hAnsi="TH SarabunPSK" w:cs="TH SarabunPSK" w:hint="cs"/>
          <w:color w:val="000000" w:themeColor="text1"/>
          <w:sz w:val="28"/>
          <w:cs/>
        </w:rPr>
        <w:t>ปริมาณฝน</w:t>
      </w:r>
      <w:r w:rsidRPr="00F550DE">
        <w:rPr>
          <w:rFonts w:ascii="TH SarabunPSK" w:eastAsia="+mj-ea" w:hAnsi="TH SarabunPSK" w:cs="TH SarabunPSK" w:hint="cs"/>
          <w:color w:val="000000" w:themeColor="text1"/>
          <w:sz w:val="28"/>
          <w:cs/>
        </w:rPr>
        <w:t xml:space="preserve"> </w:t>
      </w:r>
      <w:r w:rsidRPr="00F550DE">
        <w:rPr>
          <w:rFonts w:ascii="TH SarabunPSK" w:eastAsia="+mj-ea" w:hAnsi="TH SarabunPSK" w:cs="TH SarabunPSK"/>
          <w:color w:val="000000" w:themeColor="text1"/>
          <w:sz w:val="28"/>
          <w:cs/>
        </w:rPr>
        <w:t xml:space="preserve">วันที่ 1 มกราคม </w:t>
      </w:r>
      <w:r w:rsidR="00CB2EA4" w:rsidRPr="00F550DE">
        <w:rPr>
          <w:rFonts w:ascii="TH SarabunPSK" w:eastAsia="+mj-ea" w:hAnsi="TH SarabunPSK" w:cs="TH SarabunPSK" w:hint="cs"/>
          <w:color w:val="000000" w:themeColor="text1"/>
          <w:sz w:val="28"/>
          <w:cs/>
        </w:rPr>
        <w:t xml:space="preserve">ถึงวันที่ </w:t>
      </w:r>
      <w:r w:rsidR="00245284" w:rsidRPr="00F550DE">
        <w:rPr>
          <w:rFonts w:ascii="TH SarabunPSK" w:hAnsi="TH SarabunPSK" w:cs="TH SarabunPSK" w:hint="cs"/>
          <w:color w:val="000000" w:themeColor="text1"/>
          <w:sz w:val="28"/>
          <w:cs/>
        </w:rPr>
        <w:t>3</w:t>
      </w:r>
      <w:r w:rsidR="00EF0334" w:rsidRPr="00F550DE">
        <w:rPr>
          <w:rFonts w:ascii="TH SarabunPSK" w:hAnsi="TH SarabunPSK" w:cs="TH SarabunPSK" w:hint="cs"/>
          <w:color w:val="000000" w:themeColor="text1"/>
          <w:sz w:val="28"/>
          <w:cs/>
        </w:rPr>
        <w:t>1</w:t>
      </w:r>
      <w:r w:rsidR="00EE0722" w:rsidRPr="00F550DE">
        <w:rPr>
          <w:rFonts w:ascii="TH SarabunPSK" w:hAnsi="TH SarabunPSK" w:cs="TH SarabunPSK"/>
          <w:color w:val="000000" w:themeColor="text1"/>
          <w:sz w:val="28"/>
        </w:rPr>
        <w:t xml:space="preserve"> </w:t>
      </w:r>
      <w:r w:rsidR="00D16B91" w:rsidRPr="00F550DE">
        <w:rPr>
          <w:rFonts w:ascii="TH SarabunPSK" w:eastAsia="+mj-ea" w:hAnsi="TH SarabunPSK" w:cs="TH SarabunPSK" w:hint="cs"/>
          <w:color w:val="000000" w:themeColor="text1"/>
          <w:sz w:val="28"/>
          <w:cs/>
        </w:rPr>
        <w:t>ธันวาคม</w:t>
      </w:r>
      <w:r w:rsidR="00E34975" w:rsidRPr="00F550DE">
        <w:rPr>
          <w:rFonts w:ascii="TH SarabunPSK" w:eastAsia="+mj-ea" w:hAnsi="TH SarabunPSK" w:cs="TH SarabunPSK" w:hint="cs"/>
          <w:color w:val="000000" w:themeColor="text1"/>
          <w:sz w:val="28"/>
          <w:cs/>
        </w:rPr>
        <w:t xml:space="preserve"> 256</w:t>
      </w:r>
      <w:r w:rsidR="00010171" w:rsidRPr="00F550DE">
        <w:rPr>
          <w:rFonts w:ascii="TH SarabunPSK" w:eastAsia="+mj-ea" w:hAnsi="TH SarabunPSK" w:cs="TH SarabunPSK" w:hint="cs"/>
          <w:color w:val="000000" w:themeColor="text1"/>
          <w:sz w:val="28"/>
          <w:cs/>
        </w:rPr>
        <w:t>1</w:t>
      </w:r>
      <w:r w:rsidR="00E34975" w:rsidRPr="00F550DE">
        <w:rPr>
          <w:rFonts w:ascii="TH SarabunPSK" w:eastAsia="+mj-ea" w:hAnsi="TH SarabunPSK" w:cs="TH SarabunPSK" w:hint="cs"/>
          <w:color w:val="000000" w:themeColor="text1"/>
          <w:sz w:val="28"/>
          <w:cs/>
        </w:rPr>
        <w:t xml:space="preserve"> รวม </w:t>
      </w:r>
      <w:r w:rsidR="00E34975" w:rsidRPr="00F550DE">
        <w:rPr>
          <w:rFonts w:ascii="TH SarabunPSK" w:eastAsia="+mj-ea" w:hAnsi="TH SarabunPSK" w:cs="TH SarabunPSK"/>
          <w:color w:val="000000" w:themeColor="text1"/>
          <w:sz w:val="28"/>
        </w:rPr>
        <w:t>=</w:t>
      </w:r>
      <w:r w:rsidR="00786B04" w:rsidRPr="00F550DE">
        <w:rPr>
          <w:rFonts w:ascii="TH SarabunPSK" w:eastAsia="+mj-ea" w:hAnsi="TH SarabunPSK" w:cs="TH SarabunPSK" w:hint="cs"/>
          <w:color w:val="000000" w:themeColor="text1"/>
          <w:sz w:val="28"/>
          <w:cs/>
        </w:rPr>
        <w:t xml:space="preserve"> </w:t>
      </w:r>
      <w:r w:rsidR="00AB7160" w:rsidRPr="00F550DE">
        <w:rPr>
          <w:rFonts w:ascii="TH SarabunPSK" w:eastAsia="+mj-ea" w:hAnsi="TH SarabunPSK" w:cs="TH SarabunPSK" w:hint="cs"/>
          <w:color w:val="000000" w:themeColor="text1"/>
          <w:sz w:val="28"/>
          <w:cs/>
        </w:rPr>
        <w:t>1,</w:t>
      </w:r>
      <w:r w:rsidR="00F550DE" w:rsidRPr="00F550DE">
        <w:rPr>
          <w:rFonts w:ascii="TH SarabunPSK" w:eastAsia="+mj-ea" w:hAnsi="TH SarabunPSK" w:cs="TH SarabunPSK" w:hint="cs"/>
          <w:color w:val="000000" w:themeColor="text1"/>
          <w:sz w:val="28"/>
          <w:cs/>
        </w:rPr>
        <w:t>966.7</w:t>
      </w:r>
      <w:r w:rsidR="00057E99" w:rsidRPr="00F550DE">
        <w:rPr>
          <w:rFonts w:ascii="TH SarabunPSK" w:eastAsia="+mj-ea" w:hAnsi="TH SarabunPSK" w:cs="TH SarabunPSK" w:hint="cs"/>
          <w:color w:val="000000" w:themeColor="text1"/>
          <w:sz w:val="28"/>
          <w:cs/>
        </w:rPr>
        <w:t xml:space="preserve"> </w:t>
      </w:r>
      <w:r w:rsidR="00E34975" w:rsidRPr="00F550DE">
        <w:rPr>
          <w:rFonts w:ascii="TH SarabunPSK" w:eastAsia="+mj-ea" w:hAnsi="TH SarabunPSK" w:cs="TH SarabunPSK" w:hint="cs"/>
          <w:color w:val="000000" w:themeColor="text1"/>
          <w:sz w:val="28"/>
          <w:cs/>
        </w:rPr>
        <w:t>มิลลิเมต</w:t>
      </w:r>
      <w:r w:rsidR="00E61E13" w:rsidRPr="00F550DE">
        <w:rPr>
          <w:rFonts w:ascii="TH SarabunPSK" w:eastAsia="+mj-ea" w:hAnsi="TH SarabunPSK" w:cs="TH SarabunPSK" w:hint="cs"/>
          <w:color w:val="000000" w:themeColor="text1"/>
          <w:sz w:val="28"/>
          <w:cs/>
        </w:rPr>
        <w:t>ร</w:t>
      </w:r>
      <w:r w:rsidRPr="00F550DE">
        <w:rPr>
          <w:rFonts w:ascii="TH SarabunPSK" w:eastAsia="+mj-ea" w:hAnsi="TH SarabunPSK" w:cs="TH SarabunPSK" w:hint="cs"/>
          <w:color w:val="000000" w:themeColor="text1"/>
          <w:sz w:val="28"/>
          <w:cs/>
        </w:rPr>
        <w:t>)</w:t>
      </w:r>
    </w:p>
    <w:p w14:paraId="33D90DC3" w14:textId="77777777" w:rsidR="001A1548" w:rsidRDefault="001A1548" w:rsidP="00A01CC0">
      <w:pPr>
        <w:rPr>
          <w:rFonts w:ascii="TH SarabunPSK" w:hAnsi="TH SarabunPSK" w:cs="TH SarabunPSK"/>
          <w:color w:val="000000" w:themeColor="text1"/>
          <w:sz w:val="28"/>
        </w:rPr>
      </w:pPr>
      <w:r w:rsidRPr="0065317D">
        <w:rPr>
          <w:rFonts w:ascii="TH SarabunPSK" w:eastAsia="+mj-ea" w:hAnsi="TH SarabunPSK" w:cs="TH SarabunPSK" w:hint="cs"/>
          <w:color w:val="000000" w:themeColor="text1"/>
          <w:sz w:val="28"/>
          <w:cs/>
        </w:rPr>
        <w:t xml:space="preserve">(ปริมาณฝน </w:t>
      </w:r>
      <w:r w:rsidRPr="0065317D">
        <w:rPr>
          <w:rFonts w:ascii="TH SarabunPSK" w:eastAsia="+mj-ea" w:hAnsi="TH SarabunPSK" w:cs="TH SarabunPSK"/>
          <w:color w:val="000000" w:themeColor="text1"/>
          <w:sz w:val="28"/>
          <w:cs/>
        </w:rPr>
        <w:t xml:space="preserve">วันที่ 1 มกราคม </w:t>
      </w:r>
      <w:r w:rsidRPr="0065317D">
        <w:rPr>
          <w:rFonts w:ascii="TH SarabunPSK" w:eastAsia="+mj-ea" w:hAnsi="TH SarabunPSK" w:cs="TH SarabunPSK" w:hint="cs"/>
          <w:color w:val="000000" w:themeColor="text1"/>
          <w:sz w:val="28"/>
          <w:cs/>
        </w:rPr>
        <w:t>ถึงวันที่</w:t>
      </w:r>
      <w:r w:rsidR="00D72392">
        <w:rPr>
          <w:rFonts w:ascii="TH SarabunPSK" w:eastAsia="+mj-ea" w:hAnsi="TH SarabunPSK" w:cs="TH SarabunPSK" w:hint="cs"/>
          <w:color w:val="000000" w:themeColor="text1"/>
          <w:sz w:val="28"/>
          <w:cs/>
        </w:rPr>
        <w:t xml:space="preserve"> </w:t>
      </w:r>
      <w:r w:rsidR="005934F4">
        <w:rPr>
          <w:rFonts w:ascii="TH SarabunPSK" w:hAnsi="TH SarabunPSK" w:cs="TH SarabunPSK" w:hint="cs"/>
          <w:color w:val="000000" w:themeColor="text1"/>
          <w:sz w:val="28"/>
          <w:cs/>
        </w:rPr>
        <w:t>3</w:t>
      </w:r>
      <w:r w:rsidR="00C010AC">
        <w:rPr>
          <w:rFonts w:ascii="TH SarabunPSK" w:hAnsi="TH SarabunPSK" w:cs="TH SarabunPSK" w:hint="cs"/>
          <w:color w:val="000000" w:themeColor="text1"/>
          <w:sz w:val="28"/>
          <w:cs/>
        </w:rPr>
        <w:t>1</w:t>
      </w:r>
      <w:r w:rsidR="00B87F67">
        <w:rPr>
          <w:rFonts w:ascii="TH SarabunPSK" w:hAnsi="TH SarabunPSK" w:cs="TH SarabunPSK" w:hint="cs"/>
          <w:color w:val="000000" w:themeColor="text1"/>
          <w:sz w:val="28"/>
          <w:cs/>
        </w:rPr>
        <w:t xml:space="preserve"> </w:t>
      </w:r>
      <w:r w:rsidR="00637800">
        <w:rPr>
          <w:rFonts w:ascii="TH SarabunPSK" w:eastAsia="+mj-ea" w:hAnsi="TH SarabunPSK" w:cs="TH SarabunPSK" w:hint="cs"/>
          <w:color w:val="000000" w:themeColor="text1"/>
          <w:sz w:val="28"/>
          <w:cs/>
        </w:rPr>
        <w:t>ธันวาคม</w:t>
      </w:r>
      <w:r w:rsidRPr="0065317D">
        <w:rPr>
          <w:rFonts w:ascii="TH SarabunPSK" w:eastAsia="+mj-ea" w:hAnsi="TH SarabunPSK" w:cs="TH SarabunPSK" w:hint="cs"/>
          <w:color w:val="000000" w:themeColor="text1"/>
          <w:sz w:val="28"/>
          <w:cs/>
        </w:rPr>
        <w:t xml:space="preserve"> 2562 รวม </w:t>
      </w:r>
      <w:r w:rsidRPr="0065317D">
        <w:rPr>
          <w:rFonts w:ascii="TH SarabunPSK" w:eastAsia="+mj-ea" w:hAnsi="TH SarabunPSK" w:cs="TH SarabunPSK"/>
          <w:color w:val="000000" w:themeColor="text1"/>
          <w:sz w:val="28"/>
        </w:rPr>
        <w:t>=</w:t>
      </w:r>
      <w:r w:rsidRPr="0065317D">
        <w:rPr>
          <w:rFonts w:ascii="TH SarabunPSK" w:eastAsia="+mj-ea" w:hAnsi="TH SarabunPSK" w:cs="TH SarabunPSK" w:hint="cs"/>
          <w:color w:val="000000" w:themeColor="text1"/>
          <w:sz w:val="28"/>
          <w:cs/>
        </w:rPr>
        <w:t xml:space="preserve"> </w:t>
      </w:r>
      <w:r w:rsidR="00FF45D6">
        <w:rPr>
          <w:rFonts w:ascii="TH SarabunPSK" w:eastAsia="+mj-ea" w:hAnsi="TH SarabunPSK" w:cs="TH SarabunPSK" w:hint="cs"/>
          <w:color w:val="000000" w:themeColor="text1"/>
          <w:sz w:val="28"/>
          <w:cs/>
        </w:rPr>
        <w:t>1</w:t>
      </w:r>
      <w:r w:rsidR="00B85B91">
        <w:rPr>
          <w:rFonts w:ascii="TH SarabunPSK" w:eastAsia="+mj-ea" w:hAnsi="TH SarabunPSK" w:cs="TH SarabunPSK" w:hint="cs"/>
          <w:color w:val="000000" w:themeColor="text1"/>
          <w:sz w:val="28"/>
          <w:cs/>
        </w:rPr>
        <w:t>,</w:t>
      </w:r>
      <w:r w:rsidR="00AF22A2">
        <w:rPr>
          <w:rFonts w:ascii="TH SarabunPSK" w:eastAsia="+mj-ea" w:hAnsi="TH SarabunPSK" w:cs="TH SarabunPSK" w:hint="cs"/>
          <w:color w:val="000000" w:themeColor="text1"/>
          <w:sz w:val="28"/>
          <w:cs/>
        </w:rPr>
        <w:t>436.8</w:t>
      </w:r>
      <w:r w:rsidR="00992C40">
        <w:rPr>
          <w:rFonts w:ascii="TH SarabunPSK" w:eastAsia="+mj-ea" w:hAnsi="TH SarabunPSK" w:cs="TH SarabunPSK" w:hint="cs"/>
          <w:color w:val="000000" w:themeColor="text1"/>
          <w:sz w:val="28"/>
          <w:cs/>
        </w:rPr>
        <w:t xml:space="preserve"> </w:t>
      </w:r>
      <w:r w:rsidRPr="0065317D">
        <w:rPr>
          <w:rFonts w:ascii="TH SarabunPSK" w:eastAsia="+mj-ea" w:hAnsi="TH SarabunPSK" w:cs="TH SarabunPSK" w:hint="cs"/>
          <w:color w:val="000000" w:themeColor="text1"/>
          <w:sz w:val="28"/>
          <w:cs/>
        </w:rPr>
        <w:t>มิลลิเมตร)</w:t>
      </w:r>
      <w:r w:rsidRPr="0065317D">
        <w:rPr>
          <w:rFonts w:ascii="TH SarabunPSK" w:eastAsia="+mj-ea" w:hAnsi="TH SarabunPSK" w:cs="TH SarabunPSK"/>
          <w:color w:val="000000" w:themeColor="text1"/>
          <w:sz w:val="28"/>
          <w:cs/>
        </w:rPr>
        <w:t xml:space="preserve"> </w:t>
      </w:r>
      <w:r w:rsidR="006653E6" w:rsidRPr="0065317D">
        <w:rPr>
          <w:rFonts w:ascii="TH SarabunPSK" w:eastAsia="+mj-ea" w:hAnsi="TH SarabunPSK" w:cs="TH SarabunPSK" w:hint="cs"/>
          <w:color w:val="000000" w:themeColor="text1"/>
          <w:sz w:val="28"/>
          <w:cs/>
        </w:rPr>
        <w:t xml:space="preserve"> </w:t>
      </w:r>
    </w:p>
    <w:p w14:paraId="28F1AFBB" w14:textId="7801C55F" w:rsidR="001023AF" w:rsidRDefault="001023AF" w:rsidP="00A01CC0">
      <w:pPr>
        <w:rPr>
          <w:rFonts w:ascii="TH SarabunPSK" w:hAnsi="TH SarabunPSK" w:cs="TH SarabunPSK"/>
          <w:color w:val="000000" w:themeColor="text1"/>
          <w:sz w:val="28"/>
        </w:rPr>
      </w:pPr>
      <w:r w:rsidRPr="001023AF">
        <w:rPr>
          <w:rFonts w:ascii="TH SarabunPSK" w:hAnsi="TH SarabunPSK" w:cs="TH SarabunPSK"/>
          <w:color w:val="000000" w:themeColor="text1"/>
          <w:sz w:val="28"/>
        </w:rPr>
        <w:t>(</w:t>
      </w:r>
      <w:r w:rsidRPr="001023AF">
        <w:rPr>
          <w:rFonts w:ascii="TH SarabunPSK" w:hAnsi="TH SarabunPSK" w:cs="TH SarabunPSK"/>
          <w:color w:val="000000" w:themeColor="text1"/>
          <w:sz w:val="28"/>
          <w:cs/>
        </w:rPr>
        <w:t xml:space="preserve">ปริมาณฝน วันที่ </w:t>
      </w:r>
      <w:r w:rsidRPr="001023AF">
        <w:rPr>
          <w:rFonts w:ascii="TH SarabunPSK" w:hAnsi="TH SarabunPSK" w:cs="TH SarabunPSK"/>
          <w:color w:val="000000" w:themeColor="text1"/>
          <w:sz w:val="28"/>
        </w:rPr>
        <w:t xml:space="preserve">1 </w:t>
      </w:r>
      <w:r w:rsidRPr="001023AF">
        <w:rPr>
          <w:rFonts w:ascii="TH SarabunPSK" w:hAnsi="TH SarabunPSK" w:cs="TH SarabunPSK"/>
          <w:color w:val="000000" w:themeColor="text1"/>
          <w:sz w:val="28"/>
          <w:cs/>
        </w:rPr>
        <w:t xml:space="preserve">มกราคม ถึงวันที่ </w:t>
      </w:r>
      <w:r w:rsidR="00AA121E">
        <w:rPr>
          <w:rFonts w:ascii="TH SarabunPSK" w:hAnsi="TH SarabunPSK" w:cs="TH SarabunPSK" w:hint="cs"/>
          <w:color w:val="000000" w:themeColor="text1"/>
          <w:sz w:val="28"/>
          <w:cs/>
        </w:rPr>
        <w:t>3</w:t>
      </w:r>
      <w:r w:rsidR="000B6A08">
        <w:rPr>
          <w:rFonts w:ascii="TH SarabunPSK" w:hAnsi="TH SarabunPSK" w:cs="TH SarabunPSK" w:hint="cs"/>
          <w:color w:val="000000" w:themeColor="text1"/>
          <w:sz w:val="28"/>
          <w:cs/>
        </w:rPr>
        <w:t>1</w:t>
      </w:r>
      <w:r w:rsidR="00FA19DF">
        <w:rPr>
          <w:rFonts w:ascii="TH SarabunPSK" w:hAnsi="TH SarabunPSK" w:cs="TH SarabunPSK" w:hint="cs"/>
          <w:color w:val="000000" w:themeColor="text1"/>
          <w:sz w:val="28"/>
          <w:cs/>
        </w:rPr>
        <w:t xml:space="preserve"> </w:t>
      </w:r>
      <w:r w:rsidR="009E67B1">
        <w:rPr>
          <w:rFonts w:ascii="TH SarabunPSK" w:hAnsi="TH SarabunPSK" w:cs="TH SarabunPSK" w:hint="cs"/>
          <w:color w:val="000000" w:themeColor="text1"/>
          <w:sz w:val="28"/>
          <w:cs/>
        </w:rPr>
        <w:t>ธันวาคม</w:t>
      </w:r>
      <w:r w:rsidR="00C3777E">
        <w:rPr>
          <w:rFonts w:ascii="TH SarabunPSK" w:hAnsi="TH SarabunPSK" w:cs="TH SarabunPSK" w:hint="cs"/>
          <w:color w:val="000000" w:themeColor="text1"/>
          <w:sz w:val="28"/>
          <w:cs/>
        </w:rPr>
        <w:t xml:space="preserve"> </w:t>
      </w:r>
      <w:r w:rsidRPr="001023AF">
        <w:rPr>
          <w:rFonts w:ascii="TH SarabunPSK" w:hAnsi="TH SarabunPSK" w:cs="TH SarabunPSK"/>
          <w:color w:val="000000" w:themeColor="text1"/>
          <w:sz w:val="28"/>
        </w:rPr>
        <w:t>256</w:t>
      </w:r>
      <w:r>
        <w:rPr>
          <w:rFonts w:ascii="TH SarabunPSK" w:hAnsi="TH SarabunPSK" w:cs="TH SarabunPSK"/>
          <w:color w:val="000000" w:themeColor="text1"/>
          <w:sz w:val="28"/>
        </w:rPr>
        <w:t>3</w:t>
      </w:r>
      <w:r w:rsidRPr="001023AF">
        <w:rPr>
          <w:rFonts w:ascii="TH SarabunPSK" w:hAnsi="TH SarabunPSK" w:cs="TH SarabunPSK"/>
          <w:color w:val="000000" w:themeColor="text1"/>
          <w:sz w:val="28"/>
        </w:rPr>
        <w:t xml:space="preserve"> </w:t>
      </w:r>
      <w:r w:rsidRPr="001023AF">
        <w:rPr>
          <w:rFonts w:ascii="TH SarabunPSK" w:hAnsi="TH SarabunPSK" w:cs="TH SarabunPSK"/>
          <w:color w:val="000000" w:themeColor="text1"/>
          <w:sz w:val="28"/>
          <w:cs/>
        </w:rPr>
        <w:t xml:space="preserve">รวม </w:t>
      </w:r>
      <w:r w:rsidRPr="004A3662">
        <w:rPr>
          <w:rFonts w:ascii="TH SarabunPSK" w:hAnsi="TH SarabunPSK" w:cs="TH SarabunPSK"/>
          <w:color w:val="000000" w:themeColor="text1"/>
          <w:sz w:val="28"/>
          <w:cs/>
        </w:rPr>
        <w:t xml:space="preserve">= </w:t>
      </w:r>
      <w:r w:rsidR="00C030A8">
        <w:rPr>
          <w:rFonts w:ascii="TH SarabunPSK" w:hAnsi="TH SarabunPSK" w:cs="TH SarabunPSK" w:hint="cs"/>
          <w:color w:val="000000" w:themeColor="text1"/>
          <w:sz w:val="28"/>
          <w:cs/>
        </w:rPr>
        <w:t>1,</w:t>
      </w:r>
      <w:r w:rsidR="005842DB">
        <w:rPr>
          <w:rFonts w:ascii="TH SarabunPSK" w:hAnsi="TH SarabunPSK" w:cs="TH SarabunPSK" w:hint="cs"/>
          <w:color w:val="000000" w:themeColor="text1"/>
          <w:sz w:val="28"/>
          <w:cs/>
        </w:rPr>
        <w:t>985.2</w:t>
      </w:r>
      <w:r w:rsidR="00390286">
        <w:rPr>
          <w:rFonts w:ascii="TH SarabunPSK" w:hAnsi="TH SarabunPSK" w:cs="TH SarabunPSK" w:hint="cs"/>
          <w:color w:val="000000" w:themeColor="text1"/>
          <w:sz w:val="28"/>
          <w:cs/>
        </w:rPr>
        <w:t xml:space="preserve"> </w:t>
      </w:r>
      <w:r w:rsidRPr="004A3662">
        <w:rPr>
          <w:rFonts w:ascii="TH SarabunPSK" w:hAnsi="TH SarabunPSK" w:cs="TH SarabunPSK"/>
          <w:color w:val="000000" w:themeColor="text1"/>
          <w:sz w:val="28"/>
          <w:cs/>
        </w:rPr>
        <w:t>มิลลิเมตร</w:t>
      </w:r>
      <w:r w:rsidRPr="001023AF">
        <w:rPr>
          <w:rFonts w:ascii="TH SarabunPSK" w:hAnsi="TH SarabunPSK" w:cs="TH SarabunPSK"/>
          <w:color w:val="000000" w:themeColor="text1"/>
          <w:sz w:val="28"/>
          <w:cs/>
        </w:rPr>
        <w:t xml:space="preserve">)  </w:t>
      </w:r>
    </w:p>
    <w:p w14:paraId="229905AD" w14:textId="7352C87D" w:rsidR="008F7D70" w:rsidRPr="00B93A21" w:rsidRDefault="008F7D70" w:rsidP="00A01CC0">
      <w:pPr>
        <w:rPr>
          <w:rFonts w:ascii="TH SarabunPSK" w:hAnsi="TH SarabunPSK" w:cs="TH SarabunPSK"/>
          <w:color w:val="000000" w:themeColor="text1"/>
          <w:sz w:val="28"/>
          <w:cs/>
        </w:rPr>
      </w:pPr>
      <w:r w:rsidRPr="008F7D70">
        <w:rPr>
          <w:rFonts w:ascii="TH SarabunPSK" w:hAnsi="TH SarabunPSK" w:cs="TH SarabunPSK"/>
          <w:color w:val="000000" w:themeColor="text1"/>
          <w:sz w:val="28"/>
        </w:rPr>
        <w:t>(</w:t>
      </w:r>
      <w:r w:rsidRPr="008F7D70">
        <w:rPr>
          <w:rFonts w:ascii="TH SarabunPSK" w:hAnsi="TH SarabunPSK" w:cs="TH SarabunPSK"/>
          <w:color w:val="000000" w:themeColor="text1"/>
          <w:sz w:val="28"/>
          <w:cs/>
        </w:rPr>
        <w:t xml:space="preserve">ปริมาณฝน วันที่ </w:t>
      </w:r>
      <w:r w:rsidRPr="008F7D70">
        <w:rPr>
          <w:rFonts w:ascii="TH SarabunPSK" w:hAnsi="TH SarabunPSK" w:cs="TH SarabunPSK"/>
          <w:color w:val="000000" w:themeColor="text1"/>
          <w:sz w:val="28"/>
        </w:rPr>
        <w:t xml:space="preserve">1 </w:t>
      </w:r>
      <w:r w:rsidRPr="008F7D70">
        <w:rPr>
          <w:rFonts w:ascii="TH SarabunPSK" w:hAnsi="TH SarabunPSK" w:cs="TH SarabunPSK"/>
          <w:color w:val="000000" w:themeColor="text1"/>
          <w:sz w:val="28"/>
          <w:cs/>
        </w:rPr>
        <w:t xml:space="preserve">มกราคม ถึงวันที่ </w:t>
      </w:r>
      <w:r w:rsidR="001F224E">
        <w:rPr>
          <w:rFonts w:ascii="TH SarabunPSK" w:hAnsi="TH SarabunPSK" w:cs="TH SarabunPSK" w:hint="cs"/>
          <w:color w:val="000000" w:themeColor="text1"/>
          <w:sz w:val="28"/>
          <w:cs/>
        </w:rPr>
        <w:t>1</w:t>
      </w:r>
      <w:r w:rsidR="009C34A9">
        <w:rPr>
          <w:rFonts w:ascii="TH SarabunPSK" w:hAnsi="TH SarabunPSK" w:cs="TH SarabunPSK" w:hint="cs"/>
          <w:color w:val="000000" w:themeColor="text1"/>
          <w:sz w:val="28"/>
          <w:cs/>
        </w:rPr>
        <w:t>2</w:t>
      </w:r>
      <w:r w:rsidR="004D3032">
        <w:rPr>
          <w:rFonts w:ascii="TH SarabunPSK" w:hAnsi="TH SarabunPSK" w:cs="TH SarabunPSK" w:hint="cs"/>
          <w:color w:val="000000" w:themeColor="text1"/>
          <w:sz w:val="28"/>
          <w:cs/>
        </w:rPr>
        <w:t xml:space="preserve"> </w:t>
      </w:r>
      <w:r w:rsidR="00077554">
        <w:rPr>
          <w:rFonts w:ascii="TH SarabunPSK" w:hAnsi="TH SarabunPSK" w:cs="TH SarabunPSK" w:hint="cs"/>
          <w:color w:val="000000" w:themeColor="text1"/>
          <w:sz w:val="28"/>
          <w:cs/>
        </w:rPr>
        <w:t>สิงหา</w:t>
      </w:r>
      <w:r w:rsidR="003F5C77">
        <w:rPr>
          <w:rFonts w:ascii="TH SarabunPSK" w:hAnsi="TH SarabunPSK" w:cs="TH SarabunPSK" w:hint="cs"/>
          <w:color w:val="000000" w:themeColor="text1"/>
          <w:sz w:val="28"/>
          <w:cs/>
        </w:rPr>
        <w:t>คม</w:t>
      </w:r>
      <w:r>
        <w:rPr>
          <w:rFonts w:ascii="TH SarabunPSK" w:hAnsi="TH SarabunPSK" w:cs="TH SarabunPSK" w:hint="cs"/>
          <w:color w:val="000000" w:themeColor="text1"/>
          <w:sz w:val="28"/>
          <w:cs/>
        </w:rPr>
        <w:t xml:space="preserve"> 2564</w:t>
      </w:r>
      <w:r w:rsidRPr="008F7D70">
        <w:rPr>
          <w:rFonts w:ascii="TH SarabunPSK" w:hAnsi="TH SarabunPSK" w:cs="TH SarabunPSK"/>
          <w:color w:val="000000" w:themeColor="text1"/>
          <w:sz w:val="28"/>
        </w:rPr>
        <w:t xml:space="preserve"> </w:t>
      </w:r>
      <w:r w:rsidRPr="008F7D70">
        <w:rPr>
          <w:rFonts w:ascii="TH SarabunPSK" w:hAnsi="TH SarabunPSK" w:cs="TH SarabunPSK"/>
          <w:color w:val="000000" w:themeColor="text1"/>
          <w:sz w:val="28"/>
          <w:cs/>
        </w:rPr>
        <w:t xml:space="preserve">รวม = </w:t>
      </w:r>
      <w:r w:rsidR="00606F01">
        <w:rPr>
          <w:rFonts w:ascii="TH SarabunPSK" w:hAnsi="TH SarabunPSK" w:cs="TH SarabunPSK"/>
          <w:color w:val="000000" w:themeColor="text1"/>
          <w:sz w:val="28"/>
        </w:rPr>
        <w:t>611.4</w:t>
      </w:r>
      <w:r w:rsidR="00B15D16">
        <w:rPr>
          <w:rFonts w:ascii="TH SarabunPSK" w:hAnsi="TH SarabunPSK" w:cs="TH SarabunPSK" w:hint="cs"/>
          <w:color w:val="000000" w:themeColor="text1"/>
          <w:sz w:val="28"/>
          <w:cs/>
        </w:rPr>
        <w:t xml:space="preserve"> </w:t>
      </w:r>
      <w:r w:rsidRPr="008F7D70">
        <w:rPr>
          <w:rFonts w:ascii="TH SarabunPSK" w:hAnsi="TH SarabunPSK" w:cs="TH SarabunPSK"/>
          <w:color w:val="000000" w:themeColor="text1"/>
          <w:sz w:val="28"/>
          <w:cs/>
        </w:rPr>
        <w:t xml:space="preserve">มิลลิเมตร)  </w:t>
      </w:r>
    </w:p>
    <w:p w14:paraId="2F46A546" w14:textId="77777777" w:rsidR="00217CAC" w:rsidRPr="00312FBA" w:rsidRDefault="00217CAC" w:rsidP="00217CAC">
      <w:pPr>
        <w:pStyle w:val="a8"/>
        <w:numPr>
          <w:ilvl w:val="0"/>
          <w:numId w:val="10"/>
        </w:numPr>
        <w:ind w:left="284" w:hanging="284"/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 w:rsidRPr="00312FBA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ปริมาณฝน</w:t>
      </w:r>
      <w:r w:rsidR="00B232FA" w:rsidRPr="00312FBA">
        <w:rPr>
          <w:rFonts w:ascii="TH SarabunPSK" w:hAnsi="TH SarabunPSK" w:cs="TH SarabunPSK" w:hint="cs"/>
          <w:b/>
          <w:bCs/>
          <w:color w:val="000000" w:themeColor="text1"/>
          <w:sz w:val="28"/>
          <w:cs/>
        </w:rPr>
        <w:t>รายเดือน</w:t>
      </w:r>
      <w:r w:rsidRPr="00312FBA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ที่ตกในพื้นที่จังหวัดนครศรีธรรมราช</w:t>
      </w:r>
    </w:p>
    <w:tbl>
      <w:tblPr>
        <w:tblW w:w="10746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823"/>
      </w:tblGrid>
      <w:tr w:rsidR="00CA3C6E" w:rsidRPr="0065317D" w14:paraId="2AC9A05D" w14:textId="77777777" w:rsidTr="00BF714E">
        <w:trPr>
          <w:trHeight w:val="70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14:paraId="4B14CD1E" w14:textId="77777777" w:rsidR="00217CAC" w:rsidRPr="0065317D" w:rsidRDefault="00217CAC" w:rsidP="00556415">
            <w:pPr>
              <w:ind w:right="-117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65317D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จังหวัดนครศรีธรรมราช</w:t>
            </w:r>
          </w:p>
        </w:tc>
        <w:tc>
          <w:tcPr>
            <w:tcW w:w="8505" w:type="dxa"/>
            <w:gridSpan w:val="12"/>
            <w:shd w:val="clear" w:color="auto" w:fill="auto"/>
            <w:vAlign w:val="center"/>
          </w:tcPr>
          <w:p w14:paraId="780DD0FC" w14:textId="77777777" w:rsidR="00217CAC" w:rsidRPr="0065317D" w:rsidRDefault="00217CAC" w:rsidP="0055641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65317D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ฝน</w:t>
            </w:r>
            <w:r w:rsidR="00813CFB" w:rsidRPr="0065317D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65317D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รายเดือน (</w:t>
            </w:r>
            <w:proofErr w:type="spellStart"/>
            <w:r w:rsidRPr="0065317D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มม</w:t>
            </w:r>
            <w:proofErr w:type="spellEnd"/>
            <w:r w:rsidRPr="0065317D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.)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451752A0" w14:textId="77777777" w:rsidR="00217CAC" w:rsidRPr="0065317D" w:rsidRDefault="00217CAC" w:rsidP="0055641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65317D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รวม</w:t>
            </w:r>
          </w:p>
        </w:tc>
      </w:tr>
      <w:tr w:rsidR="00CA3C6E" w:rsidRPr="0065317D" w14:paraId="3E1C7DC7" w14:textId="77777777" w:rsidTr="00BF714E">
        <w:trPr>
          <w:trHeight w:val="443"/>
        </w:trPr>
        <w:tc>
          <w:tcPr>
            <w:tcW w:w="1418" w:type="dxa"/>
            <w:vMerge/>
            <w:shd w:val="clear" w:color="auto" w:fill="auto"/>
          </w:tcPr>
          <w:p w14:paraId="1419DA44" w14:textId="77777777" w:rsidR="00217CAC" w:rsidRPr="0065317D" w:rsidRDefault="00217CAC" w:rsidP="00556415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ED72B4F" w14:textId="77777777" w:rsidR="00217CAC" w:rsidRPr="0065317D" w:rsidRDefault="00217CAC" w:rsidP="0055641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65317D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ม.ค.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FA54FE9" w14:textId="77777777" w:rsidR="00217CAC" w:rsidRPr="0065317D" w:rsidRDefault="00217CAC" w:rsidP="0055641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65317D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ก.พ.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3F79228" w14:textId="77777777" w:rsidR="00217CAC" w:rsidRPr="0065317D" w:rsidRDefault="00217CAC" w:rsidP="0055641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65317D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มี.ค.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BAEF3AE" w14:textId="77777777" w:rsidR="00217CAC" w:rsidRPr="0065317D" w:rsidRDefault="00217CAC" w:rsidP="0055641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proofErr w:type="spellStart"/>
            <w:r w:rsidRPr="0065317D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เม.ย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71C72A4E" w14:textId="77777777" w:rsidR="00217CAC" w:rsidRPr="0065317D" w:rsidRDefault="00217CAC" w:rsidP="0055641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65317D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พ.ค.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0AEF936" w14:textId="77777777" w:rsidR="00217CAC" w:rsidRPr="0065317D" w:rsidRDefault="00217CAC" w:rsidP="0055641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65317D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มิ.ย.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39B3E4B" w14:textId="77777777" w:rsidR="00217CAC" w:rsidRPr="0065317D" w:rsidRDefault="00217CAC" w:rsidP="0055641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65317D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ก.ค.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5B1AD80" w14:textId="77777777" w:rsidR="00217CAC" w:rsidRPr="0065317D" w:rsidRDefault="00217CAC" w:rsidP="0055641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65317D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ส.ค.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C59B5CF" w14:textId="77777777" w:rsidR="00217CAC" w:rsidRPr="0065317D" w:rsidRDefault="00217CAC" w:rsidP="0055641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65317D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ก.ย.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8A0836A" w14:textId="77777777" w:rsidR="00217CAC" w:rsidRPr="0065317D" w:rsidRDefault="00217CAC" w:rsidP="0055641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65317D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ต.ค.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0DE62B4" w14:textId="77777777" w:rsidR="00217CAC" w:rsidRPr="0065317D" w:rsidRDefault="00217CAC" w:rsidP="0055641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65317D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พ.ย.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E7D947F" w14:textId="77777777" w:rsidR="00217CAC" w:rsidRPr="0065317D" w:rsidRDefault="00217CAC" w:rsidP="0055641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65317D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ธ.ค.</w:t>
            </w:r>
          </w:p>
        </w:tc>
        <w:tc>
          <w:tcPr>
            <w:tcW w:w="823" w:type="dxa"/>
            <w:shd w:val="clear" w:color="auto" w:fill="auto"/>
            <w:vAlign w:val="center"/>
          </w:tcPr>
          <w:p w14:paraId="52B67E6A" w14:textId="77777777" w:rsidR="00217CAC" w:rsidRPr="0065317D" w:rsidRDefault="00217CAC" w:rsidP="0055641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65317D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(</w:t>
            </w:r>
            <w:proofErr w:type="spellStart"/>
            <w:r w:rsidRPr="0065317D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มม</w:t>
            </w:r>
            <w:proofErr w:type="spellEnd"/>
            <w:r w:rsidRPr="0065317D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.)</w:t>
            </w:r>
          </w:p>
        </w:tc>
      </w:tr>
      <w:tr w:rsidR="00CA3C6E" w:rsidRPr="0065317D" w14:paraId="3A14D0A7" w14:textId="77777777" w:rsidTr="00BF714E">
        <w:trPr>
          <w:trHeight w:val="363"/>
        </w:trPr>
        <w:tc>
          <w:tcPr>
            <w:tcW w:w="1418" w:type="dxa"/>
            <w:shd w:val="clear" w:color="auto" w:fill="auto"/>
            <w:vAlign w:val="center"/>
          </w:tcPr>
          <w:p w14:paraId="661209E4" w14:textId="77777777" w:rsidR="00217CAC" w:rsidRPr="00C5254F" w:rsidRDefault="00217CAC" w:rsidP="0055641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C5254F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เฉลี่ย</w:t>
            </w:r>
          </w:p>
        </w:tc>
        <w:tc>
          <w:tcPr>
            <w:tcW w:w="709" w:type="dxa"/>
            <w:shd w:val="clear" w:color="auto" w:fill="auto"/>
          </w:tcPr>
          <w:p w14:paraId="5D125E6C" w14:textId="77777777" w:rsidR="00217CAC" w:rsidRPr="00C5254F" w:rsidRDefault="00217CAC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111.7</w:t>
            </w:r>
          </w:p>
        </w:tc>
        <w:tc>
          <w:tcPr>
            <w:tcW w:w="709" w:type="dxa"/>
            <w:shd w:val="clear" w:color="auto" w:fill="auto"/>
          </w:tcPr>
          <w:p w14:paraId="24BD32F9" w14:textId="77777777" w:rsidR="00217CAC" w:rsidRPr="00C5254F" w:rsidRDefault="00217CAC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44.5</w:t>
            </w:r>
          </w:p>
        </w:tc>
        <w:tc>
          <w:tcPr>
            <w:tcW w:w="709" w:type="dxa"/>
            <w:shd w:val="clear" w:color="auto" w:fill="auto"/>
          </w:tcPr>
          <w:p w14:paraId="095936DA" w14:textId="77777777" w:rsidR="00217CAC" w:rsidRPr="00C5254F" w:rsidRDefault="00217CAC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100.0</w:t>
            </w:r>
          </w:p>
        </w:tc>
        <w:tc>
          <w:tcPr>
            <w:tcW w:w="708" w:type="dxa"/>
            <w:shd w:val="clear" w:color="auto" w:fill="auto"/>
          </w:tcPr>
          <w:p w14:paraId="3E9A0C1B" w14:textId="77777777" w:rsidR="00217CAC" w:rsidRPr="00C5254F" w:rsidRDefault="00217CAC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91.4</w:t>
            </w:r>
          </w:p>
        </w:tc>
        <w:tc>
          <w:tcPr>
            <w:tcW w:w="709" w:type="dxa"/>
            <w:shd w:val="clear" w:color="auto" w:fill="auto"/>
          </w:tcPr>
          <w:p w14:paraId="36CF4984" w14:textId="77777777" w:rsidR="00217CAC" w:rsidRPr="00C5254F" w:rsidRDefault="00217CAC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147.4</w:t>
            </w:r>
          </w:p>
        </w:tc>
        <w:tc>
          <w:tcPr>
            <w:tcW w:w="709" w:type="dxa"/>
            <w:shd w:val="clear" w:color="auto" w:fill="auto"/>
          </w:tcPr>
          <w:p w14:paraId="49442166" w14:textId="77777777" w:rsidR="00217CAC" w:rsidRPr="00C5254F" w:rsidRDefault="00217CAC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98.8</w:t>
            </w:r>
          </w:p>
        </w:tc>
        <w:tc>
          <w:tcPr>
            <w:tcW w:w="709" w:type="dxa"/>
            <w:shd w:val="clear" w:color="auto" w:fill="auto"/>
          </w:tcPr>
          <w:p w14:paraId="55C214BA" w14:textId="77777777" w:rsidR="00217CAC" w:rsidRPr="00C5254F" w:rsidRDefault="00217CAC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107.7</w:t>
            </w:r>
          </w:p>
        </w:tc>
        <w:tc>
          <w:tcPr>
            <w:tcW w:w="708" w:type="dxa"/>
            <w:shd w:val="clear" w:color="auto" w:fill="auto"/>
          </w:tcPr>
          <w:p w14:paraId="11A21923" w14:textId="77777777" w:rsidR="00217CAC" w:rsidRPr="00C5254F" w:rsidRDefault="00217CAC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112.6</w:t>
            </w:r>
          </w:p>
        </w:tc>
        <w:tc>
          <w:tcPr>
            <w:tcW w:w="709" w:type="dxa"/>
            <w:shd w:val="clear" w:color="auto" w:fill="auto"/>
          </w:tcPr>
          <w:p w14:paraId="12AB06F8" w14:textId="77777777" w:rsidR="00217CAC" w:rsidRPr="00C5254F" w:rsidRDefault="00217CAC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144.1</w:t>
            </w:r>
          </w:p>
        </w:tc>
        <w:tc>
          <w:tcPr>
            <w:tcW w:w="709" w:type="dxa"/>
            <w:shd w:val="clear" w:color="auto" w:fill="auto"/>
          </w:tcPr>
          <w:p w14:paraId="463714DC" w14:textId="77777777" w:rsidR="00217CAC" w:rsidRPr="00C5254F" w:rsidRDefault="00217CAC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247.8</w:t>
            </w:r>
          </w:p>
        </w:tc>
        <w:tc>
          <w:tcPr>
            <w:tcW w:w="709" w:type="dxa"/>
            <w:shd w:val="clear" w:color="auto" w:fill="auto"/>
          </w:tcPr>
          <w:p w14:paraId="4A2821AD" w14:textId="77777777" w:rsidR="00217CAC" w:rsidRPr="00C5254F" w:rsidRDefault="00217CAC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454.6</w:t>
            </w:r>
          </w:p>
        </w:tc>
        <w:tc>
          <w:tcPr>
            <w:tcW w:w="708" w:type="dxa"/>
            <w:shd w:val="clear" w:color="auto" w:fill="auto"/>
          </w:tcPr>
          <w:p w14:paraId="00A0B6F4" w14:textId="77777777" w:rsidR="00217CAC" w:rsidRPr="00C5254F" w:rsidRDefault="00217CAC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287.2</w:t>
            </w:r>
          </w:p>
        </w:tc>
        <w:tc>
          <w:tcPr>
            <w:tcW w:w="823" w:type="dxa"/>
            <w:shd w:val="clear" w:color="auto" w:fill="auto"/>
          </w:tcPr>
          <w:p w14:paraId="30975E99" w14:textId="77777777" w:rsidR="00217CAC" w:rsidRPr="00C5254F" w:rsidRDefault="00217CAC" w:rsidP="00556415">
            <w:pPr>
              <w:jc w:val="right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1,947.7</w:t>
            </w:r>
          </w:p>
        </w:tc>
      </w:tr>
      <w:tr w:rsidR="00CA3C6E" w:rsidRPr="0065317D" w14:paraId="3AAB9886" w14:textId="77777777" w:rsidTr="00BF714E">
        <w:trPr>
          <w:trHeight w:val="377"/>
        </w:trPr>
        <w:tc>
          <w:tcPr>
            <w:tcW w:w="1418" w:type="dxa"/>
            <w:shd w:val="clear" w:color="auto" w:fill="auto"/>
            <w:vAlign w:val="center"/>
          </w:tcPr>
          <w:p w14:paraId="4B955712" w14:textId="77777777" w:rsidR="00217CAC" w:rsidRPr="00C5254F" w:rsidRDefault="00217CAC" w:rsidP="0055641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C5254F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ปี 2558</w:t>
            </w:r>
          </w:p>
        </w:tc>
        <w:tc>
          <w:tcPr>
            <w:tcW w:w="709" w:type="dxa"/>
            <w:shd w:val="clear" w:color="auto" w:fill="auto"/>
          </w:tcPr>
          <w:p w14:paraId="3B3A18C5" w14:textId="77777777" w:rsidR="00217CAC" w:rsidRPr="00C5254F" w:rsidRDefault="00217CAC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56.7</w:t>
            </w:r>
          </w:p>
        </w:tc>
        <w:tc>
          <w:tcPr>
            <w:tcW w:w="709" w:type="dxa"/>
            <w:shd w:val="clear" w:color="auto" w:fill="auto"/>
          </w:tcPr>
          <w:p w14:paraId="3ED4FF21" w14:textId="77777777" w:rsidR="00217CAC" w:rsidRPr="00C5254F" w:rsidRDefault="00217CAC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6.0</w:t>
            </w:r>
          </w:p>
        </w:tc>
        <w:tc>
          <w:tcPr>
            <w:tcW w:w="709" w:type="dxa"/>
            <w:shd w:val="clear" w:color="auto" w:fill="auto"/>
          </w:tcPr>
          <w:p w14:paraId="0C4C6C5C" w14:textId="77777777" w:rsidR="00217CAC" w:rsidRPr="00C5254F" w:rsidRDefault="00217CAC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1.4</w:t>
            </w:r>
          </w:p>
        </w:tc>
        <w:tc>
          <w:tcPr>
            <w:tcW w:w="708" w:type="dxa"/>
            <w:shd w:val="clear" w:color="auto" w:fill="auto"/>
          </w:tcPr>
          <w:p w14:paraId="6AE5B0F4" w14:textId="77777777" w:rsidR="00217CAC" w:rsidRPr="00C5254F" w:rsidRDefault="00217CAC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69.5</w:t>
            </w:r>
          </w:p>
        </w:tc>
        <w:tc>
          <w:tcPr>
            <w:tcW w:w="709" w:type="dxa"/>
            <w:shd w:val="clear" w:color="auto" w:fill="auto"/>
          </w:tcPr>
          <w:p w14:paraId="08C26EF0" w14:textId="77777777" w:rsidR="00217CAC" w:rsidRPr="00C5254F" w:rsidRDefault="00217CAC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117.3</w:t>
            </w:r>
          </w:p>
        </w:tc>
        <w:tc>
          <w:tcPr>
            <w:tcW w:w="709" w:type="dxa"/>
            <w:shd w:val="clear" w:color="auto" w:fill="auto"/>
          </w:tcPr>
          <w:p w14:paraId="2626AF0D" w14:textId="77777777" w:rsidR="00217CAC" w:rsidRPr="00C5254F" w:rsidRDefault="00217CAC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80.0</w:t>
            </w:r>
          </w:p>
        </w:tc>
        <w:tc>
          <w:tcPr>
            <w:tcW w:w="709" w:type="dxa"/>
            <w:shd w:val="clear" w:color="auto" w:fill="auto"/>
          </w:tcPr>
          <w:p w14:paraId="3516529A" w14:textId="77777777" w:rsidR="00217CAC" w:rsidRPr="00C5254F" w:rsidRDefault="00217CAC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103.5</w:t>
            </w:r>
          </w:p>
        </w:tc>
        <w:tc>
          <w:tcPr>
            <w:tcW w:w="708" w:type="dxa"/>
            <w:shd w:val="clear" w:color="auto" w:fill="auto"/>
          </w:tcPr>
          <w:p w14:paraId="346B9F5C" w14:textId="77777777" w:rsidR="00217CAC" w:rsidRPr="00C5254F" w:rsidRDefault="00217CAC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173.5</w:t>
            </w:r>
          </w:p>
        </w:tc>
        <w:tc>
          <w:tcPr>
            <w:tcW w:w="709" w:type="dxa"/>
            <w:shd w:val="clear" w:color="auto" w:fill="auto"/>
          </w:tcPr>
          <w:p w14:paraId="1FCD55DB" w14:textId="77777777" w:rsidR="00217CAC" w:rsidRPr="00C5254F" w:rsidRDefault="00217CAC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167.6</w:t>
            </w:r>
          </w:p>
        </w:tc>
        <w:tc>
          <w:tcPr>
            <w:tcW w:w="709" w:type="dxa"/>
            <w:shd w:val="clear" w:color="auto" w:fill="auto"/>
          </w:tcPr>
          <w:p w14:paraId="23636656" w14:textId="77777777" w:rsidR="00217CAC" w:rsidRPr="00C5254F" w:rsidRDefault="00217CAC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245.1</w:t>
            </w:r>
          </w:p>
        </w:tc>
        <w:tc>
          <w:tcPr>
            <w:tcW w:w="709" w:type="dxa"/>
            <w:shd w:val="clear" w:color="auto" w:fill="auto"/>
          </w:tcPr>
          <w:p w14:paraId="3759B86D" w14:textId="77777777" w:rsidR="00217CAC" w:rsidRPr="00C5254F" w:rsidRDefault="00217CAC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457.5</w:t>
            </w:r>
          </w:p>
        </w:tc>
        <w:tc>
          <w:tcPr>
            <w:tcW w:w="708" w:type="dxa"/>
            <w:shd w:val="clear" w:color="auto" w:fill="auto"/>
          </w:tcPr>
          <w:p w14:paraId="0804F682" w14:textId="77777777" w:rsidR="00217CAC" w:rsidRPr="00C5254F" w:rsidRDefault="00217CAC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233.0</w:t>
            </w:r>
          </w:p>
        </w:tc>
        <w:tc>
          <w:tcPr>
            <w:tcW w:w="823" w:type="dxa"/>
            <w:shd w:val="clear" w:color="auto" w:fill="auto"/>
          </w:tcPr>
          <w:p w14:paraId="41718296" w14:textId="77777777" w:rsidR="00217CAC" w:rsidRPr="00C5254F" w:rsidRDefault="00217CAC" w:rsidP="00556415">
            <w:pPr>
              <w:jc w:val="right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1,711.0</w:t>
            </w:r>
          </w:p>
        </w:tc>
      </w:tr>
      <w:tr w:rsidR="00CA3C6E" w:rsidRPr="0065317D" w14:paraId="2DEF3807" w14:textId="77777777" w:rsidTr="00BF714E">
        <w:trPr>
          <w:trHeight w:val="323"/>
        </w:trPr>
        <w:tc>
          <w:tcPr>
            <w:tcW w:w="1418" w:type="dxa"/>
            <w:shd w:val="clear" w:color="auto" w:fill="auto"/>
            <w:vAlign w:val="center"/>
          </w:tcPr>
          <w:p w14:paraId="640712F6" w14:textId="77777777" w:rsidR="00217CAC" w:rsidRPr="00C5254F" w:rsidRDefault="00217CAC" w:rsidP="0055641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C5254F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ปี 2559</w:t>
            </w:r>
          </w:p>
        </w:tc>
        <w:tc>
          <w:tcPr>
            <w:tcW w:w="709" w:type="dxa"/>
            <w:shd w:val="clear" w:color="auto" w:fill="auto"/>
          </w:tcPr>
          <w:p w14:paraId="7E6F4FBD" w14:textId="77777777" w:rsidR="00217CAC" w:rsidRPr="00C5254F" w:rsidRDefault="00217CAC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92.1</w:t>
            </w:r>
          </w:p>
        </w:tc>
        <w:tc>
          <w:tcPr>
            <w:tcW w:w="709" w:type="dxa"/>
            <w:shd w:val="clear" w:color="auto" w:fill="auto"/>
          </w:tcPr>
          <w:p w14:paraId="0F5306D7" w14:textId="77777777" w:rsidR="00217CAC" w:rsidRPr="00C5254F" w:rsidRDefault="00217CAC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65.8</w:t>
            </w:r>
          </w:p>
        </w:tc>
        <w:tc>
          <w:tcPr>
            <w:tcW w:w="709" w:type="dxa"/>
            <w:shd w:val="clear" w:color="auto" w:fill="auto"/>
          </w:tcPr>
          <w:p w14:paraId="7F3A1F46" w14:textId="77777777" w:rsidR="00217CAC" w:rsidRPr="00C5254F" w:rsidRDefault="00217CAC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0.</w:t>
            </w:r>
            <w:r w:rsidR="00472303"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1</w:t>
            </w:r>
          </w:p>
        </w:tc>
        <w:tc>
          <w:tcPr>
            <w:tcW w:w="708" w:type="dxa"/>
            <w:shd w:val="clear" w:color="auto" w:fill="auto"/>
          </w:tcPr>
          <w:p w14:paraId="73CEB0F8" w14:textId="77777777" w:rsidR="00217CAC" w:rsidRPr="00C5254F" w:rsidRDefault="00217CAC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0.0</w:t>
            </w:r>
          </w:p>
        </w:tc>
        <w:tc>
          <w:tcPr>
            <w:tcW w:w="709" w:type="dxa"/>
            <w:shd w:val="clear" w:color="auto" w:fill="auto"/>
          </w:tcPr>
          <w:p w14:paraId="5B6813B3" w14:textId="77777777" w:rsidR="00217CAC" w:rsidRPr="00C5254F" w:rsidRDefault="007D3FBA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81.6</w:t>
            </w:r>
          </w:p>
        </w:tc>
        <w:tc>
          <w:tcPr>
            <w:tcW w:w="709" w:type="dxa"/>
            <w:shd w:val="clear" w:color="auto" w:fill="auto"/>
          </w:tcPr>
          <w:p w14:paraId="42C8B2BD" w14:textId="77777777" w:rsidR="00217CAC" w:rsidRPr="00C5254F" w:rsidRDefault="006D70F8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80.0</w:t>
            </w:r>
          </w:p>
        </w:tc>
        <w:tc>
          <w:tcPr>
            <w:tcW w:w="709" w:type="dxa"/>
            <w:shd w:val="clear" w:color="auto" w:fill="auto"/>
          </w:tcPr>
          <w:p w14:paraId="287DC80A" w14:textId="77777777" w:rsidR="00217CAC" w:rsidRPr="00C5254F" w:rsidRDefault="00201E78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171.4</w:t>
            </w:r>
          </w:p>
        </w:tc>
        <w:tc>
          <w:tcPr>
            <w:tcW w:w="708" w:type="dxa"/>
            <w:shd w:val="clear" w:color="auto" w:fill="auto"/>
          </w:tcPr>
          <w:p w14:paraId="7C6FF721" w14:textId="77777777" w:rsidR="00217CAC" w:rsidRPr="00C5254F" w:rsidRDefault="000A609D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89.6</w:t>
            </w:r>
          </w:p>
        </w:tc>
        <w:tc>
          <w:tcPr>
            <w:tcW w:w="709" w:type="dxa"/>
            <w:shd w:val="clear" w:color="auto" w:fill="auto"/>
          </w:tcPr>
          <w:p w14:paraId="6E68A279" w14:textId="77777777" w:rsidR="00217CAC" w:rsidRPr="00C5254F" w:rsidRDefault="000A609D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60.3</w:t>
            </w:r>
          </w:p>
        </w:tc>
        <w:tc>
          <w:tcPr>
            <w:tcW w:w="709" w:type="dxa"/>
            <w:shd w:val="clear" w:color="auto" w:fill="auto"/>
          </w:tcPr>
          <w:p w14:paraId="3F2DF4F7" w14:textId="77777777" w:rsidR="00217CAC" w:rsidRPr="00C5254F" w:rsidRDefault="00191844" w:rsidP="00B03583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136.5</w:t>
            </w:r>
          </w:p>
        </w:tc>
        <w:tc>
          <w:tcPr>
            <w:tcW w:w="709" w:type="dxa"/>
            <w:shd w:val="clear" w:color="auto" w:fill="auto"/>
          </w:tcPr>
          <w:p w14:paraId="611B8F0E" w14:textId="77777777" w:rsidR="00217CAC" w:rsidRPr="00C5254F" w:rsidRDefault="001258C9" w:rsidP="00BB5926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2</w:t>
            </w:r>
            <w:r w:rsidR="00817589"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5</w:t>
            </w:r>
            <w:r w:rsidR="00BB5926"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7</w:t>
            </w: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.</w:t>
            </w:r>
            <w:r w:rsidR="00BB5926"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4</w:t>
            </w:r>
          </w:p>
        </w:tc>
        <w:tc>
          <w:tcPr>
            <w:tcW w:w="708" w:type="dxa"/>
            <w:shd w:val="clear" w:color="auto" w:fill="auto"/>
          </w:tcPr>
          <w:p w14:paraId="794BF86E" w14:textId="77777777" w:rsidR="00217CAC" w:rsidRPr="00C5254F" w:rsidRDefault="00152611" w:rsidP="00CA1E77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694.3</w:t>
            </w:r>
          </w:p>
        </w:tc>
        <w:tc>
          <w:tcPr>
            <w:tcW w:w="823" w:type="dxa"/>
            <w:shd w:val="clear" w:color="auto" w:fill="auto"/>
          </w:tcPr>
          <w:p w14:paraId="728686D3" w14:textId="77777777" w:rsidR="00217CAC" w:rsidRPr="00C5254F" w:rsidRDefault="009951D6" w:rsidP="00CA1E77">
            <w:pPr>
              <w:jc w:val="right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1,7</w:t>
            </w:r>
            <w:r w:rsidR="00152611"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29.4</w:t>
            </w:r>
          </w:p>
        </w:tc>
      </w:tr>
      <w:tr w:rsidR="00CA3C6E" w:rsidRPr="0065317D" w14:paraId="1EEE5141" w14:textId="77777777" w:rsidTr="00BF714E">
        <w:trPr>
          <w:trHeight w:val="300"/>
        </w:trPr>
        <w:tc>
          <w:tcPr>
            <w:tcW w:w="1418" w:type="dxa"/>
            <w:shd w:val="clear" w:color="auto" w:fill="auto"/>
            <w:vAlign w:val="center"/>
          </w:tcPr>
          <w:p w14:paraId="4D452342" w14:textId="77777777" w:rsidR="00E34975" w:rsidRPr="00C5254F" w:rsidRDefault="00E34975" w:rsidP="0055641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C5254F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ปี 2560</w:t>
            </w:r>
          </w:p>
        </w:tc>
        <w:tc>
          <w:tcPr>
            <w:tcW w:w="709" w:type="dxa"/>
            <w:shd w:val="clear" w:color="auto" w:fill="auto"/>
          </w:tcPr>
          <w:p w14:paraId="70667616" w14:textId="77777777" w:rsidR="00E34975" w:rsidRPr="00C5254F" w:rsidRDefault="00B97771" w:rsidP="00336F9B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834.35</w:t>
            </w:r>
          </w:p>
        </w:tc>
        <w:tc>
          <w:tcPr>
            <w:tcW w:w="709" w:type="dxa"/>
            <w:shd w:val="clear" w:color="auto" w:fill="auto"/>
          </w:tcPr>
          <w:p w14:paraId="25CD2567" w14:textId="77777777" w:rsidR="00E34975" w:rsidRPr="00C5254F" w:rsidRDefault="00B97771" w:rsidP="00C15296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97.2</w:t>
            </w:r>
          </w:p>
        </w:tc>
        <w:tc>
          <w:tcPr>
            <w:tcW w:w="709" w:type="dxa"/>
            <w:shd w:val="clear" w:color="auto" w:fill="auto"/>
          </w:tcPr>
          <w:p w14:paraId="4A209A30" w14:textId="77777777" w:rsidR="00E34975" w:rsidRPr="00C5254F" w:rsidRDefault="00B97771" w:rsidP="00C15296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84.1</w:t>
            </w:r>
          </w:p>
        </w:tc>
        <w:tc>
          <w:tcPr>
            <w:tcW w:w="708" w:type="dxa"/>
            <w:shd w:val="clear" w:color="auto" w:fill="auto"/>
          </w:tcPr>
          <w:p w14:paraId="5FC7FF00" w14:textId="77777777" w:rsidR="00E34975" w:rsidRPr="00C5254F" w:rsidRDefault="00B97771" w:rsidP="00C15296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248.23</w:t>
            </w:r>
          </w:p>
        </w:tc>
        <w:tc>
          <w:tcPr>
            <w:tcW w:w="709" w:type="dxa"/>
            <w:shd w:val="clear" w:color="auto" w:fill="auto"/>
          </w:tcPr>
          <w:p w14:paraId="168E7B7E" w14:textId="77777777" w:rsidR="00E34975" w:rsidRPr="00C5254F" w:rsidRDefault="00B97771" w:rsidP="00C15296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119.8</w:t>
            </w:r>
          </w:p>
        </w:tc>
        <w:tc>
          <w:tcPr>
            <w:tcW w:w="709" w:type="dxa"/>
            <w:shd w:val="clear" w:color="auto" w:fill="auto"/>
          </w:tcPr>
          <w:p w14:paraId="7324581A" w14:textId="77777777" w:rsidR="00E34975" w:rsidRPr="00C5254F" w:rsidRDefault="00B97771" w:rsidP="00C15296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80.5</w:t>
            </w:r>
          </w:p>
        </w:tc>
        <w:tc>
          <w:tcPr>
            <w:tcW w:w="709" w:type="dxa"/>
            <w:shd w:val="clear" w:color="auto" w:fill="auto"/>
          </w:tcPr>
          <w:p w14:paraId="5454DAA6" w14:textId="77777777" w:rsidR="00E34975" w:rsidRPr="00C5254F" w:rsidRDefault="00B97771" w:rsidP="00C15296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90.5</w:t>
            </w:r>
          </w:p>
        </w:tc>
        <w:tc>
          <w:tcPr>
            <w:tcW w:w="708" w:type="dxa"/>
            <w:shd w:val="clear" w:color="auto" w:fill="auto"/>
          </w:tcPr>
          <w:p w14:paraId="56550039" w14:textId="77777777" w:rsidR="00E34975" w:rsidRPr="00C5254F" w:rsidRDefault="00B97771" w:rsidP="005564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133.82</w:t>
            </w:r>
          </w:p>
        </w:tc>
        <w:tc>
          <w:tcPr>
            <w:tcW w:w="709" w:type="dxa"/>
            <w:shd w:val="clear" w:color="auto" w:fill="auto"/>
          </w:tcPr>
          <w:p w14:paraId="15F67675" w14:textId="77777777" w:rsidR="00E34975" w:rsidRPr="00C5254F" w:rsidRDefault="00A52F4E" w:rsidP="005E20EC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155.31</w:t>
            </w:r>
          </w:p>
        </w:tc>
        <w:tc>
          <w:tcPr>
            <w:tcW w:w="709" w:type="dxa"/>
            <w:shd w:val="clear" w:color="auto" w:fill="auto"/>
          </w:tcPr>
          <w:p w14:paraId="2B2B21A0" w14:textId="77777777" w:rsidR="00E34975" w:rsidRPr="00C5254F" w:rsidRDefault="00227ECF" w:rsidP="00CC090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127.09</w:t>
            </w:r>
          </w:p>
        </w:tc>
        <w:tc>
          <w:tcPr>
            <w:tcW w:w="709" w:type="dxa"/>
            <w:shd w:val="clear" w:color="auto" w:fill="auto"/>
          </w:tcPr>
          <w:p w14:paraId="30B5B6AA" w14:textId="77777777" w:rsidR="00E34975" w:rsidRPr="00C5254F" w:rsidRDefault="00B24442" w:rsidP="00BB5926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603.1</w:t>
            </w:r>
          </w:p>
        </w:tc>
        <w:tc>
          <w:tcPr>
            <w:tcW w:w="708" w:type="dxa"/>
            <w:shd w:val="clear" w:color="auto" w:fill="auto"/>
          </w:tcPr>
          <w:p w14:paraId="462D72CC" w14:textId="77777777" w:rsidR="00E34975" w:rsidRPr="00C5254F" w:rsidRDefault="00CD1B2B" w:rsidP="00C64BD1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342.1</w:t>
            </w:r>
          </w:p>
        </w:tc>
        <w:tc>
          <w:tcPr>
            <w:tcW w:w="823" w:type="dxa"/>
            <w:shd w:val="clear" w:color="auto" w:fill="auto"/>
          </w:tcPr>
          <w:p w14:paraId="5899CA2F" w14:textId="77777777" w:rsidR="00955587" w:rsidRPr="00C5254F" w:rsidRDefault="00D36AF5" w:rsidP="00CD1B2B">
            <w:pPr>
              <w:jc w:val="right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2,</w:t>
            </w:r>
            <w:r w:rsidR="00CD1B2B"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916.1</w:t>
            </w:r>
          </w:p>
        </w:tc>
      </w:tr>
      <w:tr w:rsidR="00CA3C6E" w:rsidRPr="0065317D" w14:paraId="27CB5FEF" w14:textId="77777777" w:rsidTr="00BF714E">
        <w:trPr>
          <w:trHeight w:val="409"/>
        </w:trPr>
        <w:tc>
          <w:tcPr>
            <w:tcW w:w="1418" w:type="dxa"/>
            <w:shd w:val="clear" w:color="auto" w:fill="auto"/>
            <w:vAlign w:val="center"/>
          </w:tcPr>
          <w:p w14:paraId="37AFFED5" w14:textId="77777777" w:rsidR="00CE7130" w:rsidRPr="00C5254F" w:rsidRDefault="00CE7130" w:rsidP="00CE713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C5254F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ปี 256</w:t>
            </w:r>
            <w:r w:rsidR="00465F1B" w:rsidRPr="00C5254F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75D01182" w14:textId="77777777" w:rsidR="00CE7130" w:rsidRPr="00C5254F" w:rsidRDefault="00CE2B05" w:rsidP="00F23F7C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133.1</w:t>
            </w:r>
          </w:p>
        </w:tc>
        <w:tc>
          <w:tcPr>
            <w:tcW w:w="709" w:type="dxa"/>
            <w:shd w:val="clear" w:color="auto" w:fill="auto"/>
          </w:tcPr>
          <w:p w14:paraId="4A3CAA27" w14:textId="77777777" w:rsidR="00CE7130" w:rsidRPr="00C5254F" w:rsidRDefault="00267F71" w:rsidP="00904178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22.</w:t>
            </w:r>
            <w:r w:rsidR="00904178"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14:paraId="145872D0" w14:textId="77777777" w:rsidR="00CE7130" w:rsidRPr="00C5254F" w:rsidRDefault="00E23405" w:rsidP="00932172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50.0</w:t>
            </w:r>
          </w:p>
        </w:tc>
        <w:tc>
          <w:tcPr>
            <w:tcW w:w="708" w:type="dxa"/>
            <w:shd w:val="clear" w:color="auto" w:fill="auto"/>
          </w:tcPr>
          <w:p w14:paraId="20394478" w14:textId="77777777" w:rsidR="00CE7130" w:rsidRPr="00C5254F" w:rsidRDefault="00522283" w:rsidP="00D93DDF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88.3</w:t>
            </w:r>
          </w:p>
        </w:tc>
        <w:tc>
          <w:tcPr>
            <w:tcW w:w="709" w:type="dxa"/>
            <w:shd w:val="clear" w:color="auto" w:fill="auto"/>
          </w:tcPr>
          <w:p w14:paraId="50047E31" w14:textId="77777777" w:rsidR="00CE7130" w:rsidRPr="00C5254F" w:rsidRDefault="00AC4C3D" w:rsidP="00865AF2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189.46</w:t>
            </w:r>
          </w:p>
        </w:tc>
        <w:tc>
          <w:tcPr>
            <w:tcW w:w="709" w:type="dxa"/>
            <w:shd w:val="clear" w:color="auto" w:fill="auto"/>
          </w:tcPr>
          <w:p w14:paraId="576A0C65" w14:textId="77777777" w:rsidR="00CE7130" w:rsidRPr="00C5254F" w:rsidRDefault="0018385A" w:rsidP="007E2926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92.64</w:t>
            </w:r>
          </w:p>
        </w:tc>
        <w:tc>
          <w:tcPr>
            <w:tcW w:w="709" w:type="dxa"/>
            <w:shd w:val="clear" w:color="auto" w:fill="auto"/>
          </w:tcPr>
          <w:p w14:paraId="1A6A5C6E" w14:textId="77777777" w:rsidR="00CE7130" w:rsidRPr="00C5254F" w:rsidRDefault="00BF5A12" w:rsidP="005A56FD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102.6</w:t>
            </w:r>
          </w:p>
        </w:tc>
        <w:tc>
          <w:tcPr>
            <w:tcW w:w="708" w:type="dxa"/>
            <w:shd w:val="clear" w:color="auto" w:fill="auto"/>
          </w:tcPr>
          <w:p w14:paraId="7D68A45A" w14:textId="77777777" w:rsidR="00CE7130" w:rsidRPr="00C5254F" w:rsidRDefault="00931B78" w:rsidP="00557732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90.3</w:t>
            </w:r>
          </w:p>
        </w:tc>
        <w:tc>
          <w:tcPr>
            <w:tcW w:w="709" w:type="dxa"/>
            <w:shd w:val="clear" w:color="auto" w:fill="auto"/>
          </w:tcPr>
          <w:p w14:paraId="3275F9F9" w14:textId="77777777" w:rsidR="00DF1443" w:rsidRPr="00C5254F" w:rsidRDefault="00A94851" w:rsidP="00555CF9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148.5</w:t>
            </w:r>
          </w:p>
        </w:tc>
        <w:tc>
          <w:tcPr>
            <w:tcW w:w="709" w:type="dxa"/>
            <w:shd w:val="clear" w:color="auto" w:fill="auto"/>
          </w:tcPr>
          <w:p w14:paraId="730380DF" w14:textId="77777777" w:rsidR="00CE7130" w:rsidRPr="00C5254F" w:rsidRDefault="009026AF" w:rsidP="00460949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200.6</w:t>
            </w:r>
          </w:p>
        </w:tc>
        <w:tc>
          <w:tcPr>
            <w:tcW w:w="709" w:type="dxa"/>
            <w:shd w:val="clear" w:color="auto" w:fill="auto"/>
          </w:tcPr>
          <w:p w14:paraId="6873ECC9" w14:textId="77777777" w:rsidR="00CE7130" w:rsidRPr="00C5254F" w:rsidRDefault="004B3230" w:rsidP="00304A27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356.4</w:t>
            </w:r>
          </w:p>
        </w:tc>
        <w:tc>
          <w:tcPr>
            <w:tcW w:w="708" w:type="dxa"/>
            <w:shd w:val="clear" w:color="auto" w:fill="auto"/>
          </w:tcPr>
          <w:p w14:paraId="424FCBF0" w14:textId="77777777" w:rsidR="00CE7130" w:rsidRPr="00C5254F" w:rsidRDefault="00F550DE" w:rsidP="00A60D1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491.9</w:t>
            </w:r>
          </w:p>
        </w:tc>
        <w:tc>
          <w:tcPr>
            <w:tcW w:w="823" w:type="dxa"/>
            <w:shd w:val="clear" w:color="auto" w:fill="auto"/>
          </w:tcPr>
          <w:p w14:paraId="0A4F85C4" w14:textId="77777777" w:rsidR="00CE7130" w:rsidRPr="00C5254F" w:rsidRDefault="00AE3FD8" w:rsidP="00F550DE">
            <w:pPr>
              <w:jc w:val="right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1,966.7</w:t>
            </w:r>
          </w:p>
        </w:tc>
      </w:tr>
      <w:tr w:rsidR="00CA3C6E" w:rsidRPr="0065317D" w14:paraId="3AA0C97E" w14:textId="77777777" w:rsidTr="00BF714E">
        <w:trPr>
          <w:trHeight w:val="385"/>
        </w:trPr>
        <w:tc>
          <w:tcPr>
            <w:tcW w:w="1418" w:type="dxa"/>
            <w:shd w:val="clear" w:color="auto" w:fill="auto"/>
            <w:vAlign w:val="center"/>
          </w:tcPr>
          <w:p w14:paraId="402C2259" w14:textId="77777777" w:rsidR="008B37D1" w:rsidRPr="00C5254F" w:rsidRDefault="008B37D1" w:rsidP="00CE7130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C5254F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ปี 2562</w:t>
            </w:r>
          </w:p>
        </w:tc>
        <w:tc>
          <w:tcPr>
            <w:tcW w:w="709" w:type="dxa"/>
            <w:shd w:val="clear" w:color="auto" w:fill="auto"/>
          </w:tcPr>
          <w:p w14:paraId="782E97F4" w14:textId="77777777" w:rsidR="008B37D1" w:rsidRPr="00C5254F" w:rsidRDefault="00A6102A" w:rsidP="00D57B95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215.</w:t>
            </w:r>
            <w:r w:rsidR="00D57B95"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14:paraId="2E8873DD" w14:textId="77777777" w:rsidR="008B37D1" w:rsidRPr="00C5254F" w:rsidRDefault="002C09BF" w:rsidP="00BE5CC9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3.4</w:t>
            </w:r>
          </w:p>
        </w:tc>
        <w:tc>
          <w:tcPr>
            <w:tcW w:w="709" w:type="dxa"/>
            <w:shd w:val="clear" w:color="auto" w:fill="auto"/>
          </w:tcPr>
          <w:p w14:paraId="43D1A174" w14:textId="77777777" w:rsidR="008B37D1" w:rsidRPr="00C5254F" w:rsidRDefault="0017334F" w:rsidP="00020F2E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20.1</w:t>
            </w:r>
          </w:p>
        </w:tc>
        <w:tc>
          <w:tcPr>
            <w:tcW w:w="708" w:type="dxa"/>
            <w:shd w:val="clear" w:color="auto" w:fill="auto"/>
          </w:tcPr>
          <w:p w14:paraId="5C2BB382" w14:textId="77777777" w:rsidR="008B37D1" w:rsidRPr="00C5254F" w:rsidRDefault="00937D94" w:rsidP="00033C8D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32.3</w:t>
            </w:r>
          </w:p>
        </w:tc>
        <w:tc>
          <w:tcPr>
            <w:tcW w:w="709" w:type="dxa"/>
            <w:shd w:val="clear" w:color="auto" w:fill="auto"/>
          </w:tcPr>
          <w:p w14:paraId="1392704D" w14:textId="77777777" w:rsidR="008B37D1" w:rsidRPr="00C5254F" w:rsidRDefault="00CB756B" w:rsidP="00B4389D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127.6</w:t>
            </w:r>
          </w:p>
        </w:tc>
        <w:tc>
          <w:tcPr>
            <w:tcW w:w="709" w:type="dxa"/>
            <w:shd w:val="clear" w:color="auto" w:fill="auto"/>
          </w:tcPr>
          <w:p w14:paraId="73EAE6ED" w14:textId="77777777" w:rsidR="008B37D1" w:rsidRPr="00C5254F" w:rsidRDefault="00F117AC" w:rsidP="001F5538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84.4</w:t>
            </w:r>
          </w:p>
        </w:tc>
        <w:tc>
          <w:tcPr>
            <w:tcW w:w="709" w:type="dxa"/>
            <w:shd w:val="clear" w:color="auto" w:fill="auto"/>
          </w:tcPr>
          <w:p w14:paraId="15AA11B4" w14:textId="77777777" w:rsidR="008B37D1" w:rsidRPr="00C5254F" w:rsidRDefault="00366EAD" w:rsidP="005A56FD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/>
                <w:color w:val="000000" w:themeColor="text1"/>
                <w:szCs w:val="24"/>
              </w:rPr>
              <w:t>90.3</w:t>
            </w:r>
          </w:p>
        </w:tc>
        <w:tc>
          <w:tcPr>
            <w:tcW w:w="708" w:type="dxa"/>
            <w:shd w:val="clear" w:color="auto" w:fill="auto"/>
          </w:tcPr>
          <w:p w14:paraId="3875E6C1" w14:textId="77777777" w:rsidR="008B37D1" w:rsidRPr="00C5254F" w:rsidRDefault="00AF46FE" w:rsidP="00557732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107.0</w:t>
            </w:r>
          </w:p>
        </w:tc>
        <w:tc>
          <w:tcPr>
            <w:tcW w:w="709" w:type="dxa"/>
            <w:shd w:val="clear" w:color="auto" w:fill="auto"/>
          </w:tcPr>
          <w:p w14:paraId="1E225514" w14:textId="77777777" w:rsidR="008B37D1" w:rsidRPr="00C5254F" w:rsidRDefault="00B73CC6" w:rsidP="006D6609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133.7</w:t>
            </w:r>
          </w:p>
        </w:tc>
        <w:tc>
          <w:tcPr>
            <w:tcW w:w="709" w:type="dxa"/>
            <w:shd w:val="clear" w:color="auto" w:fill="auto"/>
          </w:tcPr>
          <w:p w14:paraId="2626A760" w14:textId="77777777" w:rsidR="008B37D1" w:rsidRPr="00C5254F" w:rsidRDefault="007E11A7" w:rsidP="00460949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267.4</w:t>
            </w:r>
          </w:p>
        </w:tc>
        <w:tc>
          <w:tcPr>
            <w:tcW w:w="709" w:type="dxa"/>
            <w:shd w:val="clear" w:color="auto" w:fill="auto"/>
          </w:tcPr>
          <w:p w14:paraId="33EFCFD0" w14:textId="77777777" w:rsidR="008B37D1" w:rsidRPr="00C5254F" w:rsidRDefault="00E95F0D" w:rsidP="007E11A7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233.4</w:t>
            </w:r>
          </w:p>
        </w:tc>
        <w:tc>
          <w:tcPr>
            <w:tcW w:w="708" w:type="dxa"/>
            <w:shd w:val="clear" w:color="auto" w:fill="auto"/>
          </w:tcPr>
          <w:p w14:paraId="12043269" w14:textId="77777777" w:rsidR="008B37D1" w:rsidRPr="00C5254F" w:rsidRDefault="00AF22A2" w:rsidP="00061B46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121.9</w:t>
            </w:r>
          </w:p>
        </w:tc>
        <w:tc>
          <w:tcPr>
            <w:tcW w:w="823" w:type="dxa"/>
            <w:shd w:val="clear" w:color="auto" w:fill="auto"/>
          </w:tcPr>
          <w:p w14:paraId="460EA370" w14:textId="0C5EED38" w:rsidR="0046524C" w:rsidRPr="00C5254F" w:rsidRDefault="004C1D49" w:rsidP="00F34859">
            <w:pPr>
              <w:jc w:val="right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C5254F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1,</w:t>
            </w:r>
            <w:r w:rsidR="00E50B1D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436.8</w:t>
            </w:r>
          </w:p>
        </w:tc>
      </w:tr>
      <w:tr w:rsidR="00972C94" w:rsidRPr="0065317D" w14:paraId="18F3FBFA" w14:textId="77777777" w:rsidTr="00BF714E">
        <w:trPr>
          <w:trHeight w:val="38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EBD64" w14:textId="25212C66" w:rsidR="00972C94" w:rsidRPr="00C5254F" w:rsidRDefault="00972C94" w:rsidP="00972C94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ปี 2563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7E44" w14:textId="1623F518" w:rsidR="00972C94" w:rsidRPr="00C5254F" w:rsidRDefault="00972C94" w:rsidP="00972C9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11.6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CE7D9" w14:textId="189198BB" w:rsidR="00972C94" w:rsidRPr="00C5254F" w:rsidRDefault="00972C94" w:rsidP="00972C9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Cs w:val="24"/>
              </w:rPr>
              <w:t>27.4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72DF3" w14:textId="341418C0" w:rsidR="00972C94" w:rsidRPr="00C5254F" w:rsidRDefault="00972C94" w:rsidP="00972C9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6.8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A8D02" w14:textId="4427FDE5" w:rsidR="00972C94" w:rsidRPr="00C5254F" w:rsidRDefault="00972C94" w:rsidP="00972C9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108.7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06C61" w14:textId="48B2D4B8" w:rsidR="00972C94" w:rsidRPr="00C5254F" w:rsidRDefault="00972C94" w:rsidP="00972C9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>
              <w:rPr>
                <w:rFonts w:ascii="TH SarabunPSK" w:hAnsi="TH SarabunPSK" w:cs="TH SarabunPSK"/>
                <w:color w:val="000000" w:themeColor="text1"/>
                <w:szCs w:val="24"/>
              </w:rPr>
              <w:t>102.9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A993B" w14:textId="3E3B2D39" w:rsidR="00972C94" w:rsidRPr="00C5254F" w:rsidRDefault="00972C94" w:rsidP="00972C9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195.2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55E06" w14:textId="3DF89AD6" w:rsidR="00972C94" w:rsidRPr="00C5254F" w:rsidRDefault="00972C94" w:rsidP="00972C9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187.2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4F41B" w14:textId="39BE56E4" w:rsidR="00972C94" w:rsidRPr="00C5254F" w:rsidRDefault="00972C94" w:rsidP="00972C9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113.0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5872C" w14:textId="7D6BD8A6" w:rsidR="00972C94" w:rsidRPr="00C5254F" w:rsidRDefault="00972C94" w:rsidP="00972C9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Cs w:val="24"/>
              </w:rPr>
              <w:t>184.5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F9B3F" w14:textId="3FF5786F" w:rsidR="00972C94" w:rsidRPr="00C5254F" w:rsidRDefault="00ED29DB" w:rsidP="00972C9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219.9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387E5" w14:textId="717CC86B" w:rsidR="00972C94" w:rsidRDefault="0064620E" w:rsidP="00D77D57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395.7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12506" w14:textId="65EAAB94" w:rsidR="00972C94" w:rsidRDefault="005842DB" w:rsidP="00972C9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432.3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61FEF" w14:textId="65BB423E" w:rsidR="00972C94" w:rsidRPr="00C5254F" w:rsidRDefault="00972C94" w:rsidP="00AD28E6">
            <w:pPr>
              <w:jc w:val="right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1</w:t>
            </w:r>
            <w:r>
              <w:rPr>
                <w:rFonts w:ascii="TH SarabunPSK" w:hAnsi="TH SarabunPSK" w:cs="TH SarabunPSK"/>
                <w:color w:val="000000" w:themeColor="text1"/>
                <w:szCs w:val="24"/>
              </w:rPr>
              <w:t>,</w:t>
            </w:r>
            <w:r w:rsidR="00334B3C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9</w:t>
            </w:r>
            <w:r w:rsidR="005842D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85.2</w:t>
            </w:r>
          </w:p>
        </w:tc>
      </w:tr>
      <w:tr w:rsidR="008F7D70" w:rsidRPr="0065317D" w14:paraId="00E0B38B" w14:textId="77777777" w:rsidTr="00BF714E">
        <w:trPr>
          <w:trHeight w:val="38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09DED" w14:textId="76FB5CE9" w:rsidR="008F7D70" w:rsidRDefault="008F7D70" w:rsidP="00972C94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ปี 256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76955" w14:textId="4561C86C" w:rsidR="008F7D70" w:rsidRDefault="009C145B" w:rsidP="00972C9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Cs w:val="24"/>
              </w:rPr>
              <w:t>63.5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D2B8" w14:textId="489906E0" w:rsidR="008F7D70" w:rsidRDefault="001B06A1" w:rsidP="00972C9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>
              <w:rPr>
                <w:rFonts w:ascii="TH SarabunPSK" w:hAnsi="TH SarabunPSK" w:cs="TH SarabunPSK"/>
                <w:color w:val="000000" w:themeColor="text1"/>
                <w:szCs w:val="24"/>
              </w:rPr>
              <w:t>2.</w:t>
            </w:r>
            <w:r w:rsidR="00C5076F">
              <w:rPr>
                <w:rFonts w:ascii="TH SarabunPSK" w:hAnsi="TH SarabunPSK" w:cs="TH SarabunPSK"/>
                <w:color w:val="000000" w:themeColor="text1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0CBD0" w14:textId="21E9366C" w:rsidR="008F7D70" w:rsidRDefault="006418E0" w:rsidP="00972C9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Cs w:val="24"/>
              </w:rPr>
              <w:t>22.9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C4DB" w14:textId="15831168" w:rsidR="008F7D70" w:rsidRDefault="00904F1B" w:rsidP="00972C9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Cs w:val="24"/>
              </w:rPr>
              <w:t>152.5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7B450" w14:textId="61EA0C60" w:rsidR="008F7D70" w:rsidRDefault="00272E34" w:rsidP="00972C9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>
              <w:rPr>
                <w:rFonts w:ascii="TH SarabunPSK" w:hAnsi="TH SarabunPSK" w:cs="TH SarabunPSK"/>
                <w:color w:val="000000" w:themeColor="text1"/>
                <w:szCs w:val="24"/>
              </w:rPr>
              <w:t>151.7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D4817" w14:textId="4DEF1D3C" w:rsidR="008F7D70" w:rsidRDefault="004B7025" w:rsidP="00972C9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  <w:r>
              <w:rPr>
                <w:rFonts w:ascii="TH SarabunPSK" w:hAnsi="TH SarabunPSK" w:cs="TH SarabunPSK"/>
                <w:color w:val="000000" w:themeColor="text1"/>
                <w:szCs w:val="24"/>
              </w:rPr>
              <w:t>82.9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381D5" w14:textId="3207EE7B" w:rsidR="008F7D70" w:rsidRDefault="005617BA" w:rsidP="009F2AC0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8</w:t>
            </w:r>
            <w:r w:rsidR="0048471B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6.8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89C5F" w14:textId="6B85D046" w:rsidR="008F7D70" w:rsidRDefault="00606F01" w:rsidP="00972C9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Cs w:val="24"/>
              </w:rPr>
              <w:t>48.2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3DA1A" w14:textId="0B76FB03" w:rsidR="008F7D70" w:rsidRDefault="008F7D70" w:rsidP="00972C9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2FF60" w14:textId="543835DB" w:rsidR="008F7D70" w:rsidRDefault="008F7D70" w:rsidP="00972C9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BB6E0" w14:textId="12409F9E" w:rsidR="008F7D70" w:rsidRDefault="008F7D70" w:rsidP="00D77D57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3A7A3" w14:textId="3B7BAA4A" w:rsidR="008F7D70" w:rsidRDefault="008F7D70" w:rsidP="00972C94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E038" w14:textId="65FC85A8" w:rsidR="008F7D70" w:rsidRDefault="00606F01" w:rsidP="009440E2">
            <w:pPr>
              <w:jc w:val="right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611.4</w:t>
            </w:r>
          </w:p>
        </w:tc>
      </w:tr>
    </w:tbl>
    <w:p w14:paraId="3801D46C" w14:textId="77777777" w:rsidR="004162F1" w:rsidRPr="00D20E23" w:rsidRDefault="004162F1" w:rsidP="00CE7130">
      <w:pPr>
        <w:contextualSpacing/>
        <w:textAlignment w:val="baseline"/>
        <w:rPr>
          <w:rFonts w:ascii="TH SarabunPSK" w:eastAsia="+mn-ea" w:hAnsi="TH SarabunPSK" w:cs="TH SarabunPSK"/>
          <w:color w:val="000000" w:themeColor="text1"/>
          <w:kern w:val="24"/>
          <w:sz w:val="10"/>
          <w:szCs w:val="10"/>
        </w:rPr>
      </w:pPr>
    </w:p>
    <w:p w14:paraId="6E2FAA77" w14:textId="444A0CE8" w:rsidR="003C57D4" w:rsidRPr="003C44F7" w:rsidRDefault="00217969" w:rsidP="00CE7130">
      <w:pPr>
        <w:contextualSpacing/>
        <w:textAlignment w:val="baseline"/>
        <w:rPr>
          <w:rFonts w:ascii="TH SarabunPSK" w:eastAsia="+mn-ea" w:hAnsi="TH SarabunPSK" w:cs="TH SarabunPSK"/>
          <w:color w:val="000000" w:themeColor="text1"/>
          <w:kern w:val="24"/>
          <w:sz w:val="26"/>
          <w:szCs w:val="26"/>
          <w:cs/>
        </w:rPr>
      </w:pPr>
      <w:r w:rsidRPr="003C44F7">
        <w:rPr>
          <w:rFonts w:ascii="TH SarabunPSK" w:eastAsia="+mn-ea" w:hAnsi="TH SarabunPSK" w:cs="TH SarabunPSK"/>
          <w:color w:val="000000" w:themeColor="text1"/>
          <w:kern w:val="24"/>
          <w:sz w:val="26"/>
          <w:szCs w:val="26"/>
          <w:cs/>
        </w:rPr>
        <w:t xml:space="preserve">ปริมาณฝนเฉลี่ยทั้งปีในพื้นที่จังหวัดนครศรีธรรมราช ประมาณ </w:t>
      </w:r>
      <w:r w:rsidRPr="003C44F7">
        <w:rPr>
          <w:rFonts w:ascii="TH SarabunPSK" w:eastAsia="+mn-ea" w:hAnsi="TH SarabunPSK" w:cs="TH SarabunPSK"/>
          <w:color w:val="000000" w:themeColor="text1"/>
          <w:kern w:val="24"/>
          <w:sz w:val="26"/>
          <w:szCs w:val="26"/>
        </w:rPr>
        <w:t xml:space="preserve">1,947.7 </w:t>
      </w:r>
      <w:proofErr w:type="spellStart"/>
      <w:r w:rsidRPr="003C44F7">
        <w:rPr>
          <w:rFonts w:ascii="TH SarabunPSK" w:eastAsia="+mn-ea" w:hAnsi="TH SarabunPSK" w:cs="TH SarabunPSK"/>
          <w:color w:val="000000" w:themeColor="text1"/>
          <w:kern w:val="24"/>
          <w:sz w:val="26"/>
          <w:szCs w:val="26"/>
          <w:cs/>
        </w:rPr>
        <w:t>มม</w:t>
      </w:r>
      <w:proofErr w:type="spellEnd"/>
      <w:r w:rsidRPr="003C44F7">
        <w:rPr>
          <w:rFonts w:ascii="TH SarabunPSK" w:eastAsia="+mn-ea" w:hAnsi="TH SarabunPSK" w:cs="TH SarabunPSK"/>
          <w:color w:val="000000" w:themeColor="text1"/>
          <w:kern w:val="24"/>
          <w:sz w:val="26"/>
          <w:szCs w:val="26"/>
          <w:cs/>
        </w:rPr>
        <w:t>. ณ สิ้นเดือนธันวาคม</w:t>
      </w:r>
    </w:p>
    <w:p w14:paraId="0BB73467" w14:textId="77777777" w:rsidR="002C0F09" w:rsidRPr="003C44F7" w:rsidRDefault="00217969" w:rsidP="00567420">
      <w:pPr>
        <w:contextualSpacing/>
        <w:textAlignment w:val="baseline"/>
        <w:rPr>
          <w:rFonts w:ascii="TH SarabunPSK" w:hAnsi="TH SarabunPSK" w:cs="TH SarabunPSK"/>
          <w:color w:val="000000" w:themeColor="text1"/>
          <w:sz w:val="26"/>
          <w:szCs w:val="26"/>
          <w:cs/>
        </w:rPr>
      </w:pPr>
      <w:r w:rsidRPr="003C44F7">
        <w:rPr>
          <w:rFonts w:ascii="TH SarabunPSK" w:eastAsia="+mn-ea" w:hAnsi="TH SarabunPSK" w:cs="TH SarabunPSK"/>
          <w:color w:val="000000" w:themeColor="text1"/>
          <w:kern w:val="24"/>
          <w:sz w:val="26"/>
          <w:szCs w:val="26"/>
          <w:cs/>
        </w:rPr>
        <w:t>ปริมาณฝน</w:t>
      </w:r>
      <w:r w:rsidR="00845655" w:rsidRPr="003C44F7">
        <w:rPr>
          <w:rFonts w:ascii="TH SarabunPSK" w:eastAsia="+mn-ea" w:hAnsi="TH SarabunPSK" w:cs="TH SarabunPSK" w:hint="cs"/>
          <w:color w:val="000000" w:themeColor="text1"/>
          <w:kern w:val="24"/>
          <w:sz w:val="26"/>
          <w:szCs w:val="26"/>
          <w:cs/>
        </w:rPr>
        <w:t xml:space="preserve"> </w:t>
      </w:r>
      <w:r w:rsidRPr="003C44F7">
        <w:rPr>
          <w:rFonts w:ascii="TH SarabunPSK" w:eastAsia="+mn-ea" w:hAnsi="TH SarabunPSK" w:cs="TH SarabunPSK"/>
          <w:color w:val="000000" w:themeColor="text1"/>
          <w:kern w:val="24"/>
          <w:sz w:val="26"/>
          <w:szCs w:val="26"/>
          <w:cs/>
        </w:rPr>
        <w:t xml:space="preserve">ปี 2558 </w:t>
      </w:r>
      <w:r w:rsidRPr="003C44F7">
        <w:rPr>
          <w:rFonts w:ascii="TH SarabunPSK" w:eastAsia="+mn-ea" w:hAnsi="TH SarabunPSK" w:cs="TH SarabunPSK"/>
          <w:color w:val="000000" w:themeColor="text1"/>
          <w:kern w:val="24"/>
          <w:sz w:val="26"/>
          <w:szCs w:val="26"/>
        </w:rPr>
        <w:t xml:space="preserve">= </w:t>
      </w:r>
      <w:r w:rsidRPr="003C44F7">
        <w:rPr>
          <w:rFonts w:ascii="TH SarabunPSK" w:eastAsia="+mn-ea" w:hAnsi="TH SarabunPSK" w:cs="TH SarabunPSK"/>
          <w:color w:val="000000" w:themeColor="text1"/>
          <w:kern w:val="24"/>
          <w:sz w:val="26"/>
          <w:szCs w:val="26"/>
          <w:cs/>
        </w:rPr>
        <w:t>1</w:t>
      </w:r>
      <w:r w:rsidRPr="003C44F7">
        <w:rPr>
          <w:rFonts w:ascii="TH SarabunPSK" w:eastAsia="+mn-ea" w:hAnsi="TH SarabunPSK" w:cs="TH SarabunPSK"/>
          <w:color w:val="000000" w:themeColor="text1"/>
          <w:kern w:val="24"/>
          <w:sz w:val="26"/>
          <w:szCs w:val="26"/>
        </w:rPr>
        <w:t>,</w:t>
      </w:r>
      <w:r w:rsidRPr="003C44F7">
        <w:rPr>
          <w:rFonts w:ascii="TH SarabunPSK" w:eastAsia="+mn-ea" w:hAnsi="TH SarabunPSK" w:cs="TH SarabunPSK"/>
          <w:color w:val="000000" w:themeColor="text1"/>
          <w:kern w:val="24"/>
          <w:sz w:val="26"/>
          <w:szCs w:val="26"/>
          <w:cs/>
        </w:rPr>
        <w:t xml:space="preserve">711.0 </w:t>
      </w:r>
      <w:proofErr w:type="spellStart"/>
      <w:r w:rsidRPr="003C44F7">
        <w:rPr>
          <w:rFonts w:ascii="TH SarabunPSK" w:eastAsia="+mn-ea" w:hAnsi="TH SarabunPSK" w:cs="TH SarabunPSK"/>
          <w:color w:val="000000" w:themeColor="text1"/>
          <w:kern w:val="24"/>
          <w:sz w:val="26"/>
          <w:szCs w:val="26"/>
          <w:cs/>
        </w:rPr>
        <w:t>มม</w:t>
      </w:r>
      <w:proofErr w:type="spellEnd"/>
      <w:r w:rsidRPr="003C44F7">
        <w:rPr>
          <w:rFonts w:ascii="TH SarabunPSK" w:eastAsia="+mn-ea" w:hAnsi="TH SarabunPSK" w:cs="TH SarabunPSK"/>
          <w:color w:val="000000" w:themeColor="text1"/>
          <w:kern w:val="24"/>
          <w:sz w:val="26"/>
          <w:szCs w:val="26"/>
          <w:cs/>
        </w:rPr>
        <w:t xml:space="preserve">. </w:t>
      </w:r>
      <w:r w:rsidR="00845655" w:rsidRPr="003C44F7">
        <w:rPr>
          <w:rFonts w:ascii="TH SarabunPSK" w:eastAsia="+mn-ea" w:hAnsi="TH SarabunPSK" w:cs="TH SarabunPSK" w:hint="cs"/>
          <w:color w:val="000000" w:themeColor="text1"/>
          <w:kern w:val="24"/>
          <w:sz w:val="26"/>
          <w:szCs w:val="26"/>
          <w:cs/>
        </w:rPr>
        <w:t xml:space="preserve">, </w:t>
      </w:r>
      <w:r w:rsidR="00863F8B" w:rsidRPr="003C44F7">
        <w:rPr>
          <w:rFonts w:ascii="TH SarabunPSK" w:eastAsia="+mn-ea" w:hAnsi="TH SarabunPSK" w:cs="TH SarabunPSK" w:hint="cs"/>
          <w:color w:val="000000" w:themeColor="text1"/>
          <w:kern w:val="24"/>
          <w:sz w:val="26"/>
          <w:szCs w:val="26"/>
          <w:cs/>
        </w:rPr>
        <w:t>ปริมาณ</w:t>
      </w:r>
      <w:r w:rsidRPr="003C44F7">
        <w:rPr>
          <w:rFonts w:ascii="TH SarabunPSK" w:eastAsia="+mn-ea" w:hAnsi="TH SarabunPSK" w:cs="TH SarabunPSK"/>
          <w:color w:val="000000" w:themeColor="text1"/>
          <w:kern w:val="24"/>
          <w:sz w:val="26"/>
          <w:szCs w:val="26"/>
          <w:cs/>
        </w:rPr>
        <w:t>ฝน</w:t>
      </w:r>
      <w:r w:rsidR="00845655" w:rsidRPr="003C44F7">
        <w:rPr>
          <w:rFonts w:ascii="TH SarabunPSK" w:eastAsia="+mn-ea" w:hAnsi="TH SarabunPSK" w:cs="TH SarabunPSK" w:hint="cs"/>
          <w:color w:val="000000" w:themeColor="text1"/>
          <w:kern w:val="24"/>
          <w:sz w:val="26"/>
          <w:szCs w:val="26"/>
          <w:cs/>
        </w:rPr>
        <w:t xml:space="preserve"> </w:t>
      </w:r>
      <w:r w:rsidRPr="003C44F7">
        <w:rPr>
          <w:rFonts w:ascii="TH SarabunPSK" w:eastAsia="+mn-ea" w:hAnsi="TH SarabunPSK" w:cs="TH SarabunPSK"/>
          <w:color w:val="000000" w:themeColor="text1"/>
          <w:kern w:val="24"/>
          <w:sz w:val="26"/>
          <w:szCs w:val="26"/>
          <w:cs/>
        </w:rPr>
        <w:t xml:space="preserve">ปี 2559 </w:t>
      </w:r>
      <w:r w:rsidRPr="003C44F7">
        <w:rPr>
          <w:rFonts w:ascii="TH SarabunPSK" w:eastAsia="+mn-ea" w:hAnsi="TH SarabunPSK" w:cs="TH SarabunPSK"/>
          <w:color w:val="000000" w:themeColor="text1"/>
          <w:kern w:val="24"/>
          <w:sz w:val="26"/>
          <w:szCs w:val="26"/>
        </w:rPr>
        <w:t>=</w:t>
      </w:r>
      <w:r w:rsidRPr="003C44F7">
        <w:rPr>
          <w:rFonts w:ascii="TH SarabunPSK" w:eastAsia="+mn-ea" w:hAnsi="TH SarabunPSK" w:cs="TH SarabunPSK"/>
          <w:color w:val="000000" w:themeColor="text1"/>
          <w:kern w:val="24"/>
          <w:sz w:val="26"/>
          <w:szCs w:val="26"/>
          <w:cs/>
        </w:rPr>
        <w:t xml:space="preserve"> 1</w:t>
      </w:r>
      <w:r w:rsidRPr="003C44F7">
        <w:rPr>
          <w:rFonts w:ascii="TH SarabunPSK" w:eastAsia="+mn-ea" w:hAnsi="TH SarabunPSK" w:cs="TH SarabunPSK"/>
          <w:color w:val="000000" w:themeColor="text1"/>
          <w:kern w:val="24"/>
          <w:sz w:val="26"/>
          <w:szCs w:val="26"/>
        </w:rPr>
        <w:t>,</w:t>
      </w:r>
      <w:r w:rsidR="009951D6" w:rsidRPr="003C44F7">
        <w:rPr>
          <w:rFonts w:ascii="TH SarabunPSK" w:eastAsia="+mn-ea" w:hAnsi="TH SarabunPSK" w:cs="TH SarabunPSK" w:hint="cs"/>
          <w:color w:val="000000" w:themeColor="text1"/>
          <w:kern w:val="24"/>
          <w:sz w:val="26"/>
          <w:szCs w:val="26"/>
          <w:cs/>
        </w:rPr>
        <w:t>7</w:t>
      </w:r>
      <w:r w:rsidR="00152611" w:rsidRPr="003C44F7">
        <w:rPr>
          <w:rFonts w:ascii="TH SarabunPSK" w:eastAsia="+mn-ea" w:hAnsi="TH SarabunPSK" w:cs="TH SarabunPSK" w:hint="cs"/>
          <w:color w:val="000000" w:themeColor="text1"/>
          <w:kern w:val="24"/>
          <w:sz w:val="26"/>
          <w:szCs w:val="26"/>
          <w:cs/>
        </w:rPr>
        <w:t>29</w:t>
      </w:r>
      <w:r w:rsidR="00786368" w:rsidRPr="003C44F7">
        <w:rPr>
          <w:rFonts w:ascii="TH SarabunPSK" w:eastAsia="+mn-ea" w:hAnsi="TH SarabunPSK" w:cs="TH SarabunPSK"/>
          <w:color w:val="000000" w:themeColor="text1"/>
          <w:kern w:val="24"/>
          <w:sz w:val="26"/>
          <w:szCs w:val="26"/>
        </w:rPr>
        <w:t>.</w:t>
      </w:r>
      <w:r w:rsidR="00152611" w:rsidRPr="003C44F7">
        <w:rPr>
          <w:rFonts w:ascii="TH SarabunPSK" w:eastAsia="+mn-ea" w:hAnsi="TH SarabunPSK" w:cs="TH SarabunPSK"/>
          <w:color w:val="000000" w:themeColor="text1"/>
          <w:kern w:val="24"/>
          <w:sz w:val="26"/>
          <w:szCs w:val="26"/>
        </w:rPr>
        <w:t>4</w:t>
      </w:r>
      <w:r w:rsidRPr="003C44F7">
        <w:rPr>
          <w:rFonts w:ascii="TH SarabunPSK" w:eastAsia="+mn-ea" w:hAnsi="TH SarabunPSK" w:cs="TH SarabunPSK"/>
          <w:color w:val="000000" w:themeColor="text1"/>
          <w:kern w:val="24"/>
          <w:sz w:val="26"/>
          <w:szCs w:val="26"/>
        </w:rPr>
        <w:t xml:space="preserve"> </w:t>
      </w:r>
      <w:proofErr w:type="spellStart"/>
      <w:r w:rsidRPr="003C44F7">
        <w:rPr>
          <w:rFonts w:ascii="TH SarabunPSK" w:eastAsia="+mn-ea" w:hAnsi="TH SarabunPSK" w:cs="TH SarabunPSK"/>
          <w:color w:val="000000" w:themeColor="text1"/>
          <w:kern w:val="24"/>
          <w:sz w:val="26"/>
          <w:szCs w:val="26"/>
          <w:cs/>
        </w:rPr>
        <w:t>มม</w:t>
      </w:r>
      <w:proofErr w:type="spellEnd"/>
      <w:r w:rsidRPr="003C44F7">
        <w:rPr>
          <w:rFonts w:ascii="TH SarabunPSK" w:eastAsia="+mn-ea" w:hAnsi="TH SarabunPSK" w:cs="TH SarabunPSK"/>
          <w:color w:val="000000" w:themeColor="text1"/>
          <w:kern w:val="24"/>
          <w:sz w:val="26"/>
          <w:szCs w:val="26"/>
          <w:cs/>
        </w:rPr>
        <w:t>.</w:t>
      </w:r>
      <w:r w:rsidR="00152611" w:rsidRPr="003C44F7">
        <w:rPr>
          <w:rFonts w:ascii="TH SarabunPSK" w:eastAsia="+mn-ea" w:hAnsi="TH SarabunPSK" w:cs="TH SarabunPSK"/>
          <w:color w:val="000000" w:themeColor="text1"/>
          <w:kern w:val="24"/>
          <w:sz w:val="26"/>
          <w:szCs w:val="26"/>
        </w:rPr>
        <w:t xml:space="preserve"> </w:t>
      </w:r>
      <w:r w:rsidR="00CE7130" w:rsidRPr="003C44F7">
        <w:rPr>
          <w:rFonts w:ascii="TH SarabunPSK" w:eastAsia="+mn-ea" w:hAnsi="TH SarabunPSK" w:cs="TH SarabunPSK" w:hint="cs"/>
          <w:color w:val="000000" w:themeColor="text1"/>
          <w:kern w:val="24"/>
          <w:sz w:val="26"/>
          <w:szCs w:val="26"/>
          <w:cs/>
        </w:rPr>
        <w:t xml:space="preserve">, </w:t>
      </w:r>
      <w:r w:rsidR="00845655" w:rsidRPr="003C44F7">
        <w:rPr>
          <w:rFonts w:ascii="TH SarabunPSK" w:eastAsia="+mn-ea" w:hAnsi="TH SarabunPSK" w:cs="TH SarabunPSK" w:hint="cs"/>
          <w:color w:val="000000" w:themeColor="text1"/>
          <w:kern w:val="24"/>
          <w:sz w:val="26"/>
          <w:szCs w:val="26"/>
          <w:cs/>
        </w:rPr>
        <w:t>ปริมาณ</w:t>
      </w:r>
      <w:r w:rsidR="00447593" w:rsidRPr="003C44F7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>ฝน</w:t>
      </w:r>
      <w:r w:rsidR="00845655" w:rsidRPr="003C44F7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 </w:t>
      </w:r>
      <w:r w:rsidR="00447593" w:rsidRPr="003C44F7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ปี 2560 </w:t>
      </w:r>
      <w:r w:rsidR="00447593" w:rsidRPr="003C44F7">
        <w:rPr>
          <w:rFonts w:ascii="TH SarabunPSK" w:hAnsi="TH SarabunPSK" w:cs="TH SarabunPSK"/>
          <w:color w:val="000000" w:themeColor="text1"/>
          <w:sz w:val="26"/>
          <w:szCs w:val="26"/>
        </w:rPr>
        <w:t xml:space="preserve">= </w:t>
      </w:r>
      <w:r w:rsidR="00BF73D4" w:rsidRPr="003C44F7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>2,</w:t>
      </w:r>
      <w:r w:rsidR="00CD1B2B" w:rsidRPr="003C44F7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916.1 </w:t>
      </w:r>
      <w:r w:rsidR="008A6F73" w:rsidRPr="003C44F7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 </w:t>
      </w:r>
      <w:proofErr w:type="spellStart"/>
      <w:r w:rsidR="00741F58" w:rsidRPr="003C44F7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>มม</w:t>
      </w:r>
      <w:proofErr w:type="spellEnd"/>
      <w:r w:rsidR="00741F58" w:rsidRPr="003C44F7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. </w:t>
      </w:r>
      <w:r w:rsidR="00B40989" w:rsidRPr="003C44F7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,                  </w:t>
      </w:r>
    </w:p>
    <w:p w14:paraId="3DCB01B4" w14:textId="1956B178" w:rsidR="00741583" w:rsidRPr="003C44F7" w:rsidRDefault="00B40989" w:rsidP="008F7D70">
      <w:pPr>
        <w:contextualSpacing/>
        <w:textAlignment w:val="baseline"/>
        <w:rPr>
          <w:rFonts w:ascii="TH SarabunPSK" w:eastAsia="+mj-ea" w:hAnsi="TH SarabunPSK" w:cs="TH SarabunPSK"/>
          <w:color w:val="000000" w:themeColor="text1"/>
          <w:sz w:val="26"/>
          <w:szCs w:val="26"/>
          <w:cs/>
        </w:rPr>
      </w:pPr>
      <w:r w:rsidRPr="003C44F7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ปริมาณฝน ปี 2561 </w:t>
      </w:r>
      <w:r w:rsidRPr="003C44F7">
        <w:rPr>
          <w:rFonts w:ascii="TH SarabunPSK" w:hAnsi="TH SarabunPSK" w:cs="TH SarabunPSK"/>
          <w:color w:val="000000" w:themeColor="text1"/>
          <w:sz w:val="26"/>
          <w:szCs w:val="26"/>
        </w:rPr>
        <w:t>= 1</w:t>
      </w:r>
      <w:r w:rsidRPr="003C44F7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,966.7 </w:t>
      </w:r>
      <w:proofErr w:type="spellStart"/>
      <w:r w:rsidRPr="003C44F7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>มม</w:t>
      </w:r>
      <w:proofErr w:type="spellEnd"/>
      <w:r w:rsidRPr="003C44F7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>.</w:t>
      </w:r>
      <w:r w:rsidR="00F461CF" w:rsidRPr="003C44F7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 , ปริมาณฝน ปี 2562 </w:t>
      </w:r>
      <w:r w:rsidR="00F461CF" w:rsidRPr="003C44F7">
        <w:rPr>
          <w:rFonts w:ascii="TH SarabunPSK" w:hAnsi="TH SarabunPSK" w:cs="TH SarabunPSK"/>
          <w:color w:val="000000" w:themeColor="text1"/>
          <w:sz w:val="26"/>
          <w:szCs w:val="26"/>
        </w:rPr>
        <w:t>=</w:t>
      </w:r>
      <w:r w:rsidR="00F461CF" w:rsidRPr="003C44F7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 1,436.8 </w:t>
      </w:r>
      <w:proofErr w:type="spellStart"/>
      <w:r w:rsidR="00F461CF" w:rsidRPr="003C44F7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>มม</w:t>
      </w:r>
      <w:proofErr w:type="spellEnd"/>
      <w:r w:rsidR="00F461CF" w:rsidRPr="003C44F7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>.</w:t>
      </w:r>
      <w:r w:rsidR="008F7D70" w:rsidRPr="003C44F7">
        <w:rPr>
          <w:rFonts w:ascii="TH SarabunPSK" w:eastAsia="+mj-ea" w:hAnsi="TH SarabunPSK" w:cs="TH SarabunPSK"/>
          <w:color w:val="000000" w:themeColor="text1"/>
          <w:sz w:val="26"/>
          <w:szCs w:val="26"/>
        </w:rPr>
        <w:t xml:space="preserve"> </w:t>
      </w:r>
      <w:r w:rsidR="008F7D70" w:rsidRPr="003C44F7">
        <w:rPr>
          <w:rFonts w:ascii="TH SarabunPSK" w:eastAsia="+mj-ea" w:hAnsi="TH SarabunPSK" w:cs="TH SarabunPSK" w:hint="cs"/>
          <w:color w:val="000000" w:themeColor="text1"/>
          <w:sz w:val="26"/>
          <w:szCs w:val="26"/>
          <w:cs/>
        </w:rPr>
        <w:t>,</w:t>
      </w:r>
      <w:r w:rsidR="00195D34" w:rsidRPr="003C44F7">
        <w:rPr>
          <w:rFonts w:ascii="TH SarabunPSK" w:eastAsia="+mj-ea" w:hAnsi="TH SarabunPSK" w:cs="TH SarabunPSK" w:hint="cs"/>
          <w:color w:val="000000" w:themeColor="text1"/>
          <w:sz w:val="26"/>
          <w:szCs w:val="26"/>
          <w:cs/>
        </w:rPr>
        <w:t xml:space="preserve">ปริมาณฝน ปี 2563 </w:t>
      </w:r>
      <w:r w:rsidR="00195D34" w:rsidRPr="003C44F7">
        <w:rPr>
          <w:rFonts w:ascii="TH SarabunPSK" w:eastAsia="+mj-ea" w:hAnsi="TH SarabunPSK" w:cs="TH SarabunPSK"/>
          <w:color w:val="000000" w:themeColor="text1"/>
          <w:sz w:val="26"/>
          <w:szCs w:val="26"/>
        </w:rPr>
        <w:t>=</w:t>
      </w:r>
      <w:r w:rsidR="00195D34" w:rsidRPr="003C44F7">
        <w:rPr>
          <w:rFonts w:ascii="TH SarabunPSK" w:eastAsia="+mj-ea" w:hAnsi="TH SarabunPSK" w:cs="TH SarabunPSK" w:hint="cs"/>
          <w:color w:val="000000" w:themeColor="text1"/>
          <w:sz w:val="26"/>
          <w:szCs w:val="26"/>
          <w:cs/>
        </w:rPr>
        <w:t xml:space="preserve"> </w:t>
      </w:r>
      <w:r w:rsidR="00A85543" w:rsidRPr="003C44F7">
        <w:rPr>
          <w:rFonts w:ascii="TH SarabunPSK" w:eastAsia="+mj-ea" w:hAnsi="TH SarabunPSK" w:cs="TH SarabunPSK" w:hint="cs"/>
          <w:color w:val="000000" w:themeColor="text1"/>
          <w:sz w:val="26"/>
          <w:szCs w:val="26"/>
          <w:cs/>
        </w:rPr>
        <w:t>1,</w:t>
      </w:r>
      <w:r w:rsidR="005842DB" w:rsidRPr="003C44F7">
        <w:rPr>
          <w:rFonts w:ascii="TH SarabunPSK" w:eastAsia="+mj-ea" w:hAnsi="TH SarabunPSK" w:cs="TH SarabunPSK" w:hint="cs"/>
          <w:color w:val="000000" w:themeColor="text1"/>
          <w:sz w:val="26"/>
          <w:szCs w:val="26"/>
          <w:cs/>
        </w:rPr>
        <w:t>985.2</w:t>
      </w:r>
      <w:r w:rsidR="00D77D57" w:rsidRPr="003C44F7">
        <w:rPr>
          <w:rFonts w:ascii="TH SarabunPSK" w:eastAsia="+mj-ea" w:hAnsi="TH SarabunPSK" w:cs="TH SarabunPSK" w:hint="cs"/>
          <w:color w:val="000000" w:themeColor="text1"/>
          <w:sz w:val="26"/>
          <w:szCs w:val="26"/>
          <w:cs/>
        </w:rPr>
        <w:t xml:space="preserve"> </w:t>
      </w:r>
      <w:proofErr w:type="spellStart"/>
      <w:r w:rsidR="00195D34" w:rsidRPr="003C44F7">
        <w:rPr>
          <w:rFonts w:ascii="TH SarabunPSK" w:eastAsia="+mj-ea" w:hAnsi="TH SarabunPSK" w:cs="TH SarabunPSK" w:hint="cs"/>
          <w:color w:val="000000" w:themeColor="text1"/>
          <w:sz w:val="26"/>
          <w:szCs w:val="26"/>
          <w:cs/>
        </w:rPr>
        <w:t>มม</w:t>
      </w:r>
      <w:proofErr w:type="spellEnd"/>
      <w:r w:rsidR="00195D34" w:rsidRPr="003C44F7">
        <w:rPr>
          <w:rFonts w:ascii="TH SarabunPSK" w:eastAsia="+mj-ea" w:hAnsi="TH SarabunPSK" w:cs="TH SarabunPSK" w:hint="cs"/>
          <w:color w:val="000000" w:themeColor="text1"/>
          <w:sz w:val="26"/>
          <w:szCs w:val="26"/>
          <w:cs/>
        </w:rPr>
        <w:t>.</w:t>
      </w:r>
    </w:p>
    <w:p w14:paraId="08EB53D7" w14:textId="346E70ED" w:rsidR="008D49B9" w:rsidRDefault="008F7D70" w:rsidP="00123EFF">
      <w:pPr>
        <w:rPr>
          <w:rFonts w:ascii="TH SarabunPSK" w:eastAsia="+mj-ea" w:hAnsi="TH SarabunPSK" w:cs="TH SarabunPSK"/>
          <w:color w:val="000000" w:themeColor="text1"/>
          <w:sz w:val="26"/>
          <w:szCs w:val="26"/>
        </w:rPr>
      </w:pPr>
      <w:r w:rsidRPr="003C44F7">
        <w:rPr>
          <w:rFonts w:ascii="TH SarabunPSK" w:eastAsia="+mj-ea" w:hAnsi="TH SarabunPSK" w:cs="TH SarabunPSK"/>
          <w:color w:val="000000" w:themeColor="text1"/>
          <w:sz w:val="26"/>
          <w:szCs w:val="26"/>
          <w:cs/>
        </w:rPr>
        <w:t xml:space="preserve">(ปริมาณฝน วันที่ 1 มกราคม ถึงวันที่ </w:t>
      </w:r>
      <w:r w:rsidR="001F224E">
        <w:rPr>
          <w:rFonts w:ascii="TH SarabunPSK" w:eastAsia="+mj-ea" w:hAnsi="TH SarabunPSK" w:cs="TH SarabunPSK" w:hint="cs"/>
          <w:color w:val="000000" w:themeColor="text1"/>
          <w:sz w:val="26"/>
          <w:szCs w:val="26"/>
          <w:cs/>
        </w:rPr>
        <w:t>1</w:t>
      </w:r>
      <w:r w:rsidR="009C34A9">
        <w:rPr>
          <w:rFonts w:ascii="TH SarabunPSK" w:eastAsia="+mj-ea" w:hAnsi="TH SarabunPSK" w:cs="TH SarabunPSK" w:hint="cs"/>
          <w:color w:val="000000" w:themeColor="text1"/>
          <w:sz w:val="26"/>
          <w:szCs w:val="26"/>
          <w:cs/>
        </w:rPr>
        <w:t>2</w:t>
      </w:r>
      <w:r w:rsidR="00C26740" w:rsidRPr="003C44F7">
        <w:rPr>
          <w:rFonts w:ascii="TH SarabunPSK" w:eastAsia="+mj-ea" w:hAnsi="TH SarabunPSK" w:cs="TH SarabunPSK" w:hint="cs"/>
          <w:color w:val="000000" w:themeColor="text1"/>
          <w:sz w:val="26"/>
          <w:szCs w:val="26"/>
          <w:cs/>
        </w:rPr>
        <w:t xml:space="preserve"> </w:t>
      </w:r>
      <w:r w:rsidR="00077554">
        <w:rPr>
          <w:rFonts w:ascii="TH SarabunPSK" w:eastAsia="+mj-ea" w:hAnsi="TH SarabunPSK" w:cs="TH SarabunPSK" w:hint="cs"/>
          <w:color w:val="000000" w:themeColor="text1"/>
          <w:sz w:val="26"/>
          <w:szCs w:val="26"/>
          <w:cs/>
        </w:rPr>
        <w:t>สิงหา</w:t>
      </w:r>
      <w:r w:rsidR="003F5C77" w:rsidRPr="003C44F7">
        <w:rPr>
          <w:rFonts w:ascii="TH SarabunPSK" w:eastAsia="+mj-ea" w:hAnsi="TH SarabunPSK" w:cs="TH SarabunPSK" w:hint="cs"/>
          <w:color w:val="000000" w:themeColor="text1"/>
          <w:sz w:val="26"/>
          <w:szCs w:val="26"/>
          <w:cs/>
        </w:rPr>
        <w:t>คม</w:t>
      </w:r>
      <w:r w:rsidR="00451B3D" w:rsidRPr="003C44F7">
        <w:rPr>
          <w:rFonts w:ascii="TH SarabunPSK" w:eastAsia="+mj-ea" w:hAnsi="TH SarabunPSK" w:cs="TH SarabunPSK" w:hint="cs"/>
          <w:color w:val="000000" w:themeColor="text1"/>
          <w:sz w:val="26"/>
          <w:szCs w:val="26"/>
          <w:cs/>
        </w:rPr>
        <w:t xml:space="preserve"> 2564</w:t>
      </w:r>
      <w:r w:rsidRPr="003C44F7">
        <w:rPr>
          <w:rFonts w:ascii="TH SarabunPSK" w:eastAsia="+mj-ea" w:hAnsi="TH SarabunPSK" w:cs="TH SarabunPSK"/>
          <w:color w:val="000000" w:themeColor="text1"/>
          <w:sz w:val="26"/>
          <w:szCs w:val="26"/>
          <w:cs/>
        </w:rPr>
        <w:t>) ปริมาณฝน ปี 256</w:t>
      </w:r>
      <w:r w:rsidRPr="003C44F7">
        <w:rPr>
          <w:rFonts w:ascii="TH SarabunPSK" w:eastAsia="+mj-ea" w:hAnsi="TH SarabunPSK" w:cs="TH SarabunPSK" w:hint="cs"/>
          <w:color w:val="000000" w:themeColor="text1"/>
          <w:sz w:val="26"/>
          <w:szCs w:val="26"/>
          <w:cs/>
        </w:rPr>
        <w:t>4</w:t>
      </w:r>
      <w:r w:rsidRPr="003C44F7">
        <w:rPr>
          <w:rFonts w:ascii="TH SarabunPSK" w:eastAsia="+mj-ea" w:hAnsi="TH SarabunPSK" w:cs="TH SarabunPSK"/>
          <w:color w:val="000000" w:themeColor="text1"/>
          <w:sz w:val="26"/>
          <w:szCs w:val="26"/>
          <w:cs/>
        </w:rPr>
        <w:t xml:space="preserve"> = </w:t>
      </w:r>
      <w:r w:rsidR="00606F01">
        <w:rPr>
          <w:rFonts w:ascii="TH SarabunPSK" w:eastAsia="+mj-ea" w:hAnsi="TH SarabunPSK" w:cs="TH SarabunPSK" w:hint="cs"/>
          <w:color w:val="000000" w:themeColor="text1"/>
          <w:sz w:val="26"/>
          <w:szCs w:val="26"/>
          <w:cs/>
        </w:rPr>
        <w:t>611.4</w:t>
      </w:r>
      <w:r w:rsidR="00440AC5" w:rsidRPr="003C44F7">
        <w:rPr>
          <w:rFonts w:ascii="TH SarabunPSK" w:eastAsia="+mj-ea" w:hAnsi="TH SarabunPSK" w:cs="TH SarabunPSK"/>
          <w:color w:val="000000" w:themeColor="text1"/>
          <w:sz w:val="26"/>
          <w:szCs w:val="26"/>
        </w:rPr>
        <w:t xml:space="preserve"> </w:t>
      </w:r>
      <w:proofErr w:type="spellStart"/>
      <w:r w:rsidRPr="003C44F7">
        <w:rPr>
          <w:rFonts w:ascii="TH SarabunPSK" w:eastAsia="+mj-ea" w:hAnsi="TH SarabunPSK" w:cs="TH SarabunPSK"/>
          <w:color w:val="000000" w:themeColor="text1"/>
          <w:sz w:val="26"/>
          <w:szCs w:val="26"/>
          <w:cs/>
        </w:rPr>
        <w:t>มม</w:t>
      </w:r>
      <w:proofErr w:type="spellEnd"/>
      <w:r w:rsidRPr="003C44F7">
        <w:rPr>
          <w:rFonts w:ascii="TH SarabunPSK" w:eastAsia="+mj-ea" w:hAnsi="TH SarabunPSK" w:cs="TH SarabunPSK"/>
          <w:color w:val="000000" w:themeColor="text1"/>
          <w:sz w:val="26"/>
          <w:szCs w:val="26"/>
          <w:cs/>
        </w:rPr>
        <w:t>.</w:t>
      </w:r>
    </w:p>
    <w:p w14:paraId="0254181C" w14:textId="77777777" w:rsidR="00A5522F" w:rsidRPr="00874459" w:rsidRDefault="00DE7C9B" w:rsidP="00A5522F">
      <w:pPr>
        <w:pStyle w:val="a8"/>
        <w:numPr>
          <w:ilvl w:val="0"/>
          <w:numId w:val="10"/>
        </w:numPr>
        <w:rPr>
          <w:rFonts w:ascii="TH SarabunPSK" w:hAnsi="TH SarabunPSK" w:cs="TH SarabunPSK"/>
          <w:b/>
          <w:bCs/>
          <w:color w:val="000000" w:themeColor="text1"/>
          <w:sz w:val="28"/>
          <w:cs/>
        </w:rPr>
      </w:pPr>
      <w:r>
        <w:rPr>
          <w:rFonts w:ascii="TH SarabunPSK" w:hAnsi="TH SarabunPSK" w:cs="TH SarabunPSK" w:hint="cs"/>
          <w:b/>
          <w:bCs/>
          <w:sz w:val="28"/>
          <w:cs/>
        </w:rPr>
        <w:lastRenderedPageBreak/>
        <w:t>ป</w:t>
      </w:r>
      <w:r w:rsidR="00A5522F" w:rsidRPr="00B426E6">
        <w:rPr>
          <w:rFonts w:ascii="TH SarabunPSK" w:hAnsi="TH SarabunPSK" w:cs="TH SarabunPSK"/>
          <w:b/>
          <w:bCs/>
          <w:sz w:val="28"/>
          <w:cs/>
        </w:rPr>
        <w:t>ริมาณน้ำ</w:t>
      </w:r>
      <w:r w:rsidR="00A5522F" w:rsidRPr="00B426E6">
        <w:rPr>
          <w:rFonts w:ascii="TH SarabunPSK" w:hAnsi="TH SarabunPSK" w:cs="TH SarabunPSK"/>
          <w:sz w:val="28"/>
          <w:cs/>
        </w:rPr>
        <w:t>ใ</w:t>
      </w:r>
      <w:r w:rsidR="00A5522F" w:rsidRPr="00B426E6">
        <w:rPr>
          <w:rFonts w:ascii="TH SarabunPSK" w:hAnsi="TH SarabunPSK" w:cs="TH SarabunPSK"/>
          <w:b/>
          <w:bCs/>
          <w:sz w:val="28"/>
          <w:cs/>
        </w:rPr>
        <w:t>นอ่างเก็บน้ำ (อ่างเก็บน้ำที่มีความจุมากกว่า</w:t>
      </w:r>
      <w:r w:rsidR="00A5522F" w:rsidRPr="00874459">
        <w:rPr>
          <w:rFonts w:ascii="TH SarabunPSK" w:hAnsi="TH SarabunPSK" w:cs="TH SarabunPSK"/>
          <w:b/>
          <w:bCs/>
          <w:color w:val="000000" w:themeColor="text1"/>
          <w:sz w:val="28"/>
          <w:cs/>
        </w:rPr>
        <w:t xml:space="preserve"> 1.00 ล้านลูกบาศก์เมตร)</w:t>
      </w:r>
      <w:r w:rsidR="00A5522F" w:rsidRPr="00874459">
        <w:rPr>
          <w:rFonts w:ascii="TH SarabunPSK" w:hAnsi="TH SarabunPSK" w:cs="TH SarabunPSK" w:hint="cs"/>
          <w:b/>
          <w:bCs/>
          <w:color w:val="000000" w:themeColor="text1"/>
          <w:sz w:val="28"/>
          <w:cs/>
        </w:rPr>
        <w:t xml:space="preserve"> จำนวน 4 อ่างฯ</w:t>
      </w:r>
    </w:p>
    <w:p w14:paraId="21E6B058" w14:textId="5934169A" w:rsidR="000E236C" w:rsidRDefault="004F7042" w:rsidP="00794685">
      <w:pPr>
        <w:ind w:left="284"/>
        <w:rPr>
          <w:rFonts w:ascii="TH SarabunPSK" w:hAnsi="TH SarabunPSK" w:cs="TH SarabunPSK"/>
          <w:color w:val="000000" w:themeColor="text1"/>
          <w:sz w:val="28"/>
          <w:cs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28"/>
          <w:cs/>
        </w:rPr>
        <w:t>ณ วันที่</w:t>
      </w:r>
      <w:r w:rsidR="00CF22BD">
        <w:rPr>
          <w:rFonts w:ascii="TH SarabunPSK" w:hAnsi="TH SarabunPSK" w:cs="TH SarabunPSK"/>
          <w:b/>
          <w:bCs/>
          <w:color w:val="000000" w:themeColor="text1"/>
          <w:sz w:val="28"/>
        </w:rPr>
        <w:t xml:space="preserve"> </w:t>
      </w:r>
      <w:r w:rsidR="005703FE">
        <w:rPr>
          <w:rFonts w:ascii="TH SarabunPSK" w:hAnsi="TH SarabunPSK" w:cs="TH SarabunPSK" w:hint="cs"/>
          <w:b/>
          <w:bCs/>
          <w:color w:val="000000" w:themeColor="text1"/>
          <w:sz w:val="28"/>
          <w:cs/>
        </w:rPr>
        <w:t>1</w:t>
      </w:r>
      <w:r w:rsidR="009C34A9">
        <w:rPr>
          <w:rFonts w:ascii="TH SarabunPSK" w:hAnsi="TH SarabunPSK" w:cs="TH SarabunPSK" w:hint="cs"/>
          <w:b/>
          <w:bCs/>
          <w:color w:val="000000" w:themeColor="text1"/>
          <w:sz w:val="28"/>
          <w:cs/>
        </w:rPr>
        <w:t>3</w:t>
      </w:r>
      <w:r w:rsidR="00BE4A30">
        <w:rPr>
          <w:rFonts w:ascii="TH SarabunPSK" w:hAnsi="TH SarabunPSK" w:cs="TH SarabunPSK" w:hint="cs"/>
          <w:b/>
          <w:bCs/>
          <w:color w:val="000000" w:themeColor="text1"/>
          <w:sz w:val="28"/>
          <w:cs/>
        </w:rPr>
        <w:t xml:space="preserve"> สิงหาคม </w:t>
      </w:r>
      <w:r w:rsidR="000B6A08">
        <w:rPr>
          <w:rFonts w:ascii="TH SarabunPSK" w:hAnsi="TH SarabunPSK" w:cs="TH SarabunPSK" w:hint="cs"/>
          <w:b/>
          <w:bCs/>
          <w:color w:val="000000" w:themeColor="text1"/>
          <w:sz w:val="28"/>
          <w:cs/>
        </w:rPr>
        <w:t>2564</w:t>
      </w:r>
      <w:r w:rsidR="004053E9" w:rsidRPr="004053E9">
        <w:rPr>
          <w:rFonts w:ascii="TH SarabunPSK" w:hAnsi="TH SarabunPSK" w:cs="TH SarabunPSK" w:hint="cs"/>
          <w:color w:val="000000" w:themeColor="text1"/>
          <w:sz w:val="28"/>
          <w:cs/>
        </w:rPr>
        <w:t xml:space="preserve"> </w:t>
      </w:r>
      <w:r w:rsidR="001A0EC2">
        <w:rPr>
          <w:rFonts w:ascii="TH SarabunPSK" w:hAnsi="TH SarabunPSK" w:cs="TH SarabunPSK" w:hint="cs"/>
          <w:color w:val="000000" w:themeColor="text1"/>
          <w:sz w:val="28"/>
          <w:cs/>
        </w:rPr>
        <w:t xml:space="preserve"> </w:t>
      </w:r>
      <w:r w:rsidR="001A0EC2" w:rsidRPr="001A0EC2">
        <w:rPr>
          <w:rFonts w:ascii="TH SarabunPSK" w:hAnsi="TH SarabunPSK" w:cs="TH SarabunPSK" w:hint="cs"/>
          <w:b/>
          <w:bCs/>
          <w:color w:val="000000" w:themeColor="text1"/>
          <w:sz w:val="28"/>
          <w:cs/>
        </w:rPr>
        <w:t>เวลา 07.00 น.</w:t>
      </w:r>
      <w:r w:rsidR="00D637E2" w:rsidRPr="00D637E2">
        <w:rPr>
          <w:rFonts w:ascii="TH SarabunPSK" w:hAnsi="TH SarabunPSK" w:cs="TH SarabunPSK" w:hint="cs"/>
          <w:color w:val="000000" w:themeColor="text1"/>
          <w:sz w:val="28"/>
          <w:cs/>
        </w:rPr>
        <w:t xml:space="preserve"> </w:t>
      </w:r>
      <w:r w:rsidR="004B48CE">
        <w:rPr>
          <w:rFonts w:ascii="TH SarabunPSK" w:hAnsi="TH SarabunPSK" w:cs="TH SarabunPSK" w:hint="cs"/>
          <w:color w:val="000000" w:themeColor="text1"/>
          <w:sz w:val="28"/>
          <w:cs/>
        </w:rPr>
        <w:t xml:space="preserve">  </w:t>
      </w:r>
    </w:p>
    <w:p w14:paraId="3D3F0FAC" w14:textId="77777777" w:rsidR="00140768" w:rsidRPr="002D3936" w:rsidRDefault="0092026F" w:rsidP="00766C53">
      <w:pPr>
        <w:ind w:left="284"/>
        <w:rPr>
          <w:rFonts w:ascii="TH SarabunPSK" w:hAnsi="TH SarabunPSK" w:cs="TH SarabunPSK"/>
          <w:color w:val="000000" w:themeColor="text1"/>
          <w:sz w:val="4"/>
          <w:szCs w:val="4"/>
        </w:rPr>
      </w:pPr>
      <w:r w:rsidRPr="002D3936">
        <w:rPr>
          <w:rFonts w:ascii="TH SarabunPSK" w:hAnsi="TH SarabunPSK" w:cs="TH SarabunPSK" w:hint="cs"/>
          <w:color w:val="000000" w:themeColor="text1"/>
          <w:sz w:val="4"/>
          <w:szCs w:val="4"/>
          <w:cs/>
        </w:rPr>
        <w:t xml:space="preserve">   </w:t>
      </w:r>
    </w:p>
    <w:p w14:paraId="03749005" w14:textId="06CB3864" w:rsidR="00B64968" w:rsidRPr="002D3936" w:rsidRDefault="00B64968" w:rsidP="00766C53">
      <w:pPr>
        <w:ind w:left="284"/>
        <w:rPr>
          <w:rFonts w:ascii="TH SarabunPSK" w:hAnsi="TH SarabunPSK" w:cs="TH SarabunPSK"/>
          <w:color w:val="000000" w:themeColor="text1"/>
          <w:sz w:val="4"/>
          <w:szCs w:val="4"/>
        </w:rPr>
      </w:pP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441"/>
        <w:gridCol w:w="2268"/>
        <w:gridCol w:w="1134"/>
        <w:gridCol w:w="1134"/>
        <w:gridCol w:w="901"/>
        <w:gridCol w:w="1083"/>
        <w:gridCol w:w="992"/>
        <w:gridCol w:w="1134"/>
        <w:gridCol w:w="851"/>
      </w:tblGrid>
      <w:tr w:rsidR="003F3C8B" w:rsidRPr="003F3C8B" w14:paraId="68C952D4" w14:textId="77777777" w:rsidTr="003F3C8B">
        <w:trPr>
          <w:trHeight w:val="456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1D2B0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b/>
                <w:bCs/>
                <w:color w:val="000000"/>
                <w:szCs w:val="24"/>
                <w:cs/>
              </w:rPr>
              <w:t>ที่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C7817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b/>
                <w:bCs/>
                <w:color w:val="000000"/>
                <w:szCs w:val="24"/>
                <w:cs/>
              </w:rPr>
              <w:t>ชื่ออ่างเก็บน้ำ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7CF23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b/>
                <w:bCs/>
                <w:color w:val="000000"/>
                <w:szCs w:val="24"/>
                <w:cs/>
              </w:rPr>
              <w:t>ความจุที่</w:t>
            </w:r>
          </w:p>
        </w:tc>
        <w:tc>
          <w:tcPr>
            <w:tcW w:w="41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22682D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b/>
                <w:bCs/>
                <w:color w:val="000000"/>
                <w:szCs w:val="24"/>
                <w:cs/>
              </w:rPr>
              <w:t>ปริมาณน้ำ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366DB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  <w:t>Dead Storage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DB799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b/>
                <w:bCs/>
                <w:color w:val="000000"/>
                <w:szCs w:val="24"/>
                <w:cs/>
              </w:rPr>
              <w:t>แนวโน้มเทียบกับเมื่อวาน</w:t>
            </w:r>
          </w:p>
        </w:tc>
      </w:tr>
      <w:tr w:rsidR="003F3C8B" w:rsidRPr="003F3C8B" w14:paraId="15F3A9F7" w14:textId="77777777" w:rsidTr="003F3C8B">
        <w:trPr>
          <w:trHeight w:val="459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B7E96" w14:textId="77777777" w:rsidR="003F3C8B" w:rsidRPr="003F3C8B" w:rsidRDefault="003F3C8B" w:rsidP="003F3C8B">
            <w:pPr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405BA" w14:textId="77777777" w:rsidR="003F3C8B" w:rsidRPr="003F3C8B" w:rsidRDefault="003F3C8B" w:rsidP="003F3C8B">
            <w:pPr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C841E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b/>
                <w:bCs/>
                <w:color w:val="000000"/>
                <w:szCs w:val="24"/>
                <w:cs/>
              </w:rPr>
              <w:t>ระดับเก็บกัก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753AAD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b/>
                <w:bCs/>
                <w:color w:val="000000"/>
                <w:szCs w:val="24"/>
                <w:cs/>
              </w:rPr>
              <w:t>ปริมาณน้ำวันนี้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58FF80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b/>
                <w:bCs/>
                <w:color w:val="000000"/>
                <w:szCs w:val="24"/>
                <w:cs/>
              </w:rPr>
              <w:t>ปริมาณน้ำใช้การได้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EA6B1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  <w:t>(</w:t>
            </w:r>
            <w:r w:rsidRPr="003F3C8B">
              <w:rPr>
                <w:rFonts w:ascii="TH SarabunPSK" w:hAnsi="TH SarabunPSK" w:cs="TH SarabunPSK"/>
                <w:b/>
                <w:bCs/>
                <w:color w:val="000000"/>
                <w:szCs w:val="24"/>
                <w:cs/>
              </w:rPr>
              <w:t>ล้าน ลบ.ม.)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DC24C" w14:textId="77777777" w:rsidR="003F3C8B" w:rsidRPr="003F3C8B" w:rsidRDefault="003F3C8B" w:rsidP="003F3C8B">
            <w:pPr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</w:p>
        </w:tc>
      </w:tr>
      <w:tr w:rsidR="003F3C8B" w:rsidRPr="003F3C8B" w14:paraId="0E4F5FE2" w14:textId="77777777" w:rsidTr="003F3C8B">
        <w:trPr>
          <w:trHeight w:val="459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C1FBA" w14:textId="77777777" w:rsidR="003F3C8B" w:rsidRPr="003F3C8B" w:rsidRDefault="003F3C8B" w:rsidP="003F3C8B">
            <w:pPr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A08DA" w14:textId="77777777" w:rsidR="003F3C8B" w:rsidRPr="003F3C8B" w:rsidRDefault="003F3C8B" w:rsidP="003F3C8B">
            <w:pPr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24458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  <w:t>(</w:t>
            </w:r>
            <w:r w:rsidRPr="003F3C8B">
              <w:rPr>
                <w:rFonts w:ascii="TH SarabunPSK" w:hAnsi="TH SarabunPSK" w:cs="TH SarabunPSK"/>
                <w:b/>
                <w:bCs/>
                <w:color w:val="000000"/>
                <w:szCs w:val="24"/>
                <w:cs/>
              </w:rPr>
              <w:t>ล้าน ลบ.ม.)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4EA2A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  <w:t>(</w:t>
            </w:r>
            <w:r w:rsidRPr="003F3C8B">
              <w:rPr>
                <w:rFonts w:ascii="TH SarabunPSK" w:hAnsi="TH SarabunPSK" w:cs="TH SarabunPSK"/>
                <w:b/>
                <w:bCs/>
                <w:color w:val="000000"/>
                <w:szCs w:val="24"/>
                <w:cs/>
              </w:rPr>
              <w:t>ล้าน ลบ.ม.)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83363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b/>
                <w:bCs/>
                <w:color w:val="000000"/>
                <w:szCs w:val="24"/>
                <w:cs/>
              </w:rPr>
              <w:t>เปอร์เซ็นต์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8268B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  <w:t>(</w:t>
            </w:r>
            <w:r w:rsidRPr="003F3C8B">
              <w:rPr>
                <w:rFonts w:ascii="TH SarabunPSK" w:hAnsi="TH SarabunPSK" w:cs="TH SarabunPSK"/>
                <w:b/>
                <w:bCs/>
                <w:color w:val="000000"/>
                <w:szCs w:val="24"/>
                <w:cs/>
              </w:rPr>
              <w:t>ล้าน ลบ.ม.)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B8A93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b/>
                <w:bCs/>
                <w:color w:val="000000"/>
                <w:szCs w:val="24"/>
                <w:cs/>
              </w:rPr>
              <w:t>เปอร์เซ็นต์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FE857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1419F" w14:textId="77777777" w:rsidR="003F3C8B" w:rsidRPr="003F3C8B" w:rsidRDefault="003F3C8B" w:rsidP="003F3C8B">
            <w:pPr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</w:p>
        </w:tc>
      </w:tr>
      <w:tr w:rsidR="003F3C8B" w:rsidRPr="003F3C8B" w14:paraId="013B9C39" w14:textId="77777777" w:rsidTr="003F3C8B">
        <w:trPr>
          <w:trHeight w:val="459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E22F7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02A9C" w14:textId="77777777" w:rsidR="003F3C8B" w:rsidRPr="003F3C8B" w:rsidRDefault="003F3C8B" w:rsidP="003F3C8B">
            <w:pPr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  <w:cs/>
              </w:rPr>
              <w:t>อ่างเก็บน้ำห้วยน้ำใส</w:t>
            </w:r>
            <w:r w:rsidRPr="003F3C8B">
              <w:rPr>
                <w:rFonts w:ascii="TH SarabunPSK" w:hAnsi="TH SarabunPSK" w:cs="TH SarabunPSK"/>
                <w:color w:val="000000"/>
                <w:szCs w:val="24"/>
              </w:rPr>
              <w:t xml:space="preserve"> </w:t>
            </w:r>
            <w:r w:rsidRPr="003F3C8B">
              <w:rPr>
                <w:rFonts w:ascii="TH SarabunPSK" w:hAnsi="TH SarabunPSK" w:cs="TH SarabunPSK"/>
                <w:color w:val="000000"/>
                <w:szCs w:val="24"/>
                <w:cs/>
              </w:rPr>
              <w:t>อ.ชะอวด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F6415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3F3C8B">
              <w:rPr>
                <w:rFonts w:ascii="TH SarabunPSK" w:hAnsi="TH SarabunPSK" w:cs="TH SarabunPSK"/>
                <w:szCs w:val="24"/>
              </w:rPr>
              <w:t>80.0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F696D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</w:rPr>
              <w:t>31.025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C2E5F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</w:rPr>
              <w:t>38.78%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BE00E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</w:rPr>
              <w:t>29.03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F685B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</w:rPr>
              <w:t>36.28%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33AC8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</w:rPr>
              <w:t>2.00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2EEB0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  <w:cs/>
              </w:rPr>
              <w:t>ลดลง</w:t>
            </w:r>
          </w:p>
        </w:tc>
      </w:tr>
      <w:tr w:rsidR="003F3C8B" w:rsidRPr="003F3C8B" w14:paraId="0D71334C" w14:textId="77777777" w:rsidTr="003F3C8B">
        <w:trPr>
          <w:trHeight w:val="459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4F8B8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685A8" w14:textId="77777777" w:rsidR="003F3C8B" w:rsidRPr="003F3C8B" w:rsidRDefault="003F3C8B" w:rsidP="003F3C8B">
            <w:pPr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  <w:cs/>
              </w:rPr>
              <w:t>อ่างเก็บน้ำคลองกะทูน</w:t>
            </w:r>
            <w:r w:rsidRPr="003F3C8B">
              <w:rPr>
                <w:rFonts w:ascii="TH SarabunPSK" w:hAnsi="TH SarabunPSK" w:cs="TH SarabunPSK"/>
                <w:color w:val="000000"/>
                <w:szCs w:val="24"/>
              </w:rPr>
              <w:t xml:space="preserve"> </w:t>
            </w:r>
            <w:proofErr w:type="spellStart"/>
            <w:r w:rsidRPr="003F3C8B">
              <w:rPr>
                <w:rFonts w:ascii="TH SarabunPSK" w:hAnsi="TH SarabunPSK" w:cs="TH SarabunPSK"/>
                <w:color w:val="000000"/>
                <w:szCs w:val="24"/>
                <w:cs/>
              </w:rPr>
              <w:t>อ.พิ</w:t>
            </w:r>
            <w:proofErr w:type="spellEnd"/>
            <w:r w:rsidRPr="003F3C8B">
              <w:rPr>
                <w:rFonts w:ascii="TH SarabunPSK" w:hAnsi="TH SarabunPSK" w:cs="TH SarabunPSK"/>
                <w:color w:val="000000"/>
                <w:szCs w:val="24"/>
                <w:cs/>
              </w:rPr>
              <w:t>ปูน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26907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3F3C8B">
              <w:rPr>
                <w:rFonts w:ascii="TH SarabunPSK" w:hAnsi="TH SarabunPSK" w:cs="TH SarabunPSK"/>
                <w:szCs w:val="24"/>
              </w:rPr>
              <w:t>70.5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41A11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</w:rPr>
              <w:t>47.34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8E6EC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</w:rPr>
              <w:t>67.15%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FE964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</w:rPr>
              <w:t>33.04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96C56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</w:rPr>
              <w:t>46.87%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DCBE7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</w:rPr>
              <w:t>14.30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41A48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  <w:cs/>
              </w:rPr>
              <w:t>ลดลง</w:t>
            </w:r>
          </w:p>
        </w:tc>
      </w:tr>
      <w:tr w:rsidR="003F3C8B" w:rsidRPr="003F3C8B" w14:paraId="5E01B8B8" w14:textId="77777777" w:rsidTr="003F3C8B">
        <w:trPr>
          <w:trHeight w:val="459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996BE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8D057" w14:textId="77777777" w:rsidR="003F3C8B" w:rsidRPr="003F3C8B" w:rsidRDefault="003F3C8B" w:rsidP="003F3C8B">
            <w:pPr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  <w:cs/>
              </w:rPr>
              <w:t>อ่างเก็บน้ำคลองดินแดง</w:t>
            </w:r>
            <w:r w:rsidRPr="003F3C8B">
              <w:rPr>
                <w:rFonts w:ascii="TH SarabunPSK" w:hAnsi="TH SarabunPSK" w:cs="TH SarabunPSK"/>
                <w:color w:val="000000"/>
                <w:szCs w:val="24"/>
              </w:rPr>
              <w:t xml:space="preserve"> </w:t>
            </w:r>
            <w:proofErr w:type="spellStart"/>
            <w:r w:rsidRPr="003F3C8B">
              <w:rPr>
                <w:rFonts w:ascii="TH SarabunPSK" w:hAnsi="TH SarabunPSK" w:cs="TH SarabunPSK"/>
                <w:color w:val="000000"/>
                <w:szCs w:val="24"/>
                <w:cs/>
              </w:rPr>
              <w:t>อ.พิ</w:t>
            </w:r>
            <w:proofErr w:type="spellEnd"/>
            <w:r w:rsidRPr="003F3C8B">
              <w:rPr>
                <w:rFonts w:ascii="TH SarabunPSK" w:hAnsi="TH SarabunPSK" w:cs="TH SarabunPSK"/>
                <w:color w:val="000000"/>
                <w:szCs w:val="24"/>
                <w:cs/>
              </w:rPr>
              <w:t>ปูน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D60DE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3F3C8B">
              <w:rPr>
                <w:rFonts w:ascii="TH SarabunPSK" w:hAnsi="TH SarabunPSK" w:cs="TH SarabunPSK"/>
                <w:szCs w:val="24"/>
              </w:rPr>
              <w:t>60.0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9CE28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</w:rPr>
              <w:t>33.42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6C680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</w:rPr>
              <w:t>55.70%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9DA8A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</w:rPr>
              <w:t>20.42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1C942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</w:rPr>
              <w:t>34.03%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2BCD3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</w:rPr>
              <w:t>13.00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2A7F1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  <w:cs/>
              </w:rPr>
              <w:t>ลดลง</w:t>
            </w:r>
          </w:p>
        </w:tc>
      </w:tr>
      <w:tr w:rsidR="003F3C8B" w:rsidRPr="003F3C8B" w14:paraId="1B7BDD1A" w14:textId="77777777" w:rsidTr="003F3C8B">
        <w:trPr>
          <w:trHeight w:val="459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84177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424CE" w14:textId="77777777" w:rsidR="003F3C8B" w:rsidRPr="003F3C8B" w:rsidRDefault="003F3C8B" w:rsidP="003F3C8B">
            <w:pPr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  <w:cs/>
              </w:rPr>
              <w:t>อ่างเก็บน้ำเสม็ดจวน</w:t>
            </w:r>
            <w:r w:rsidRPr="003F3C8B">
              <w:rPr>
                <w:rFonts w:ascii="TH SarabunPSK" w:hAnsi="TH SarabunPSK" w:cs="TH SarabunPSK"/>
                <w:color w:val="000000"/>
                <w:szCs w:val="24"/>
              </w:rPr>
              <w:t xml:space="preserve"> </w:t>
            </w:r>
            <w:r w:rsidRPr="003F3C8B">
              <w:rPr>
                <w:rFonts w:ascii="TH SarabunPSK" w:hAnsi="TH SarabunPSK" w:cs="TH SarabunPSK"/>
                <w:color w:val="000000"/>
                <w:szCs w:val="24"/>
                <w:cs/>
              </w:rPr>
              <w:t>อ.ทุ่งใหญ่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4E3FB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3F3C8B">
              <w:rPr>
                <w:rFonts w:ascii="TH SarabunPSK" w:hAnsi="TH SarabunPSK" w:cs="TH SarabunPSK"/>
                <w:szCs w:val="24"/>
              </w:rPr>
              <w:t>1.70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AE94E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</w:rPr>
              <w:t>1.23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51600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</w:rPr>
              <w:t>72.35%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9CE79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</w:rPr>
              <w:t>1.13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2D4F2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</w:rPr>
              <w:t>66.47%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00B59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</w:rPr>
              <w:t>0.10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04175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color w:val="000000"/>
                <w:szCs w:val="24"/>
                <w:cs/>
              </w:rPr>
              <w:t>คงที่</w:t>
            </w:r>
          </w:p>
        </w:tc>
      </w:tr>
      <w:tr w:rsidR="003F3C8B" w:rsidRPr="003F3C8B" w14:paraId="6616817E" w14:textId="77777777" w:rsidTr="003F3C8B">
        <w:trPr>
          <w:trHeight w:val="459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DFFBD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8F8EF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b/>
                <w:bCs/>
                <w:color w:val="000000"/>
                <w:szCs w:val="24"/>
                <w:cs/>
              </w:rPr>
              <w:t>รวม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2CBA7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F3C8B">
              <w:rPr>
                <w:rFonts w:ascii="TH SarabunPSK" w:hAnsi="TH SarabunPSK" w:cs="TH SarabunPSK"/>
                <w:b/>
                <w:bCs/>
                <w:szCs w:val="24"/>
              </w:rPr>
              <w:t>212.2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BB5E8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  <w:t>113.015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E893C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37154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  <w:t>83.615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F75A4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0CB0D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</w:pPr>
            <w:r w:rsidRPr="003F3C8B">
              <w:rPr>
                <w:rFonts w:ascii="TH SarabunPSK" w:hAnsi="TH SarabunPSK" w:cs="TH SarabunPSK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A8D96" w14:textId="77777777" w:rsidR="003F3C8B" w:rsidRPr="003F3C8B" w:rsidRDefault="003F3C8B" w:rsidP="003F3C8B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3F3C8B">
              <w:rPr>
                <w:rFonts w:ascii="TH SarabunPSK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</w:tbl>
    <w:p w14:paraId="2968ECC2" w14:textId="69F8A8E7" w:rsidR="006B2911" w:rsidRPr="002D3936" w:rsidRDefault="006B2911" w:rsidP="004530F1">
      <w:pPr>
        <w:ind w:left="284"/>
        <w:rPr>
          <w:rFonts w:ascii="TH SarabunPSK" w:hAnsi="TH SarabunPSK" w:cs="TH SarabunPSK"/>
          <w:color w:val="000000" w:themeColor="text1"/>
          <w:sz w:val="4"/>
          <w:szCs w:val="4"/>
        </w:rPr>
      </w:pPr>
    </w:p>
    <w:p w14:paraId="0C4F0BC0" w14:textId="1339BF34" w:rsidR="0048471B" w:rsidRPr="002D3936" w:rsidRDefault="0048471B" w:rsidP="00766C53">
      <w:pPr>
        <w:ind w:left="284"/>
        <w:rPr>
          <w:rFonts w:ascii="TH SarabunPSK" w:hAnsi="TH SarabunPSK" w:cs="TH SarabunPSK"/>
          <w:color w:val="000000" w:themeColor="text1"/>
          <w:sz w:val="4"/>
          <w:szCs w:val="4"/>
        </w:rPr>
      </w:pPr>
    </w:p>
    <w:p w14:paraId="36F5EE31" w14:textId="0A44CBE7" w:rsidR="00CD1D73" w:rsidRPr="002D3936" w:rsidRDefault="00CD1D73" w:rsidP="00766C53">
      <w:pPr>
        <w:ind w:left="284"/>
        <w:rPr>
          <w:rFonts w:ascii="TH SarabunPSK" w:hAnsi="TH SarabunPSK" w:cs="TH SarabunPSK"/>
          <w:color w:val="000000" w:themeColor="text1"/>
          <w:sz w:val="4"/>
          <w:szCs w:val="4"/>
        </w:rPr>
      </w:pPr>
    </w:p>
    <w:p w14:paraId="5FFA9ED5" w14:textId="0DB08AD4" w:rsidR="0019066D" w:rsidRPr="003F3C8B" w:rsidRDefault="0092026F" w:rsidP="00766C53">
      <w:pPr>
        <w:ind w:left="284"/>
        <w:rPr>
          <w:rFonts w:ascii="TH SarabunPSK" w:hAnsi="TH SarabunPSK" w:cs="TH SarabunPSK"/>
          <w:color w:val="000000" w:themeColor="text1"/>
          <w:sz w:val="28"/>
        </w:rPr>
      </w:pPr>
      <w:r w:rsidRPr="003F3C8B">
        <w:rPr>
          <w:rFonts w:ascii="TH SarabunPSK" w:hAnsi="TH SarabunPSK" w:cs="TH SarabunPSK" w:hint="cs"/>
          <w:color w:val="000000" w:themeColor="text1"/>
          <w:sz w:val="28"/>
          <w:cs/>
        </w:rPr>
        <w:t xml:space="preserve"> </w:t>
      </w:r>
      <w:r w:rsidR="0019066D" w:rsidRPr="003F3C8B">
        <w:rPr>
          <w:rFonts w:ascii="TH SarabunPSK" w:hAnsi="TH SarabunPSK" w:cs="TH SarabunPSK"/>
          <w:color w:val="000000" w:themeColor="text1"/>
          <w:sz w:val="28"/>
          <w:cs/>
        </w:rPr>
        <w:t xml:space="preserve">ปริมาณน้ำทั้ง 4 อ่างเก็บน้ำ มีความจุรวม 212.20 ล้านลูกบาศก์เมตร  ปัจจุบันเก็บกักน้ำ รวม </w:t>
      </w:r>
      <w:r w:rsidR="003F3C8B" w:rsidRPr="003F3C8B">
        <w:rPr>
          <w:rFonts w:ascii="TH SarabunPSK" w:hAnsi="TH SarabunPSK" w:cs="TH SarabunPSK" w:hint="cs"/>
          <w:color w:val="000000" w:themeColor="text1"/>
          <w:sz w:val="28"/>
          <w:cs/>
        </w:rPr>
        <w:t>113.015</w:t>
      </w:r>
      <w:r w:rsidR="00D503FD" w:rsidRPr="003F3C8B">
        <w:rPr>
          <w:rFonts w:ascii="TH SarabunPSK" w:hAnsi="TH SarabunPSK" w:cs="TH SarabunPSK"/>
          <w:color w:val="000000" w:themeColor="text1"/>
          <w:sz w:val="28"/>
        </w:rPr>
        <w:t xml:space="preserve"> </w:t>
      </w:r>
      <w:r w:rsidR="0019066D" w:rsidRPr="003F3C8B">
        <w:rPr>
          <w:rFonts w:ascii="TH SarabunPSK" w:hAnsi="TH SarabunPSK" w:cs="TH SarabunPSK"/>
          <w:color w:val="000000" w:themeColor="text1"/>
          <w:sz w:val="28"/>
          <w:cs/>
        </w:rPr>
        <w:t xml:space="preserve">ล้านลูกบาศก์เมตร  </w:t>
      </w:r>
    </w:p>
    <w:p w14:paraId="2CAC37F5" w14:textId="1655B738" w:rsidR="0019066D" w:rsidRPr="003F3C8B" w:rsidRDefault="0019066D" w:rsidP="001F7CBF">
      <w:pPr>
        <w:tabs>
          <w:tab w:val="left" w:pos="989"/>
        </w:tabs>
        <w:rPr>
          <w:rFonts w:ascii="TH SarabunPSK" w:hAnsi="TH SarabunPSK" w:cs="TH SarabunPSK"/>
          <w:color w:val="000000" w:themeColor="text1"/>
          <w:sz w:val="28"/>
          <w:cs/>
        </w:rPr>
      </w:pPr>
      <w:r w:rsidRPr="003F3C8B">
        <w:rPr>
          <w:rFonts w:ascii="TH SarabunPSK" w:hAnsi="TH SarabunPSK" w:cs="TH SarabunPSK"/>
          <w:color w:val="000000" w:themeColor="text1"/>
          <w:sz w:val="28"/>
          <w:cs/>
        </w:rPr>
        <w:t xml:space="preserve">คิดเป็น </w:t>
      </w:r>
      <w:r w:rsidR="00C805EF" w:rsidRPr="003F3C8B">
        <w:rPr>
          <w:rFonts w:ascii="TH SarabunPSK" w:hAnsi="TH SarabunPSK" w:cs="TH SarabunPSK" w:hint="cs"/>
          <w:color w:val="000000" w:themeColor="text1"/>
          <w:sz w:val="28"/>
          <w:cs/>
        </w:rPr>
        <w:t>53.</w:t>
      </w:r>
      <w:r w:rsidR="003F3C8B" w:rsidRPr="003F3C8B">
        <w:rPr>
          <w:rFonts w:ascii="TH SarabunPSK" w:hAnsi="TH SarabunPSK" w:cs="TH SarabunPSK" w:hint="cs"/>
          <w:color w:val="000000" w:themeColor="text1"/>
          <w:sz w:val="28"/>
          <w:cs/>
        </w:rPr>
        <w:t>26</w:t>
      </w:r>
      <w:r w:rsidR="007D1395" w:rsidRPr="003F3C8B">
        <w:rPr>
          <w:rFonts w:ascii="TH SarabunPSK" w:hAnsi="TH SarabunPSK" w:cs="TH SarabunPSK"/>
          <w:color w:val="000000" w:themeColor="text1"/>
          <w:sz w:val="28"/>
        </w:rPr>
        <w:t xml:space="preserve"> </w:t>
      </w:r>
      <w:r w:rsidRPr="003F3C8B">
        <w:rPr>
          <w:rFonts w:ascii="TH SarabunPSK" w:hAnsi="TH SarabunPSK" w:cs="TH SarabunPSK"/>
          <w:color w:val="000000" w:themeColor="text1"/>
          <w:sz w:val="28"/>
          <w:cs/>
        </w:rPr>
        <w:t>ของความจุทั้งหมด</w:t>
      </w:r>
    </w:p>
    <w:p w14:paraId="35B27E22" w14:textId="77777777" w:rsidR="00671EE9" w:rsidRPr="00671EE9" w:rsidRDefault="00671EE9" w:rsidP="00766C53">
      <w:pPr>
        <w:tabs>
          <w:tab w:val="left" w:pos="989"/>
        </w:tabs>
        <w:ind w:left="284"/>
        <w:rPr>
          <w:rFonts w:ascii="TH SarabunPSK" w:hAnsi="TH SarabunPSK" w:cs="TH SarabunPSK"/>
          <w:color w:val="FF0000"/>
          <w:sz w:val="4"/>
          <w:szCs w:val="4"/>
          <w:cs/>
        </w:rPr>
      </w:pPr>
    </w:p>
    <w:p w14:paraId="093DCFBA" w14:textId="37FEA7DC" w:rsidR="007C2442" w:rsidRPr="00890311" w:rsidRDefault="0019066D" w:rsidP="00890311">
      <w:pPr>
        <w:pStyle w:val="a8"/>
        <w:numPr>
          <w:ilvl w:val="0"/>
          <w:numId w:val="10"/>
        </w:numPr>
        <w:tabs>
          <w:tab w:val="left" w:pos="989"/>
        </w:tabs>
        <w:rPr>
          <w:rFonts w:ascii="TH SarabunPSK" w:hAnsi="TH SarabunPSK" w:cs="TH SarabunPSK"/>
          <w:b/>
          <w:bCs/>
          <w:color w:val="000000" w:themeColor="text1"/>
          <w:sz w:val="28"/>
          <w:u w:val="single"/>
          <w:cs/>
        </w:rPr>
      </w:pPr>
      <w:r w:rsidRPr="00890311">
        <w:rPr>
          <w:rFonts w:ascii="TH SarabunPSK" w:hAnsi="TH SarabunPSK" w:cs="TH SarabunPSK"/>
          <w:b/>
          <w:bCs/>
          <w:color w:val="000000" w:themeColor="text1"/>
          <w:sz w:val="30"/>
          <w:szCs w:val="30"/>
          <w:u w:val="single"/>
          <w:cs/>
        </w:rPr>
        <w:t>สภาพน้ำ</w:t>
      </w:r>
      <w:r w:rsidRPr="00890311">
        <w:rPr>
          <w:rFonts w:ascii="TH SarabunPSK" w:hAnsi="TH SarabunPSK" w:cs="TH SarabunPSK" w:hint="cs"/>
          <w:b/>
          <w:bCs/>
          <w:color w:val="000000" w:themeColor="text1"/>
          <w:sz w:val="30"/>
          <w:szCs w:val="30"/>
          <w:u w:val="single"/>
          <w:cs/>
        </w:rPr>
        <w:t>บริเวณหน้าฝาย</w:t>
      </w:r>
      <w:r w:rsidRPr="00890311">
        <w:rPr>
          <w:rFonts w:ascii="TH SarabunPSK" w:hAnsi="TH SarabunPSK" w:cs="TH SarabunPSK"/>
          <w:color w:val="000000" w:themeColor="text1"/>
          <w:sz w:val="30"/>
          <w:szCs w:val="30"/>
          <w:u w:val="single"/>
        </w:rPr>
        <w:t xml:space="preserve"> </w:t>
      </w:r>
      <w:r w:rsidRPr="00890311">
        <w:rPr>
          <w:rFonts w:ascii="TH SarabunPSK" w:hAnsi="TH SarabunPSK" w:cs="TH SarabunPSK" w:hint="cs"/>
          <w:b/>
          <w:bCs/>
          <w:color w:val="000000" w:themeColor="text1"/>
          <w:sz w:val="28"/>
          <w:u w:val="single"/>
          <w:cs/>
        </w:rPr>
        <w:t>ณ วันที่</w:t>
      </w:r>
      <w:r w:rsidR="00C26740" w:rsidRPr="00890311">
        <w:rPr>
          <w:rFonts w:ascii="TH SarabunPSK" w:hAnsi="TH SarabunPSK" w:cs="TH SarabunPSK"/>
          <w:b/>
          <w:bCs/>
          <w:color w:val="000000" w:themeColor="text1"/>
          <w:sz w:val="28"/>
          <w:u w:val="single"/>
        </w:rPr>
        <w:t xml:space="preserve"> </w:t>
      </w:r>
      <w:r w:rsidR="005703FE">
        <w:rPr>
          <w:rFonts w:ascii="TH SarabunPSK" w:hAnsi="TH SarabunPSK" w:cs="TH SarabunPSK" w:hint="cs"/>
          <w:b/>
          <w:bCs/>
          <w:color w:val="000000" w:themeColor="text1"/>
          <w:sz w:val="28"/>
          <w:u w:val="single"/>
          <w:cs/>
        </w:rPr>
        <w:t>1</w:t>
      </w:r>
      <w:r w:rsidR="009C34A9">
        <w:rPr>
          <w:rFonts w:ascii="TH SarabunPSK" w:hAnsi="TH SarabunPSK" w:cs="TH SarabunPSK" w:hint="cs"/>
          <w:b/>
          <w:bCs/>
          <w:color w:val="000000" w:themeColor="text1"/>
          <w:sz w:val="28"/>
          <w:u w:val="single"/>
          <w:cs/>
        </w:rPr>
        <w:t>3</w:t>
      </w:r>
      <w:r w:rsidR="00DF583D">
        <w:rPr>
          <w:rFonts w:ascii="TH SarabunPSK" w:hAnsi="TH SarabunPSK" w:cs="TH SarabunPSK" w:hint="cs"/>
          <w:b/>
          <w:bCs/>
          <w:color w:val="000000" w:themeColor="text1"/>
          <w:sz w:val="28"/>
          <w:u w:val="single"/>
          <w:cs/>
        </w:rPr>
        <w:t xml:space="preserve"> </w:t>
      </w:r>
      <w:r w:rsidR="00BE4A30">
        <w:rPr>
          <w:rFonts w:ascii="TH SarabunPSK" w:hAnsi="TH SarabunPSK" w:cs="TH SarabunPSK" w:hint="cs"/>
          <w:b/>
          <w:bCs/>
          <w:color w:val="000000" w:themeColor="text1"/>
          <w:sz w:val="28"/>
          <w:u w:val="single"/>
          <w:cs/>
        </w:rPr>
        <w:t>สิงหา</w:t>
      </w:r>
      <w:r w:rsidR="00A13642" w:rsidRPr="00890311">
        <w:rPr>
          <w:rFonts w:ascii="TH SarabunPSK" w:hAnsi="TH SarabunPSK" w:cs="TH SarabunPSK" w:hint="cs"/>
          <w:b/>
          <w:bCs/>
          <w:color w:val="000000" w:themeColor="text1"/>
          <w:sz w:val="28"/>
          <w:u w:val="single"/>
          <w:cs/>
        </w:rPr>
        <w:t>คม</w:t>
      </w:r>
      <w:r w:rsidR="00AE662A" w:rsidRPr="00890311">
        <w:rPr>
          <w:rFonts w:ascii="TH SarabunPSK" w:hAnsi="TH SarabunPSK" w:cs="TH SarabunPSK" w:hint="cs"/>
          <w:b/>
          <w:bCs/>
          <w:color w:val="000000" w:themeColor="text1"/>
          <w:sz w:val="28"/>
          <w:u w:val="single"/>
          <w:cs/>
        </w:rPr>
        <w:t xml:space="preserve"> </w:t>
      </w:r>
      <w:r w:rsidRPr="00890311">
        <w:rPr>
          <w:rFonts w:ascii="TH SarabunPSK" w:hAnsi="TH SarabunPSK" w:cs="TH SarabunPSK" w:hint="cs"/>
          <w:b/>
          <w:bCs/>
          <w:color w:val="000000" w:themeColor="text1"/>
          <w:sz w:val="28"/>
          <w:u w:val="single"/>
          <w:cs/>
        </w:rPr>
        <w:t>2564</w:t>
      </w:r>
      <w:r w:rsidRPr="00890311">
        <w:rPr>
          <w:rFonts w:ascii="Angsana New" w:hAnsi="Angsana New"/>
          <w:color w:val="000000" w:themeColor="text1"/>
          <w:sz w:val="20"/>
          <w:szCs w:val="20"/>
        </w:rPr>
        <w:t xml:space="preserve"> </w:t>
      </w:r>
      <w:r w:rsidRPr="0089031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890311">
        <w:rPr>
          <w:rFonts w:ascii="TH SarabunPSK" w:hAnsi="TH SarabunPSK" w:cs="TH SarabunPSK" w:hint="cs"/>
          <w:b/>
          <w:bCs/>
          <w:color w:val="000000" w:themeColor="text1"/>
          <w:sz w:val="28"/>
          <w:cs/>
        </w:rPr>
        <w:t>เวลา 07.00 น.</w:t>
      </w:r>
      <w:r w:rsidRPr="00890311">
        <w:rPr>
          <w:rFonts w:ascii="TH SarabunPSK" w:hAnsi="TH SarabunPSK" w:cs="TH SarabunPSK" w:hint="cs"/>
          <w:color w:val="000000" w:themeColor="text1"/>
          <w:sz w:val="28"/>
          <w:cs/>
        </w:rPr>
        <w:t xml:space="preserve">      </w:t>
      </w:r>
      <w:r w:rsidRPr="00890311">
        <w:rPr>
          <w:rFonts w:ascii="TH SarabunPSK" w:hAnsi="TH SarabunPSK" w:cs="TH SarabunPSK" w:hint="cs"/>
          <w:sz w:val="28"/>
          <w:cs/>
        </w:rPr>
        <w:t xml:space="preserve">           </w:t>
      </w:r>
    </w:p>
    <w:p w14:paraId="2356D077" w14:textId="1C5946E7" w:rsidR="007A16AE" w:rsidRDefault="00D84B15" w:rsidP="00766C53">
      <w:pPr>
        <w:tabs>
          <w:tab w:val="left" w:pos="900"/>
          <w:tab w:val="left" w:pos="1080"/>
          <w:tab w:val="left" w:pos="1620"/>
        </w:tabs>
        <w:jc w:val="thaiDistribute"/>
        <w:rPr>
          <w:rFonts w:ascii="TH SarabunPSK" w:hAnsi="TH SarabunPSK" w:cs="TH SarabunPSK"/>
          <w:color w:val="000000" w:themeColor="text1"/>
        </w:rPr>
      </w:pPr>
      <w:r w:rsidRPr="005E0D75">
        <w:rPr>
          <w:rFonts w:ascii="TH SarabunPSK" w:hAnsi="TH SarabunPSK" w:cs="TH SarabunPSK" w:hint="cs"/>
          <w:color w:val="000000" w:themeColor="text1"/>
          <w:sz w:val="28"/>
          <w:cs/>
        </w:rPr>
        <w:tab/>
      </w:r>
      <w:r w:rsidR="00A02B55" w:rsidRPr="006F73C2">
        <w:rPr>
          <w:rFonts w:ascii="TH SarabunPSK" w:hAnsi="TH SarabunPSK" w:cs="TH SarabunPSK"/>
          <w:color w:val="000000" w:themeColor="text1"/>
          <w:cs/>
        </w:rPr>
        <w:t>ปัจจุบัน</w:t>
      </w:r>
      <w:r w:rsidR="005518DB" w:rsidRPr="006F73C2">
        <w:rPr>
          <w:rFonts w:ascii="TH SarabunPSK" w:hAnsi="TH SarabunPSK" w:cs="TH SarabunPSK" w:hint="cs"/>
          <w:color w:val="000000" w:themeColor="text1"/>
          <w:cs/>
        </w:rPr>
        <w:t>มีฝ</w:t>
      </w:r>
      <w:r w:rsidR="00A02B55" w:rsidRPr="006F73C2">
        <w:rPr>
          <w:rFonts w:ascii="TH SarabunPSK" w:hAnsi="TH SarabunPSK" w:cs="TH SarabunPSK"/>
          <w:color w:val="000000" w:themeColor="text1"/>
          <w:cs/>
        </w:rPr>
        <w:t>น</w:t>
      </w:r>
      <w:r w:rsidR="00F02DBE" w:rsidRPr="006F73C2">
        <w:rPr>
          <w:rFonts w:ascii="TH SarabunPSK" w:hAnsi="TH SarabunPSK" w:cs="TH SarabunPSK" w:hint="cs"/>
          <w:color w:val="000000" w:themeColor="text1"/>
          <w:cs/>
        </w:rPr>
        <w:t>ตก</w:t>
      </w:r>
      <w:r w:rsidR="00FD0B0A" w:rsidRPr="006F73C2">
        <w:rPr>
          <w:rFonts w:ascii="TH SarabunPSK" w:hAnsi="TH SarabunPSK" w:cs="TH SarabunPSK" w:hint="cs"/>
          <w:color w:val="000000" w:themeColor="text1"/>
          <w:cs/>
        </w:rPr>
        <w:t>ใน</w:t>
      </w:r>
      <w:r w:rsidR="00B654EA">
        <w:rPr>
          <w:rFonts w:ascii="TH SarabunPSK" w:hAnsi="TH SarabunPSK" w:cs="TH SarabunPSK" w:hint="cs"/>
          <w:color w:val="000000" w:themeColor="text1"/>
          <w:cs/>
        </w:rPr>
        <w:t>บาง</w:t>
      </w:r>
      <w:r w:rsidR="00237501">
        <w:rPr>
          <w:rFonts w:ascii="TH SarabunPSK" w:hAnsi="TH SarabunPSK" w:cs="TH SarabunPSK" w:hint="cs"/>
          <w:color w:val="000000" w:themeColor="text1"/>
          <w:cs/>
        </w:rPr>
        <w:t>พื้น</w:t>
      </w:r>
      <w:r w:rsidR="00A02B55" w:rsidRPr="006F73C2">
        <w:rPr>
          <w:rFonts w:ascii="TH SarabunPSK" w:hAnsi="TH SarabunPSK" w:cs="TH SarabunPSK"/>
          <w:color w:val="000000" w:themeColor="text1"/>
          <w:cs/>
        </w:rPr>
        <w:t xml:space="preserve">ที่ </w:t>
      </w:r>
      <w:r w:rsidR="00A02B55" w:rsidRPr="00104A54">
        <w:rPr>
          <w:rFonts w:ascii="TH SarabunPSK" w:hAnsi="TH SarabunPSK" w:cs="TH SarabunPSK"/>
          <w:color w:val="000000" w:themeColor="text1"/>
          <w:cs/>
        </w:rPr>
        <w:t>ระดับ</w:t>
      </w:r>
      <w:r w:rsidR="00A02B55" w:rsidRPr="000C5C40">
        <w:rPr>
          <w:rFonts w:ascii="TH SarabunPSK" w:hAnsi="TH SarabunPSK" w:cs="TH SarabunPSK"/>
          <w:color w:val="000000" w:themeColor="text1"/>
          <w:cs/>
        </w:rPr>
        <w:t>น้ำ</w:t>
      </w:r>
      <w:r w:rsidR="00A02B55" w:rsidRPr="00135016">
        <w:rPr>
          <w:rFonts w:ascii="TH SarabunPSK" w:hAnsi="TH SarabunPSK" w:cs="TH SarabunPSK"/>
          <w:color w:val="000000" w:themeColor="text1"/>
          <w:cs/>
        </w:rPr>
        <w:t>บริเวณ</w:t>
      </w:r>
      <w:r w:rsidR="0095468D" w:rsidRPr="00135016">
        <w:rPr>
          <w:rFonts w:ascii="TH SarabunPSK" w:hAnsi="TH SarabunPSK" w:cs="TH SarabunPSK" w:hint="cs"/>
          <w:color w:val="000000" w:themeColor="text1"/>
          <w:cs/>
        </w:rPr>
        <w:t>หน้าฝาย</w:t>
      </w:r>
      <w:r w:rsidR="00A02B55" w:rsidRPr="00135016">
        <w:rPr>
          <w:rFonts w:ascii="TH SarabunPSK" w:hAnsi="TH SarabunPSK" w:cs="TH SarabunPSK"/>
          <w:color w:val="000000" w:themeColor="text1"/>
          <w:cs/>
        </w:rPr>
        <w:t>จุดตรวจวัดของกรมชลประทาน</w:t>
      </w:r>
      <w:r w:rsidR="006E2820" w:rsidRPr="00135016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="00A02B55" w:rsidRPr="00135016">
        <w:rPr>
          <w:rFonts w:ascii="TH SarabunPSK" w:hAnsi="TH SarabunPSK" w:cs="TH SarabunPSK"/>
          <w:color w:val="000000" w:themeColor="text1"/>
          <w:cs/>
        </w:rPr>
        <w:t>บางพื้นที่ต่ำกว่าระดับ</w:t>
      </w:r>
      <w:r w:rsidR="0095468D" w:rsidRPr="00135016">
        <w:rPr>
          <w:rFonts w:ascii="TH SarabunPSK" w:hAnsi="TH SarabunPSK" w:cs="TH SarabunPSK" w:hint="cs"/>
          <w:color w:val="000000" w:themeColor="text1"/>
          <w:cs/>
        </w:rPr>
        <w:t>สันฝาย</w:t>
      </w:r>
      <w:r w:rsidR="00A02B55" w:rsidRPr="00135016">
        <w:rPr>
          <w:rFonts w:ascii="TH SarabunPSK" w:hAnsi="TH SarabunPSK" w:cs="TH SarabunPSK"/>
          <w:color w:val="000000" w:themeColor="text1"/>
          <w:cs/>
        </w:rPr>
        <w:t xml:space="preserve"> </w:t>
      </w:r>
      <w:r w:rsidR="0095468D" w:rsidRPr="00135016">
        <w:rPr>
          <w:rFonts w:ascii="TH SarabunPSK" w:hAnsi="TH SarabunPSK" w:cs="TH SarabunPSK" w:hint="cs"/>
          <w:color w:val="000000" w:themeColor="text1"/>
          <w:cs/>
        </w:rPr>
        <w:t xml:space="preserve">        </w:t>
      </w:r>
      <w:r w:rsidR="00A02B55" w:rsidRPr="00135016">
        <w:rPr>
          <w:rFonts w:ascii="TH SarabunPSK" w:hAnsi="TH SarabunPSK" w:cs="TH SarabunPSK"/>
          <w:color w:val="000000" w:themeColor="text1"/>
          <w:cs/>
        </w:rPr>
        <w:t>บางพื้นที่สูงกว่า</w:t>
      </w:r>
      <w:r w:rsidR="0095468D" w:rsidRPr="00135016">
        <w:rPr>
          <w:rFonts w:ascii="TH SarabunPSK" w:hAnsi="TH SarabunPSK" w:cs="TH SarabunPSK" w:hint="cs"/>
          <w:color w:val="000000" w:themeColor="text1"/>
          <w:cs/>
        </w:rPr>
        <w:t>ระดับสันฝาย</w:t>
      </w:r>
      <w:r w:rsidR="002F1C64" w:rsidRPr="00135016">
        <w:rPr>
          <w:rFonts w:ascii="TH SarabunPSK" w:hAnsi="TH SarabunPSK" w:cs="TH SarabunPSK"/>
          <w:color w:val="000000" w:themeColor="text1"/>
          <w:cs/>
        </w:rPr>
        <w:t xml:space="preserve"> การระบายน้ำสามารถ</w:t>
      </w:r>
      <w:r w:rsidR="002F1C64">
        <w:rPr>
          <w:rFonts w:ascii="TH SarabunPSK" w:hAnsi="TH SarabunPSK" w:cs="TH SarabunPSK"/>
          <w:color w:val="000000" w:themeColor="text1"/>
          <w:cs/>
        </w:rPr>
        <w:t>ระบายได้ดี</w:t>
      </w:r>
      <w:r w:rsidR="002F1C64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="00A02B55" w:rsidRPr="00A02B55">
        <w:rPr>
          <w:rFonts w:ascii="TH SarabunPSK" w:hAnsi="TH SarabunPSK" w:cs="TH SarabunPSK"/>
          <w:color w:val="000000" w:themeColor="text1"/>
          <w:cs/>
        </w:rPr>
        <w:t xml:space="preserve">ตามศักยภาพของลำน้ำ </w:t>
      </w:r>
    </w:p>
    <w:p w14:paraId="1B9DA696" w14:textId="77777777" w:rsidR="00671EE9" w:rsidRPr="00671EE9" w:rsidRDefault="00671EE9" w:rsidP="00766C53">
      <w:pPr>
        <w:tabs>
          <w:tab w:val="left" w:pos="900"/>
          <w:tab w:val="left" w:pos="1080"/>
          <w:tab w:val="left" w:pos="1620"/>
        </w:tabs>
        <w:jc w:val="thaiDistribute"/>
        <w:rPr>
          <w:rFonts w:ascii="TH SarabunPSK" w:hAnsi="TH SarabunPSK" w:cs="TH SarabunPSK"/>
          <w:color w:val="000000" w:themeColor="text1"/>
          <w:sz w:val="10"/>
          <w:szCs w:val="10"/>
          <w:cs/>
        </w:rPr>
      </w:pPr>
    </w:p>
    <w:p w14:paraId="67EC0604" w14:textId="306E9D2E" w:rsidR="001B77B6" w:rsidRDefault="000308CD" w:rsidP="00766C53">
      <w:pPr>
        <w:tabs>
          <w:tab w:val="left" w:pos="900"/>
          <w:tab w:val="left" w:pos="1080"/>
          <w:tab w:val="left" w:pos="1620"/>
        </w:tabs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B04342">
        <w:rPr>
          <w:rFonts w:ascii="TH SarabunPSK" w:hAnsi="TH SarabunPSK" w:cs="TH SarabunPSK" w:hint="cs"/>
          <w:color w:val="000000" w:themeColor="text1"/>
          <w:sz w:val="30"/>
          <w:szCs w:val="30"/>
          <w:u w:val="single"/>
          <w:cs/>
        </w:rPr>
        <w:t>โครงการชลประทานนครศรีธรรมราช</w:t>
      </w:r>
    </w:p>
    <w:p w14:paraId="65B0AC26" w14:textId="77777777" w:rsidR="00180070" w:rsidRPr="00180070" w:rsidRDefault="00180070" w:rsidP="00766C53">
      <w:pPr>
        <w:tabs>
          <w:tab w:val="left" w:pos="900"/>
          <w:tab w:val="left" w:pos="1080"/>
          <w:tab w:val="left" w:pos="1620"/>
        </w:tabs>
        <w:jc w:val="thaiDistribute"/>
        <w:rPr>
          <w:rFonts w:ascii="TH SarabunPSK" w:hAnsi="TH SarabunPSK" w:cs="TH SarabunPSK"/>
          <w:sz w:val="10"/>
          <w:szCs w:val="10"/>
          <w:u w:val="single"/>
          <w:cs/>
        </w:rPr>
      </w:pPr>
    </w:p>
    <w:tbl>
      <w:tblPr>
        <w:tblW w:w="10565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0"/>
        <w:gridCol w:w="1417"/>
        <w:gridCol w:w="1134"/>
        <w:gridCol w:w="1265"/>
        <w:gridCol w:w="1276"/>
        <w:gridCol w:w="1418"/>
        <w:gridCol w:w="1417"/>
        <w:gridCol w:w="738"/>
      </w:tblGrid>
      <w:tr w:rsidR="00E6519E" w:rsidRPr="007119DA" w14:paraId="14566707" w14:textId="77777777" w:rsidTr="00463E0A">
        <w:trPr>
          <w:trHeight w:val="780"/>
        </w:trPr>
        <w:tc>
          <w:tcPr>
            <w:tcW w:w="1900" w:type="dxa"/>
            <w:shd w:val="clear" w:color="auto" w:fill="auto"/>
          </w:tcPr>
          <w:p w14:paraId="64AFC2C8" w14:textId="77777777" w:rsidR="00E6519E" w:rsidRPr="00902715" w:rsidRDefault="00E6519E" w:rsidP="00766C53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902715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แม่น้ำ</w:t>
            </w:r>
          </w:p>
        </w:tc>
        <w:tc>
          <w:tcPr>
            <w:tcW w:w="1417" w:type="dxa"/>
            <w:shd w:val="clear" w:color="auto" w:fill="auto"/>
          </w:tcPr>
          <w:p w14:paraId="45D0721C" w14:textId="77777777" w:rsidR="00E6519E" w:rsidRPr="00902715" w:rsidRDefault="00E6519E" w:rsidP="00766C53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902715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สถานีตรวจวัด</w:t>
            </w:r>
          </w:p>
        </w:tc>
        <w:tc>
          <w:tcPr>
            <w:tcW w:w="1134" w:type="dxa"/>
            <w:shd w:val="clear" w:color="auto" w:fill="auto"/>
          </w:tcPr>
          <w:p w14:paraId="68B674E3" w14:textId="77777777" w:rsidR="00E6519E" w:rsidRPr="00902715" w:rsidRDefault="00E6519E" w:rsidP="00766C53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902715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ที่ตั้ง</w:t>
            </w:r>
          </w:p>
        </w:tc>
        <w:tc>
          <w:tcPr>
            <w:tcW w:w="1265" w:type="dxa"/>
            <w:shd w:val="clear" w:color="auto" w:fill="auto"/>
          </w:tcPr>
          <w:p w14:paraId="3AAF04B4" w14:textId="77777777" w:rsidR="00E6519E" w:rsidRDefault="00E6519E" w:rsidP="00766C53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อัตราการ</w:t>
            </w:r>
          </w:p>
          <w:p w14:paraId="675437DE" w14:textId="77777777" w:rsidR="00E6519E" w:rsidRDefault="00E6519E" w:rsidP="00766C53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ไหลสูงสุด </w:t>
            </w:r>
          </w:p>
          <w:p w14:paraId="24F02E9F" w14:textId="77777777" w:rsidR="00E6519E" w:rsidRPr="00902715" w:rsidRDefault="00E6519E" w:rsidP="00766C53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(ม.</w:t>
            </w:r>
            <w:r w:rsidRPr="00B50600">
              <w:rPr>
                <w:rFonts w:ascii="TH SarabunPSK" w:hAnsi="TH SarabunPSK" w:cs="TH SarabunPSK" w:hint="cs"/>
                <w:b/>
                <w:bCs/>
                <w:sz w:val="26"/>
                <w:szCs w:val="26"/>
                <w:vertAlign w:val="superscript"/>
                <w:cs/>
              </w:rPr>
              <w:t>3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/วินาที)</w:t>
            </w:r>
          </w:p>
        </w:tc>
        <w:tc>
          <w:tcPr>
            <w:tcW w:w="1276" w:type="dxa"/>
            <w:shd w:val="clear" w:color="auto" w:fill="auto"/>
          </w:tcPr>
          <w:p w14:paraId="2D393D9D" w14:textId="77777777" w:rsidR="00E6519E" w:rsidRPr="00902715" w:rsidRDefault="00E6519E" w:rsidP="00766C53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ระดับเหนือน้ำ เมื่อวาน</w:t>
            </w:r>
          </w:p>
        </w:tc>
        <w:tc>
          <w:tcPr>
            <w:tcW w:w="1418" w:type="dxa"/>
            <w:shd w:val="clear" w:color="auto" w:fill="auto"/>
          </w:tcPr>
          <w:p w14:paraId="07FD7E30" w14:textId="77777777" w:rsidR="00E6519E" w:rsidRPr="001B5C72" w:rsidRDefault="00E6519E" w:rsidP="00766C53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1B5C72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ระดับเหนือน้ำวันนี้</w:t>
            </w:r>
            <w:r w:rsidRPr="001B5C72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1B5C72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(0</w:t>
            </w:r>
            <w:r w:rsidRPr="001B5C72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7</w:t>
            </w:r>
            <w:r w:rsidRPr="001B5C72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.00 น.)</w:t>
            </w:r>
          </w:p>
        </w:tc>
        <w:tc>
          <w:tcPr>
            <w:tcW w:w="1417" w:type="dxa"/>
          </w:tcPr>
          <w:p w14:paraId="22DEBC39" w14:textId="77777777" w:rsidR="00E6519E" w:rsidRPr="001B5C72" w:rsidRDefault="00E6519E" w:rsidP="00766C53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1B5C72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ผลต่างระดับน้ำ</w:t>
            </w:r>
          </w:p>
          <w:p w14:paraId="55E7A6CE" w14:textId="77777777" w:rsidR="00E6519E" w:rsidRPr="001B5C72" w:rsidRDefault="00E6519E" w:rsidP="00766C53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1B5C72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วันนี้เทียบกับ</w:t>
            </w:r>
          </w:p>
          <w:p w14:paraId="32F70D58" w14:textId="77777777" w:rsidR="00E6519E" w:rsidRPr="001B5C72" w:rsidRDefault="00E6519E" w:rsidP="00766C53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1B5C72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สันฝาย</w:t>
            </w:r>
          </w:p>
        </w:tc>
        <w:tc>
          <w:tcPr>
            <w:tcW w:w="738" w:type="dxa"/>
            <w:shd w:val="clear" w:color="auto" w:fill="auto"/>
          </w:tcPr>
          <w:p w14:paraId="4AC7C102" w14:textId="77777777" w:rsidR="00E6519E" w:rsidRPr="001B5C72" w:rsidRDefault="00E6519E" w:rsidP="00766C53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1B5C72">
              <w:rPr>
                <w:rFonts w:ascii="TH SarabunPSK" w:hAnsi="TH SarabunPSK" w:cs="TH SarabunPSK" w:hint="cs"/>
                <w:b/>
                <w:bCs/>
                <w:color w:val="000000" w:themeColor="text1"/>
                <w:sz w:val="22"/>
                <w:szCs w:val="22"/>
                <w:cs/>
              </w:rPr>
              <w:t>แนว</w:t>
            </w:r>
          </w:p>
          <w:p w14:paraId="6C4453F9" w14:textId="77777777" w:rsidR="00E6519E" w:rsidRPr="001B5C72" w:rsidRDefault="00E6519E" w:rsidP="00766C53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1B5C72">
              <w:rPr>
                <w:rFonts w:ascii="TH SarabunPSK" w:hAnsi="TH SarabunPSK" w:cs="TH SarabunPSK" w:hint="cs"/>
                <w:b/>
                <w:bCs/>
                <w:color w:val="000000" w:themeColor="text1"/>
                <w:sz w:val="22"/>
                <w:szCs w:val="22"/>
                <w:cs/>
              </w:rPr>
              <w:t>โน้มเทียบกันเมื่อวาน</w:t>
            </w:r>
          </w:p>
        </w:tc>
      </w:tr>
      <w:tr w:rsidR="0030596C" w:rsidRPr="0030596C" w14:paraId="48622702" w14:textId="77777777" w:rsidTr="00463E0A">
        <w:trPr>
          <w:trHeight w:val="782"/>
        </w:trPr>
        <w:tc>
          <w:tcPr>
            <w:tcW w:w="1900" w:type="dxa"/>
            <w:shd w:val="clear" w:color="auto" w:fill="auto"/>
          </w:tcPr>
          <w:p w14:paraId="51BB3CDA" w14:textId="77777777" w:rsidR="00C0360B" w:rsidRPr="00FD574F" w:rsidRDefault="00C0360B" w:rsidP="00766C53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1. คลองท่าเรือรี</w:t>
            </w:r>
          </w:p>
        </w:tc>
        <w:tc>
          <w:tcPr>
            <w:tcW w:w="1417" w:type="dxa"/>
            <w:shd w:val="clear" w:color="auto" w:fill="auto"/>
          </w:tcPr>
          <w:p w14:paraId="171A51B6" w14:textId="77777777" w:rsidR="00C0360B" w:rsidRPr="00FD574F" w:rsidRDefault="00C0360B" w:rsidP="00766C53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ฝายคลองท่าเรือรี</w:t>
            </w:r>
          </w:p>
        </w:tc>
        <w:tc>
          <w:tcPr>
            <w:tcW w:w="1134" w:type="dxa"/>
            <w:shd w:val="clear" w:color="auto" w:fill="auto"/>
          </w:tcPr>
          <w:p w14:paraId="67BD76C6" w14:textId="77777777" w:rsidR="00C0360B" w:rsidRPr="00FD574F" w:rsidRDefault="00C0360B" w:rsidP="00766C53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ต.สี่ขีด </w:t>
            </w:r>
            <w:r w:rsidRPr="00FD574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       </w:t>
            </w:r>
            <w:r w:rsidRPr="00FD574F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อ.สิชล</w:t>
            </w:r>
          </w:p>
        </w:tc>
        <w:tc>
          <w:tcPr>
            <w:tcW w:w="1265" w:type="dxa"/>
            <w:shd w:val="clear" w:color="auto" w:fill="auto"/>
          </w:tcPr>
          <w:p w14:paraId="6A828AF4" w14:textId="77777777" w:rsidR="00C0360B" w:rsidRPr="00FD574F" w:rsidRDefault="00C0360B" w:rsidP="00766C53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127</w:t>
            </w:r>
          </w:p>
        </w:tc>
        <w:tc>
          <w:tcPr>
            <w:tcW w:w="1276" w:type="dxa"/>
            <w:shd w:val="clear" w:color="auto" w:fill="auto"/>
          </w:tcPr>
          <w:p w14:paraId="2D19AA9A" w14:textId="3293D4BE" w:rsidR="00C0360B" w:rsidRPr="00FD574F" w:rsidRDefault="00C0360B" w:rsidP="00766C53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+</w:t>
            </w: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7.20</w:t>
            </w:r>
          </w:p>
        </w:tc>
        <w:tc>
          <w:tcPr>
            <w:tcW w:w="1418" w:type="dxa"/>
            <w:shd w:val="clear" w:color="auto" w:fill="auto"/>
          </w:tcPr>
          <w:p w14:paraId="4CB2A85E" w14:textId="740FDCBA" w:rsidR="00C0360B" w:rsidRPr="00BA7F64" w:rsidRDefault="00C0360B" w:rsidP="00B654E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BA7F64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+</w:t>
            </w:r>
            <w:r w:rsidRPr="00BA7F6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7.20</w:t>
            </w:r>
          </w:p>
        </w:tc>
        <w:tc>
          <w:tcPr>
            <w:tcW w:w="1417" w:type="dxa"/>
            <w:shd w:val="clear" w:color="auto" w:fill="auto"/>
          </w:tcPr>
          <w:p w14:paraId="586D4378" w14:textId="5AC938E6" w:rsidR="00C0360B" w:rsidRPr="00BA7F64" w:rsidRDefault="00C0360B" w:rsidP="00766C53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BA7F6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ต่ำกว่า</w:t>
            </w:r>
          </w:p>
          <w:p w14:paraId="68A40383" w14:textId="2AEC6F56" w:rsidR="00C0360B" w:rsidRPr="00BA7F64" w:rsidRDefault="00C0360B" w:rsidP="00B654E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A7F64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สันฝาย</w:t>
            </w:r>
            <w:r w:rsidRPr="00BA7F6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0.30 ม.</w:t>
            </w:r>
          </w:p>
        </w:tc>
        <w:tc>
          <w:tcPr>
            <w:tcW w:w="738" w:type="dxa"/>
            <w:shd w:val="clear" w:color="auto" w:fill="auto"/>
          </w:tcPr>
          <w:p w14:paraId="7727AE99" w14:textId="7C4E8626" w:rsidR="00C0360B" w:rsidRPr="00BA7F64" w:rsidRDefault="00C0360B" w:rsidP="00766C53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A7F6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คงที่</w:t>
            </w:r>
          </w:p>
        </w:tc>
      </w:tr>
      <w:tr w:rsidR="0030596C" w:rsidRPr="0030596C" w14:paraId="1A1D21A3" w14:textId="77777777" w:rsidTr="00463E0A">
        <w:trPr>
          <w:trHeight w:val="773"/>
        </w:trPr>
        <w:tc>
          <w:tcPr>
            <w:tcW w:w="1900" w:type="dxa"/>
            <w:shd w:val="clear" w:color="auto" w:fill="auto"/>
          </w:tcPr>
          <w:p w14:paraId="787F4247" w14:textId="77777777" w:rsidR="0030596C" w:rsidRPr="00FD574F" w:rsidRDefault="0030596C" w:rsidP="00766C53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2. คลองท่าทน</w:t>
            </w:r>
          </w:p>
        </w:tc>
        <w:tc>
          <w:tcPr>
            <w:tcW w:w="1417" w:type="dxa"/>
            <w:shd w:val="clear" w:color="auto" w:fill="auto"/>
          </w:tcPr>
          <w:p w14:paraId="451E93BB" w14:textId="77777777" w:rsidR="0030596C" w:rsidRPr="00FD574F" w:rsidRDefault="0030596C" w:rsidP="00766C53">
            <w:pPr>
              <w:ind w:left="461" w:hanging="461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ฝายคลองท่าทน</w:t>
            </w:r>
          </w:p>
        </w:tc>
        <w:tc>
          <w:tcPr>
            <w:tcW w:w="1134" w:type="dxa"/>
            <w:shd w:val="clear" w:color="auto" w:fill="auto"/>
          </w:tcPr>
          <w:p w14:paraId="4116432D" w14:textId="77777777" w:rsidR="0030596C" w:rsidRPr="00FD574F" w:rsidRDefault="0030596C" w:rsidP="00766C53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ต.เทพราช </w:t>
            </w:r>
            <w:r w:rsidRPr="00FD574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     </w:t>
            </w:r>
            <w:r w:rsidRPr="00FD574F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อ.สิชล</w:t>
            </w:r>
          </w:p>
        </w:tc>
        <w:tc>
          <w:tcPr>
            <w:tcW w:w="1265" w:type="dxa"/>
            <w:shd w:val="clear" w:color="auto" w:fill="auto"/>
          </w:tcPr>
          <w:p w14:paraId="0E1BF1D0" w14:textId="77777777" w:rsidR="0030596C" w:rsidRPr="00FD574F" w:rsidRDefault="0030596C" w:rsidP="00766C53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FD574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302</w:t>
            </w:r>
          </w:p>
        </w:tc>
        <w:tc>
          <w:tcPr>
            <w:tcW w:w="1276" w:type="dxa"/>
            <w:shd w:val="clear" w:color="auto" w:fill="auto"/>
          </w:tcPr>
          <w:p w14:paraId="61187195" w14:textId="75D8CA71" w:rsidR="0030596C" w:rsidRPr="00FD574F" w:rsidRDefault="0030596C" w:rsidP="00766C53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+</w:t>
            </w:r>
            <w:r w:rsidRPr="00FD574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</w:t>
            </w:r>
            <w:r w:rsidR="00194261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1.</w:t>
            </w:r>
            <w:r w:rsidR="009C34A9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11</w:t>
            </w:r>
          </w:p>
        </w:tc>
        <w:tc>
          <w:tcPr>
            <w:tcW w:w="1418" w:type="dxa"/>
            <w:shd w:val="clear" w:color="auto" w:fill="auto"/>
          </w:tcPr>
          <w:p w14:paraId="01CA43BD" w14:textId="6B057191" w:rsidR="0030596C" w:rsidRPr="00BA7F64" w:rsidRDefault="0030596C" w:rsidP="0030596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BA7F64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+21.</w:t>
            </w:r>
            <w:r w:rsidR="00A55BB5" w:rsidRPr="00BA7F64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06</w:t>
            </w:r>
          </w:p>
        </w:tc>
        <w:tc>
          <w:tcPr>
            <w:tcW w:w="1417" w:type="dxa"/>
            <w:shd w:val="clear" w:color="auto" w:fill="auto"/>
          </w:tcPr>
          <w:p w14:paraId="04C5E25D" w14:textId="7F97373A" w:rsidR="0030596C" w:rsidRPr="00BA7F64" w:rsidRDefault="0030596C" w:rsidP="00766C53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BA7F6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ต่ำ</w:t>
            </w:r>
            <w:r w:rsidRPr="00BA7F64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กว่า</w:t>
            </w:r>
          </w:p>
          <w:p w14:paraId="485C56CD" w14:textId="4E33AC29" w:rsidR="0030596C" w:rsidRPr="00BA7F64" w:rsidRDefault="0030596C" w:rsidP="00BA7F64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A7F64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สันฝาย </w:t>
            </w:r>
            <w:r w:rsidRPr="00BA7F6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0.</w:t>
            </w:r>
            <w:r w:rsidR="00BA7F64" w:rsidRPr="00BA7F6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44</w:t>
            </w:r>
            <w:r w:rsidRPr="00BA7F64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ม.</w:t>
            </w:r>
          </w:p>
        </w:tc>
        <w:tc>
          <w:tcPr>
            <w:tcW w:w="738" w:type="dxa"/>
            <w:shd w:val="clear" w:color="auto" w:fill="auto"/>
          </w:tcPr>
          <w:p w14:paraId="197AE12C" w14:textId="2F1791DF" w:rsidR="0030596C" w:rsidRPr="00BA7F64" w:rsidRDefault="002101C3" w:rsidP="00766C53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A7F6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ลดลง</w:t>
            </w:r>
          </w:p>
        </w:tc>
      </w:tr>
      <w:tr w:rsidR="00D40254" w:rsidRPr="0030596C" w14:paraId="7508974C" w14:textId="77777777" w:rsidTr="00463E0A">
        <w:trPr>
          <w:trHeight w:val="699"/>
        </w:trPr>
        <w:tc>
          <w:tcPr>
            <w:tcW w:w="1900" w:type="dxa"/>
            <w:shd w:val="clear" w:color="auto" w:fill="auto"/>
          </w:tcPr>
          <w:p w14:paraId="6AA03D15" w14:textId="77777777" w:rsidR="00D40254" w:rsidRPr="00FD574F" w:rsidRDefault="00D40254" w:rsidP="00766C53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3. คลองคูถนน</w:t>
            </w:r>
          </w:p>
        </w:tc>
        <w:tc>
          <w:tcPr>
            <w:tcW w:w="1417" w:type="dxa"/>
            <w:shd w:val="clear" w:color="auto" w:fill="auto"/>
          </w:tcPr>
          <w:p w14:paraId="20544ACA" w14:textId="77777777" w:rsidR="00D40254" w:rsidRPr="00FD574F" w:rsidRDefault="00D40254" w:rsidP="00766C53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ฝายคลองคูถนน</w:t>
            </w:r>
          </w:p>
        </w:tc>
        <w:tc>
          <w:tcPr>
            <w:tcW w:w="1134" w:type="dxa"/>
            <w:shd w:val="clear" w:color="auto" w:fill="auto"/>
          </w:tcPr>
          <w:p w14:paraId="5CC5DA08" w14:textId="77777777" w:rsidR="00D40254" w:rsidRPr="00FD574F" w:rsidRDefault="00D40254" w:rsidP="00766C53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ต.ไทยบุรี </w:t>
            </w:r>
            <w:r w:rsidRPr="00FD574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      </w:t>
            </w:r>
            <w:r w:rsidRPr="00FD574F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อ.ท่าศาลา</w:t>
            </w:r>
          </w:p>
        </w:tc>
        <w:tc>
          <w:tcPr>
            <w:tcW w:w="1265" w:type="dxa"/>
            <w:shd w:val="clear" w:color="auto" w:fill="auto"/>
          </w:tcPr>
          <w:p w14:paraId="2D4A5D05" w14:textId="77777777" w:rsidR="00D40254" w:rsidRPr="00FD574F" w:rsidRDefault="00D40254" w:rsidP="00766C53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33</w:t>
            </w:r>
          </w:p>
        </w:tc>
        <w:tc>
          <w:tcPr>
            <w:tcW w:w="1276" w:type="dxa"/>
            <w:shd w:val="clear" w:color="auto" w:fill="auto"/>
          </w:tcPr>
          <w:p w14:paraId="18DF42D0" w14:textId="0D78AEC0" w:rsidR="00D40254" w:rsidRPr="00FD574F" w:rsidRDefault="00D40254" w:rsidP="00766C53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FD574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+1</w:t>
            </w: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2.02</w:t>
            </w:r>
          </w:p>
        </w:tc>
        <w:tc>
          <w:tcPr>
            <w:tcW w:w="1418" w:type="dxa"/>
            <w:shd w:val="clear" w:color="auto" w:fill="auto"/>
          </w:tcPr>
          <w:p w14:paraId="4812EFAB" w14:textId="69E74564" w:rsidR="00D40254" w:rsidRPr="00BA7F64" w:rsidRDefault="00D40254" w:rsidP="00BD1BA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BA7F64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+</w:t>
            </w:r>
            <w:r w:rsidRPr="00BA7F6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12.02</w:t>
            </w:r>
          </w:p>
        </w:tc>
        <w:tc>
          <w:tcPr>
            <w:tcW w:w="1417" w:type="dxa"/>
            <w:shd w:val="clear" w:color="auto" w:fill="auto"/>
          </w:tcPr>
          <w:p w14:paraId="5B39FF54" w14:textId="77777777" w:rsidR="00D40254" w:rsidRPr="00BA7F64" w:rsidRDefault="00D40254" w:rsidP="006A1EE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BA7F64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สูงกว่า</w:t>
            </w:r>
          </w:p>
          <w:p w14:paraId="0E6442B6" w14:textId="7668C38E" w:rsidR="00D40254" w:rsidRPr="00BA7F64" w:rsidRDefault="00D40254" w:rsidP="0030596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A7F64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สันฝาย 0.</w:t>
            </w:r>
            <w:r w:rsidRPr="00BA7F6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02</w:t>
            </w:r>
            <w:r w:rsidRPr="00BA7F64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ม.</w:t>
            </w:r>
          </w:p>
        </w:tc>
        <w:tc>
          <w:tcPr>
            <w:tcW w:w="738" w:type="dxa"/>
            <w:shd w:val="clear" w:color="auto" w:fill="auto"/>
          </w:tcPr>
          <w:p w14:paraId="375FE608" w14:textId="6BC33C3B" w:rsidR="00D40254" w:rsidRPr="00BA7F64" w:rsidRDefault="00D40254" w:rsidP="00766C53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A7F6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คงที่</w:t>
            </w:r>
          </w:p>
        </w:tc>
      </w:tr>
      <w:tr w:rsidR="0030596C" w:rsidRPr="0030596C" w14:paraId="1CA6AB36" w14:textId="77777777" w:rsidTr="00463E0A">
        <w:trPr>
          <w:trHeight w:val="446"/>
        </w:trPr>
        <w:tc>
          <w:tcPr>
            <w:tcW w:w="1900" w:type="dxa"/>
            <w:shd w:val="clear" w:color="auto" w:fill="auto"/>
          </w:tcPr>
          <w:p w14:paraId="65A12901" w14:textId="77777777" w:rsidR="007D2E23" w:rsidRPr="00FD574F" w:rsidRDefault="007D2E23" w:rsidP="00766C53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4. คลองอ้ายเขียว</w:t>
            </w:r>
          </w:p>
        </w:tc>
        <w:tc>
          <w:tcPr>
            <w:tcW w:w="1417" w:type="dxa"/>
            <w:shd w:val="clear" w:color="auto" w:fill="auto"/>
          </w:tcPr>
          <w:p w14:paraId="72AF08DE" w14:textId="77777777" w:rsidR="007D2E23" w:rsidRPr="00FD574F" w:rsidRDefault="007D2E23" w:rsidP="00766C53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ฝายคลองอ้ายเขียว</w:t>
            </w:r>
          </w:p>
        </w:tc>
        <w:tc>
          <w:tcPr>
            <w:tcW w:w="1134" w:type="dxa"/>
            <w:shd w:val="clear" w:color="auto" w:fill="auto"/>
          </w:tcPr>
          <w:p w14:paraId="3FF41001" w14:textId="77777777" w:rsidR="007D2E23" w:rsidRPr="00FD574F" w:rsidRDefault="007D2E23" w:rsidP="00766C53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ต.อินคีรี </w:t>
            </w:r>
            <w:r w:rsidRPr="00FD574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        </w:t>
            </w:r>
            <w:r w:rsidRPr="00FD574F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อ.พรหมคีรี</w:t>
            </w:r>
          </w:p>
        </w:tc>
        <w:tc>
          <w:tcPr>
            <w:tcW w:w="1265" w:type="dxa"/>
            <w:shd w:val="clear" w:color="auto" w:fill="auto"/>
          </w:tcPr>
          <w:p w14:paraId="1116CAD0" w14:textId="77777777" w:rsidR="007D2E23" w:rsidRPr="00FD574F" w:rsidRDefault="007D2E23" w:rsidP="00766C53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28</w:t>
            </w:r>
          </w:p>
        </w:tc>
        <w:tc>
          <w:tcPr>
            <w:tcW w:w="1276" w:type="dxa"/>
            <w:shd w:val="clear" w:color="auto" w:fill="auto"/>
          </w:tcPr>
          <w:p w14:paraId="326F35E0" w14:textId="48119EA3" w:rsidR="007D2E23" w:rsidRPr="00FD574F" w:rsidRDefault="007D2E23" w:rsidP="00766C53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+</w:t>
            </w: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98.70</w:t>
            </w:r>
          </w:p>
        </w:tc>
        <w:tc>
          <w:tcPr>
            <w:tcW w:w="1418" w:type="dxa"/>
            <w:shd w:val="clear" w:color="auto" w:fill="auto"/>
          </w:tcPr>
          <w:p w14:paraId="1BAD5E05" w14:textId="09DDA907" w:rsidR="007D2E23" w:rsidRPr="00BA7F64" w:rsidRDefault="007D2E23" w:rsidP="00766C53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A7F64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+</w:t>
            </w:r>
            <w:r w:rsidRPr="00BA7F6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98.70</w:t>
            </w:r>
          </w:p>
        </w:tc>
        <w:tc>
          <w:tcPr>
            <w:tcW w:w="1417" w:type="dxa"/>
            <w:shd w:val="clear" w:color="auto" w:fill="auto"/>
          </w:tcPr>
          <w:p w14:paraId="56D192A2" w14:textId="3A2E51E2" w:rsidR="007D2E23" w:rsidRPr="00BA7F64" w:rsidRDefault="007D2E23" w:rsidP="00766C53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BA7F6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เท่ากับ</w:t>
            </w:r>
          </w:p>
          <w:p w14:paraId="4AF613E2" w14:textId="0C8C83AE" w:rsidR="007D2E23" w:rsidRPr="00BA7F64" w:rsidRDefault="007D2E23" w:rsidP="000F7783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BA7F6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สันฝาย</w:t>
            </w:r>
          </w:p>
        </w:tc>
        <w:tc>
          <w:tcPr>
            <w:tcW w:w="738" w:type="dxa"/>
            <w:shd w:val="clear" w:color="auto" w:fill="auto"/>
          </w:tcPr>
          <w:p w14:paraId="5D659234" w14:textId="5E9CCB50" w:rsidR="007D2E23" w:rsidRPr="00BA7F64" w:rsidRDefault="007D2E23" w:rsidP="00766C53">
            <w:pPr>
              <w:tabs>
                <w:tab w:val="center" w:pos="312"/>
              </w:tabs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A7F6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คงที่</w:t>
            </w:r>
          </w:p>
        </w:tc>
      </w:tr>
      <w:tr w:rsidR="00A55BB5" w:rsidRPr="0030596C" w14:paraId="0E771F40" w14:textId="77777777" w:rsidTr="00463E0A">
        <w:trPr>
          <w:trHeight w:val="607"/>
        </w:trPr>
        <w:tc>
          <w:tcPr>
            <w:tcW w:w="1900" w:type="dxa"/>
            <w:shd w:val="clear" w:color="auto" w:fill="auto"/>
          </w:tcPr>
          <w:p w14:paraId="4102F3AF" w14:textId="40F3261F" w:rsidR="00A55BB5" w:rsidRPr="00FD574F" w:rsidRDefault="00A55BB5" w:rsidP="00325448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5</w:t>
            </w:r>
            <w:r w:rsidRPr="00FD574F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. คลองสังข์</w:t>
            </w:r>
          </w:p>
        </w:tc>
        <w:tc>
          <w:tcPr>
            <w:tcW w:w="1417" w:type="dxa"/>
            <w:shd w:val="clear" w:color="auto" w:fill="auto"/>
          </w:tcPr>
          <w:p w14:paraId="294B5BD7" w14:textId="77777777" w:rsidR="00A55BB5" w:rsidRPr="00FD574F" w:rsidRDefault="00A55BB5" w:rsidP="00325448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ฝายคลองสังข์</w:t>
            </w:r>
          </w:p>
        </w:tc>
        <w:tc>
          <w:tcPr>
            <w:tcW w:w="1134" w:type="dxa"/>
            <w:shd w:val="clear" w:color="auto" w:fill="auto"/>
          </w:tcPr>
          <w:p w14:paraId="4B0F03B9" w14:textId="77777777" w:rsidR="00A55BB5" w:rsidRPr="00FD574F" w:rsidRDefault="00A55BB5" w:rsidP="00325448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ต.ท่ายาง </w:t>
            </w:r>
            <w:r w:rsidRPr="00FD574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         </w:t>
            </w:r>
            <w:r w:rsidRPr="00FD574F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อ.ทุ่งใหญ่</w:t>
            </w:r>
          </w:p>
        </w:tc>
        <w:tc>
          <w:tcPr>
            <w:tcW w:w="1265" w:type="dxa"/>
            <w:shd w:val="clear" w:color="auto" w:fill="auto"/>
          </w:tcPr>
          <w:p w14:paraId="1A0EA807" w14:textId="77777777" w:rsidR="00A55BB5" w:rsidRPr="00FD574F" w:rsidRDefault="00A55BB5" w:rsidP="0032544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120</w:t>
            </w:r>
          </w:p>
        </w:tc>
        <w:tc>
          <w:tcPr>
            <w:tcW w:w="1276" w:type="dxa"/>
            <w:shd w:val="clear" w:color="auto" w:fill="auto"/>
          </w:tcPr>
          <w:p w14:paraId="3F50C386" w14:textId="4EECD03F" w:rsidR="00A55BB5" w:rsidRPr="00FD574F" w:rsidRDefault="00A55BB5" w:rsidP="007558B4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FD574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+2</w:t>
            </w:r>
            <w:r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5.10</w:t>
            </w:r>
          </w:p>
        </w:tc>
        <w:tc>
          <w:tcPr>
            <w:tcW w:w="1418" w:type="dxa"/>
            <w:shd w:val="clear" w:color="auto" w:fill="auto"/>
          </w:tcPr>
          <w:p w14:paraId="1869C140" w14:textId="4542B993" w:rsidR="00A55BB5" w:rsidRPr="00BA7F64" w:rsidRDefault="00A55BB5" w:rsidP="002101C3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BA7F6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+24.70</w:t>
            </w:r>
          </w:p>
        </w:tc>
        <w:tc>
          <w:tcPr>
            <w:tcW w:w="1417" w:type="dxa"/>
            <w:shd w:val="clear" w:color="auto" w:fill="auto"/>
          </w:tcPr>
          <w:p w14:paraId="7C1CD1C3" w14:textId="09DAB8EA" w:rsidR="00A55BB5" w:rsidRPr="00BA7F64" w:rsidRDefault="00A55BB5" w:rsidP="001F0B8A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BA7F6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สูงกว่า</w:t>
            </w:r>
          </w:p>
          <w:p w14:paraId="01413F89" w14:textId="4E9EC004" w:rsidR="00A55BB5" w:rsidRPr="00BA7F64" w:rsidRDefault="00A55BB5" w:rsidP="00A55BB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A7F64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สันฝาย</w:t>
            </w:r>
            <w:r w:rsidRPr="00BA7F6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0.2</w:t>
            </w:r>
            <w:r w:rsidRPr="00BA7F64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0</w:t>
            </w:r>
            <w:r w:rsidRPr="00BA7F6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ม.</w:t>
            </w:r>
          </w:p>
        </w:tc>
        <w:tc>
          <w:tcPr>
            <w:tcW w:w="738" w:type="dxa"/>
            <w:shd w:val="clear" w:color="auto" w:fill="auto"/>
          </w:tcPr>
          <w:p w14:paraId="3F2F23A4" w14:textId="31589EFE" w:rsidR="00A55BB5" w:rsidRPr="00BA7F64" w:rsidRDefault="00A55BB5" w:rsidP="00D20286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A7F6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ลดลง</w:t>
            </w:r>
          </w:p>
        </w:tc>
      </w:tr>
      <w:tr w:rsidR="00A55BB5" w:rsidRPr="0030596C" w14:paraId="150ADF44" w14:textId="77777777" w:rsidTr="00463E0A">
        <w:trPr>
          <w:trHeight w:val="453"/>
        </w:trPr>
        <w:tc>
          <w:tcPr>
            <w:tcW w:w="1900" w:type="dxa"/>
            <w:shd w:val="clear" w:color="auto" w:fill="auto"/>
          </w:tcPr>
          <w:p w14:paraId="0AF6A2EF" w14:textId="77777777" w:rsidR="00A55BB5" w:rsidRPr="00FD574F" w:rsidRDefault="00A55BB5" w:rsidP="00325448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6</w:t>
            </w:r>
            <w:r w:rsidRPr="00FD574F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. คลองท่าจันทร์</w:t>
            </w:r>
          </w:p>
        </w:tc>
        <w:tc>
          <w:tcPr>
            <w:tcW w:w="1417" w:type="dxa"/>
            <w:shd w:val="clear" w:color="auto" w:fill="auto"/>
          </w:tcPr>
          <w:p w14:paraId="32D565A5" w14:textId="77777777" w:rsidR="00A55BB5" w:rsidRPr="00FD574F" w:rsidRDefault="00A55BB5" w:rsidP="00325448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ประตูระบายน้ำคลองท่าจันทร์</w:t>
            </w:r>
          </w:p>
        </w:tc>
        <w:tc>
          <w:tcPr>
            <w:tcW w:w="1134" w:type="dxa"/>
            <w:shd w:val="clear" w:color="auto" w:fill="auto"/>
          </w:tcPr>
          <w:p w14:paraId="3FA934F9" w14:textId="77777777" w:rsidR="00A55BB5" w:rsidRPr="00FD574F" w:rsidRDefault="00A55BB5" w:rsidP="00325448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ต.ท้องเนียน </w:t>
            </w:r>
            <w:r w:rsidRPr="00FD574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       </w:t>
            </w:r>
            <w:r w:rsidRPr="00FD574F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อ.ขนอม</w:t>
            </w:r>
          </w:p>
        </w:tc>
        <w:tc>
          <w:tcPr>
            <w:tcW w:w="1265" w:type="dxa"/>
            <w:shd w:val="clear" w:color="auto" w:fill="auto"/>
          </w:tcPr>
          <w:p w14:paraId="5961F99D" w14:textId="77777777" w:rsidR="00A55BB5" w:rsidRPr="00FD574F" w:rsidRDefault="00A55BB5" w:rsidP="0032544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55</w:t>
            </w:r>
          </w:p>
        </w:tc>
        <w:tc>
          <w:tcPr>
            <w:tcW w:w="1276" w:type="dxa"/>
            <w:shd w:val="clear" w:color="auto" w:fill="auto"/>
          </w:tcPr>
          <w:p w14:paraId="1EB1EEFA" w14:textId="7B0E2D82" w:rsidR="00A55BB5" w:rsidRPr="00FD574F" w:rsidRDefault="00A55BB5" w:rsidP="007F7A3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+25.</w:t>
            </w: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70</w:t>
            </w:r>
          </w:p>
        </w:tc>
        <w:tc>
          <w:tcPr>
            <w:tcW w:w="1418" w:type="dxa"/>
            <w:shd w:val="clear" w:color="auto" w:fill="auto"/>
          </w:tcPr>
          <w:p w14:paraId="2B29B8B9" w14:textId="564D9628" w:rsidR="00A55BB5" w:rsidRPr="00BA7F64" w:rsidRDefault="00A55BB5" w:rsidP="002101C3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BA7F6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+25.70</w:t>
            </w:r>
          </w:p>
        </w:tc>
        <w:tc>
          <w:tcPr>
            <w:tcW w:w="1417" w:type="dxa"/>
            <w:shd w:val="clear" w:color="auto" w:fill="auto"/>
          </w:tcPr>
          <w:p w14:paraId="7AA06B1E" w14:textId="72DB77B5" w:rsidR="00A55BB5" w:rsidRPr="00BA7F64" w:rsidRDefault="00A55BB5" w:rsidP="009452B7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BA7F6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-</w:t>
            </w:r>
          </w:p>
        </w:tc>
        <w:tc>
          <w:tcPr>
            <w:tcW w:w="738" w:type="dxa"/>
            <w:shd w:val="clear" w:color="auto" w:fill="auto"/>
          </w:tcPr>
          <w:p w14:paraId="773A5CE6" w14:textId="15FE24EF" w:rsidR="00A55BB5" w:rsidRPr="00BA7F64" w:rsidRDefault="00A55BB5" w:rsidP="00D20286">
            <w:pPr>
              <w:tabs>
                <w:tab w:val="center" w:pos="312"/>
              </w:tabs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A7F6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คงที่</w:t>
            </w:r>
          </w:p>
        </w:tc>
      </w:tr>
      <w:tr w:rsidR="0030596C" w:rsidRPr="0030596C" w14:paraId="262DD5D0" w14:textId="77777777" w:rsidTr="00F11BD1">
        <w:trPr>
          <w:trHeight w:val="674"/>
        </w:trPr>
        <w:tc>
          <w:tcPr>
            <w:tcW w:w="1900" w:type="dxa"/>
            <w:shd w:val="clear" w:color="auto" w:fill="auto"/>
          </w:tcPr>
          <w:p w14:paraId="5D23E2FB" w14:textId="77777777" w:rsidR="00D34D84" w:rsidRPr="00FD574F" w:rsidRDefault="00D34D84" w:rsidP="00325448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7</w:t>
            </w:r>
            <w:r w:rsidRPr="00FD574F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.</w:t>
            </w:r>
            <w:r w:rsidRPr="00FD574F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FD574F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คลองทุ่งนาเมืองชัย</w:t>
            </w:r>
          </w:p>
        </w:tc>
        <w:tc>
          <w:tcPr>
            <w:tcW w:w="1417" w:type="dxa"/>
            <w:shd w:val="clear" w:color="auto" w:fill="auto"/>
          </w:tcPr>
          <w:p w14:paraId="44C7A8A0" w14:textId="77777777" w:rsidR="00D34D84" w:rsidRPr="00FD574F" w:rsidRDefault="00D34D84" w:rsidP="00325448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ประตูระบายน้ำ</w:t>
            </w:r>
          </w:p>
          <w:p w14:paraId="3A9CDC1D" w14:textId="77777777" w:rsidR="00D34D84" w:rsidRPr="00FD574F" w:rsidRDefault="00D34D84" w:rsidP="00325448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ทุ่งนาเมืองชัย</w:t>
            </w:r>
          </w:p>
        </w:tc>
        <w:tc>
          <w:tcPr>
            <w:tcW w:w="1134" w:type="dxa"/>
            <w:shd w:val="clear" w:color="auto" w:fill="auto"/>
          </w:tcPr>
          <w:p w14:paraId="2EB52425" w14:textId="77777777" w:rsidR="00D34D84" w:rsidRPr="00FD574F" w:rsidRDefault="00D34D84" w:rsidP="00325448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ต.ท่ายาง </w:t>
            </w:r>
            <w:r w:rsidRPr="00FD574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        </w:t>
            </w:r>
            <w:r w:rsidRPr="00FD574F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อ.ทุ่งใหญ่</w:t>
            </w:r>
          </w:p>
        </w:tc>
        <w:tc>
          <w:tcPr>
            <w:tcW w:w="1265" w:type="dxa"/>
            <w:shd w:val="clear" w:color="auto" w:fill="auto"/>
          </w:tcPr>
          <w:p w14:paraId="76387096" w14:textId="3FA2610F" w:rsidR="00D34D84" w:rsidRPr="00FD574F" w:rsidRDefault="00D34D84" w:rsidP="0032544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14:paraId="6E441FD4" w14:textId="736CCDED" w:rsidR="00D34D84" w:rsidRPr="00FD574F" w:rsidRDefault="00D34D84" w:rsidP="008A7689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D574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+2</w:t>
            </w: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5.00</w:t>
            </w:r>
          </w:p>
        </w:tc>
        <w:tc>
          <w:tcPr>
            <w:tcW w:w="1418" w:type="dxa"/>
            <w:shd w:val="clear" w:color="auto" w:fill="auto"/>
          </w:tcPr>
          <w:p w14:paraId="4685F33D" w14:textId="51BCE331" w:rsidR="00D34D84" w:rsidRPr="00BA7F64" w:rsidRDefault="00D34D84" w:rsidP="00F72CA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A7F64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+</w:t>
            </w:r>
            <w:r w:rsidRPr="00BA7F6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25.00</w:t>
            </w:r>
          </w:p>
        </w:tc>
        <w:tc>
          <w:tcPr>
            <w:tcW w:w="1417" w:type="dxa"/>
            <w:shd w:val="clear" w:color="auto" w:fill="auto"/>
          </w:tcPr>
          <w:p w14:paraId="6D2B335D" w14:textId="37DD2B53" w:rsidR="00D34D84" w:rsidRPr="00BA7F64" w:rsidRDefault="00D34D84" w:rsidP="00D141EF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A7F64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-</w:t>
            </w:r>
          </w:p>
          <w:p w14:paraId="1BD1424E" w14:textId="3EE2C6C8" w:rsidR="00D34D84" w:rsidRPr="00BA7F64" w:rsidRDefault="00D34D84" w:rsidP="00D141EF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738" w:type="dxa"/>
            <w:shd w:val="clear" w:color="auto" w:fill="auto"/>
          </w:tcPr>
          <w:p w14:paraId="45E96754" w14:textId="10FBD066" w:rsidR="00D34D84" w:rsidRPr="00BA7F64" w:rsidRDefault="00D34D84" w:rsidP="00F27828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A7F6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คงที่</w:t>
            </w:r>
          </w:p>
        </w:tc>
      </w:tr>
    </w:tbl>
    <w:p w14:paraId="3AC48563" w14:textId="77777777" w:rsidR="00346685" w:rsidRDefault="00346685" w:rsidP="000308CD">
      <w:pPr>
        <w:tabs>
          <w:tab w:val="left" w:pos="900"/>
          <w:tab w:val="left" w:pos="1080"/>
          <w:tab w:val="left" w:pos="1620"/>
        </w:tabs>
        <w:ind w:left="1620" w:hanging="16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</w:pPr>
    </w:p>
    <w:p w14:paraId="203DEF93" w14:textId="77777777" w:rsidR="00346685" w:rsidRDefault="00346685" w:rsidP="000308CD">
      <w:pPr>
        <w:tabs>
          <w:tab w:val="left" w:pos="900"/>
          <w:tab w:val="left" w:pos="1080"/>
          <w:tab w:val="left" w:pos="1620"/>
        </w:tabs>
        <w:ind w:left="1620" w:hanging="16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</w:pPr>
    </w:p>
    <w:p w14:paraId="7F8B9217" w14:textId="77777777" w:rsidR="006A1EE8" w:rsidRDefault="006A1EE8" w:rsidP="000308CD">
      <w:pPr>
        <w:tabs>
          <w:tab w:val="left" w:pos="900"/>
          <w:tab w:val="left" w:pos="1080"/>
          <w:tab w:val="left" w:pos="1620"/>
        </w:tabs>
        <w:ind w:left="1620" w:hanging="16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</w:pPr>
    </w:p>
    <w:p w14:paraId="2831852D" w14:textId="2D5E68E7" w:rsidR="0076781D" w:rsidRPr="00277A8E" w:rsidRDefault="000308CD" w:rsidP="000308CD">
      <w:pPr>
        <w:tabs>
          <w:tab w:val="left" w:pos="900"/>
          <w:tab w:val="left" w:pos="1080"/>
          <w:tab w:val="left" w:pos="1620"/>
        </w:tabs>
        <w:ind w:left="1620" w:hanging="16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</w:pPr>
      <w:r w:rsidRPr="00277A8E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</w:rPr>
        <w:lastRenderedPageBreak/>
        <w:t>โครงการส่งน้ำและบำรุงรักษานครศรีธรรมราช</w:t>
      </w:r>
    </w:p>
    <w:p w14:paraId="0ECED8B5" w14:textId="77777777" w:rsidR="00DD400D" w:rsidRDefault="00DD400D" w:rsidP="000308CD">
      <w:pPr>
        <w:tabs>
          <w:tab w:val="left" w:pos="900"/>
          <w:tab w:val="left" w:pos="1080"/>
          <w:tab w:val="left" w:pos="1620"/>
        </w:tabs>
        <w:ind w:left="1620" w:hanging="1620"/>
        <w:jc w:val="thaiDistribute"/>
        <w:rPr>
          <w:rFonts w:ascii="TH SarabunPSK" w:hAnsi="TH SarabunPSK" w:cs="TH SarabunPSK"/>
          <w:sz w:val="10"/>
          <w:szCs w:val="10"/>
          <w:u w:val="single"/>
        </w:rPr>
      </w:pPr>
    </w:p>
    <w:p w14:paraId="59F4EEC9" w14:textId="77777777" w:rsidR="00397817" w:rsidRPr="00DD400D" w:rsidRDefault="00397817" w:rsidP="000308CD">
      <w:pPr>
        <w:tabs>
          <w:tab w:val="left" w:pos="900"/>
          <w:tab w:val="left" w:pos="1080"/>
          <w:tab w:val="left" w:pos="1620"/>
        </w:tabs>
        <w:ind w:left="1620" w:hanging="1620"/>
        <w:jc w:val="thaiDistribute"/>
        <w:rPr>
          <w:rFonts w:ascii="TH SarabunPSK" w:hAnsi="TH SarabunPSK" w:cs="TH SarabunPSK"/>
          <w:sz w:val="10"/>
          <w:szCs w:val="10"/>
          <w:u w:val="single"/>
          <w:cs/>
        </w:rPr>
      </w:pPr>
    </w:p>
    <w:tbl>
      <w:tblPr>
        <w:tblW w:w="10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5"/>
        <w:gridCol w:w="1203"/>
        <w:gridCol w:w="1490"/>
        <w:gridCol w:w="1276"/>
        <w:gridCol w:w="1203"/>
        <w:gridCol w:w="1603"/>
        <w:gridCol w:w="1374"/>
        <w:gridCol w:w="753"/>
      </w:tblGrid>
      <w:tr w:rsidR="00A809B5" w:rsidRPr="007119DA" w14:paraId="6C541AEB" w14:textId="77777777" w:rsidTr="00C4717A">
        <w:trPr>
          <w:trHeight w:val="958"/>
        </w:trPr>
        <w:tc>
          <w:tcPr>
            <w:tcW w:w="1315" w:type="dxa"/>
            <w:shd w:val="clear" w:color="auto" w:fill="auto"/>
          </w:tcPr>
          <w:p w14:paraId="305C4490" w14:textId="2C175FBA" w:rsidR="00A809B5" w:rsidRPr="00902715" w:rsidRDefault="00A234D6" w:rsidP="00C3679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แ</w:t>
            </w:r>
            <w:r w:rsidR="00A809B5" w:rsidRPr="00902715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ม่น้ำ</w:t>
            </w:r>
          </w:p>
        </w:tc>
        <w:tc>
          <w:tcPr>
            <w:tcW w:w="1203" w:type="dxa"/>
            <w:shd w:val="clear" w:color="auto" w:fill="auto"/>
          </w:tcPr>
          <w:p w14:paraId="5EBF139D" w14:textId="77777777" w:rsidR="00A809B5" w:rsidRPr="00902715" w:rsidRDefault="00A809B5" w:rsidP="00C3679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902715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สถานีตรวจวัด</w:t>
            </w:r>
          </w:p>
        </w:tc>
        <w:tc>
          <w:tcPr>
            <w:tcW w:w="1490" w:type="dxa"/>
            <w:shd w:val="clear" w:color="auto" w:fill="auto"/>
          </w:tcPr>
          <w:p w14:paraId="63605CED" w14:textId="77777777" w:rsidR="00A809B5" w:rsidRPr="00902715" w:rsidRDefault="00A809B5" w:rsidP="00C3679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902715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ที่ตั้ง</w:t>
            </w:r>
          </w:p>
        </w:tc>
        <w:tc>
          <w:tcPr>
            <w:tcW w:w="1276" w:type="dxa"/>
            <w:shd w:val="clear" w:color="auto" w:fill="auto"/>
          </w:tcPr>
          <w:p w14:paraId="02D9E9B6" w14:textId="77777777" w:rsidR="00A809B5" w:rsidRPr="00902715" w:rsidRDefault="00A809B5" w:rsidP="00C3679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อัตราการไหลสูงสุด                 (ม.</w:t>
            </w:r>
            <w:r w:rsidRPr="00217969">
              <w:rPr>
                <w:rFonts w:ascii="TH SarabunPSK" w:hAnsi="TH SarabunPSK" w:cs="TH SarabunPSK" w:hint="cs"/>
                <w:b/>
                <w:bCs/>
                <w:sz w:val="26"/>
                <w:szCs w:val="26"/>
                <w:vertAlign w:val="superscript"/>
                <w:cs/>
              </w:rPr>
              <w:t>3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/วินาที)</w:t>
            </w:r>
          </w:p>
        </w:tc>
        <w:tc>
          <w:tcPr>
            <w:tcW w:w="1203" w:type="dxa"/>
            <w:shd w:val="clear" w:color="auto" w:fill="auto"/>
          </w:tcPr>
          <w:p w14:paraId="7CE79706" w14:textId="77777777" w:rsidR="00A809B5" w:rsidRPr="00902715" w:rsidRDefault="00A809B5" w:rsidP="00C3679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ระดับเหนือน้ำ เมื่อวาน</w:t>
            </w:r>
          </w:p>
        </w:tc>
        <w:tc>
          <w:tcPr>
            <w:tcW w:w="1603" w:type="dxa"/>
            <w:shd w:val="clear" w:color="auto" w:fill="auto"/>
          </w:tcPr>
          <w:p w14:paraId="5B99ABF4" w14:textId="77777777" w:rsidR="00A809B5" w:rsidRPr="00902715" w:rsidRDefault="00A809B5" w:rsidP="008B62D7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ระดับเหนือน้ำวันนี้</w:t>
            </w:r>
            <w:r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</w:t>
            </w:r>
            <w:r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0</w:t>
            </w:r>
            <w:r w:rsidR="008B62D7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7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.00น.)</w:t>
            </w:r>
          </w:p>
        </w:tc>
        <w:tc>
          <w:tcPr>
            <w:tcW w:w="1374" w:type="dxa"/>
          </w:tcPr>
          <w:p w14:paraId="31669A44" w14:textId="77777777" w:rsidR="00A809B5" w:rsidRDefault="00A809B5" w:rsidP="006D3EDD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ED78E8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ผลต่างระดับ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น้ำ</w:t>
            </w:r>
          </w:p>
          <w:p w14:paraId="4838E863" w14:textId="77777777" w:rsidR="00A809B5" w:rsidRDefault="00A809B5" w:rsidP="006D3EDD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วันนี้เทียบกับ</w:t>
            </w:r>
          </w:p>
          <w:p w14:paraId="4A37F4F5" w14:textId="77777777" w:rsidR="00A809B5" w:rsidRPr="00ED78E8" w:rsidRDefault="00A809B5" w:rsidP="006D3EDD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สันฝาย</w:t>
            </w:r>
          </w:p>
        </w:tc>
        <w:tc>
          <w:tcPr>
            <w:tcW w:w="753" w:type="dxa"/>
            <w:shd w:val="clear" w:color="auto" w:fill="auto"/>
          </w:tcPr>
          <w:p w14:paraId="5FBD306C" w14:textId="77777777" w:rsidR="00A809B5" w:rsidRPr="00A809B5" w:rsidRDefault="00A809B5" w:rsidP="006D3EDD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809B5">
              <w:rPr>
                <w:rFonts w:ascii="TH SarabunPSK" w:hAnsi="TH SarabunPSK" w:cs="TH SarabunPSK" w:hint="cs"/>
                <w:b/>
                <w:bCs/>
                <w:color w:val="000000" w:themeColor="text1"/>
                <w:sz w:val="22"/>
                <w:szCs w:val="22"/>
                <w:cs/>
              </w:rPr>
              <w:t>แนว</w:t>
            </w:r>
          </w:p>
          <w:p w14:paraId="77F77BC5" w14:textId="77777777" w:rsidR="00A809B5" w:rsidRPr="00A809B5" w:rsidRDefault="00A809B5" w:rsidP="006D3EDD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809B5">
              <w:rPr>
                <w:rFonts w:ascii="TH SarabunPSK" w:hAnsi="TH SarabunPSK" w:cs="TH SarabunPSK" w:hint="cs"/>
                <w:b/>
                <w:bCs/>
                <w:color w:val="000000" w:themeColor="text1"/>
                <w:sz w:val="22"/>
                <w:szCs w:val="22"/>
                <w:cs/>
              </w:rPr>
              <w:t>โน้มเทียบกันเมื่อวาน</w:t>
            </w:r>
          </w:p>
        </w:tc>
      </w:tr>
      <w:tr w:rsidR="00AE40BE" w:rsidRPr="007C409E" w14:paraId="3ECDFE8F" w14:textId="77777777" w:rsidTr="00D954C8">
        <w:trPr>
          <w:trHeight w:val="493"/>
        </w:trPr>
        <w:tc>
          <w:tcPr>
            <w:tcW w:w="1315" w:type="dxa"/>
            <w:shd w:val="clear" w:color="auto" w:fill="auto"/>
          </w:tcPr>
          <w:p w14:paraId="71998801" w14:textId="2AFA7E0A" w:rsidR="00AE40BE" w:rsidRPr="004234B3" w:rsidRDefault="00AE40BE" w:rsidP="00C3679B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1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. คลองท่าดี</w:t>
            </w:r>
          </w:p>
        </w:tc>
        <w:tc>
          <w:tcPr>
            <w:tcW w:w="1203" w:type="dxa"/>
            <w:shd w:val="clear" w:color="auto" w:fill="auto"/>
          </w:tcPr>
          <w:p w14:paraId="2A037817" w14:textId="77777777" w:rsidR="00AE40BE" w:rsidRPr="004234B3" w:rsidRDefault="00AE40BE" w:rsidP="00C3679B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4234B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ฝายคลอง</w:t>
            </w:r>
            <w:r w:rsidRPr="004234B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ท่าดี</w:t>
            </w:r>
          </w:p>
        </w:tc>
        <w:tc>
          <w:tcPr>
            <w:tcW w:w="1490" w:type="dxa"/>
            <w:shd w:val="clear" w:color="auto" w:fill="auto"/>
          </w:tcPr>
          <w:p w14:paraId="6222C938" w14:textId="77777777" w:rsidR="00AE40BE" w:rsidRPr="004234B3" w:rsidRDefault="00AE40BE" w:rsidP="00C3679B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4234B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ต.กำแพงเซา          อ.เมือง</w:t>
            </w:r>
          </w:p>
        </w:tc>
        <w:tc>
          <w:tcPr>
            <w:tcW w:w="1276" w:type="dxa"/>
            <w:shd w:val="clear" w:color="auto" w:fill="auto"/>
          </w:tcPr>
          <w:p w14:paraId="6B8E5264" w14:textId="77777777" w:rsidR="00AE40BE" w:rsidRPr="004234B3" w:rsidRDefault="00AE40BE" w:rsidP="00C3679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4234B3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500</w:t>
            </w:r>
          </w:p>
        </w:tc>
        <w:tc>
          <w:tcPr>
            <w:tcW w:w="1203" w:type="dxa"/>
            <w:shd w:val="clear" w:color="auto" w:fill="auto"/>
          </w:tcPr>
          <w:p w14:paraId="4DFBB97E" w14:textId="1307F8D4" w:rsidR="00AE40BE" w:rsidRPr="004234B3" w:rsidRDefault="00AE40BE" w:rsidP="00FD27F6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4234B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+1</w:t>
            </w: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7.</w:t>
            </w:r>
            <w:r w:rsidR="00194261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28</w:t>
            </w:r>
          </w:p>
        </w:tc>
        <w:tc>
          <w:tcPr>
            <w:tcW w:w="1603" w:type="dxa"/>
            <w:shd w:val="clear" w:color="auto" w:fill="auto"/>
          </w:tcPr>
          <w:p w14:paraId="4D07F7A8" w14:textId="407382DB" w:rsidR="00AE40BE" w:rsidRPr="00FD66C7" w:rsidRDefault="00AE40BE" w:rsidP="0000617E">
            <w:pPr>
              <w:jc w:val="center"/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</w:pPr>
            <w:r w:rsidRPr="00FD66C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+17.</w:t>
            </w:r>
            <w:r w:rsidR="00B01A71" w:rsidRPr="00FD66C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28</w:t>
            </w:r>
          </w:p>
        </w:tc>
        <w:tc>
          <w:tcPr>
            <w:tcW w:w="1374" w:type="dxa"/>
            <w:shd w:val="clear" w:color="auto" w:fill="auto"/>
          </w:tcPr>
          <w:p w14:paraId="597F9162" w14:textId="71498494" w:rsidR="00AE40BE" w:rsidRPr="00FD66C7" w:rsidRDefault="00AE40BE" w:rsidP="0048471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FD66C7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สูง</w:t>
            </w:r>
            <w:r w:rsidRPr="00FD66C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กว่า</w:t>
            </w:r>
          </w:p>
          <w:p w14:paraId="41B242DE" w14:textId="1D699DBA" w:rsidR="00AE40BE" w:rsidRPr="00FD66C7" w:rsidRDefault="00AE40BE" w:rsidP="00AE40BE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D66C7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สันฝาย</w:t>
            </w:r>
            <w:r w:rsidR="00B01A71" w:rsidRPr="00FD66C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0.08</w:t>
            </w:r>
            <w:r w:rsidRPr="00FD66C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ม.</w:t>
            </w:r>
          </w:p>
        </w:tc>
        <w:tc>
          <w:tcPr>
            <w:tcW w:w="753" w:type="dxa"/>
            <w:shd w:val="clear" w:color="auto" w:fill="auto"/>
          </w:tcPr>
          <w:p w14:paraId="6EBC09B9" w14:textId="45F1B952" w:rsidR="00AE40BE" w:rsidRPr="00FD66C7" w:rsidRDefault="00421D88" w:rsidP="00576DC6">
            <w:pPr>
              <w:tabs>
                <w:tab w:val="center" w:pos="268"/>
              </w:tabs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D66C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คงที่</w:t>
            </w:r>
          </w:p>
        </w:tc>
      </w:tr>
      <w:tr w:rsidR="00421D88" w:rsidRPr="007C409E" w14:paraId="6ADCD375" w14:textId="77777777" w:rsidTr="00D954C8">
        <w:trPr>
          <w:trHeight w:val="613"/>
        </w:trPr>
        <w:tc>
          <w:tcPr>
            <w:tcW w:w="1315" w:type="dxa"/>
            <w:shd w:val="clear" w:color="auto" w:fill="auto"/>
          </w:tcPr>
          <w:p w14:paraId="7FAB93A1" w14:textId="32AECEEB" w:rsidR="00421D88" w:rsidRPr="004234B3" w:rsidRDefault="00421D88" w:rsidP="00C3679B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4234B3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2. คลอง</w:t>
            </w:r>
            <w:r w:rsidRPr="004234B3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เสาธง</w:t>
            </w:r>
          </w:p>
        </w:tc>
        <w:tc>
          <w:tcPr>
            <w:tcW w:w="1203" w:type="dxa"/>
            <w:shd w:val="clear" w:color="auto" w:fill="auto"/>
          </w:tcPr>
          <w:p w14:paraId="744B85F7" w14:textId="77777777" w:rsidR="00421D88" w:rsidRPr="004234B3" w:rsidRDefault="00421D88" w:rsidP="00C3679B">
            <w:pPr>
              <w:ind w:left="461" w:hanging="461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4234B3"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  <w:t>ฝายคลอง</w:t>
            </w:r>
            <w:r w:rsidRPr="004234B3">
              <w:rPr>
                <w:rFonts w:ascii="TH SarabunPSK" w:hAnsi="TH SarabunPSK" w:cs="TH SarabunPSK" w:hint="cs"/>
                <w:color w:val="000000" w:themeColor="text1"/>
                <w:szCs w:val="24"/>
                <w:cs/>
              </w:rPr>
              <w:t>เสาธง</w:t>
            </w:r>
          </w:p>
        </w:tc>
        <w:tc>
          <w:tcPr>
            <w:tcW w:w="1490" w:type="dxa"/>
            <w:shd w:val="clear" w:color="auto" w:fill="auto"/>
          </w:tcPr>
          <w:p w14:paraId="105F45F3" w14:textId="77777777" w:rsidR="00421D88" w:rsidRPr="004234B3" w:rsidRDefault="00421D88" w:rsidP="00C3679B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4234B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ต.ขุนทะเล</w:t>
            </w:r>
          </w:p>
          <w:p w14:paraId="320B4070" w14:textId="77777777" w:rsidR="00421D88" w:rsidRPr="004234B3" w:rsidRDefault="00421D88" w:rsidP="00C3679B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4234B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อ.ลานสกา</w:t>
            </w:r>
          </w:p>
        </w:tc>
        <w:tc>
          <w:tcPr>
            <w:tcW w:w="1276" w:type="dxa"/>
            <w:shd w:val="clear" w:color="auto" w:fill="auto"/>
          </w:tcPr>
          <w:p w14:paraId="74B3D543" w14:textId="77777777" w:rsidR="00421D88" w:rsidRPr="004234B3" w:rsidRDefault="00421D88" w:rsidP="00C3679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4234B3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500</w:t>
            </w:r>
          </w:p>
        </w:tc>
        <w:tc>
          <w:tcPr>
            <w:tcW w:w="1203" w:type="dxa"/>
            <w:shd w:val="clear" w:color="auto" w:fill="auto"/>
          </w:tcPr>
          <w:p w14:paraId="32095D9B" w14:textId="69A2EFB8" w:rsidR="00421D88" w:rsidRPr="004234B3" w:rsidRDefault="00421D88" w:rsidP="00ED42B7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4234B3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+</w:t>
            </w:r>
            <w:r w:rsidRPr="004234B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</w:t>
            </w: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5.42</w:t>
            </w:r>
          </w:p>
        </w:tc>
        <w:tc>
          <w:tcPr>
            <w:tcW w:w="1603" w:type="dxa"/>
            <w:shd w:val="clear" w:color="auto" w:fill="auto"/>
          </w:tcPr>
          <w:p w14:paraId="2C58DD4D" w14:textId="4632C13A" w:rsidR="00421D88" w:rsidRPr="00FD66C7" w:rsidRDefault="00421D88" w:rsidP="002D781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D66C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+25.42</w:t>
            </w:r>
          </w:p>
        </w:tc>
        <w:tc>
          <w:tcPr>
            <w:tcW w:w="1374" w:type="dxa"/>
            <w:shd w:val="clear" w:color="auto" w:fill="auto"/>
          </w:tcPr>
          <w:p w14:paraId="340BA268" w14:textId="77777777" w:rsidR="00421D88" w:rsidRPr="00FD66C7" w:rsidRDefault="00421D88" w:rsidP="0048471B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FD66C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สูงกว่า</w:t>
            </w:r>
          </w:p>
          <w:p w14:paraId="5CC6117D" w14:textId="5DEBECF1" w:rsidR="00421D88" w:rsidRPr="00FD66C7" w:rsidRDefault="00421D88" w:rsidP="0000617E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D66C7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สันฝาย</w:t>
            </w:r>
            <w:r w:rsidRPr="00FD66C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0.17 ม.</w:t>
            </w:r>
          </w:p>
        </w:tc>
        <w:tc>
          <w:tcPr>
            <w:tcW w:w="753" w:type="dxa"/>
            <w:shd w:val="clear" w:color="auto" w:fill="auto"/>
          </w:tcPr>
          <w:p w14:paraId="3599DDC0" w14:textId="555C41EA" w:rsidR="00421D88" w:rsidRPr="00FD66C7" w:rsidRDefault="00421D88" w:rsidP="00AC3375">
            <w:pPr>
              <w:tabs>
                <w:tab w:val="center" w:pos="268"/>
              </w:tabs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FD66C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คงที่</w:t>
            </w:r>
          </w:p>
        </w:tc>
      </w:tr>
    </w:tbl>
    <w:p w14:paraId="139EC169" w14:textId="2E399F63" w:rsidR="00277A8E" w:rsidRDefault="00277A8E" w:rsidP="000308CD">
      <w:pPr>
        <w:tabs>
          <w:tab w:val="left" w:pos="900"/>
          <w:tab w:val="left" w:pos="1080"/>
          <w:tab w:val="left" w:pos="1620"/>
        </w:tabs>
        <w:ind w:left="1620" w:hanging="1620"/>
        <w:jc w:val="thaiDistribute"/>
        <w:rPr>
          <w:rFonts w:ascii="TH SarabunPSK" w:hAnsi="TH SarabunPSK" w:cs="TH SarabunPSK"/>
          <w:color w:val="000000" w:themeColor="text1"/>
          <w:sz w:val="10"/>
          <w:szCs w:val="10"/>
          <w:u w:val="single"/>
        </w:rPr>
      </w:pPr>
    </w:p>
    <w:p w14:paraId="36A79C4A" w14:textId="77777777" w:rsidR="00A0341F" w:rsidRPr="004454E3" w:rsidRDefault="00A0341F" w:rsidP="000308CD">
      <w:pPr>
        <w:tabs>
          <w:tab w:val="left" w:pos="900"/>
          <w:tab w:val="left" w:pos="1080"/>
          <w:tab w:val="left" w:pos="1620"/>
        </w:tabs>
        <w:ind w:left="1620" w:hanging="1620"/>
        <w:jc w:val="thaiDistribute"/>
        <w:rPr>
          <w:rFonts w:ascii="TH SarabunPSK" w:hAnsi="TH SarabunPSK" w:cs="TH SarabunPSK"/>
          <w:color w:val="000000" w:themeColor="text1"/>
          <w:sz w:val="10"/>
          <w:szCs w:val="10"/>
          <w:u w:val="single"/>
          <w:cs/>
        </w:rPr>
      </w:pPr>
    </w:p>
    <w:p w14:paraId="2898655F" w14:textId="1A4A7CEF" w:rsidR="0021679C" w:rsidRPr="001021D0" w:rsidRDefault="000308CD" w:rsidP="000308CD">
      <w:pPr>
        <w:tabs>
          <w:tab w:val="left" w:pos="900"/>
          <w:tab w:val="left" w:pos="1080"/>
          <w:tab w:val="left" w:pos="1620"/>
        </w:tabs>
        <w:ind w:left="1620" w:hanging="16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</w:pPr>
      <w:r w:rsidRPr="001021D0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</w:rPr>
        <w:t>โครงการส่งน้ำและบำรุงรักษาปากพนังบน</w:t>
      </w:r>
    </w:p>
    <w:p w14:paraId="7975B4EA" w14:textId="77777777" w:rsidR="000308CD" w:rsidRPr="00A02B55" w:rsidRDefault="000308CD" w:rsidP="000308CD">
      <w:pPr>
        <w:tabs>
          <w:tab w:val="left" w:pos="900"/>
          <w:tab w:val="left" w:pos="1080"/>
          <w:tab w:val="left" w:pos="1620"/>
        </w:tabs>
        <w:ind w:left="1620" w:hanging="1620"/>
        <w:jc w:val="thaiDistribute"/>
        <w:rPr>
          <w:rFonts w:ascii="TH SarabunPSK" w:hAnsi="TH SarabunPSK" w:cs="TH SarabunPSK"/>
          <w:color w:val="000000" w:themeColor="text1"/>
          <w:sz w:val="10"/>
          <w:szCs w:val="10"/>
          <w:u w:val="single"/>
        </w:rPr>
      </w:pPr>
    </w:p>
    <w:p w14:paraId="33AA792F" w14:textId="77777777" w:rsidR="000308CD" w:rsidRPr="0050310D" w:rsidRDefault="000308CD" w:rsidP="000308CD">
      <w:pPr>
        <w:tabs>
          <w:tab w:val="left" w:pos="900"/>
          <w:tab w:val="left" w:pos="1080"/>
          <w:tab w:val="left" w:pos="1620"/>
        </w:tabs>
        <w:ind w:left="1620" w:hanging="1620"/>
        <w:jc w:val="thaiDistribute"/>
        <w:rPr>
          <w:rFonts w:ascii="TH SarabunPSK" w:hAnsi="TH SarabunPSK" w:cs="TH SarabunPSK"/>
          <w:sz w:val="10"/>
          <w:szCs w:val="10"/>
          <w:u w:val="single"/>
        </w:rPr>
      </w:pPr>
    </w:p>
    <w:tbl>
      <w:tblPr>
        <w:tblW w:w="10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57"/>
        <w:gridCol w:w="1701"/>
        <w:gridCol w:w="1134"/>
        <w:gridCol w:w="1105"/>
        <w:gridCol w:w="1232"/>
        <w:gridCol w:w="1417"/>
        <w:gridCol w:w="1418"/>
        <w:gridCol w:w="753"/>
      </w:tblGrid>
      <w:tr w:rsidR="003433DE" w:rsidRPr="0050310D" w14:paraId="78E8DBFE" w14:textId="77777777" w:rsidTr="006F77A0">
        <w:trPr>
          <w:trHeight w:val="633"/>
        </w:trPr>
        <w:tc>
          <w:tcPr>
            <w:tcW w:w="1457" w:type="dxa"/>
            <w:shd w:val="clear" w:color="auto" w:fill="auto"/>
          </w:tcPr>
          <w:p w14:paraId="2DF7C370" w14:textId="17C01CB8" w:rsidR="003433DE" w:rsidRPr="0050310D" w:rsidRDefault="00A234D6" w:rsidP="00FD6FE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แม่</w:t>
            </w:r>
            <w:r w:rsidR="003433DE" w:rsidRPr="0050310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น้ำ</w:t>
            </w:r>
          </w:p>
        </w:tc>
        <w:tc>
          <w:tcPr>
            <w:tcW w:w="1701" w:type="dxa"/>
            <w:shd w:val="clear" w:color="auto" w:fill="auto"/>
          </w:tcPr>
          <w:p w14:paraId="15115E7B" w14:textId="77777777" w:rsidR="003433DE" w:rsidRPr="0050310D" w:rsidRDefault="003433DE" w:rsidP="00FD6FE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50310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สถานีตรวจวัด</w:t>
            </w:r>
          </w:p>
        </w:tc>
        <w:tc>
          <w:tcPr>
            <w:tcW w:w="1134" w:type="dxa"/>
            <w:shd w:val="clear" w:color="auto" w:fill="auto"/>
          </w:tcPr>
          <w:p w14:paraId="56625067" w14:textId="77777777" w:rsidR="003433DE" w:rsidRPr="0050310D" w:rsidRDefault="003433DE" w:rsidP="00FD6FE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50310D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ที่ตั้ง</w:t>
            </w:r>
          </w:p>
        </w:tc>
        <w:tc>
          <w:tcPr>
            <w:tcW w:w="1105" w:type="dxa"/>
            <w:shd w:val="clear" w:color="auto" w:fill="auto"/>
          </w:tcPr>
          <w:p w14:paraId="14B35058" w14:textId="77777777" w:rsidR="003433DE" w:rsidRPr="0050310D" w:rsidRDefault="003433DE" w:rsidP="00FD6FE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50310D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อัตราการไหลสูงสุด                 (ม.</w:t>
            </w:r>
            <w:r w:rsidRPr="0050310D">
              <w:rPr>
                <w:rFonts w:ascii="TH SarabunPSK" w:hAnsi="TH SarabunPSK" w:cs="TH SarabunPSK" w:hint="cs"/>
                <w:b/>
                <w:bCs/>
                <w:sz w:val="26"/>
                <w:szCs w:val="26"/>
                <w:vertAlign w:val="superscript"/>
                <w:cs/>
              </w:rPr>
              <w:t>3</w:t>
            </w:r>
            <w:r w:rsidRPr="0050310D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/วินาที)</w:t>
            </w:r>
          </w:p>
        </w:tc>
        <w:tc>
          <w:tcPr>
            <w:tcW w:w="1232" w:type="dxa"/>
            <w:shd w:val="clear" w:color="auto" w:fill="auto"/>
          </w:tcPr>
          <w:p w14:paraId="3E1DFA0A" w14:textId="77777777" w:rsidR="003433DE" w:rsidRPr="0050310D" w:rsidRDefault="003433DE" w:rsidP="00FD6FE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50310D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ระดับเหนือน้ำ เมื่อวาน</w:t>
            </w:r>
          </w:p>
        </w:tc>
        <w:tc>
          <w:tcPr>
            <w:tcW w:w="1417" w:type="dxa"/>
            <w:shd w:val="clear" w:color="auto" w:fill="auto"/>
          </w:tcPr>
          <w:p w14:paraId="1F0E22B5" w14:textId="07758558" w:rsidR="003433DE" w:rsidRPr="0050310D" w:rsidRDefault="003433DE" w:rsidP="00FD6FE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3685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ระดับเหนือน้ำวันนี้ (</w:t>
            </w:r>
            <w:r w:rsidRPr="0003685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0</w:t>
            </w:r>
            <w:r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7</w:t>
            </w:r>
            <w:r w:rsidRPr="00036852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.00 </w:t>
            </w:r>
            <w:r w:rsidRPr="0003685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น.)</w:t>
            </w:r>
          </w:p>
        </w:tc>
        <w:tc>
          <w:tcPr>
            <w:tcW w:w="1418" w:type="dxa"/>
          </w:tcPr>
          <w:p w14:paraId="7C5641C2" w14:textId="77777777" w:rsidR="003433DE" w:rsidRDefault="003433DE" w:rsidP="00FD6FE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ED78E8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ผลต่างระดับ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น้ำ</w:t>
            </w:r>
          </w:p>
          <w:p w14:paraId="14259EAC" w14:textId="77777777" w:rsidR="003433DE" w:rsidRDefault="003433DE" w:rsidP="00FD6FE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วันนี้เทียบกับ</w:t>
            </w:r>
          </w:p>
          <w:p w14:paraId="0244F53E" w14:textId="77777777" w:rsidR="003433DE" w:rsidRPr="00ED78E8" w:rsidRDefault="003433DE" w:rsidP="00FD6FE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สันฝาย</w:t>
            </w:r>
          </w:p>
        </w:tc>
        <w:tc>
          <w:tcPr>
            <w:tcW w:w="753" w:type="dxa"/>
            <w:shd w:val="clear" w:color="auto" w:fill="auto"/>
          </w:tcPr>
          <w:p w14:paraId="2A810D50" w14:textId="77777777" w:rsidR="003433DE" w:rsidRPr="00A809B5" w:rsidRDefault="003433DE" w:rsidP="00FD6FE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809B5">
              <w:rPr>
                <w:rFonts w:ascii="TH SarabunPSK" w:hAnsi="TH SarabunPSK" w:cs="TH SarabunPSK" w:hint="cs"/>
                <w:b/>
                <w:bCs/>
                <w:color w:val="000000" w:themeColor="text1"/>
                <w:sz w:val="22"/>
                <w:szCs w:val="22"/>
                <w:cs/>
              </w:rPr>
              <w:t>แนว</w:t>
            </w:r>
          </w:p>
          <w:p w14:paraId="33E87BF9" w14:textId="77777777" w:rsidR="003433DE" w:rsidRPr="00A809B5" w:rsidRDefault="003433DE" w:rsidP="00FD6FE8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A809B5">
              <w:rPr>
                <w:rFonts w:ascii="TH SarabunPSK" w:hAnsi="TH SarabunPSK" w:cs="TH SarabunPSK" w:hint="cs"/>
                <w:b/>
                <w:bCs/>
                <w:color w:val="000000" w:themeColor="text1"/>
                <w:sz w:val="22"/>
                <w:szCs w:val="22"/>
                <w:cs/>
              </w:rPr>
              <w:t>โน้มเทียบกันเมื่อวาน</w:t>
            </w:r>
          </w:p>
        </w:tc>
      </w:tr>
      <w:tr w:rsidR="00040E80" w:rsidRPr="00040E80" w14:paraId="73534F47" w14:textId="77777777" w:rsidTr="006F77A0">
        <w:trPr>
          <w:trHeight w:val="768"/>
        </w:trPr>
        <w:tc>
          <w:tcPr>
            <w:tcW w:w="1457" w:type="dxa"/>
            <w:shd w:val="clear" w:color="auto" w:fill="auto"/>
          </w:tcPr>
          <w:p w14:paraId="184C85A1" w14:textId="77777777" w:rsidR="001908F0" w:rsidRPr="00AD38E7" w:rsidRDefault="001908F0" w:rsidP="00347D34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AD38E7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1. คลอง</w:t>
            </w:r>
            <w:r w:rsidRPr="00AD38E7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ไม้เสียบ</w:t>
            </w:r>
          </w:p>
        </w:tc>
        <w:tc>
          <w:tcPr>
            <w:tcW w:w="1701" w:type="dxa"/>
            <w:shd w:val="clear" w:color="auto" w:fill="auto"/>
          </w:tcPr>
          <w:p w14:paraId="4AAF29C2" w14:textId="77777777" w:rsidR="001908F0" w:rsidRPr="00AD38E7" w:rsidRDefault="001908F0" w:rsidP="00347D34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AD38E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ฝายคลองไม้เสียบ</w:t>
            </w:r>
          </w:p>
        </w:tc>
        <w:tc>
          <w:tcPr>
            <w:tcW w:w="1134" w:type="dxa"/>
            <w:shd w:val="clear" w:color="auto" w:fill="auto"/>
          </w:tcPr>
          <w:p w14:paraId="3CE1E120" w14:textId="77777777" w:rsidR="001908F0" w:rsidRPr="00AD38E7" w:rsidRDefault="001908F0" w:rsidP="00347D34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AD38E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ต.เกาะขันธ์</w:t>
            </w:r>
          </w:p>
          <w:p w14:paraId="408666CF" w14:textId="77777777" w:rsidR="001908F0" w:rsidRPr="00AD38E7" w:rsidRDefault="001908F0" w:rsidP="00347D34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AD38E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อ.ชะอวด</w:t>
            </w:r>
          </w:p>
        </w:tc>
        <w:tc>
          <w:tcPr>
            <w:tcW w:w="1105" w:type="dxa"/>
            <w:shd w:val="clear" w:color="auto" w:fill="auto"/>
          </w:tcPr>
          <w:p w14:paraId="7F22F966" w14:textId="77777777" w:rsidR="001908F0" w:rsidRPr="00AD38E7" w:rsidRDefault="001908F0" w:rsidP="00347D34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AD38E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800</w:t>
            </w:r>
          </w:p>
        </w:tc>
        <w:tc>
          <w:tcPr>
            <w:tcW w:w="1232" w:type="dxa"/>
            <w:shd w:val="clear" w:color="auto" w:fill="auto"/>
          </w:tcPr>
          <w:p w14:paraId="7BC6B4F6" w14:textId="6DDD1048" w:rsidR="001908F0" w:rsidRPr="001113E7" w:rsidRDefault="001908F0" w:rsidP="00347D34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113E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+2</w:t>
            </w: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1.</w:t>
            </w:r>
            <w:r w:rsidR="00194261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4</w:t>
            </w:r>
            <w:r w:rsidR="009C34A9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11194BC3" w14:textId="1F86C200" w:rsidR="001908F0" w:rsidRPr="003F3C8B" w:rsidRDefault="001908F0" w:rsidP="00D654B1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3F3C8B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+21.</w:t>
            </w:r>
            <w:r w:rsidR="00B01A71" w:rsidRPr="003F3C8B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</w:t>
            </w:r>
            <w:r w:rsidR="001206CA" w:rsidRPr="003F3C8B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418" w:type="dxa"/>
          </w:tcPr>
          <w:p w14:paraId="4D77E731" w14:textId="5B5D05B8" w:rsidR="001908F0" w:rsidRPr="003F3C8B" w:rsidRDefault="00B01A71" w:rsidP="00C90F6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3F3C8B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ต่ำ</w:t>
            </w:r>
            <w:r w:rsidR="001908F0" w:rsidRPr="003F3C8B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กว่า</w:t>
            </w:r>
          </w:p>
          <w:p w14:paraId="436AF382" w14:textId="4F9838FF" w:rsidR="001908F0" w:rsidRPr="003F3C8B" w:rsidRDefault="001908F0" w:rsidP="001206CA">
            <w:pPr>
              <w:jc w:val="center"/>
              <w:rPr>
                <w:rFonts w:ascii="TH SarabunPSK" w:hAnsi="TH SarabunPSK" w:cs="TH SarabunPSK"/>
                <w:color w:val="000000" w:themeColor="text1"/>
                <w:szCs w:val="24"/>
                <w:cs/>
              </w:rPr>
            </w:pPr>
            <w:r w:rsidRPr="003F3C8B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สันฝาย 0.0</w:t>
            </w:r>
            <w:r w:rsidR="001206CA" w:rsidRPr="003F3C8B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6</w:t>
            </w:r>
            <w:r w:rsidRPr="003F3C8B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 </w:t>
            </w:r>
            <w:r w:rsidRPr="003F3C8B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ม.</w:t>
            </w:r>
          </w:p>
        </w:tc>
        <w:tc>
          <w:tcPr>
            <w:tcW w:w="753" w:type="dxa"/>
            <w:shd w:val="clear" w:color="auto" w:fill="auto"/>
          </w:tcPr>
          <w:p w14:paraId="790C98EA" w14:textId="0DF14453" w:rsidR="001908F0" w:rsidRPr="003F3C8B" w:rsidRDefault="003F3C8B" w:rsidP="002D7C2A">
            <w:pPr>
              <w:tabs>
                <w:tab w:val="center" w:pos="268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3F3C8B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คงที่</w:t>
            </w:r>
          </w:p>
        </w:tc>
      </w:tr>
      <w:tr w:rsidR="00B01A71" w:rsidRPr="00040E80" w14:paraId="42480AE9" w14:textId="77777777" w:rsidTr="006F77A0">
        <w:trPr>
          <w:trHeight w:val="491"/>
        </w:trPr>
        <w:tc>
          <w:tcPr>
            <w:tcW w:w="1457" w:type="dxa"/>
            <w:shd w:val="clear" w:color="auto" w:fill="auto"/>
          </w:tcPr>
          <w:p w14:paraId="5E1543D0" w14:textId="7B4DC7D4" w:rsidR="00B01A71" w:rsidRPr="00AD38E7" w:rsidRDefault="00B01A71" w:rsidP="003C5164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AD38E7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2. คลอง</w:t>
            </w:r>
            <w:r w:rsidRPr="00AD38E7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ชะอวด -</w:t>
            </w:r>
          </w:p>
          <w:p w14:paraId="70D7677D" w14:textId="77777777" w:rsidR="00B01A71" w:rsidRPr="00AD38E7" w:rsidRDefault="00B01A71" w:rsidP="003C5164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AD38E7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 xml:space="preserve">   แพรกเมือง</w:t>
            </w:r>
          </w:p>
        </w:tc>
        <w:tc>
          <w:tcPr>
            <w:tcW w:w="1701" w:type="dxa"/>
            <w:shd w:val="clear" w:color="auto" w:fill="auto"/>
          </w:tcPr>
          <w:p w14:paraId="12AA19F4" w14:textId="77777777" w:rsidR="00B01A71" w:rsidRPr="00AD38E7" w:rsidRDefault="00B01A71" w:rsidP="003C5164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AD38E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ประตูระบายน้ำคลอง          ชะอวด-แพรกเมือง</w:t>
            </w:r>
          </w:p>
        </w:tc>
        <w:tc>
          <w:tcPr>
            <w:tcW w:w="1134" w:type="dxa"/>
            <w:shd w:val="clear" w:color="auto" w:fill="auto"/>
          </w:tcPr>
          <w:p w14:paraId="22B25CB7" w14:textId="77777777" w:rsidR="00B01A71" w:rsidRPr="00AD38E7" w:rsidRDefault="00B01A71" w:rsidP="003C5164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AD38E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ต.หน้าสตน อ.หัวไทร</w:t>
            </w:r>
          </w:p>
        </w:tc>
        <w:tc>
          <w:tcPr>
            <w:tcW w:w="1105" w:type="dxa"/>
            <w:shd w:val="clear" w:color="auto" w:fill="auto"/>
          </w:tcPr>
          <w:p w14:paraId="2F9B9F5D" w14:textId="77777777" w:rsidR="00B01A71" w:rsidRPr="00AD38E7" w:rsidRDefault="00B01A71" w:rsidP="003C5164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AD38E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540</w:t>
            </w:r>
          </w:p>
        </w:tc>
        <w:tc>
          <w:tcPr>
            <w:tcW w:w="1232" w:type="dxa"/>
            <w:shd w:val="clear" w:color="auto" w:fill="auto"/>
          </w:tcPr>
          <w:p w14:paraId="003D862F" w14:textId="5EEF11B1" w:rsidR="00B01A71" w:rsidRPr="001113E7" w:rsidRDefault="00B01A71" w:rsidP="003C5164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+0.0</w:t>
            </w:r>
            <w:r w:rsidR="009C34A9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14:paraId="535172EB" w14:textId="7A6900AF" w:rsidR="00B01A71" w:rsidRPr="003F3C8B" w:rsidRDefault="00B01A71" w:rsidP="003B1660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3F3C8B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+0.0</w:t>
            </w:r>
            <w:r w:rsidR="003F3C8B" w:rsidRPr="003F3C8B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1418" w:type="dxa"/>
          </w:tcPr>
          <w:p w14:paraId="76B283E6" w14:textId="6D87CB12" w:rsidR="00B01A71" w:rsidRPr="003F3C8B" w:rsidRDefault="00B01A71" w:rsidP="005E64AB">
            <w:pPr>
              <w:tabs>
                <w:tab w:val="left" w:pos="360"/>
                <w:tab w:val="center" w:pos="601"/>
              </w:tabs>
              <w:jc w:val="center"/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</w:pPr>
            <w:r w:rsidRPr="003F3C8B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+0.0</w:t>
            </w:r>
            <w:r w:rsidR="003F3C8B" w:rsidRPr="003F3C8B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753" w:type="dxa"/>
            <w:shd w:val="clear" w:color="auto" w:fill="auto"/>
          </w:tcPr>
          <w:p w14:paraId="397B17AD" w14:textId="28B0B144" w:rsidR="00B01A71" w:rsidRPr="003F3C8B" w:rsidRDefault="00B01A71" w:rsidP="001B5514">
            <w:pPr>
              <w:tabs>
                <w:tab w:val="center" w:pos="268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3F3C8B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เพิ่มขึ้น</w:t>
            </w:r>
          </w:p>
        </w:tc>
      </w:tr>
    </w:tbl>
    <w:p w14:paraId="60D755EC" w14:textId="77777777" w:rsidR="009C133F" w:rsidRPr="003E2C58" w:rsidRDefault="009C133F" w:rsidP="00703737">
      <w:pPr>
        <w:tabs>
          <w:tab w:val="left" w:pos="900"/>
          <w:tab w:val="left" w:pos="1080"/>
          <w:tab w:val="left" w:pos="1620"/>
        </w:tabs>
        <w:jc w:val="thaiDistribute"/>
        <w:rPr>
          <w:rFonts w:ascii="TH SarabunPSK" w:hAnsi="TH SarabunPSK" w:cs="TH SarabunPSK"/>
          <w:color w:val="000000" w:themeColor="text1"/>
          <w:sz w:val="4"/>
          <w:szCs w:val="4"/>
          <w:u w:val="single"/>
        </w:rPr>
      </w:pPr>
    </w:p>
    <w:p w14:paraId="715CF1DF" w14:textId="77777777" w:rsidR="00A0341F" w:rsidRPr="004454E3" w:rsidRDefault="00A0341F" w:rsidP="000308CD">
      <w:pPr>
        <w:tabs>
          <w:tab w:val="left" w:pos="900"/>
          <w:tab w:val="left" w:pos="1080"/>
          <w:tab w:val="left" w:pos="1620"/>
        </w:tabs>
        <w:ind w:left="1620" w:hanging="1620"/>
        <w:jc w:val="thaiDistribute"/>
        <w:rPr>
          <w:rFonts w:ascii="TH SarabunPSK" w:hAnsi="TH SarabunPSK" w:cs="TH SarabunPSK"/>
          <w:color w:val="000000" w:themeColor="text1"/>
          <w:sz w:val="10"/>
          <w:szCs w:val="10"/>
          <w:u w:val="single"/>
        </w:rPr>
      </w:pPr>
    </w:p>
    <w:p w14:paraId="4008314D" w14:textId="5A0AF4C4" w:rsidR="000308CD" w:rsidRPr="00AD38E7" w:rsidRDefault="000308CD" w:rsidP="000308CD">
      <w:pPr>
        <w:tabs>
          <w:tab w:val="left" w:pos="900"/>
          <w:tab w:val="left" w:pos="1080"/>
          <w:tab w:val="left" w:pos="1620"/>
        </w:tabs>
        <w:ind w:left="1620" w:hanging="16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</w:pPr>
      <w:r w:rsidRPr="00AD38E7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</w:rPr>
        <w:t>โครงการส่งน้ำและบำรุงรักษาปากพนังล่าง</w:t>
      </w:r>
    </w:p>
    <w:p w14:paraId="15582666" w14:textId="77777777" w:rsidR="000308CD" w:rsidRPr="00AD38E7" w:rsidRDefault="000308CD" w:rsidP="000308CD">
      <w:pPr>
        <w:tabs>
          <w:tab w:val="left" w:pos="900"/>
          <w:tab w:val="left" w:pos="1080"/>
          <w:tab w:val="left" w:pos="1620"/>
        </w:tabs>
        <w:ind w:left="1620" w:hanging="1620"/>
        <w:jc w:val="thaiDistribute"/>
        <w:rPr>
          <w:rFonts w:ascii="TH SarabunPSK" w:hAnsi="TH SarabunPSK" w:cs="TH SarabunPSK"/>
          <w:b/>
          <w:bCs/>
          <w:color w:val="000000" w:themeColor="text1"/>
          <w:sz w:val="10"/>
          <w:szCs w:val="10"/>
          <w:cs/>
        </w:rPr>
      </w:pPr>
    </w:p>
    <w:tbl>
      <w:tblPr>
        <w:tblW w:w="10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77"/>
        <w:gridCol w:w="2017"/>
        <w:gridCol w:w="1461"/>
        <w:gridCol w:w="1232"/>
        <w:gridCol w:w="1418"/>
        <w:gridCol w:w="1559"/>
        <w:gridCol w:w="753"/>
      </w:tblGrid>
      <w:tr w:rsidR="00A809B5" w:rsidRPr="00AD38E7" w14:paraId="01DF5057" w14:textId="77777777" w:rsidTr="00301FE7">
        <w:trPr>
          <w:trHeight w:val="705"/>
        </w:trPr>
        <w:tc>
          <w:tcPr>
            <w:tcW w:w="1777" w:type="dxa"/>
            <w:shd w:val="clear" w:color="auto" w:fill="auto"/>
          </w:tcPr>
          <w:p w14:paraId="71C5DF35" w14:textId="77777777" w:rsidR="00A809B5" w:rsidRPr="00AD38E7" w:rsidRDefault="00A809B5" w:rsidP="006B4A8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AD38E7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แม่น้ำ</w:t>
            </w:r>
          </w:p>
        </w:tc>
        <w:tc>
          <w:tcPr>
            <w:tcW w:w="2017" w:type="dxa"/>
            <w:shd w:val="clear" w:color="auto" w:fill="auto"/>
          </w:tcPr>
          <w:p w14:paraId="4F10F162" w14:textId="77777777" w:rsidR="00A809B5" w:rsidRPr="00AD38E7" w:rsidRDefault="00A809B5" w:rsidP="006B4A8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AD38E7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สถานีตรวจวัด</w:t>
            </w:r>
          </w:p>
        </w:tc>
        <w:tc>
          <w:tcPr>
            <w:tcW w:w="1461" w:type="dxa"/>
            <w:shd w:val="clear" w:color="auto" w:fill="auto"/>
          </w:tcPr>
          <w:p w14:paraId="580923A0" w14:textId="77777777" w:rsidR="00A809B5" w:rsidRPr="00AD38E7" w:rsidRDefault="00A809B5" w:rsidP="006B4A8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AD38E7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ที่ตั้ง</w:t>
            </w:r>
          </w:p>
        </w:tc>
        <w:tc>
          <w:tcPr>
            <w:tcW w:w="1232" w:type="dxa"/>
            <w:shd w:val="clear" w:color="auto" w:fill="auto"/>
          </w:tcPr>
          <w:p w14:paraId="71A8A7F5" w14:textId="77777777" w:rsidR="00A809B5" w:rsidRPr="00AD38E7" w:rsidRDefault="00A809B5" w:rsidP="006B4A8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AD38E7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ระดับเหนือน้ำ เมื่อวาน</w:t>
            </w:r>
          </w:p>
        </w:tc>
        <w:tc>
          <w:tcPr>
            <w:tcW w:w="1418" w:type="dxa"/>
            <w:shd w:val="clear" w:color="auto" w:fill="auto"/>
          </w:tcPr>
          <w:p w14:paraId="6E40655A" w14:textId="537E7A08" w:rsidR="00A809B5" w:rsidRPr="003F230F" w:rsidRDefault="00A809B5" w:rsidP="008B62D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3F230F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ระดับเหนือน้ำวันนี้</w:t>
            </w:r>
            <w:r w:rsidRPr="003F230F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3F230F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(</w:t>
            </w:r>
            <w:r w:rsidRPr="003F230F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="008B62D7" w:rsidRPr="003F230F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  <w:t>7</w:t>
            </w:r>
            <w:r w:rsidR="009840C7" w:rsidRPr="003F230F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.00 น</w:t>
            </w:r>
            <w:r w:rsidR="008B5FAB" w:rsidRPr="003F230F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)</w:t>
            </w:r>
          </w:p>
        </w:tc>
        <w:tc>
          <w:tcPr>
            <w:tcW w:w="1559" w:type="dxa"/>
          </w:tcPr>
          <w:p w14:paraId="377D1792" w14:textId="77777777" w:rsidR="00031791" w:rsidRPr="003F230F" w:rsidRDefault="00031791" w:rsidP="0003179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3F230F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ผลต่างระดับน้ำ</w:t>
            </w:r>
          </w:p>
          <w:p w14:paraId="54FE08D7" w14:textId="77777777" w:rsidR="00031791" w:rsidRPr="003F230F" w:rsidRDefault="00031791" w:rsidP="0003179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3F230F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วันนี้เทียบกับ</w:t>
            </w:r>
          </w:p>
          <w:p w14:paraId="30A600EA" w14:textId="77777777" w:rsidR="00A809B5" w:rsidRPr="003F230F" w:rsidRDefault="00031791" w:rsidP="0003179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3F230F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เมื่อวาน</w:t>
            </w:r>
          </w:p>
        </w:tc>
        <w:tc>
          <w:tcPr>
            <w:tcW w:w="753" w:type="dxa"/>
            <w:shd w:val="clear" w:color="auto" w:fill="auto"/>
          </w:tcPr>
          <w:p w14:paraId="6B7DDE8E" w14:textId="77777777" w:rsidR="00A809B5" w:rsidRPr="003F230F" w:rsidRDefault="00A809B5" w:rsidP="006D3EDD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3F230F">
              <w:rPr>
                <w:rFonts w:ascii="TH SarabunPSK" w:hAnsi="TH SarabunPSK" w:cs="TH SarabunPSK" w:hint="cs"/>
                <w:b/>
                <w:bCs/>
                <w:color w:val="000000" w:themeColor="text1"/>
                <w:sz w:val="22"/>
                <w:szCs w:val="22"/>
                <w:cs/>
              </w:rPr>
              <w:t>แนว</w:t>
            </w:r>
          </w:p>
          <w:p w14:paraId="56CFEDB6" w14:textId="77777777" w:rsidR="00A809B5" w:rsidRPr="003F230F" w:rsidRDefault="00A809B5" w:rsidP="006D3EDD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3F230F">
              <w:rPr>
                <w:rFonts w:ascii="TH SarabunPSK" w:hAnsi="TH SarabunPSK" w:cs="TH SarabunPSK" w:hint="cs"/>
                <w:b/>
                <w:bCs/>
                <w:color w:val="000000" w:themeColor="text1"/>
                <w:sz w:val="22"/>
                <w:szCs w:val="22"/>
                <w:cs/>
              </w:rPr>
              <w:t>โน้มเทียบกันเมื่อวาน</w:t>
            </w:r>
          </w:p>
        </w:tc>
      </w:tr>
      <w:tr w:rsidR="00FD66C7" w:rsidRPr="000809D2" w14:paraId="26F9570C" w14:textId="77777777" w:rsidTr="00301FE7">
        <w:trPr>
          <w:trHeight w:val="571"/>
        </w:trPr>
        <w:tc>
          <w:tcPr>
            <w:tcW w:w="1777" w:type="dxa"/>
            <w:shd w:val="clear" w:color="auto" w:fill="auto"/>
          </w:tcPr>
          <w:p w14:paraId="6F19B853" w14:textId="77777777" w:rsidR="00FD66C7" w:rsidRPr="00492C07" w:rsidRDefault="00FD66C7" w:rsidP="009A1E2A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492C07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 xml:space="preserve">1. </w:t>
            </w:r>
            <w:r w:rsidRPr="00492C07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แม่น้ำปากพนัง</w:t>
            </w:r>
          </w:p>
        </w:tc>
        <w:tc>
          <w:tcPr>
            <w:tcW w:w="2017" w:type="dxa"/>
            <w:shd w:val="clear" w:color="auto" w:fill="auto"/>
          </w:tcPr>
          <w:p w14:paraId="48C13420" w14:textId="77777777" w:rsidR="00FD66C7" w:rsidRPr="00492C07" w:rsidRDefault="00FD66C7" w:rsidP="009A1E2A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proofErr w:type="spellStart"/>
            <w:r w:rsidRPr="00492C0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ปตร</w:t>
            </w:r>
            <w:proofErr w:type="spellEnd"/>
            <w:r w:rsidRPr="00492C0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.อุทกวิภาชประสิทธิ</w:t>
            </w:r>
          </w:p>
        </w:tc>
        <w:tc>
          <w:tcPr>
            <w:tcW w:w="1461" w:type="dxa"/>
            <w:shd w:val="clear" w:color="auto" w:fill="auto"/>
          </w:tcPr>
          <w:p w14:paraId="36F996A7" w14:textId="77777777" w:rsidR="00FD66C7" w:rsidRPr="00492C07" w:rsidRDefault="00FD66C7" w:rsidP="009A1E2A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492C0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ต.หูล่อง </w:t>
            </w:r>
          </w:p>
          <w:p w14:paraId="20155525" w14:textId="77777777" w:rsidR="00FD66C7" w:rsidRPr="00492C07" w:rsidRDefault="00FD66C7" w:rsidP="009A1E2A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492C0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อ.ปากพนัง</w:t>
            </w:r>
          </w:p>
        </w:tc>
        <w:tc>
          <w:tcPr>
            <w:tcW w:w="1232" w:type="dxa"/>
            <w:shd w:val="clear" w:color="auto" w:fill="auto"/>
          </w:tcPr>
          <w:p w14:paraId="6D702310" w14:textId="04454263" w:rsidR="00FD66C7" w:rsidRPr="0048471B" w:rsidRDefault="00FD66C7" w:rsidP="009A1E2A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48471B">
              <w:rPr>
                <w:rFonts w:ascii="TH SarabunPSK" w:hAnsi="TH SarabunPSK" w:cs="TH SarabunPSK"/>
                <w:color w:val="000000" w:themeColor="text1"/>
                <w:sz w:val="28"/>
              </w:rPr>
              <w:t>+0.</w:t>
            </w:r>
            <w:r>
              <w:rPr>
                <w:rFonts w:ascii="TH SarabunPSK" w:hAnsi="TH SarabunPSK" w:cs="TH SarabunPSK"/>
                <w:color w:val="000000" w:themeColor="text1"/>
                <w:sz w:val="28"/>
              </w:rPr>
              <w:t>11</w:t>
            </w:r>
          </w:p>
        </w:tc>
        <w:tc>
          <w:tcPr>
            <w:tcW w:w="1418" w:type="dxa"/>
            <w:shd w:val="clear" w:color="auto" w:fill="auto"/>
          </w:tcPr>
          <w:p w14:paraId="01FE069E" w14:textId="677C7834" w:rsidR="00FD66C7" w:rsidRPr="00FD66C7" w:rsidRDefault="00FD66C7" w:rsidP="00A234D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FD66C7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+0.11</w:t>
            </w:r>
          </w:p>
        </w:tc>
        <w:tc>
          <w:tcPr>
            <w:tcW w:w="1559" w:type="dxa"/>
          </w:tcPr>
          <w:p w14:paraId="09507ACC" w14:textId="447CAF05" w:rsidR="00FD66C7" w:rsidRPr="00FD66C7" w:rsidRDefault="00FD66C7" w:rsidP="0000617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D66C7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753" w:type="dxa"/>
            <w:shd w:val="clear" w:color="auto" w:fill="auto"/>
          </w:tcPr>
          <w:p w14:paraId="6F839BB5" w14:textId="456CD94A" w:rsidR="00FD66C7" w:rsidRPr="00FD66C7" w:rsidRDefault="00FD66C7" w:rsidP="00A234D6">
            <w:pPr>
              <w:tabs>
                <w:tab w:val="center" w:pos="268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FD66C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คงที่</w:t>
            </w:r>
          </w:p>
        </w:tc>
      </w:tr>
      <w:tr w:rsidR="00AE40BE" w:rsidRPr="000809D2" w14:paraId="7D4C8A61" w14:textId="77777777" w:rsidTr="00301FE7">
        <w:trPr>
          <w:trHeight w:val="609"/>
        </w:trPr>
        <w:tc>
          <w:tcPr>
            <w:tcW w:w="1777" w:type="dxa"/>
            <w:shd w:val="clear" w:color="auto" w:fill="auto"/>
          </w:tcPr>
          <w:p w14:paraId="468D2C12" w14:textId="53725586" w:rsidR="00AE40BE" w:rsidRPr="00492C07" w:rsidRDefault="00AE40BE" w:rsidP="009A1E2A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492C07"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 xml:space="preserve">2. </w:t>
            </w:r>
            <w:r w:rsidRPr="00492C07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คลองฉุกเฉิน</w:t>
            </w:r>
          </w:p>
        </w:tc>
        <w:tc>
          <w:tcPr>
            <w:tcW w:w="2017" w:type="dxa"/>
            <w:shd w:val="clear" w:color="auto" w:fill="auto"/>
          </w:tcPr>
          <w:p w14:paraId="30E077AC" w14:textId="77777777" w:rsidR="00AE40BE" w:rsidRPr="00492C07" w:rsidRDefault="00AE40BE" w:rsidP="009A1E2A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proofErr w:type="spellStart"/>
            <w:r w:rsidRPr="00492C0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ปตร</w:t>
            </w:r>
            <w:proofErr w:type="spellEnd"/>
            <w:r w:rsidRPr="00492C0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.ฉุกเฉิน</w:t>
            </w:r>
          </w:p>
        </w:tc>
        <w:tc>
          <w:tcPr>
            <w:tcW w:w="1461" w:type="dxa"/>
            <w:shd w:val="clear" w:color="auto" w:fill="auto"/>
          </w:tcPr>
          <w:p w14:paraId="2E5BBFC0" w14:textId="77777777" w:rsidR="00AE40BE" w:rsidRPr="00492C07" w:rsidRDefault="00AE40BE" w:rsidP="009A1E2A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492C0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ต.บางพระ           อ.ปากพนัง</w:t>
            </w:r>
          </w:p>
        </w:tc>
        <w:tc>
          <w:tcPr>
            <w:tcW w:w="1232" w:type="dxa"/>
            <w:shd w:val="clear" w:color="auto" w:fill="auto"/>
          </w:tcPr>
          <w:p w14:paraId="10D8006B" w14:textId="427E6F85" w:rsidR="00AE40BE" w:rsidRPr="0048471B" w:rsidRDefault="00AE40BE" w:rsidP="009A1E2A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48471B">
              <w:rPr>
                <w:rFonts w:ascii="TH SarabunPSK" w:hAnsi="TH SarabunPSK" w:cs="TH SarabunPSK"/>
                <w:color w:val="000000" w:themeColor="text1"/>
                <w:sz w:val="28"/>
              </w:rPr>
              <w:t>+0.0</w:t>
            </w:r>
            <w:r w:rsidR="009C34A9">
              <w:rPr>
                <w:rFonts w:ascii="TH SarabunPSK" w:hAnsi="TH SarabunPSK" w:cs="TH SarabunPSK"/>
                <w:color w:val="000000" w:themeColor="text1"/>
                <w:sz w:val="28"/>
              </w:rPr>
              <w:t>9</w:t>
            </w:r>
          </w:p>
        </w:tc>
        <w:tc>
          <w:tcPr>
            <w:tcW w:w="1418" w:type="dxa"/>
            <w:shd w:val="clear" w:color="auto" w:fill="auto"/>
          </w:tcPr>
          <w:p w14:paraId="4994D047" w14:textId="0A7EA720" w:rsidR="00AE40BE" w:rsidRPr="00FD66C7" w:rsidRDefault="00AE40BE" w:rsidP="00A234D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D66C7">
              <w:rPr>
                <w:rFonts w:ascii="TH SarabunPSK" w:hAnsi="TH SarabunPSK" w:cs="TH SarabunPSK"/>
                <w:color w:val="000000" w:themeColor="text1"/>
                <w:sz w:val="28"/>
              </w:rPr>
              <w:t>+0.</w:t>
            </w:r>
            <w:r w:rsidR="00FD66C7" w:rsidRPr="00FD66C7">
              <w:rPr>
                <w:rFonts w:ascii="TH SarabunPSK" w:hAnsi="TH SarabunPSK" w:cs="TH SarabunPSK"/>
                <w:color w:val="000000" w:themeColor="text1"/>
                <w:sz w:val="28"/>
              </w:rPr>
              <w:t>10</w:t>
            </w:r>
          </w:p>
        </w:tc>
        <w:tc>
          <w:tcPr>
            <w:tcW w:w="1559" w:type="dxa"/>
          </w:tcPr>
          <w:p w14:paraId="433B2AAB" w14:textId="61C29073" w:rsidR="00AE40BE" w:rsidRPr="00FD66C7" w:rsidRDefault="00AE40BE" w:rsidP="00FD2611">
            <w:pPr>
              <w:jc w:val="center"/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</w:pPr>
            <w:r w:rsidRPr="00FD66C7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+0.0</w:t>
            </w:r>
            <w:r w:rsidR="00FD66C7" w:rsidRPr="00FD66C7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753" w:type="dxa"/>
            <w:shd w:val="clear" w:color="auto" w:fill="auto"/>
          </w:tcPr>
          <w:p w14:paraId="4FE0C759" w14:textId="4E86BB12" w:rsidR="00AE40BE" w:rsidRPr="00FD66C7" w:rsidRDefault="00AE40BE" w:rsidP="00A234D6">
            <w:pPr>
              <w:tabs>
                <w:tab w:val="center" w:pos="268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FD66C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เพิ่มขึ้น</w:t>
            </w:r>
          </w:p>
        </w:tc>
      </w:tr>
      <w:tr w:rsidR="00FD66C7" w:rsidRPr="000809D2" w14:paraId="6CC90101" w14:textId="77777777" w:rsidTr="00301FE7">
        <w:trPr>
          <w:trHeight w:val="645"/>
        </w:trPr>
        <w:tc>
          <w:tcPr>
            <w:tcW w:w="1777" w:type="dxa"/>
            <w:shd w:val="clear" w:color="auto" w:fill="auto"/>
          </w:tcPr>
          <w:p w14:paraId="7C659E66" w14:textId="77777777" w:rsidR="00FD66C7" w:rsidRPr="00492C07" w:rsidRDefault="00FD66C7" w:rsidP="009A1E2A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492C07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3. คลองท่าพญา</w:t>
            </w:r>
          </w:p>
        </w:tc>
        <w:tc>
          <w:tcPr>
            <w:tcW w:w="2017" w:type="dxa"/>
            <w:shd w:val="clear" w:color="auto" w:fill="auto"/>
          </w:tcPr>
          <w:p w14:paraId="617AB64C" w14:textId="4763CB3C" w:rsidR="00FD66C7" w:rsidRDefault="00FD66C7" w:rsidP="009A1E2A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proofErr w:type="spellStart"/>
            <w:r w:rsidRPr="00492C0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ปตร</w:t>
            </w:r>
            <w:proofErr w:type="spellEnd"/>
            <w:r w:rsidRPr="00492C0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.ท่าพญา</w:t>
            </w:r>
          </w:p>
          <w:p w14:paraId="5A788F71" w14:textId="77777777" w:rsidR="00FD66C7" w:rsidRPr="00A069B9" w:rsidRDefault="00FD66C7" w:rsidP="00A069B9">
            <w:pPr>
              <w:jc w:val="right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1461" w:type="dxa"/>
            <w:shd w:val="clear" w:color="auto" w:fill="auto"/>
          </w:tcPr>
          <w:p w14:paraId="3BB07C91" w14:textId="77777777" w:rsidR="00FD66C7" w:rsidRPr="00492C07" w:rsidRDefault="00FD66C7" w:rsidP="009A1E2A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492C0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ต.ท่าพญา           อ.ปากพนัง</w:t>
            </w:r>
          </w:p>
        </w:tc>
        <w:tc>
          <w:tcPr>
            <w:tcW w:w="1232" w:type="dxa"/>
            <w:shd w:val="clear" w:color="auto" w:fill="auto"/>
          </w:tcPr>
          <w:p w14:paraId="7CA7A349" w14:textId="30796F80" w:rsidR="00FD66C7" w:rsidRPr="0048471B" w:rsidRDefault="00FD66C7" w:rsidP="009A1E2A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</w:rPr>
              <w:t>-0.03</w:t>
            </w:r>
          </w:p>
        </w:tc>
        <w:tc>
          <w:tcPr>
            <w:tcW w:w="1418" w:type="dxa"/>
            <w:shd w:val="clear" w:color="auto" w:fill="auto"/>
          </w:tcPr>
          <w:p w14:paraId="463014D7" w14:textId="46CF5BB1" w:rsidR="00FD66C7" w:rsidRPr="00FD66C7" w:rsidRDefault="00FD66C7" w:rsidP="00A234D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FD66C7">
              <w:rPr>
                <w:rFonts w:ascii="TH SarabunPSK" w:hAnsi="TH SarabunPSK" w:cs="TH SarabunPSK"/>
                <w:color w:val="000000" w:themeColor="text1"/>
                <w:sz w:val="28"/>
              </w:rPr>
              <w:t>-</w:t>
            </w:r>
            <w:r w:rsidRPr="00FD66C7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0.</w:t>
            </w:r>
            <w:r w:rsidRPr="00FD66C7">
              <w:rPr>
                <w:rFonts w:ascii="TH SarabunPSK" w:hAnsi="TH SarabunPSK" w:cs="TH SarabunPSK"/>
                <w:color w:val="000000" w:themeColor="text1"/>
                <w:sz w:val="28"/>
              </w:rPr>
              <w:t>02</w:t>
            </w:r>
          </w:p>
        </w:tc>
        <w:tc>
          <w:tcPr>
            <w:tcW w:w="1559" w:type="dxa"/>
          </w:tcPr>
          <w:p w14:paraId="3D9C568B" w14:textId="3F38499C" w:rsidR="00FD66C7" w:rsidRPr="00FD66C7" w:rsidRDefault="00FD66C7" w:rsidP="00A234D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D66C7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-</w:t>
            </w:r>
            <w:r w:rsidRPr="00FD66C7">
              <w:rPr>
                <w:rFonts w:ascii="TH SarabunPSK" w:hAnsi="TH SarabunPSK" w:cs="TH SarabunPSK"/>
                <w:color w:val="000000" w:themeColor="text1"/>
                <w:sz w:val="28"/>
              </w:rPr>
              <w:t>0.01</w:t>
            </w:r>
          </w:p>
        </w:tc>
        <w:tc>
          <w:tcPr>
            <w:tcW w:w="753" w:type="dxa"/>
            <w:shd w:val="clear" w:color="auto" w:fill="auto"/>
          </w:tcPr>
          <w:p w14:paraId="31B0F58D" w14:textId="31BC4ABC" w:rsidR="00FD66C7" w:rsidRPr="00FD66C7" w:rsidRDefault="00FD66C7" w:rsidP="00A234D6">
            <w:pPr>
              <w:tabs>
                <w:tab w:val="center" w:pos="268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FD66C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ลดลง</w:t>
            </w:r>
          </w:p>
        </w:tc>
      </w:tr>
      <w:tr w:rsidR="00FD66C7" w:rsidRPr="000809D2" w14:paraId="15A9236C" w14:textId="77777777" w:rsidTr="00301FE7">
        <w:trPr>
          <w:trHeight w:val="435"/>
        </w:trPr>
        <w:tc>
          <w:tcPr>
            <w:tcW w:w="1777" w:type="dxa"/>
            <w:shd w:val="clear" w:color="auto" w:fill="auto"/>
          </w:tcPr>
          <w:p w14:paraId="76387AF2" w14:textId="77777777" w:rsidR="00FD66C7" w:rsidRPr="00492C07" w:rsidRDefault="00FD66C7" w:rsidP="009A1E2A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492C07">
              <w:rPr>
                <w:rFonts w:ascii="TH SarabunPSK" w:hAnsi="TH SarabunPSK" w:cs="TH SarabunPSK" w:hint="cs"/>
                <w:b/>
                <w:bCs/>
                <w:color w:val="000000" w:themeColor="text1"/>
                <w:sz w:val="26"/>
                <w:szCs w:val="26"/>
                <w:cs/>
              </w:rPr>
              <w:t>4. คลองเชียรใหญ่</w:t>
            </w:r>
          </w:p>
        </w:tc>
        <w:tc>
          <w:tcPr>
            <w:tcW w:w="2017" w:type="dxa"/>
            <w:shd w:val="clear" w:color="auto" w:fill="auto"/>
          </w:tcPr>
          <w:p w14:paraId="6FD19238" w14:textId="77777777" w:rsidR="00FD66C7" w:rsidRPr="00492C07" w:rsidRDefault="00FD66C7" w:rsidP="009A1E2A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492C0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</w:t>
            </w:r>
            <w:proofErr w:type="spellStart"/>
            <w:r w:rsidRPr="00492C0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ปตร</w:t>
            </w:r>
            <w:proofErr w:type="spellEnd"/>
            <w:r w:rsidRPr="00492C0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.เชียรใหญ่</w:t>
            </w:r>
          </w:p>
        </w:tc>
        <w:tc>
          <w:tcPr>
            <w:tcW w:w="1461" w:type="dxa"/>
            <w:shd w:val="clear" w:color="auto" w:fill="auto"/>
          </w:tcPr>
          <w:p w14:paraId="55E3555F" w14:textId="77777777" w:rsidR="00FD66C7" w:rsidRPr="00492C07" w:rsidRDefault="00FD66C7" w:rsidP="009A1E2A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492C0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ต.ท้องลำเจียก         อ.เชียรใหญ่</w:t>
            </w:r>
          </w:p>
        </w:tc>
        <w:tc>
          <w:tcPr>
            <w:tcW w:w="1232" w:type="dxa"/>
            <w:shd w:val="clear" w:color="auto" w:fill="auto"/>
          </w:tcPr>
          <w:p w14:paraId="0D4EEE10" w14:textId="3B7A89D5" w:rsidR="00FD66C7" w:rsidRPr="0048471B" w:rsidRDefault="00FD66C7" w:rsidP="009A1E2A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+0.19</w:t>
            </w:r>
          </w:p>
        </w:tc>
        <w:tc>
          <w:tcPr>
            <w:tcW w:w="1418" w:type="dxa"/>
            <w:shd w:val="clear" w:color="auto" w:fill="auto"/>
          </w:tcPr>
          <w:p w14:paraId="280F9968" w14:textId="797A43E8" w:rsidR="00FD66C7" w:rsidRPr="00FD66C7" w:rsidRDefault="00FD66C7" w:rsidP="00A6472B">
            <w:pPr>
              <w:jc w:val="center"/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</w:pPr>
            <w:r w:rsidRPr="00FD66C7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+0.19</w:t>
            </w:r>
          </w:p>
        </w:tc>
        <w:tc>
          <w:tcPr>
            <w:tcW w:w="1559" w:type="dxa"/>
          </w:tcPr>
          <w:p w14:paraId="797CEA18" w14:textId="53F0E86C" w:rsidR="00FD66C7" w:rsidRPr="00FD66C7" w:rsidRDefault="00FD66C7" w:rsidP="0000617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D66C7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753" w:type="dxa"/>
            <w:shd w:val="clear" w:color="auto" w:fill="auto"/>
          </w:tcPr>
          <w:p w14:paraId="482D8737" w14:textId="774A7D5F" w:rsidR="00FD66C7" w:rsidRPr="00FD66C7" w:rsidRDefault="00FD66C7" w:rsidP="00A234D6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FD66C7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คงที่</w:t>
            </w:r>
          </w:p>
        </w:tc>
      </w:tr>
    </w:tbl>
    <w:p w14:paraId="78C57A33" w14:textId="77777777" w:rsidR="004454E3" w:rsidRPr="004454E3" w:rsidRDefault="004454E3" w:rsidP="00D16590">
      <w:pPr>
        <w:pStyle w:val="a3"/>
        <w:tabs>
          <w:tab w:val="left" w:pos="540"/>
          <w:tab w:val="left" w:pos="900"/>
          <w:tab w:val="left" w:pos="1260"/>
          <w:tab w:val="left" w:pos="1800"/>
        </w:tabs>
        <w:spacing w:before="120"/>
        <w:ind w:left="360"/>
        <w:jc w:val="thaiDistribute"/>
        <w:rPr>
          <w:rFonts w:ascii="TH SarabunPSK" w:hAnsi="TH SarabunPSK" w:cs="TH SarabunPSK"/>
          <w:b/>
          <w:bCs/>
          <w:color w:val="000000" w:themeColor="text1"/>
          <w:sz w:val="10"/>
          <w:szCs w:val="10"/>
          <w:u w:val="single"/>
        </w:rPr>
      </w:pPr>
    </w:p>
    <w:p w14:paraId="14C0A2EE" w14:textId="02168AD4" w:rsidR="001F1C9B" w:rsidRPr="00BB5E74" w:rsidRDefault="00D16590" w:rsidP="00D16590">
      <w:pPr>
        <w:pStyle w:val="a3"/>
        <w:tabs>
          <w:tab w:val="left" w:pos="540"/>
          <w:tab w:val="left" w:pos="900"/>
          <w:tab w:val="left" w:pos="1260"/>
          <w:tab w:val="left" w:pos="1800"/>
        </w:tabs>
        <w:spacing w:before="120"/>
        <w:ind w:left="360"/>
        <w:jc w:val="thaiDistribute"/>
        <w:rPr>
          <w:rFonts w:ascii="TH SarabunPSK" w:hAnsi="TH SarabunPSK" w:cs="TH SarabunPSK"/>
          <w:b/>
          <w:bCs/>
          <w:color w:val="000000" w:themeColor="text1"/>
          <w:sz w:val="28"/>
          <w:szCs w:val="28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28"/>
          <w:szCs w:val="28"/>
          <w:u w:val="single"/>
          <w:cs/>
        </w:rPr>
        <w:t xml:space="preserve">4. </w:t>
      </w:r>
      <w:r w:rsidR="001F1C9B" w:rsidRPr="00492C07">
        <w:rPr>
          <w:rFonts w:ascii="TH SarabunPSK" w:hAnsi="TH SarabunPSK" w:cs="TH SarabunPSK"/>
          <w:b/>
          <w:bCs/>
          <w:color w:val="000000" w:themeColor="text1"/>
          <w:sz w:val="28"/>
          <w:szCs w:val="28"/>
          <w:u w:val="single"/>
          <w:cs/>
        </w:rPr>
        <w:t>สภาพน้ำท่า</w:t>
      </w:r>
      <w:r w:rsidR="001F1C9B" w:rsidRPr="00492C07">
        <w:rPr>
          <w:rFonts w:ascii="TH SarabunPSK" w:hAnsi="TH SarabunPSK" w:cs="TH SarabunPSK" w:hint="cs"/>
          <w:b/>
          <w:bCs/>
          <w:color w:val="000000" w:themeColor="text1"/>
          <w:sz w:val="28"/>
          <w:szCs w:val="28"/>
          <w:u w:val="single"/>
          <w:cs/>
        </w:rPr>
        <w:t>ในลำน้ำสายหลัก</w:t>
      </w:r>
      <w:r w:rsidR="001A0EC2" w:rsidRPr="00492C07">
        <w:rPr>
          <w:rFonts w:ascii="TH SarabunPSK" w:hAnsi="TH SarabunPSK" w:cs="TH SarabunPSK"/>
          <w:b/>
          <w:bCs/>
          <w:color w:val="000000" w:themeColor="text1"/>
          <w:sz w:val="28"/>
          <w:szCs w:val="28"/>
        </w:rPr>
        <w:t xml:space="preserve">  </w:t>
      </w:r>
      <w:r w:rsidR="001A0EC2" w:rsidRPr="00492C07">
        <w:rPr>
          <w:rFonts w:ascii="TH SarabunPSK" w:hAnsi="TH SarabunPSK" w:cs="TH SarabunPSK" w:hint="cs"/>
          <w:b/>
          <w:bCs/>
          <w:color w:val="000000" w:themeColor="text1"/>
          <w:sz w:val="28"/>
          <w:szCs w:val="28"/>
          <w:cs/>
        </w:rPr>
        <w:t xml:space="preserve">ณ วันที่ </w:t>
      </w:r>
      <w:r w:rsidR="005703FE">
        <w:rPr>
          <w:rFonts w:ascii="TH SarabunPSK" w:hAnsi="TH SarabunPSK" w:cs="TH SarabunPSK"/>
          <w:b/>
          <w:bCs/>
          <w:color w:val="000000" w:themeColor="text1"/>
          <w:sz w:val="28"/>
          <w:szCs w:val="28"/>
        </w:rPr>
        <w:t>1</w:t>
      </w:r>
      <w:r w:rsidR="009C34A9">
        <w:rPr>
          <w:rFonts w:ascii="TH SarabunPSK" w:hAnsi="TH SarabunPSK" w:cs="TH SarabunPSK"/>
          <w:b/>
          <w:bCs/>
          <w:color w:val="000000" w:themeColor="text1"/>
          <w:sz w:val="28"/>
          <w:szCs w:val="28"/>
        </w:rPr>
        <w:t>3</w:t>
      </w:r>
      <w:r w:rsidR="00941641">
        <w:rPr>
          <w:rFonts w:ascii="TH SarabunPSK" w:hAnsi="TH SarabunPSK" w:cs="TH SarabunPSK" w:hint="cs"/>
          <w:b/>
          <w:bCs/>
          <w:color w:val="000000" w:themeColor="text1"/>
          <w:sz w:val="28"/>
          <w:szCs w:val="28"/>
          <w:cs/>
        </w:rPr>
        <w:t xml:space="preserve"> สิงหา</w:t>
      </w:r>
      <w:r w:rsidR="00A13642">
        <w:rPr>
          <w:rFonts w:ascii="TH SarabunPSK" w:hAnsi="TH SarabunPSK" w:cs="TH SarabunPSK" w:hint="cs"/>
          <w:b/>
          <w:bCs/>
          <w:color w:val="000000" w:themeColor="text1"/>
          <w:sz w:val="28"/>
          <w:szCs w:val="28"/>
          <w:cs/>
        </w:rPr>
        <w:t>คม</w:t>
      </w:r>
      <w:r w:rsidR="00E817BB">
        <w:rPr>
          <w:rFonts w:ascii="TH SarabunPSK" w:hAnsi="TH SarabunPSK" w:cs="TH SarabunPSK" w:hint="cs"/>
          <w:b/>
          <w:bCs/>
          <w:color w:val="000000" w:themeColor="text1"/>
          <w:sz w:val="28"/>
          <w:szCs w:val="28"/>
          <w:cs/>
        </w:rPr>
        <w:t xml:space="preserve"> </w:t>
      </w:r>
      <w:r w:rsidR="000B6A08">
        <w:rPr>
          <w:rFonts w:ascii="TH SarabunPSK" w:hAnsi="TH SarabunPSK" w:cs="TH SarabunPSK" w:hint="cs"/>
          <w:b/>
          <w:bCs/>
          <w:color w:val="000000" w:themeColor="text1"/>
          <w:sz w:val="28"/>
          <w:szCs w:val="28"/>
          <w:cs/>
        </w:rPr>
        <w:t>2564</w:t>
      </w:r>
      <w:r w:rsidR="00372836" w:rsidRPr="00492C07">
        <w:rPr>
          <w:rFonts w:ascii="Angsana New" w:hAnsi="Angsana New"/>
          <w:color w:val="000000" w:themeColor="text1"/>
          <w:sz w:val="20"/>
          <w:szCs w:val="20"/>
        </w:rPr>
        <w:t xml:space="preserve"> </w:t>
      </w:r>
      <w:r w:rsidR="00372836" w:rsidRPr="00492C07">
        <w:rPr>
          <w:rFonts w:ascii="TH SarabunPSK" w:hAnsi="TH SarabunPSK" w:cs="TH SarabunPSK"/>
          <w:b/>
          <w:bCs/>
          <w:color w:val="000000" w:themeColor="text1"/>
        </w:rPr>
        <w:t xml:space="preserve"> </w:t>
      </w:r>
      <w:r w:rsidR="001A0EC2" w:rsidRPr="00492C07">
        <w:rPr>
          <w:rFonts w:ascii="TH SarabunPSK" w:hAnsi="TH SarabunPSK" w:cs="TH SarabunPSK" w:hint="cs"/>
          <w:b/>
          <w:bCs/>
          <w:color w:val="000000" w:themeColor="text1"/>
          <w:sz w:val="28"/>
          <w:szCs w:val="28"/>
          <w:cs/>
        </w:rPr>
        <w:t xml:space="preserve">เวลา </w:t>
      </w:r>
      <w:r w:rsidR="00A809B5" w:rsidRPr="00492C07">
        <w:rPr>
          <w:rFonts w:ascii="TH SarabunPSK" w:hAnsi="TH SarabunPSK" w:cs="TH SarabunPSK" w:hint="cs"/>
          <w:b/>
          <w:bCs/>
          <w:color w:val="000000" w:themeColor="text1"/>
          <w:sz w:val="28"/>
          <w:szCs w:val="28"/>
          <w:cs/>
        </w:rPr>
        <w:t>07</w:t>
      </w:r>
      <w:r w:rsidR="001A0EC2" w:rsidRPr="00492C07">
        <w:rPr>
          <w:rFonts w:ascii="TH SarabunPSK" w:hAnsi="TH SarabunPSK" w:cs="TH SarabunPSK" w:hint="cs"/>
          <w:b/>
          <w:bCs/>
          <w:color w:val="000000" w:themeColor="text1"/>
          <w:sz w:val="28"/>
          <w:szCs w:val="28"/>
          <w:cs/>
        </w:rPr>
        <w:t>.00 น.</w:t>
      </w:r>
    </w:p>
    <w:p w14:paraId="2C62AF57" w14:textId="6C291A79" w:rsidR="004454E3" w:rsidRPr="003E303C" w:rsidRDefault="000024D3" w:rsidP="004454E3">
      <w:pPr>
        <w:pStyle w:val="a3"/>
        <w:tabs>
          <w:tab w:val="left" w:pos="540"/>
          <w:tab w:val="left" w:pos="900"/>
          <w:tab w:val="left" w:pos="1260"/>
          <w:tab w:val="left" w:pos="1800"/>
        </w:tabs>
        <w:contextualSpacing/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BB5E74">
        <w:rPr>
          <w:rFonts w:ascii="TH SarabunPSK" w:hAnsi="TH SarabunPSK" w:cs="TH SarabunPSK"/>
          <w:b/>
          <w:bCs/>
          <w:color w:val="000000" w:themeColor="text1"/>
          <w:sz w:val="28"/>
          <w:szCs w:val="28"/>
        </w:rPr>
        <w:tab/>
      </w:r>
      <w:r w:rsidR="007E0E4B" w:rsidRPr="00BB5E74">
        <w:rPr>
          <w:rFonts w:ascii="TH SarabunPSK" w:hAnsi="TH SarabunPSK" w:cs="TH SarabunPSK"/>
          <w:color w:val="000000" w:themeColor="text1"/>
          <w:sz w:val="28"/>
          <w:szCs w:val="28"/>
          <w:cs/>
        </w:rPr>
        <w:t>พื้นที่ลุ่มน้ำภาคใต้ฝั่งตะวันออก</w:t>
      </w:r>
      <w:r w:rsidR="007E0E4B" w:rsidRPr="00BB5E74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 </w:t>
      </w:r>
      <w:r w:rsidR="007E0E4B" w:rsidRPr="00BB5E74">
        <w:rPr>
          <w:rFonts w:ascii="TH SarabunPSK" w:hAnsi="TH SarabunPSK" w:cs="TH SarabunPSK"/>
          <w:color w:val="000000" w:themeColor="text1"/>
          <w:sz w:val="28"/>
          <w:szCs w:val="28"/>
          <w:cs/>
        </w:rPr>
        <w:t>พื้นที่ต้นน้ำแม่น้ำตาปี พื้นที่ต้นน้ำแม่น้ำตรัง ปัจจุบัน</w:t>
      </w:r>
      <w:r w:rsidR="00EF7570" w:rsidRPr="00BB5E74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มี</w:t>
      </w:r>
      <w:r w:rsidR="007E0E4B" w:rsidRPr="00BB5E74">
        <w:rPr>
          <w:rFonts w:ascii="TH SarabunPSK" w:hAnsi="TH SarabunPSK" w:cs="TH SarabunPSK"/>
          <w:color w:val="000000" w:themeColor="text1"/>
          <w:sz w:val="28"/>
          <w:szCs w:val="28"/>
          <w:cs/>
        </w:rPr>
        <w:t>ฝน</w:t>
      </w:r>
      <w:r w:rsidR="0054416D" w:rsidRPr="00BB5E74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ตกใน</w:t>
      </w:r>
      <w:r w:rsidR="00503F1B" w:rsidRPr="00BB5E74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บาง</w:t>
      </w:r>
      <w:r w:rsidR="00EF7570" w:rsidRPr="00BB5E74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พื้นที่</w:t>
      </w:r>
      <w:r w:rsidR="00C67C1A" w:rsidRPr="00BB5E74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 </w:t>
      </w:r>
      <w:r w:rsidR="00C24D75" w:rsidRPr="00BB5E74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ระดับน้ำ</w:t>
      </w:r>
      <w:r w:rsidR="00C24D75" w:rsidRPr="003E303C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ในลำน้ำธรรมชาติสายต่าง ๆ ส่วนใหญ่ระดับน้ำต่ำกว่าตลิ่ง</w:t>
      </w:r>
      <w:r w:rsidR="00C3464F" w:rsidRPr="003E303C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 </w:t>
      </w:r>
      <w:r w:rsidR="00C16D18" w:rsidRPr="003E303C">
        <w:rPr>
          <w:rFonts w:ascii="TH SarabunPSK" w:hAnsi="TH SarabunPSK" w:cs="TH SarabunPSK"/>
          <w:color w:val="000000" w:themeColor="text1"/>
          <w:sz w:val="28"/>
          <w:szCs w:val="28"/>
          <w:cs/>
        </w:rPr>
        <w:t>ปัจจุบันทางกรมชลประทาน</w:t>
      </w:r>
      <w:r w:rsidR="006D31EE" w:rsidRPr="003E303C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 </w:t>
      </w:r>
      <w:r w:rsidR="00C16D18" w:rsidRPr="003E303C">
        <w:rPr>
          <w:rFonts w:ascii="TH SarabunPSK" w:hAnsi="TH SarabunPSK" w:cs="TH SarabunPSK"/>
          <w:color w:val="000000" w:themeColor="text1"/>
          <w:sz w:val="28"/>
          <w:szCs w:val="28"/>
          <w:cs/>
        </w:rPr>
        <w:t>ได้เฝ้าติดตามสถานการณ์อย่างใกล้ชิด โดยติดตั้งเครื่องสูบน้ำ เครื่องผลักดันน้ำ ตามจุดควบคุมต่าง ๆ เพื่อช่วยเหลือประชาชนในพื้นที่</w:t>
      </w:r>
    </w:p>
    <w:p w14:paraId="6E1F30E3" w14:textId="77777777" w:rsidR="000F7783" w:rsidRDefault="000F7783" w:rsidP="004454E3">
      <w:pPr>
        <w:pStyle w:val="a3"/>
        <w:tabs>
          <w:tab w:val="left" w:pos="540"/>
          <w:tab w:val="left" w:pos="900"/>
          <w:tab w:val="left" w:pos="1260"/>
          <w:tab w:val="left" w:pos="1800"/>
        </w:tabs>
        <w:contextualSpacing/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14:paraId="1A565F86" w14:textId="77777777" w:rsidR="003140E0" w:rsidRDefault="003140E0" w:rsidP="004454E3">
      <w:pPr>
        <w:pStyle w:val="a3"/>
        <w:tabs>
          <w:tab w:val="left" w:pos="540"/>
          <w:tab w:val="left" w:pos="900"/>
          <w:tab w:val="left" w:pos="1260"/>
          <w:tab w:val="left" w:pos="1800"/>
        </w:tabs>
        <w:contextualSpacing/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14:paraId="3DA3690E" w14:textId="77777777" w:rsidR="000F7783" w:rsidRDefault="000F7783" w:rsidP="004454E3">
      <w:pPr>
        <w:pStyle w:val="a3"/>
        <w:tabs>
          <w:tab w:val="left" w:pos="540"/>
          <w:tab w:val="left" w:pos="900"/>
          <w:tab w:val="left" w:pos="1260"/>
          <w:tab w:val="left" w:pos="1800"/>
        </w:tabs>
        <w:contextualSpacing/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14:paraId="410209D7" w14:textId="77777777" w:rsidR="000F7783" w:rsidRDefault="000F7783" w:rsidP="004454E3">
      <w:pPr>
        <w:pStyle w:val="a3"/>
        <w:tabs>
          <w:tab w:val="left" w:pos="540"/>
          <w:tab w:val="left" w:pos="900"/>
          <w:tab w:val="left" w:pos="1260"/>
          <w:tab w:val="left" w:pos="1800"/>
        </w:tabs>
        <w:contextualSpacing/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14:paraId="06404916" w14:textId="77777777" w:rsidR="000F7783" w:rsidRDefault="000F7783" w:rsidP="004454E3">
      <w:pPr>
        <w:pStyle w:val="a3"/>
        <w:tabs>
          <w:tab w:val="left" w:pos="540"/>
          <w:tab w:val="left" w:pos="900"/>
          <w:tab w:val="left" w:pos="1260"/>
          <w:tab w:val="left" w:pos="1800"/>
        </w:tabs>
        <w:contextualSpacing/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14:paraId="0B277B54" w14:textId="14837CFC" w:rsidR="00C57D37" w:rsidRPr="00824F05" w:rsidRDefault="00A136DB" w:rsidP="00A136DB">
      <w:pPr>
        <w:pStyle w:val="a3"/>
        <w:tabs>
          <w:tab w:val="left" w:pos="900"/>
          <w:tab w:val="left" w:pos="1260"/>
          <w:tab w:val="left" w:pos="1800"/>
        </w:tabs>
        <w:spacing w:before="120"/>
        <w:contextualSpacing/>
        <w:jc w:val="thaiDistribute"/>
        <w:rPr>
          <w:rFonts w:ascii="TH SarabunPSK" w:hAnsi="TH SarabunPSK" w:cs="TH SarabunPSK"/>
          <w:b/>
          <w:bCs/>
          <w:color w:val="000000" w:themeColor="text1"/>
          <w:sz w:val="28"/>
          <w:szCs w:val="28"/>
          <w:cs/>
        </w:rPr>
      </w:pPr>
      <w:r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lastRenderedPageBreak/>
        <w:t xml:space="preserve">     </w:t>
      </w:r>
      <w:r w:rsidR="004414D2" w:rsidRPr="00824F05">
        <w:rPr>
          <w:rFonts w:ascii="TH SarabunPSK" w:hAnsi="TH SarabunPSK" w:cs="TH SarabunPSK"/>
          <w:b/>
          <w:bCs/>
          <w:color w:val="000000" w:themeColor="text1"/>
          <w:sz w:val="28"/>
          <w:szCs w:val="28"/>
          <w:cs/>
        </w:rPr>
        <w:t>5</w:t>
      </w:r>
      <w:r w:rsidR="004414D2" w:rsidRPr="00824F05">
        <w:rPr>
          <w:rFonts w:ascii="TH SarabunPSK" w:hAnsi="TH SarabunPSK" w:cs="TH SarabunPSK"/>
          <w:b/>
          <w:bCs/>
          <w:color w:val="000000" w:themeColor="text1"/>
          <w:sz w:val="28"/>
          <w:szCs w:val="28"/>
        </w:rPr>
        <w:t xml:space="preserve">. </w:t>
      </w:r>
      <w:r w:rsidR="004414D2" w:rsidRPr="00824F05">
        <w:rPr>
          <w:rFonts w:ascii="TH SarabunPSK" w:hAnsi="TH SarabunPSK" w:cs="TH SarabunPSK"/>
          <w:b/>
          <w:bCs/>
          <w:color w:val="000000" w:themeColor="text1"/>
          <w:sz w:val="28"/>
          <w:szCs w:val="28"/>
          <w:u w:val="single"/>
          <w:cs/>
        </w:rPr>
        <w:t>สรุปแนวโน้มสถานการณ์</w:t>
      </w:r>
    </w:p>
    <w:p w14:paraId="04B2F519" w14:textId="51D9A361" w:rsidR="00C57D37" w:rsidRPr="000F29A0" w:rsidRDefault="00CC7873" w:rsidP="00C57D37">
      <w:pPr>
        <w:pStyle w:val="a3"/>
        <w:tabs>
          <w:tab w:val="left" w:pos="540"/>
          <w:tab w:val="left" w:pos="900"/>
          <w:tab w:val="left" w:pos="1260"/>
          <w:tab w:val="left" w:pos="1800"/>
        </w:tabs>
        <w:jc w:val="thaiDistribute"/>
        <w:rPr>
          <w:rFonts w:ascii="TH SarabunPSK" w:hAnsi="TH SarabunPSK" w:cs="TH SarabunPSK"/>
          <w:color w:val="000000" w:themeColor="text1"/>
          <w:sz w:val="26"/>
          <w:szCs w:val="26"/>
          <w:cs/>
        </w:rPr>
      </w:pPr>
      <w:r w:rsidRPr="00145998">
        <w:rPr>
          <w:rFonts w:ascii="TH SarabunPSK" w:hAnsi="TH SarabunPSK" w:cs="TH SarabunPSK" w:hint="cs"/>
          <w:b/>
          <w:bCs/>
          <w:color w:val="000000" w:themeColor="text1"/>
          <w:sz w:val="28"/>
          <w:szCs w:val="28"/>
          <w:cs/>
        </w:rPr>
        <w:t xml:space="preserve">   </w:t>
      </w:r>
      <w:r w:rsidR="00004984">
        <w:rPr>
          <w:rFonts w:ascii="TH SarabunPSK" w:hAnsi="TH SarabunPSK" w:cs="TH SarabunPSK" w:hint="cs"/>
          <w:b/>
          <w:bCs/>
          <w:color w:val="000000" w:themeColor="text1"/>
          <w:sz w:val="28"/>
          <w:szCs w:val="28"/>
          <w:cs/>
        </w:rPr>
        <w:t xml:space="preserve">     </w:t>
      </w:r>
      <w:r w:rsidR="00C57D37" w:rsidRPr="00145998">
        <w:rPr>
          <w:rFonts w:ascii="TH SarabunPSK" w:hAnsi="TH SarabunPSK" w:cs="TH SarabunPSK" w:hint="cs"/>
          <w:b/>
          <w:bCs/>
          <w:color w:val="000000" w:themeColor="text1"/>
          <w:sz w:val="28"/>
          <w:szCs w:val="28"/>
          <w:cs/>
        </w:rPr>
        <w:t>สถานีวัดน้ำฝนในเขตโครงการชลประทานนครศรีธรรมราช</w:t>
      </w:r>
      <w:r w:rsidR="00C57D37" w:rsidRPr="00145998">
        <w:rPr>
          <w:rFonts w:ascii="TH SarabunPSK" w:hAnsi="TH SarabunPSK" w:cs="TH SarabunPSK"/>
          <w:b/>
          <w:bCs/>
          <w:color w:val="000000" w:themeColor="text1"/>
          <w:sz w:val="28"/>
          <w:szCs w:val="28"/>
        </w:rPr>
        <w:t xml:space="preserve"> </w:t>
      </w:r>
      <w:r w:rsidR="00C57D37" w:rsidRPr="000F29A0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>วัดปริมาณฝนเมื่อวันที่</w:t>
      </w:r>
      <w:r w:rsidR="00937D94" w:rsidRPr="000F29A0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 </w:t>
      </w:r>
      <w:r w:rsidR="005703FE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>1</w:t>
      </w:r>
      <w:r w:rsidR="009C34A9">
        <w:rPr>
          <w:rFonts w:ascii="TH SarabunPSK" w:hAnsi="TH SarabunPSK" w:cs="TH SarabunPSK"/>
          <w:color w:val="000000" w:themeColor="text1"/>
          <w:sz w:val="26"/>
          <w:szCs w:val="26"/>
        </w:rPr>
        <w:t>3</w:t>
      </w:r>
      <w:r w:rsidR="00941641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 สิงหา</w:t>
      </w:r>
      <w:r w:rsidR="00A13642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>คม</w:t>
      </w:r>
      <w:r w:rsidR="000B6A08" w:rsidRPr="000F29A0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 2564</w:t>
      </w:r>
      <w:r w:rsidR="00514384" w:rsidRPr="000F29A0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 </w:t>
      </w:r>
      <w:r w:rsidR="00C57D37" w:rsidRPr="000F29A0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เมื่อเวลา 06.00 น. </w:t>
      </w:r>
    </w:p>
    <w:p w14:paraId="607180AB" w14:textId="7B971523" w:rsidR="00C57D37" w:rsidRPr="00145998" w:rsidRDefault="00C57D37" w:rsidP="00C57D37">
      <w:pPr>
        <w:pStyle w:val="a3"/>
        <w:numPr>
          <w:ilvl w:val="0"/>
          <w:numId w:val="27"/>
        </w:numPr>
        <w:tabs>
          <w:tab w:val="left" w:pos="540"/>
          <w:tab w:val="left" w:pos="900"/>
          <w:tab w:val="left" w:pos="1260"/>
          <w:tab w:val="left" w:pos="1800"/>
        </w:tabs>
        <w:jc w:val="thaiDistribute"/>
        <w:rPr>
          <w:rFonts w:ascii="TH SarabunPSK" w:hAnsi="TH SarabunPSK" w:cs="TH SarabunPSK"/>
          <w:color w:val="000000" w:themeColor="text1"/>
          <w:sz w:val="28"/>
          <w:szCs w:val="28"/>
          <w:cs/>
        </w:rPr>
      </w:pPr>
      <w:proofErr w:type="spellStart"/>
      <w:r w:rsidRPr="00346685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ปตร</w:t>
      </w:r>
      <w:proofErr w:type="spellEnd"/>
      <w:r w:rsidRPr="00346685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.คลองท่</w:t>
      </w:r>
      <w:r w:rsidR="00EC4A2C" w:rsidRPr="00346685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าจันทร์</w:t>
      </w:r>
      <w:r w:rsidR="00EC4A2C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 อ.ขนอม</w:t>
      </w:r>
      <w:r w:rsidR="00EC4A2C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r w:rsidR="00EC4A2C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r w:rsidR="00EC4A2C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  <w:t>ปริมาณฝนวัดได้</w:t>
      </w:r>
      <w:r w:rsidR="00EC4A2C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r w:rsidR="009C34A9">
        <w:rPr>
          <w:rFonts w:ascii="TH SarabunPSK" w:hAnsi="TH SarabunPSK" w:cs="TH SarabunPSK"/>
          <w:color w:val="000000" w:themeColor="text1"/>
          <w:sz w:val="28"/>
          <w:szCs w:val="28"/>
        </w:rPr>
        <w:t>0</w:t>
      </w:r>
      <w:r w:rsidR="00A55BB5">
        <w:rPr>
          <w:rFonts w:ascii="TH SarabunPSK" w:hAnsi="TH SarabunPSK" w:cs="TH SarabunPSK"/>
          <w:color w:val="000000" w:themeColor="text1"/>
          <w:sz w:val="28"/>
          <w:szCs w:val="28"/>
        </w:rPr>
        <w:t>.</w:t>
      </w:r>
      <w:r w:rsidR="009C34A9">
        <w:rPr>
          <w:rFonts w:ascii="TH SarabunPSK" w:hAnsi="TH SarabunPSK" w:cs="TH SarabunPSK"/>
          <w:color w:val="000000" w:themeColor="text1"/>
          <w:sz w:val="28"/>
          <w:szCs w:val="28"/>
        </w:rPr>
        <w:t>0</w:t>
      </w:r>
      <w:r w:rsidR="00C3777E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</w:r>
      <w:proofErr w:type="spellStart"/>
      <w:r w:rsidRPr="00145998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มม</w:t>
      </w:r>
      <w:proofErr w:type="spellEnd"/>
      <w:r w:rsidRPr="00145998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.</w:t>
      </w:r>
    </w:p>
    <w:p w14:paraId="7D620FFC" w14:textId="480B856B" w:rsidR="00C57D37" w:rsidRPr="00145998" w:rsidRDefault="00C57D37" w:rsidP="00C57D37">
      <w:pPr>
        <w:pStyle w:val="a3"/>
        <w:numPr>
          <w:ilvl w:val="0"/>
          <w:numId w:val="27"/>
        </w:numPr>
        <w:tabs>
          <w:tab w:val="left" w:pos="540"/>
          <w:tab w:val="left" w:pos="900"/>
          <w:tab w:val="left" w:pos="1260"/>
          <w:tab w:val="left" w:pos="1800"/>
        </w:tabs>
        <w:jc w:val="thaiDistribute"/>
        <w:rPr>
          <w:rFonts w:ascii="TH SarabunPSK" w:hAnsi="TH SarabunPSK" w:cs="TH SarabunPSK"/>
          <w:color w:val="000000" w:themeColor="text1"/>
          <w:sz w:val="28"/>
          <w:szCs w:val="28"/>
          <w:cs/>
        </w:rPr>
      </w:pPr>
      <w:r w:rsidRPr="00145998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ฝายคลองท่าเรือรี อ.สิชล</w:t>
      </w:r>
      <w:r w:rsidRPr="00145998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r w:rsidRPr="00145998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r w:rsidRPr="00145998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r w:rsidRPr="00145998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  <w:t>ปริมาณฝนวัดได้</w:t>
      </w:r>
      <w:r w:rsidR="00EC4A2C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r w:rsidR="001F224E">
        <w:rPr>
          <w:rFonts w:ascii="TH SarabunPSK" w:hAnsi="TH SarabunPSK" w:cs="TH SarabunPSK"/>
          <w:color w:val="000000" w:themeColor="text1"/>
          <w:sz w:val="28"/>
          <w:szCs w:val="28"/>
        </w:rPr>
        <w:t>0.0</w:t>
      </w:r>
      <w:r w:rsidR="00DF0C47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proofErr w:type="spellStart"/>
      <w:r w:rsidRPr="00145998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มม</w:t>
      </w:r>
      <w:proofErr w:type="spellEnd"/>
      <w:r w:rsidRPr="00145998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.</w:t>
      </w:r>
    </w:p>
    <w:p w14:paraId="360C3E05" w14:textId="733EF41F" w:rsidR="00C57D37" w:rsidRPr="00145998" w:rsidRDefault="00C57D37" w:rsidP="00C57D37">
      <w:pPr>
        <w:pStyle w:val="a3"/>
        <w:numPr>
          <w:ilvl w:val="0"/>
          <w:numId w:val="27"/>
        </w:numPr>
        <w:tabs>
          <w:tab w:val="left" w:pos="540"/>
          <w:tab w:val="left" w:pos="900"/>
          <w:tab w:val="left" w:pos="1260"/>
          <w:tab w:val="left" w:pos="1800"/>
        </w:tabs>
        <w:jc w:val="thaiDistribute"/>
        <w:rPr>
          <w:rFonts w:ascii="TH SarabunPSK" w:hAnsi="TH SarabunPSK" w:cs="TH SarabunPSK"/>
          <w:color w:val="000000" w:themeColor="text1"/>
          <w:sz w:val="28"/>
          <w:szCs w:val="28"/>
          <w:cs/>
        </w:rPr>
      </w:pPr>
      <w:r w:rsidRPr="00145998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ฝายคลอ</w:t>
      </w:r>
      <w:r w:rsidR="00392807" w:rsidRPr="00145998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งท่าทน</w:t>
      </w:r>
      <w:r w:rsidR="00392807" w:rsidRPr="00145998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  <w:t>อ.สิชล</w:t>
      </w:r>
      <w:r w:rsidR="00392807" w:rsidRPr="00145998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r w:rsidR="00392807" w:rsidRPr="00145998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r w:rsidR="00392807" w:rsidRPr="00145998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r w:rsidR="00392807" w:rsidRPr="00145998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r w:rsidR="00EC4A2C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ปริมาณฝนวัดได้</w:t>
      </w:r>
      <w:r w:rsidR="00EC4A2C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r w:rsidR="00194261">
        <w:rPr>
          <w:rFonts w:ascii="TH SarabunPSK" w:hAnsi="TH SarabunPSK" w:cs="TH SarabunPSK"/>
          <w:color w:val="000000" w:themeColor="text1"/>
          <w:sz w:val="28"/>
          <w:szCs w:val="28"/>
        </w:rPr>
        <w:t>0.0</w:t>
      </w:r>
      <w:r w:rsidR="003A344B">
        <w:rPr>
          <w:rFonts w:ascii="TH SarabunPSK" w:hAnsi="TH SarabunPSK" w:cs="TH SarabunPSK"/>
          <w:color w:val="000000" w:themeColor="text1"/>
          <w:sz w:val="28"/>
          <w:szCs w:val="28"/>
        </w:rPr>
        <w:tab/>
      </w:r>
      <w:proofErr w:type="spellStart"/>
      <w:r w:rsidRPr="00145998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มม</w:t>
      </w:r>
      <w:proofErr w:type="spellEnd"/>
      <w:r w:rsidRPr="00145998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.</w:t>
      </w:r>
    </w:p>
    <w:p w14:paraId="0EB408E1" w14:textId="3B24C74E" w:rsidR="00C57D37" w:rsidRPr="00145998" w:rsidRDefault="00C57D37" w:rsidP="00C57D37">
      <w:pPr>
        <w:pStyle w:val="a3"/>
        <w:numPr>
          <w:ilvl w:val="0"/>
          <w:numId w:val="27"/>
        </w:numPr>
        <w:tabs>
          <w:tab w:val="left" w:pos="540"/>
          <w:tab w:val="left" w:pos="900"/>
          <w:tab w:val="left" w:pos="1260"/>
          <w:tab w:val="left" w:pos="1800"/>
        </w:tabs>
        <w:jc w:val="thaiDistribute"/>
        <w:rPr>
          <w:rFonts w:ascii="TH SarabunPSK" w:hAnsi="TH SarabunPSK" w:cs="TH SarabunPSK"/>
          <w:color w:val="000000" w:themeColor="text1"/>
          <w:sz w:val="28"/>
          <w:szCs w:val="28"/>
          <w:cs/>
        </w:rPr>
      </w:pPr>
      <w:r w:rsidRPr="00145998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ฝายคลองคูถนน อ.ท่าศาลา</w:t>
      </w:r>
      <w:r w:rsidRPr="00145998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r w:rsidRPr="00145998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r w:rsidRPr="00145998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r w:rsidRPr="00145998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  <w:t>ปริมาณฝนวัดได้</w:t>
      </w:r>
      <w:r w:rsidR="002039FB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r w:rsidR="002101C3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0.</w:t>
      </w:r>
      <w:r w:rsidR="009C34A9">
        <w:rPr>
          <w:rFonts w:ascii="TH SarabunPSK" w:hAnsi="TH SarabunPSK" w:cs="TH SarabunPSK"/>
          <w:color w:val="000000" w:themeColor="text1"/>
          <w:sz w:val="28"/>
          <w:szCs w:val="28"/>
        </w:rPr>
        <w:t>0</w:t>
      </w:r>
      <w:r w:rsidR="00225B7F">
        <w:rPr>
          <w:rFonts w:ascii="TH SarabunPSK" w:hAnsi="TH SarabunPSK" w:cs="TH SarabunPSK"/>
          <w:color w:val="000000" w:themeColor="text1"/>
          <w:sz w:val="28"/>
          <w:szCs w:val="28"/>
        </w:rPr>
        <w:tab/>
      </w:r>
      <w:proofErr w:type="spellStart"/>
      <w:r w:rsidRPr="00145998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มม</w:t>
      </w:r>
      <w:proofErr w:type="spellEnd"/>
      <w:r w:rsidRPr="00145998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.</w:t>
      </w:r>
    </w:p>
    <w:p w14:paraId="2BC56905" w14:textId="660FBB32" w:rsidR="00C57D37" w:rsidRPr="008F276F" w:rsidRDefault="00C57D37" w:rsidP="008F276F">
      <w:pPr>
        <w:pStyle w:val="a3"/>
        <w:numPr>
          <w:ilvl w:val="0"/>
          <w:numId w:val="27"/>
        </w:numPr>
        <w:tabs>
          <w:tab w:val="left" w:pos="540"/>
          <w:tab w:val="left" w:pos="900"/>
          <w:tab w:val="left" w:pos="1260"/>
          <w:tab w:val="left" w:pos="1800"/>
        </w:tabs>
        <w:jc w:val="thaiDistribute"/>
        <w:rPr>
          <w:rFonts w:ascii="TH SarabunPSK" w:hAnsi="TH SarabunPSK" w:cs="TH SarabunPSK"/>
          <w:color w:val="000000" w:themeColor="text1"/>
          <w:sz w:val="28"/>
          <w:szCs w:val="28"/>
          <w:cs/>
        </w:rPr>
      </w:pPr>
      <w:r w:rsidRPr="00145998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ฝายคลองอ้ายเขียว อ.พรหมคีรี</w:t>
      </w:r>
      <w:r w:rsidRPr="00145998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r w:rsidRPr="00145998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r w:rsidRPr="0049210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  <w:t>ปริมาณฝนวัดได้</w:t>
      </w:r>
      <w:r w:rsidR="00EC4A2C">
        <w:rPr>
          <w:rFonts w:ascii="TH SarabunPSK" w:hAnsi="TH SarabunPSK" w:cs="TH SarabunPSK"/>
          <w:color w:val="000000" w:themeColor="text1"/>
          <w:sz w:val="28"/>
          <w:szCs w:val="28"/>
        </w:rPr>
        <w:tab/>
      </w:r>
      <w:r w:rsidR="009C34A9">
        <w:rPr>
          <w:rFonts w:ascii="TH SarabunPSK" w:hAnsi="TH SarabunPSK" w:cs="TH SarabunPSK"/>
          <w:color w:val="000000" w:themeColor="text1"/>
          <w:sz w:val="28"/>
          <w:szCs w:val="28"/>
        </w:rPr>
        <w:t>0.0</w:t>
      </w:r>
      <w:r w:rsidR="00D02A47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proofErr w:type="spellStart"/>
      <w:r w:rsidRPr="008F276F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มม</w:t>
      </w:r>
      <w:proofErr w:type="spellEnd"/>
      <w:r w:rsidRPr="008F276F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.</w:t>
      </w:r>
    </w:p>
    <w:p w14:paraId="4F5AB105" w14:textId="0EB82DA2" w:rsidR="00C57D37" w:rsidRPr="00492109" w:rsidRDefault="00C57D37" w:rsidP="00C57D37">
      <w:pPr>
        <w:pStyle w:val="a3"/>
        <w:numPr>
          <w:ilvl w:val="0"/>
          <w:numId w:val="27"/>
        </w:numPr>
        <w:tabs>
          <w:tab w:val="left" w:pos="540"/>
          <w:tab w:val="left" w:pos="900"/>
          <w:tab w:val="left" w:pos="1260"/>
          <w:tab w:val="left" w:pos="1800"/>
        </w:tabs>
        <w:jc w:val="thaiDistribute"/>
        <w:rPr>
          <w:rFonts w:ascii="TH SarabunPSK" w:hAnsi="TH SarabunPSK" w:cs="TH SarabunPSK"/>
          <w:color w:val="000000" w:themeColor="text1"/>
          <w:sz w:val="28"/>
          <w:szCs w:val="28"/>
          <w:cs/>
        </w:rPr>
      </w:pPr>
      <w:r w:rsidRPr="0049210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โครงการชลประทานนครศรีธรรมราช</w:t>
      </w:r>
      <w:r w:rsidRPr="0049210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  <w:t xml:space="preserve"> อ.พระพ</w:t>
      </w:r>
      <w:r w:rsidR="00A75818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ร</w:t>
      </w:r>
      <w:r w:rsidRPr="0049210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หม</w:t>
      </w:r>
      <w:r w:rsidRPr="0049210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r w:rsidR="00EC4A2C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ปริมาณฝนวัดได้</w:t>
      </w:r>
      <w:r w:rsidR="00194261">
        <w:rPr>
          <w:rFonts w:ascii="TH SarabunPSK" w:hAnsi="TH SarabunPSK" w:cs="TH SarabunPSK"/>
          <w:color w:val="000000" w:themeColor="text1"/>
          <w:sz w:val="28"/>
          <w:szCs w:val="28"/>
        </w:rPr>
        <w:tab/>
      </w:r>
      <w:r w:rsidR="009C34A9">
        <w:rPr>
          <w:rFonts w:ascii="TH SarabunPSK" w:hAnsi="TH SarabunPSK" w:cs="TH SarabunPSK"/>
          <w:color w:val="000000" w:themeColor="text1"/>
          <w:sz w:val="28"/>
          <w:szCs w:val="28"/>
        </w:rPr>
        <w:t>0.0</w:t>
      </w:r>
      <w:r w:rsidR="00B1742A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proofErr w:type="spellStart"/>
      <w:r w:rsidRPr="0049210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มม</w:t>
      </w:r>
      <w:proofErr w:type="spellEnd"/>
      <w:r w:rsidRPr="0049210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.</w:t>
      </w:r>
    </w:p>
    <w:p w14:paraId="6545DC3D" w14:textId="15EABD6F" w:rsidR="00C57D37" w:rsidRPr="00492109" w:rsidRDefault="00C57D37" w:rsidP="00C57D37">
      <w:pPr>
        <w:pStyle w:val="a3"/>
        <w:numPr>
          <w:ilvl w:val="0"/>
          <w:numId w:val="27"/>
        </w:numPr>
        <w:tabs>
          <w:tab w:val="left" w:pos="540"/>
          <w:tab w:val="left" w:pos="900"/>
          <w:tab w:val="left" w:pos="1260"/>
          <w:tab w:val="left" w:pos="1800"/>
        </w:tabs>
        <w:jc w:val="thaiDistribute"/>
        <w:rPr>
          <w:rFonts w:ascii="TH SarabunPSK" w:hAnsi="TH SarabunPSK" w:cs="TH SarabunPSK"/>
          <w:color w:val="000000" w:themeColor="text1"/>
          <w:sz w:val="28"/>
          <w:szCs w:val="28"/>
          <w:cs/>
        </w:rPr>
      </w:pPr>
      <w:r w:rsidRPr="0049210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ฝายคลองสังข์ อ.ทุ่งใหญ่</w:t>
      </w:r>
      <w:r w:rsidRPr="0049210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r w:rsidRPr="0049210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r w:rsidRPr="0049210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r w:rsidRPr="0049210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r w:rsidR="00EC4A2C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ปริมาณฝนวัดได้</w:t>
      </w:r>
      <w:r w:rsidR="00222874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r w:rsidR="00A55BB5">
        <w:rPr>
          <w:rFonts w:ascii="TH SarabunPSK" w:hAnsi="TH SarabunPSK" w:cs="TH SarabunPSK"/>
          <w:color w:val="000000" w:themeColor="text1"/>
          <w:sz w:val="28"/>
          <w:szCs w:val="28"/>
        </w:rPr>
        <w:t>13.9</w:t>
      </w:r>
      <w:r w:rsidR="004946A8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proofErr w:type="spellStart"/>
      <w:r w:rsidRPr="0049210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มม</w:t>
      </w:r>
      <w:proofErr w:type="spellEnd"/>
      <w:r w:rsidRPr="0049210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.</w:t>
      </w:r>
    </w:p>
    <w:p w14:paraId="441EFEAE" w14:textId="5941EDCE" w:rsidR="00C57D37" w:rsidRDefault="00C57D37" w:rsidP="004A793D">
      <w:pPr>
        <w:pStyle w:val="a3"/>
        <w:numPr>
          <w:ilvl w:val="0"/>
          <w:numId w:val="27"/>
        </w:numPr>
        <w:tabs>
          <w:tab w:val="left" w:pos="540"/>
          <w:tab w:val="left" w:pos="900"/>
          <w:tab w:val="left" w:pos="1260"/>
          <w:tab w:val="left" w:pos="1800"/>
        </w:tabs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49210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อ่างเก็บน้ำคลอ</w:t>
      </w:r>
      <w:r w:rsidR="00EC4A2C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งกะทูน </w:t>
      </w:r>
      <w:proofErr w:type="spellStart"/>
      <w:r w:rsidR="00EC4A2C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อ.พิ</w:t>
      </w:r>
      <w:proofErr w:type="spellEnd"/>
      <w:r w:rsidR="00EC4A2C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ปูน</w:t>
      </w:r>
      <w:r w:rsidR="00EC4A2C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r w:rsidR="00EC4A2C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r w:rsidR="00EC4A2C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  <w:t>ปริมาณฝนวัดได้</w:t>
      </w:r>
      <w:r w:rsidR="001F224E">
        <w:rPr>
          <w:rFonts w:ascii="TH SarabunPSK" w:hAnsi="TH SarabunPSK" w:cs="TH SarabunPSK"/>
          <w:color w:val="000000" w:themeColor="text1"/>
          <w:sz w:val="28"/>
          <w:szCs w:val="28"/>
        </w:rPr>
        <w:tab/>
      </w:r>
      <w:r w:rsidR="00A55BB5">
        <w:rPr>
          <w:rFonts w:ascii="TH SarabunPSK" w:hAnsi="TH SarabunPSK" w:cs="TH SarabunPSK"/>
          <w:color w:val="000000" w:themeColor="text1"/>
          <w:sz w:val="28"/>
          <w:szCs w:val="28"/>
        </w:rPr>
        <w:t>7.5</w:t>
      </w:r>
      <w:r w:rsidR="00BD1BA8">
        <w:rPr>
          <w:rFonts w:ascii="TH SarabunPSK" w:hAnsi="TH SarabunPSK" w:cs="TH SarabunPSK"/>
          <w:color w:val="000000" w:themeColor="text1"/>
          <w:sz w:val="28"/>
          <w:szCs w:val="28"/>
        </w:rPr>
        <w:tab/>
      </w:r>
      <w:proofErr w:type="spellStart"/>
      <w:r w:rsidRPr="0049210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มม</w:t>
      </w:r>
      <w:proofErr w:type="spellEnd"/>
      <w:r w:rsidRPr="0049210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.</w:t>
      </w:r>
    </w:p>
    <w:p w14:paraId="741D2FFA" w14:textId="24DADE83" w:rsidR="00FA7D50" w:rsidRDefault="00FA7D50" w:rsidP="00597038">
      <w:pPr>
        <w:pStyle w:val="a3"/>
        <w:numPr>
          <w:ilvl w:val="0"/>
          <w:numId w:val="27"/>
        </w:numPr>
        <w:tabs>
          <w:tab w:val="left" w:pos="540"/>
          <w:tab w:val="left" w:pos="900"/>
          <w:tab w:val="left" w:pos="1260"/>
          <w:tab w:val="left" w:pos="1800"/>
        </w:tabs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4C41A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อ่างเก็บน้ำคลองดินแดง </w:t>
      </w:r>
      <w:proofErr w:type="spellStart"/>
      <w:r w:rsidRPr="004C41A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อ.พิ</w:t>
      </w:r>
      <w:proofErr w:type="spellEnd"/>
      <w:r w:rsidRPr="004C41A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ปูน</w:t>
      </w:r>
      <w:r w:rsidRPr="004C41A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r w:rsidRPr="004C41A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r w:rsidRPr="004C41A9">
        <w:rPr>
          <w:rFonts w:ascii="TH SarabunPSK" w:hAnsi="TH SarabunPSK" w:cs="TH SarabunPSK"/>
          <w:color w:val="000000" w:themeColor="text1"/>
          <w:sz w:val="28"/>
          <w:szCs w:val="28"/>
        </w:rPr>
        <w:tab/>
      </w:r>
      <w:r w:rsidR="00EC4A2C" w:rsidRPr="004C41A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ปริมาณฝนวัดได้</w:t>
      </w:r>
      <w:r w:rsidR="00EC4A2C" w:rsidRPr="004C41A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r w:rsidR="00A55BB5">
        <w:rPr>
          <w:rFonts w:ascii="TH SarabunPSK" w:hAnsi="TH SarabunPSK" w:cs="TH SarabunPSK"/>
          <w:color w:val="000000" w:themeColor="text1"/>
          <w:sz w:val="28"/>
          <w:szCs w:val="28"/>
        </w:rPr>
        <w:t>4.5</w:t>
      </w:r>
      <w:r w:rsidR="00DF583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ab/>
      </w:r>
      <w:proofErr w:type="spellStart"/>
      <w:r w:rsidRPr="004C41A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มม</w:t>
      </w:r>
      <w:proofErr w:type="spellEnd"/>
      <w:r w:rsidRPr="004C41A9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.</w:t>
      </w:r>
    </w:p>
    <w:p w14:paraId="3AA67836" w14:textId="77777777" w:rsidR="003661CC" w:rsidRDefault="003661CC" w:rsidP="00D16590">
      <w:pPr>
        <w:jc w:val="thaiDistribute"/>
        <w:rPr>
          <w:rFonts w:ascii="TH SarabunPSK" w:hAnsi="TH SarabunPSK" w:cs="TH SarabunPSK"/>
          <w:b/>
          <w:bCs/>
          <w:color w:val="000000" w:themeColor="text1"/>
          <w:sz w:val="28"/>
        </w:rPr>
      </w:pPr>
    </w:p>
    <w:p w14:paraId="1EC670B3" w14:textId="26D03BF7" w:rsidR="00C57D37" w:rsidRDefault="00C57D37" w:rsidP="00D16590">
      <w:pPr>
        <w:jc w:val="thaiDistribute"/>
        <w:rPr>
          <w:rFonts w:ascii="TH SarabunPSK" w:hAnsi="TH SarabunPSK" w:cs="TH SarabunPSK"/>
          <w:b/>
          <w:bCs/>
          <w:color w:val="000000" w:themeColor="text1"/>
          <w:sz w:val="28"/>
        </w:rPr>
      </w:pPr>
      <w:r w:rsidRPr="00D22CEC">
        <w:rPr>
          <w:rFonts w:ascii="TH SarabunPSK" w:hAnsi="TH SarabunPSK" w:cs="TH SarabunPSK" w:hint="cs"/>
          <w:b/>
          <w:bCs/>
          <w:color w:val="000000" w:themeColor="text1"/>
          <w:sz w:val="28"/>
          <w:cs/>
        </w:rPr>
        <w:t>ข้อมูลฝนอำเภอ จากสำนักงานป้องกันและบรรเทาสาธารณภัยจังหวัดนครศรีธรรมราช มี</w:t>
      </w:r>
      <w:r w:rsidRPr="00D22CEC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ปริมาณน้ำฝนใน</w:t>
      </w:r>
      <w:r w:rsidR="00F90B00">
        <w:rPr>
          <w:rFonts w:ascii="TH SarabunPSK" w:hAnsi="TH SarabunPSK" w:cs="TH SarabunPSK" w:hint="cs"/>
          <w:b/>
          <w:bCs/>
          <w:color w:val="000000" w:themeColor="text1"/>
          <w:sz w:val="28"/>
          <w:cs/>
        </w:rPr>
        <w:t xml:space="preserve"> </w:t>
      </w:r>
      <w:r w:rsidRPr="00D22CEC">
        <w:rPr>
          <w:rFonts w:ascii="TH SarabunPSK" w:hAnsi="TH SarabunPSK" w:cs="TH SarabunPSK" w:hint="cs"/>
          <w:b/>
          <w:bCs/>
          <w:color w:val="000000" w:themeColor="text1"/>
          <w:sz w:val="28"/>
          <w:cs/>
        </w:rPr>
        <w:t>23</w:t>
      </w:r>
      <w:r w:rsidRPr="00D22CEC">
        <w:rPr>
          <w:rFonts w:ascii="TH SarabunPSK" w:hAnsi="TH SarabunPSK" w:cs="TH SarabunPSK"/>
          <w:b/>
          <w:bCs/>
          <w:color w:val="000000" w:themeColor="text1"/>
          <w:sz w:val="28"/>
          <w:cs/>
        </w:rPr>
        <w:t xml:space="preserve"> อำเภอ</w:t>
      </w:r>
      <w:r w:rsidRPr="00D22CEC">
        <w:rPr>
          <w:rFonts w:ascii="TH SarabunPSK" w:hAnsi="TH SarabunPSK" w:cs="TH SarabunPSK" w:hint="cs"/>
          <w:b/>
          <w:bCs/>
          <w:color w:val="000000" w:themeColor="text1"/>
          <w:sz w:val="28"/>
          <w:cs/>
        </w:rPr>
        <w:t xml:space="preserve"> </w:t>
      </w:r>
      <w:r w:rsidRPr="00D22CEC">
        <w:rPr>
          <w:rFonts w:ascii="TH SarabunPSK" w:hAnsi="TH SarabunPSK" w:cs="TH SarabunPSK"/>
          <w:b/>
          <w:bCs/>
          <w:color w:val="000000" w:themeColor="text1"/>
          <w:sz w:val="28"/>
          <w:cs/>
        </w:rPr>
        <w:t>ดังนี้</w:t>
      </w:r>
      <w:r>
        <w:rPr>
          <w:rFonts w:ascii="TH SarabunPSK" w:hAnsi="TH SarabunPSK" w:cs="TH SarabunPSK"/>
          <w:b/>
          <w:bCs/>
          <w:color w:val="000000" w:themeColor="text1"/>
          <w:sz w:val="28"/>
        </w:rPr>
        <w:t xml:space="preserve"> </w:t>
      </w:r>
      <w:r>
        <w:rPr>
          <w:rFonts w:ascii="TH SarabunPSK" w:hAnsi="TH SarabunPSK" w:cs="TH SarabunPSK" w:hint="cs"/>
          <w:b/>
          <w:bCs/>
          <w:color w:val="000000" w:themeColor="text1"/>
          <w:sz w:val="28"/>
          <w:cs/>
        </w:rPr>
        <w:t>(ฝนอำเภอ</w:t>
      </w:r>
      <w:r w:rsidR="00451640">
        <w:rPr>
          <w:rFonts w:ascii="TH SarabunPSK" w:hAnsi="TH SarabunPSK" w:cs="TH SarabunPSK" w:hint="cs"/>
          <w:color w:val="000000" w:themeColor="text1"/>
          <w:sz w:val="28"/>
          <w:cs/>
        </w:rPr>
        <w:t xml:space="preserve"> </w:t>
      </w:r>
      <w:r w:rsidR="0094165B">
        <w:rPr>
          <w:rFonts w:ascii="TH SarabunPSK" w:hAnsi="TH SarabunPSK" w:cs="TH SarabunPSK" w:hint="cs"/>
          <w:b/>
          <w:bCs/>
          <w:color w:val="000000" w:themeColor="text1"/>
          <w:sz w:val="28"/>
          <w:cs/>
        </w:rPr>
        <w:t>วันที่</w:t>
      </w:r>
      <w:r w:rsidR="00AA4B14">
        <w:rPr>
          <w:rFonts w:ascii="TH SarabunPSK" w:hAnsi="TH SarabunPSK" w:cs="TH SarabunPSK" w:hint="cs"/>
          <w:b/>
          <w:bCs/>
          <w:color w:val="000000" w:themeColor="text1"/>
          <w:sz w:val="28"/>
          <w:cs/>
        </w:rPr>
        <w:t xml:space="preserve"> </w:t>
      </w:r>
      <w:r w:rsidR="005703FE">
        <w:rPr>
          <w:rFonts w:ascii="TH SarabunPSK" w:hAnsi="TH SarabunPSK" w:cs="TH SarabunPSK"/>
          <w:b/>
          <w:bCs/>
          <w:sz w:val="28"/>
        </w:rPr>
        <w:t>1</w:t>
      </w:r>
      <w:r w:rsidR="009C34A9">
        <w:rPr>
          <w:rFonts w:ascii="TH SarabunPSK" w:hAnsi="TH SarabunPSK" w:cs="TH SarabunPSK"/>
          <w:b/>
          <w:bCs/>
          <w:sz w:val="28"/>
        </w:rPr>
        <w:t>3</w:t>
      </w:r>
      <w:r w:rsidR="00A52D83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="00941641">
        <w:rPr>
          <w:rFonts w:ascii="TH SarabunPSK" w:hAnsi="TH SarabunPSK" w:cs="TH SarabunPSK" w:hint="cs"/>
          <w:b/>
          <w:bCs/>
          <w:sz w:val="28"/>
          <w:cs/>
        </w:rPr>
        <w:t>สิงหา</w:t>
      </w:r>
      <w:r w:rsidR="00A13642">
        <w:rPr>
          <w:rFonts w:ascii="TH SarabunPSK" w:hAnsi="TH SarabunPSK" w:cs="TH SarabunPSK" w:hint="cs"/>
          <w:b/>
          <w:bCs/>
          <w:sz w:val="28"/>
          <w:cs/>
        </w:rPr>
        <w:t>คม</w:t>
      </w:r>
      <w:r w:rsidR="000B6A08">
        <w:rPr>
          <w:rFonts w:ascii="TH SarabunPSK" w:hAnsi="TH SarabunPSK" w:cs="TH SarabunPSK" w:hint="cs"/>
          <w:b/>
          <w:bCs/>
          <w:sz w:val="28"/>
          <w:cs/>
        </w:rPr>
        <w:t xml:space="preserve"> 2564</w:t>
      </w:r>
      <w:r w:rsidR="00DE1301">
        <w:rPr>
          <w:rFonts w:ascii="Angsana New" w:hAnsi="Angsana New"/>
          <w:color w:val="000000" w:themeColor="text1"/>
          <w:sz w:val="20"/>
          <w:szCs w:val="20"/>
        </w:rPr>
        <w:t xml:space="preserve"> </w:t>
      </w:r>
      <w:r w:rsidRPr="007C2442">
        <w:rPr>
          <w:rFonts w:ascii="TH SarabunPSK" w:hAnsi="TH SarabunPSK" w:cs="TH SarabunPSK" w:hint="cs"/>
          <w:b/>
          <w:bCs/>
          <w:color w:val="000000" w:themeColor="text1"/>
          <w:sz w:val="28"/>
          <w:cs/>
        </w:rPr>
        <w:t>)</w:t>
      </w:r>
    </w:p>
    <w:p w14:paraId="3DDE45A4" w14:textId="77777777" w:rsidR="00F04764" w:rsidRPr="00D11D63" w:rsidRDefault="00F04764" w:rsidP="00D4388B">
      <w:pPr>
        <w:ind w:firstLine="720"/>
        <w:jc w:val="thaiDistribute"/>
        <w:rPr>
          <w:rFonts w:ascii="TH SarabunPSK" w:hAnsi="TH SarabunPSK" w:cs="TH SarabunPSK"/>
          <w:sz w:val="10"/>
          <w:szCs w:val="1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41"/>
        <w:gridCol w:w="3147"/>
        <w:gridCol w:w="3142"/>
      </w:tblGrid>
      <w:tr w:rsidR="00C57D37" w:rsidRPr="00FC2C65" w14:paraId="6E36A58D" w14:textId="77777777" w:rsidTr="003F3C8B">
        <w:tc>
          <w:tcPr>
            <w:tcW w:w="314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13226A6A" w14:textId="14C5CD6A" w:rsidR="00C57D37" w:rsidRPr="003F3C8B" w:rsidRDefault="00C57D37" w:rsidP="003F3C8B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3F3C8B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1.อำเภอทุ่งสง</w:t>
            </w:r>
            <w:r w:rsidR="00812A5C" w:rsidRPr="003F3C8B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 w:rsidR="003F3C8B" w:rsidRPr="003F3C8B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23</w:t>
            </w:r>
            <w:r w:rsidR="009C34A9" w:rsidRPr="003F3C8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.0</w:t>
            </w:r>
            <w:r w:rsidR="00CC4FA7" w:rsidRPr="003F3C8B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 xml:space="preserve"> </w:t>
            </w:r>
            <w:proofErr w:type="spellStart"/>
            <w:r w:rsidRPr="003F3C8B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มม</w:t>
            </w:r>
            <w:proofErr w:type="spellEnd"/>
            <w:r w:rsidRPr="003F3C8B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31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592313" w14:textId="169CCB58" w:rsidR="00C57D37" w:rsidRPr="009C34A9" w:rsidRDefault="00A03428" w:rsidP="009C34A9">
            <w:pPr>
              <w:rPr>
                <w:rFonts w:ascii="TH SarabunPSK" w:hAnsi="TH SarabunPSK" w:cs="TH SarabunPSK"/>
                <w:sz w:val="28"/>
              </w:rPr>
            </w:pPr>
            <w:r w:rsidRPr="009C34A9">
              <w:rPr>
                <w:rFonts w:ascii="TH SarabunPSK" w:hAnsi="TH SarabunPSK" w:cs="TH SarabunPSK"/>
                <w:sz w:val="28"/>
                <w:cs/>
              </w:rPr>
              <w:t>2. อำเภอนาบอน</w:t>
            </w:r>
            <w:r w:rsidR="00B159B7" w:rsidRPr="009C34A9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9C34A9" w:rsidRPr="009C34A9">
              <w:rPr>
                <w:rFonts w:ascii="TH SarabunPSK" w:hAnsi="TH SarabunPSK" w:cs="TH SarabunPSK"/>
                <w:sz w:val="28"/>
              </w:rPr>
              <w:t>0.0</w:t>
            </w:r>
            <w:r w:rsidR="006D31E5" w:rsidRPr="009C34A9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proofErr w:type="spellStart"/>
            <w:r w:rsidR="00693F9B" w:rsidRPr="009C34A9">
              <w:rPr>
                <w:rFonts w:ascii="TH SarabunPSK" w:hAnsi="TH SarabunPSK" w:cs="TH SarabunPSK" w:hint="cs"/>
                <w:sz w:val="28"/>
                <w:cs/>
              </w:rPr>
              <w:t>มม</w:t>
            </w:r>
            <w:proofErr w:type="spellEnd"/>
            <w:r w:rsidR="00693F9B" w:rsidRPr="009C34A9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</w:tc>
        <w:tc>
          <w:tcPr>
            <w:tcW w:w="3142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38A35D14" w14:textId="65E683A5" w:rsidR="00C57D37" w:rsidRPr="009C34A9" w:rsidRDefault="00DD787B" w:rsidP="003F3C8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3. อำเภอทุ่งใหญ่ </w:t>
            </w:r>
            <w:r w:rsidR="003F3C8B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1.4</w:t>
            </w:r>
            <w:r w:rsidR="00605186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proofErr w:type="spellStart"/>
            <w:r w:rsidR="00C57D37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มม</w:t>
            </w:r>
            <w:proofErr w:type="spellEnd"/>
            <w:r w:rsidR="00C57D37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</w:p>
        </w:tc>
      </w:tr>
      <w:tr w:rsidR="00C916F1" w:rsidRPr="00FC2C65" w14:paraId="1FEE36DE" w14:textId="77777777" w:rsidTr="003F3C8B">
        <w:tc>
          <w:tcPr>
            <w:tcW w:w="3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vAlign w:val="center"/>
          </w:tcPr>
          <w:p w14:paraId="4179F188" w14:textId="7B8A72FA" w:rsidR="00C916F1" w:rsidRPr="009C34A9" w:rsidRDefault="00ED3E28" w:rsidP="003F3C8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4. อำเภอฉวาง</w:t>
            </w:r>
            <w:r w:rsidR="00BE4A30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r w:rsidR="009C34A9" w:rsidRPr="009C34A9">
              <w:rPr>
                <w:rFonts w:ascii="TH SarabunPSK" w:hAnsi="TH SarabunPSK" w:cs="TH SarabunPSK"/>
                <w:color w:val="000000" w:themeColor="text1"/>
                <w:sz w:val="28"/>
              </w:rPr>
              <w:t>0.</w:t>
            </w:r>
            <w:r w:rsidR="003F3C8B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6</w:t>
            </w:r>
            <w:r w:rsidR="00A86051" w:rsidRPr="009C34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proofErr w:type="spellStart"/>
            <w:r w:rsidR="00C916F1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ม</w:t>
            </w:r>
            <w:r w:rsidR="00481487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ม</w:t>
            </w:r>
            <w:proofErr w:type="spellEnd"/>
            <w:r w:rsidR="00C916F1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314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vAlign w:val="center"/>
          </w:tcPr>
          <w:p w14:paraId="7E33CA0A" w14:textId="3D88B953" w:rsidR="00C916F1" w:rsidRPr="009C34A9" w:rsidRDefault="00C916F1" w:rsidP="003F3C8B">
            <w:pPr>
              <w:rPr>
                <w:rFonts w:ascii="TH SarabunPSK" w:hAnsi="TH SarabunPSK" w:cs="TH SarabunPSK"/>
                <w:sz w:val="28"/>
              </w:rPr>
            </w:pPr>
            <w:r w:rsidRPr="009C34A9">
              <w:rPr>
                <w:rFonts w:ascii="TH SarabunPSK" w:hAnsi="TH SarabunPSK" w:cs="TH SarabunPSK"/>
                <w:sz w:val="28"/>
              </w:rPr>
              <w:t xml:space="preserve">5. </w:t>
            </w:r>
            <w:proofErr w:type="spellStart"/>
            <w:r w:rsidRPr="009C34A9">
              <w:rPr>
                <w:rFonts w:ascii="TH SarabunPSK" w:hAnsi="TH SarabunPSK" w:cs="TH SarabunPSK"/>
                <w:sz w:val="28"/>
                <w:cs/>
              </w:rPr>
              <w:t>อำเภอพิ</w:t>
            </w:r>
            <w:proofErr w:type="spellEnd"/>
            <w:r w:rsidRPr="009C34A9">
              <w:rPr>
                <w:rFonts w:ascii="TH SarabunPSK" w:hAnsi="TH SarabunPSK" w:cs="TH SarabunPSK"/>
                <w:sz w:val="28"/>
                <w:cs/>
              </w:rPr>
              <w:t>ปูน</w:t>
            </w:r>
            <w:r w:rsidR="00724A97" w:rsidRPr="009C34A9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3F3C8B">
              <w:rPr>
                <w:rFonts w:ascii="TH SarabunPSK" w:hAnsi="TH SarabunPSK" w:cs="TH SarabunPSK" w:hint="cs"/>
                <w:sz w:val="28"/>
                <w:cs/>
              </w:rPr>
              <w:t>4</w:t>
            </w:r>
            <w:r w:rsidR="009C34A9" w:rsidRPr="009C34A9">
              <w:rPr>
                <w:rFonts w:ascii="TH SarabunPSK" w:hAnsi="TH SarabunPSK" w:cs="TH SarabunPSK"/>
                <w:sz w:val="28"/>
              </w:rPr>
              <w:t>.0</w:t>
            </w:r>
            <w:r w:rsidR="00275966" w:rsidRPr="009C34A9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proofErr w:type="spellStart"/>
            <w:r w:rsidRPr="009C34A9">
              <w:rPr>
                <w:rFonts w:ascii="TH SarabunPSK" w:hAnsi="TH SarabunPSK" w:cs="TH SarabunPSK"/>
                <w:sz w:val="28"/>
                <w:cs/>
              </w:rPr>
              <w:t>ม</w:t>
            </w:r>
            <w:r w:rsidR="002F7EA4" w:rsidRPr="009C34A9">
              <w:rPr>
                <w:rFonts w:ascii="TH SarabunPSK" w:hAnsi="TH SarabunPSK" w:cs="TH SarabunPSK" w:hint="cs"/>
                <w:sz w:val="28"/>
                <w:cs/>
              </w:rPr>
              <w:t>ม</w:t>
            </w:r>
            <w:proofErr w:type="spellEnd"/>
            <w:r w:rsidRPr="009C34A9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3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DAE775" w14:textId="72F5DEF0" w:rsidR="00C916F1" w:rsidRPr="009C34A9" w:rsidRDefault="00C916F1" w:rsidP="009C34A9">
            <w:pPr>
              <w:rPr>
                <w:rFonts w:ascii="TH SarabunPSK" w:hAnsi="TH SarabunPSK" w:cs="TH SarabunPSK"/>
                <w:sz w:val="28"/>
              </w:rPr>
            </w:pPr>
            <w:r w:rsidRPr="009C34A9">
              <w:rPr>
                <w:rFonts w:ascii="TH SarabunPSK" w:hAnsi="TH SarabunPSK" w:cs="TH SarabunPSK"/>
                <w:sz w:val="28"/>
              </w:rPr>
              <w:t xml:space="preserve">6. </w:t>
            </w:r>
            <w:r w:rsidR="006D3EDD" w:rsidRPr="009C34A9">
              <w:rPr>
                <w:rFonts w:ascii="TH SarabunPSK" w:hAnsi="TH SarabunPSK" w:cs="TH SarabunPSK"/>
                <w:sz w:val="28"/>
                <w:cs/>
              </w:rPr>
              <w:t>อำเภอลานสกา</w:t>
            </w:r>
            <w:r w:rsidR="00E25A04" w:rsidRPr="009C34A9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9C34A9" w:rsidRPr="009C34A9">
              <w:rPr>
                <w:rFonts w:ascii="TH SarabunPSK" w:hAnsi="TH SarabunPSK" w:cs="TH SarabunPSK"/>
                <w:sz w:val="28"/>
              </w:rPr>
              <w:t>0.0</w:t>
            </w:r>
            <w:r w:rsidR="0020266C" w:rsidRPr="009C34A9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proofErr w:type="spellStart"/>
            <w:r w:rsidRPr="009C34A9">
              <w:rPr>
                <w:rFonts w:ascii="TH SarabunPSK" w:hAnsi="TH SarabunPSK" w:cs="TH SarabunPSK"/>
                <w:sz w:val="28"/>
                <w:cs/>
              </w:rPr>
              <w:t>มม</w:t>
            </w:r>
            <w:proofErr w:type="spellEnd"/>
          </w:p>
        </w:tc>
      </w:tr>
      <w:tr w:rsidR="00C57D37" w:rsidRPr="00FC2C65" w14:paraId="658378D7" w14:textId="77777777" w:rsidTr="003F3C8B">
        <w:trPr>
          <w:trHeight w:val="225"/>
        </w:trPr>
        <w:tc>
          <w:tcPr>
            <w:tcW w:w="3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BBA171" w14:textId="44261598" w:rsidR="00C57D37" w:rsidRPr="009C34A9" w:rsidRDefault="00C57D37" w:rsidP="009C34A9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C34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7. อำเภอพรหมคีรี</w:t>
            </w:r>
            <w:r w:rsidR="00794CBF" w:rsidRPr="009C34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="009C34A9" w:rsidRPr="009C34A9">
              <w:rPr>
                <w:rFonts w:ascii="TH SarabunPSK" w:hAnsi="TH SarabunPSK" w:cs="TH SarabunPSK"/>
                <w:color w:val="000000" w:themeColor="text1"/>
                <w:sz w:val="28"/>
              </w:rPr>
              <w:t>0.0</w:t>
            </w:r>
            <w:r w:rsidR="00262174" w:rsidRPr="009C34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proofErr w:type="spellStart"/>
            <w:r w:rsidRPr="009C34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มม</w:t>
            </w:r>
            <w:proofErr w:type="spellEnd"/>
            <w:r w:rsidRPr="009C34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31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2D27C6" w14:textId="4E2D6214" w:rsidR="00C57D37" w:rsidRPr="009C34A9" w:rsidRDefault="00C57D37" w:rsidP="009C34A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C34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8. อำเภอบางขัน</w:t>
            </w:r>
            <w:r w:rsidR="00834E37" w:rsidRPr="009C34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="009C34A9" w:rsidRPr="009C34A9">
              <w:rPr>
                <w:rFonts w:ascii="TH SarabunPSK" w:hAnsi="TH SarabunPSK" w:cs="TH SarabunPSK"/>
                <w:color w:val="000000" w:themeColor="text1"/>
                <w:sz w:val="28"/>
              </w:rPr>
              <w:t>0</w:t>
            </w:r>
            <w:r w:rsidR="00EE05D6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.0</w:t>
            </w:r>
            <w:r w:rsidR="00F028E8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proofErr w:type="spellStart"/>
            <w:r w:rsidR="00423270" w:rsidRPr="009C34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มม</w:t>
            </w:r>
            <w:proofErr w:type="spellEnd"/>
            <w:r w:rsidR="00423270" w:rsidRPr="009C34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3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vAlign w:val="center"/>
          </w:tcPr>
          <w:p w14:paraId="245B817E" w14:textId="3F5A823D" w:rsidR="00C57D37" w:rsidRPr="009C34A9" w:rsidRDefault="00E56836" w:rsidP="003F3C8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C34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9. อำเภอถ้ำพรรณรา</w:t>
            </w:r>
            <w:r w:rsidR="00106585" w:rsidRPr="009C34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="003F3C8B">
              <w:rPr>
                <w:rFonts w:ascii="TH SarabunPSK" w:hAnsi="TH SarabunPSK" w:cs="TH SarabunPSK"/>
                <w:color w:val="000000" w:themeColor="text1"/>
                <w:sz w:val="28"/>
              </w:rPr>
              <w:t>10.2</w:t>
            </w:r>
            <w:r w:rsidR="00FA2BCC" w:rsidRPr="009C34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proofErr w:type="spellStart"/>
            <w:r w:rsidR="00A440CB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ม</w:t>
            </w:r>
            <w:r w:rsidR="00C57D37" w:rsidRPr="009C34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</w:t>
            </w:r>
            <w:proofErr w:type="spellEnd"/>
            <w:r w:rsidR="00C57D37" w:rsidRPr="009C34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</w:p>
        </w:tc>
      </w:tr>
      <w:tr w:rsidR="00C57D37" w:rsidRPr="00FC2C65" w14:paraId="12E93D5E" w14:textId="77777777" w:rsidTr="009C34A9">
        <w:tc>
          <w:tcPr>
            <w:tcW w:w="3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BFC78A" w14:textId="64E87039" w:rsidR="00C57D37" w:rsidRPr="009C34A9" w:rsidRDefault="00770AC8" w:rsidP="009C34A9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10. อำเภอ</w:t>
            </w:r>
            <w:proofErr w:type="spellStart"/>
            <w:r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นบพิ</w:t>
            </w:r>
            <w:proofErr w:type="spellEnd"/>
            <w:r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ตำ</w:t>
            </w:r>
            <w:r w:rsidR="00276A1D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r w:rsidR="009C34A9" w:rsidRPr="009C34A9">
              <w:rPr>
                <w:rFonts w:ascii="TH SarabunPSK" w:hAnsi="TH SarabunPSK" w:cs="TH SarabunPSK"/>
                <w:color w:val="000000" w:themeColor="text1"/>
                <w:sz w:val="28"/>
              </w:rPr>
              <w:t>0</w:t>
            </w:r>
            <w:r w:rsidR="00EE05D6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.0</w:t>
            </w:r>
            <w:r w:rsidR="00D40996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proofErr w:type="spellStart"/>
            <w:r w:rsidR="00C57D37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มม</w:t>
            </w:r>
            <w:proofErr w:type="spellEnd"/>
            <w:r w:rsidR="00C57D37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31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56E780" w14:textId="5A532424" w:rsidR="00C57D37" w:rsidRPr="009C34A9" w:rsidRDefault="00B35945" w:rsidP="009C34A9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11. อำเภอช้างกลาง</w:t>
            </w:r>
            <w:r w:rsidR="00D9561A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r w:rsidR="009C34A9" w:rsidRPr="009C34A9">
              <w:rPr>
                <w:rFonts w:ascii="TH SarabunPSK" w:hAnsi="TH SarabunPSK" w:cs="TH SarabunPSK"/>
                <w:color w:val="000000" w:themeColor="text1"/>
                <w:sz w:val="28"/>
              </w:rPr>
              <w:t>0.0</w:t>
            </w:r>
            <w:r w:rsidR="00523765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proofErr w:type="spellStart"/>
            <w:r w:rsidR="00C57D37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มม</w:t>
            </w:r>
            <w:proofErr w:type="spellEnd"/>
            <w:r w:rsidR="00C57D37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3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FC08C5" w14:textId="48D824A0" w:rsidR="00C57D37" w:rsidRPr="009C34A9" w:rsidRDefault="00C57D37" w:rsidP="009C34A9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12. อำเภอเมือง</w:t>
            </w:r>
            <w:r w:rsidR="00380783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r w:rsidR="009C34A9" w:rsidRPr="009C34A9">
              <w:rPr>
                <w:rFonts w:ascii="TH SarabunPSK" w:hAnsi="TH SarabunPSK" w:cs="TH SarabunPSK"/>
                <w:color w:val="000000" w:themeColor="text1"/>
                <w:sz w:val="28"/>
              </w:rPr>
              <w:t>0.0</w:t>
            </w:r>
            <w:r w:rsidR="003F50E6" w:rsidRPr="009C34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proofErr w:type="spellStart"/>
            <w:r w:rsidR="00BF086A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มม</w:t>
            </w:r>
            <w:proofErr w:type="spellEnd"/>
            <w:r w:rsidR="00BF086A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</w:p>
        </w:tc>
      </w:tr>
      <w:tr w:rsidR="00C57D37" w:rsidRPr="00FC2C65" w14:paraId="5551B74F" w14:textId="77777777" w:rsidTr="009C34A9">
        <w:tc>
          <w:tcPr>
            <w:tcW w:w="3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E403C9" w14:textId="69FB3029" w:rsidR="00C57D37" w:rsidRPr="009C34A9" w:rsidRDefault="004E4C21" w:rsidP="009C34A9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13. อำเภอขนอม </w:t>
            </w:r>
            <w:r w:rsidR="009C34A9" w:rsidRPr="009C34A9">
              <w:rPr>
                <w:rFonts w:ascii="TH SarabunPSK" w:hAnsi="TH SarabunPSK" w:cs="TH SarabunPSK"/>
                <w:color w:val="000000" w:themeColor="text1"/>
                <w:sz w:val="28"/>
              </w:rPr>
              <w:t>0.0</w:t>
            </w:r>
            <w:r w:rsidR="006159E1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proofErr w:type="spellStart"/>
            <w:r w:rsidR="006159E1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มม</w:t>
            </w:r>
            <w:proofErr w:type="spellEnd"/>
            <w:r w:rsidR="006159E1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31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71F82D" w14:textId="7D8C0ACD" w:rsidR="00C57D37" w:rsidRPr="009C34A9" w:rsidRDefault="00BF5BB1" w:rsidP="00AC4004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14. อำเภอสิชล</w:t>
            </w:r>
            <w:r w:rsidR="00B16544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r w:rsidR="001F224E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0.0</w:t>
            </w:r>
            <w:r w:rsidR="00381E42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proofErr w:type="spellStart"/>
            <w:r w:rsidR="003E2C58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มม</w:t>
            </w:r>
            <w:proofErr w:type="spellEnd"/>
            <w:r w:rsidR="003E2C58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3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4AE575" w14:textId="2701D7C8" w:rsidR="00C57D37" w:rsidRPr="009C34A9" w:rsidRDefault="001653C1" w:rsidP="002262C6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1</w:t>
            </w:r>
            <w:r w:rsidR="00C57D37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5. อำเภอท่าศาลา</w:t>
            </w:r>
            <w:r w:rsidR="009836A6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r w:rsidR="00194261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0.0</w:t>
            </w:r>
            <w:r w:rsidR="007F6973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proofErr w:type="spellStart"/>
            <w:r w:rsidR="007F6973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มม</w:t>
            </w:r>
            <w:proofErr w:type="spellEnd"/>
            <w:r w:rsidR="007F6973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</w:p>
        </w:tc>
      </w:tr>
      <w:tr w:rsidR="00494DB9" w:rsidRPr="00FC2C65" w14:paraId="621622EF" w14:textId="77777777" w:rsidTr="003F3C8B">
        <w:tc>
          <w:tcPr>
            <w:tcW w:w="3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F22AA4" w14:textId="3D6FE9A1" w:rsidR="00494DB9" w:rsidRPr="009C34A9" w:rsidRDefault="00494DB9" w:rsidP="002262C6">
            <w:pPr>
              <w:rPr>
                <w:rFonts w:ascii="TH SarabunPSK" w:hAnsi="TH SarabunPSK" w:cs="TH SarabunPSK"/>
                <w:sz w:val="28"/>
              </w:rPr>
            </w:pPr>
            <w:r w:rsidRPr="009C34A9">
              <w:rPr>
                <w:rFonts w:ascii="TH SarabunPSK" w:hAnsi="TH SarabunPSK" w:cs="TH SarabunPSK"/>
                <w:sz w:val="28"/>
              </w:rPr>
              <w:t xml:space="preserve">16. </w:t>
            </w:r>
            <w:r w:rsidRPr="009C34A9">
              <w:rPr>
                <w:rFonts w:ascii="TH SarabunPSK" w:hAnsi="TH SarabunPSK" w:cs="TH SarabunPSK"/>
                <w:sz w:val="28"/>
                <w:cs/>
              </w:rPr>
              <w:t xml:space="preserve">อำเภอปากพนัง </w:t>
            </w:r>
            <w:r w:rsidR="00194261" w:rsidRPr="009C34A9">
              <w:rPr>
                <w:rFonts w:ascii="TH SarabunPSK" w:hAnsi="TH SarabunPSK" w:cs="TH SarabunPSK" w:hint="cs"/>
                <w:sz w:val="28"/>
                <w:cs/>
              </w:rPr>
              <w:t>0</w:t>
            </w:r>
            <w:r w:rsidR="00AC4004" w:rsidRPr="009C34A9">
              <w:rPr>
                <w:rFonts w:ascii="TH SarabunPSK" w:hAnsi="TH SarabunPSK" w:cs="TH SarabunPSK"/>
                <w:sz w:val="28"/>
              </w:rPr>
              <w:t>.0</w:t>
            </w:r>
            <w:r w:rsidRPr="009C34A9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proofErr w:type="spellStart"/>
            <w:r w:rsidRPr="009C34A9">
              <w:rPr>
                <w:rFonts w:ascii="TH SarabunPSK" w:hAnsi="TH SarabunPSK" w:cs="TH SarabunPSK"/>
                <w:sz w:val="28"/>
                <w:cs/>
              </w:rPr>
              <w:t>มม</w:t>
            </w:r>
            <w:proofErr w:type="spellEnd"/>
            <w:r w:rsidRPr="009C34A9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3147" w:type="dxa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vAlign w:val="center"/>
          </w:tcPr>
          <w:p w14:paraId="775AA05A" w14:textId="7753A5B9" w:rsidR="00494DB9" w:rsidRPr="009C34A9" w:rsidRDefault="00E17850" w:rsidP="003F3C8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17. อำเภอหัวไทร</w:t>
            </w:r>
            <w:r w:rsidR="00C41A7E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r w:rsidR="003F3C8B">
              <w:rPr>
                <w:rFonts w:ascii="TH SarabunPSK" w:hAnsi="TH SarabunPSK" w:cs="TH SarabunPSK"/>
                <w:color w:val="000000" w:themeColor="text1"/>
                <w:sz w:val="28"/>
              </w:rPr>
              <w:t>18.5</w:t>
            </w:r>
            <w:r w:rsidR="00A52D83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proofErr w:type="spellStart"/>
            <w:r w:rsidR="00494DB9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มม</w:t>
            </w:r>
            <w:proofErr w:type="spellEnd"/>
            <w:r w:rsidR="00494DB9" w:rsidRPr="009C34A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31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AC6A789" w14:textId="1801E54C" w:rsidR="00494DB9" w:rsidRPr="009C34A9" w:rsidRDefault="00494DB9" w:rsidP="002262C6">
            <w:pPr>
              <w:rPr>
                <w:rFonts w:ascii="TH SarabunPSK" w:hAnsi="TH SarabunPSK" w:cs="TH SarabunPSK"/>
                <w:sz w:val="28"/>
              </w:rPr>
            </w:pPr>
            <w:r w:rsidRPr="009C34A9">
              <w:rPr>
                <w:rFonts w:ascii="TH SarabunPSK" w:hAnsi="TH SarabunPSK" w:cs="TH SarabunPSK"/>
                <w:sz w:val="28"/>
              </w:rPr>
              <w:t xml:space="preserve">18. </w:t>
            </w:r>
            <w:r w:rsidR="00423B03" w:rsidRPr="009C34A9">
              <w:rPr>
                <w:rFonts w:ascii="TH SarabunPSK" w:hAnsi="TH SarabunPSK" w:cs="TH SarabunPSK"/>
                <w:sz w:val="28"/>
                <w:cs/>
              </w:rPr>
              <w:t>อำเภอเชียรใหญ่</w:t>
            </w:r>
            <w:r w:rsidR="002C3511" w:rsidRPr="009C34A9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194261" w:rsidRPr="009C34A9">
              <w:rPr>
                <w:rFonts w:ascii="TH SarabunPSK" w:hAnsi="TH SarabunPSK" w:cs="TH SarabunPSK"/>
                <w:sz w:val="28"/>
              </w:rPr>
              <w:t>0.0</w:t>
            </w:r>
            <w:r w:rsidR="00476F2A" w:rsidRPr="009C34A9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proofErr w:type="spellStart"/>
            <w:r w:rsidRPr="009C34A9">
              <w:rPr>
                <w:rFonts w:ascii="TH SarabunPSK" w:hAnsi="TH SarabunPSK" w:cs="TH SarabunPSK"/>
                <w:sz w:val="28"/>
                <w:cs/>
              </w:rPr>
              <w:t>มม</w:t>
            </w:r>
            <w:proofErr w:type="spellEnd"/>
            <w:r w:rsidRPr="009C34A9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</w:tr>
      <w:tr w:rsidR="00494DB9" w:rsidRPr="00FC2C65" w14:paraId="4F6E624C" w14:textId="77777777" w:rsidTr="00194261">
        <w:tc>
          <w:tcPr>
            <w:tcW w:w="3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4727E2" w14:textId="24680F24" w:rsidR="00494DB9" w:rsidRPr="009C34A9" w:rsidRDefault="00510319" w:rsidP="002262C6">
            <w:pPr>
              <w:rPr>
                <w:rFonts w:ascii="TH SarabunPSK" w:hAnsi="TH SarabunPSK" w:cs="TH SarabunPSK"/>
                <w:sz w:val="28"/>
                <w:cs/>
              </w:rPr>
            </w:pPr>
            <w:r w:rsidRPr="009C34A9">
              <w:rPr>
                <w:rFonts w:ascii="TH SarabunPSK" w:hAnsi="TH SarabunPSK" w:cs="TH SarabunPSK"/>
                <w:sz w:val="28"/>
              </w:rPr>
              <w:t xml:space="preserve">19. </w:t>
            </w:r>
            <w:r w:rsidRPr="009C34A9">
              <w:rPr>
                <w:rFonts w:ascii="TH SarabunPSK" w:hAnsi="TH SarabunPSK" w:cs="TH SarabunPSK"/>
                <w:sz w:val="28"/>
                <w:cs/>
              </w:rPr>
              <w:t>อำเภอชะอวด</w:t>
            </w:r>
            <w:r w:rsidR="00E47B66" w:rsidRPr="009C34A9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194261" w:rsidRPr="009C34A9">
              <w:rPr>
                <w:rFonts w:ascii="TH SarabunPSK" w:hAnsi="TH SarabunPSK" w:cs="TH SarabunPSK"/>
                <w:sz w:val="28"/>
              </w:rPr>
              <w:t>0</w:t>
            </w:r>
            <w:r w:rsidR="001F224E" w:rsidRPr="009C34A9">
              <w:rPr>
                <w:rFonts w:ascii="TH SarabunPSK" w:hAnsi="TH SarabunPSK" w:cs="TH SarabunPSK" w:hint="cs"/>
                <w:sz w:val="28"/>
                <w:cs/>
              </w:rPr>
              <w:t>.0</w:t>
            </w:r>
            <w:r w:rsidR="009C5C69" w:rsidRPr="009C34A9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proofErr w:type="spellStart"/>
            <w:r w:rsidRPr="009C34A9">
              <w:rPr>
                <w:rFonts w:ascii="TH SarabunPSK" w:hAnsi="TH SarabunPSK" w:cs="TH SarabunPSK"/>
                <w:sz w:val="28"/>
                <w:cs/>
              </w:rPr>
              <w:t>มม</w:t>
            </w:r>
            <w:proofErr w:type="spellEnd"/>
            <w:r w:rsidRPr="009C34A9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31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D1C2A5" w14:textId="69743650" w:rsidR="00494DB9" w:rsidRPr="009C34A9" w:rsidRDefault="00494DB9" w:rsidP="001A41D7">
            <w:pPr>
              <w:rPr>
                <w:rFonts w:ascii="TH SarabunPSK" w:hAnsi="TH SarabunPSK" w:cs="TH SarabunPSK"/>
                <w:sz w:val="28"/>
              </w:rPr>
            </w:pPr>
            <w:r w:rsidRPr="009C34A9">
              <w:rPr>
                <w:rFonts w:ascii="TH SarabunPSK" w:hAnsi="TH SarabunPSK" w:cs="TH SarabunPSK"/>
                <w:sz w:val="28"/>
              </w:rPr>
              <w:t xml:space="preserve">20. </w:t>
            </w:r>
            <w:r w:rsidR="005167A2" w:rsidRPr="009C34A9">
              <w:rPr>
                <w:rFonts w:ascii="TH SarabunPSK" w:hAnsi="TH SarabunPSK" w:cs="TH SarabunPSK"/>
                <w:sz w:val="28"/>
                <w:cs/>
              </w:rPr>
              <w:t>อำเภอร่อน</w:t>
            </w:r>
            <w:proofErr w:type="spellStart"/>
            <w:r w:rsidR="005167A2" w:rsidRPr="009C34A9">
              <w:rPr>
                <w:rFonts w:ascii="TH SarabunPSK" w:hAnsi="TH SarabunPSK" w:cs="TH SarabunPSK"/>
                <w:sz w:val="28"/>
                <w:cs/>
              </w:rPr>
              <w:t>พิบูลย์</w:t>
            </w:r>
            <w:proofErr w:type="spellEnd"/>
            <w:r w:rsidR="004400C3" w:rsidRPr="009C34A9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FA2BCC" w:rsidRPr="009C34A9">
              <w:rPr>
                <w:rFonts w:ascii="TH SarabunPSK" w:hAnsi="TH SarabunPSK" w:cs="TH SarabunPSK" w:hint="cs"/>
                <w:sz w:val="28"/>
                <w:cs/>
              </w:rPr>
              <w:t>0.0</w:t>
            </w:r>
            <w:r w:rsidR="006C7BDD" w:rsidRPr="009C34A9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proofErr w:type="spellStart"/>
            <w:r w:rsidRPr="009C34A9">
              <w:rPr>
                <w:rFonts w:ascii="TH SarabunPSK" w:hAnsi="TH SarabunPSK" w:cs="TH SarabunPSK"/>
                <w:sz w:val="28"/>
                <w:cs/>
              </w:rPr>
              <w:t>มม</w:t>
            </w:r>
            <w:proofErr w:type="spellEnd"/>
            <w:r w:rsidRPr="009C34A9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3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2520F6" w14:textId="0224F69C" w:rsidR="00494DB9" w:rsidRPr="009C34A9" w:rsidRDefault="00494DB9" w:rsidP="00E3757C">
            <w:pPr>
              <w:rPr>
                <w:rFonts w:ascii="TH SarabunPSK" w:hAnsi="TH SarabunPSK" w:cs="TH SarabunPSK"/>
                <w:sz w:val="28"/>
                <w:cs/>
              </w:rPr>
            </w:pPr>
            <w:r w:rsidRPr="009C34A9">
              <w:rPr>
                <w:rFonts w:ascii="TH SarabunPSK" w:hAnsi="TH SarabunPSK" w:cs="TH SarabunPSK"/>
                <w:sz w:val="28"/>
              </w:rPr>
              <w:t xml:space="preserve">21. </w:t>
            </w:r>
            <w:r w:rsidR="006E481E" w:rsidRPr="009C34A9">
              <w:rPr>
                <w:rFonts w:ascii="TH SarabunPSK" w:hAnsi="TH SarabunPSK" w:cs="TH SarabunPSK"/>
                <w:sz w:val="28"/>
                <w:cs/>
              </w:rPr>
              <w:t>อำเภอจุฬา</w:t>
            </w:r>
            <w:proofErr w:type="spellStart"/>
            <w:r w:rsidR="006E481E" w:rsidRPr="009C34A9">
              <w:rPr>
                <w:rFonts w:ascii="TH SarabunPSK" w:hAnsi="TH SarabunPSK" w:cs="TH SarabunPSK"/>
                <w:sz w:val="28"/>
                <w:cs/>
              </w:rPr>
              <w:t>ภรณ์</w:t>
            </w:r>
            <w:proofErr w:type="spellEnd"/>
            <w:r w:rsidR="009C5C69" w:rsidRPr="009C34A9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523765" w:rsidRPr="009C34A9">
              <w:rPr>
                <w:rFonts w:ascii="TH SarabunPSK" w:hAnsi="TH SarabunPSK" w:cs="TH SarabunPSK" w:hint="cs"/>
                <w:sz w:val="28"/>
                <w:cs/>
              </w:rPr>
              <w:t>0.0</w:t>
            </w:r>
            <w:r w:rsidR="00105D0D" w:rsidRPr="009C34A9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proofErr w:type="spellStart"/>
            <w:r w:rsidR="007252C2" w:rsidRPr="009C34A9">
              <w:rPr>
                <w:rFonts w:ascii="TH SarabunPSK" w:hAnsi="TH SarabunPSK" w:cs="TH SarabunPSK" w:hint="cs"/>
                <w:sz w:val="28"/>
                <w:cs/>
              </w:rPr>
              <w:t>มม</w:t>
            </w:r>
            <w:proofErr w:type="spellEnd"/>
            <w:r w:rsidR="007252C2" w:rsidRPr="009C34A9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</w:tc>
      </w:tr>
      <w:tr w:rsidR="00494DB9" w:rsidRPr="00FC2C65" w14:paraId="2FE8A6C8" w14:textId="77777777" w:rsidTr="009C34A9">
        <w:tc>
          <w:tcPr>
            <w:tcW w:w="31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BDCADC" w14:textId="591461A4" w:rsidR="00494DB9" w:rsidRPr="009C34A9" w:rsidRDefault="00494DB9" w:rsidP="009C34A9">
            <w:pPr>
              <w:rPr>
                <w:rFonts w:ascii="TH SarabunPSK" w:hAnsi="TH SarabunPSK" w:cs="TH SarabunPSK"/>
                <w:sz w:val="28"/>
              </w:rPr>
            </w:pPr>
            <w:r w:rsidRPr="009C34A9">
              <w:rPr>
                <w:rFonts w:ascii="TH SarabunPSK" w:hAnsi="TH SarabunPSK" w:cs="TH SarabunPSK"/>
                <w:sz w:val="28"/>
              </w:rPr>
              <w:t xml:space="preserve">22. </w:t>
            </w:r>
            <w:r w:rsidRPr="009C34A9">
              <w:rPr>
                <w:rFonts w:ascii="TH SarabunPSK" w:hAnsi="TH SarabunPSK" w:cs="TH SarabunPSK"/>
                <w:sz w:val="28"/>
                <w:cs/>
              </w:rPr>
              <w:t>อำเภอพระพรหม</w:t>
            </w:r>
            <w:r w:rsidR="00292D32" w:rsidRPr="009C34A9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9C34A9" w:rsidRPr="009C34A9">
              <w:rPr>
                <w:rFonts w:ascii="TH SarabunPSK" w:hAnsi="TH SarabunPSK" w:cs="TH SarabunPSK"/>
                <w:sz w:val="28"/>
              </w:rPr>
              <w:t>0.0</w:t>
            </w:r>
            <w:r w:rsidRPr="009C34A9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proofErr w:type="spellStart"/>
            <w:r w:rsidRPr="009C34A9">
              <w:rPr>
                <w:rFonts w:ascii="TH SarabunPSK" w:hAnsi="TH SarabunPSK" w:cs="TH SarabunPSK"/>
                <w:sz w:val="28"/>
                <w:cs/>
              </w:rPr>
              <w:t>มม</w:t>
            </w:r>
            <w:proofErr w:type="spellEnd"/>
            <w:r w:rsidRPr="009C34A9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31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1C3E2E" w14:textId="7297C86D" w:rsidR="00494DB9" w:rsidRPr="009C34A9" w:rsidRDefault="00494DB9" w:rsidP="00AC4004">
            <w:pPr>
              <w:rPr>
                <w:rFonts w:ascii="TH SarabunPSK" w:hAnsi="TH SarabunPSK" w:cs="TH SarabunPSK"/>
                <w:sz w:val="28"/>
              </w:rPr>
            </w:pPr>
            <w:r w:rsidRPr="009C34A9">
              <w:rPr>
                <w:rFonts w:ascii="TH SarabunPSK" w:hAnsi="TH SarabunPSK" w:cs="TH SarabunPSK"/>
                <w:sz w:val="28"/>
              </w:rPr>
              <w:t xml:space="preserve">23. </w:t>
            </w:r>
            <w:r w:rsidRPr="009C34A9">
              <w:rPr>
                <w:rFonts w:ascii="TH SarabunPSK" w:hAnsi="TH SarabunPSK" w:cs="TH SarabunPSK"/>
                <w:sz w:val="28"/>
                <w:cs/>
              </w:rPr>
              <w:t>อำเภอเฉลิมพระเกียรติ</w:t>
            </w:r>
            <w:r w:rsidR="00E82E1B" w:rsidRPr="009C34A9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1F224E" w:rsidRPr="009C34A9">
              <w:rPr>
                <w:rFonts w:ascii="TH SarabunPSK" w:hAnsi="TH SarabunPSK" w:cs="TH SarabunPSK" w:hint="cs"/>
                <w:sz w:val="28"/>
                <w:cs/>
              </w:rPr>
              <w:t>0.0</w:t>
            </w:r>
            <w:r w:rsidR="004400C3" w:rsidRPr="009C34A9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proofErr w:type="spellStart"/>
            <w:r w:rsidR="005959AA" w:rsidRPr="009C34A9">
              <w:rPr>
                <w:rFonts w:ascii="TH SarabunPSK" w:hAnsi="TH SarabunPSK" w:cs="TH SarabunPSK" w:hint="cs"/>
                <w:sz w:val="28"/>
                <w:cs/>
              </w:rPr>
              <w:t>มม</w:t>
            </w:r>
            <w:proofErr w:type="spellEnd"/>
            <w:r w:rsidR="005959AA" w:rsidRPr="009C34A9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</w:tc>
        <w:tc>
          <w:tcPr>
            <w:tcW w:w="3142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A8A1F89" w14:textId="77777777" w:rsidR="00494DB9" w:rsidRPr="009C34A9" w:rsidRDefault="00494DB9" w:rsidP="009F264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</w:tbl>
    <w:p w14:paraId="0B532299" w14:textId="77777777" w:rsidR="007D2031" w:rsidRPr="002C37F5" w:rsidRDefault="007D2031" w:rsidP="00F27937">
      <w:pPr>
        <w:ind w:firstLine="720"/>
        <w:jc w:val="thaiDistribute"/>
        <w:rPr>
          <w:rFonts w:ascii="TH SarabunPSK" w:hAnsi="TH SarabunPSK" w:cs="TH SarabunPSK" w:hint="cs"/>
          <w:color w:val="000000" w:themeColor="text1"/>
          <w:sz w:val="28"/>
          <w:cs/>
        </w:rPr>
      </w:pPr>
    </w:p>
    <w:p w14:paraId="0F62F631" w14:textId="3416DA00" w:rsidR="00346648" w:rsidRPr="0046524C" w:rsidRDefault="00346648" w:rsidP="00346648">
      <w:pPr>
        <w:tabs>
          <w:tab w:val="left" w:pos="567"/>
        </w:tabs>
        <w:jc w:val="thaiDistribute"/>
        <w:rPr>
          <w:rFonts w:ascii="TH SarabunPSK" w:hAnsi="TH SarabunPSK" w:cs="TH SarabunPSK"/>
          <w:b/>
          <w:bCs/>
          <w:color w:val="FFFFFF" w:themeColor="background1"/>
          <w:sz w:val="28"/>
          <w:cs/>
        </w:rPr>
      </w:pPr>
      <w:r w:rsidRPr="00DC4EE1">
        <w:rPr>
          <w:rFonts w:ascii="TH SarabunPSK" w:hAnsi="TH SarabunPSK" w:cs="TH SarabunPSK" w:hint="cs"/>
          <w:b/>
          <w:bCs/>
          <w:color w:val="000000"/>
          <w:sz w:val="28"/>
          <w:cs/>
        </w:rPr>
        <w:t>6</w:t>
      </w:r>
      <w:r w:rsidRPr="00DC4EE1">
        <w:rPr>
          <w:rFonts w:ascii="TH SarabunPSK" w:hAnsi="TH SarabunPSK" w:cs="TH SarabunPSK"/>
          <w:b/>
          <w:bCs/>
          <w:color w:val="000000"/>
          <w:sz w:val="28"/>
          <w:cs/>
        </w:rPr>
        <w:t>. การเตรียมรับสถา</w:t>
      </w:r>
      <w:r w:rsidR="000A1A3E">
        <w:rPr>
          <w:rFonts w:ascii="TH SarabunPSK" w:hAnsi="TH SarabunPSK" w:cs="TH SarabunPSK" w:hint="cs"/>
          <w:b/>
          <w:bCs/>
          <w:color w:val="000000"/>
          <w:sz w:val="28"/>
          <w:cs/>
        </w:rPr>
        <w:t>น</w:t>
      </w:r>
      <w:r w:rsidRPr="00DC4EE1">
        <w:rPr>
          <w:rFonts w:ascii="TH SarabunPSK" w:hAnsi="TH SarabunPSK" w:cs="TH SarabunPSK"/>
          <w:b/>
          <w:bCs/>
          <w:color w:val="000000"/>
          <w:sz w:val="28"/>
          <w:cs/>
        </w:rPr>
        <w:t>การณ์</w:t>
      </w:r>
      <w:r w:rsidR="00E03901">
        <w:rPr>
          <w:rFonts w:ascii="TH SarabunPSK" w:hAnsi="TH SarabunPSK" w:cs="TH SarabunPSK" w:hint="cs"/>
          <w:b/>
          <w:bCs/>
          <w:color w:val="000000"/>
          <w:sz w:val="28"/>
          <w:cs/>
        </w:rPr>
        <w:t>ภัยแล้ง</w:t>
      </w:r>
      <w:r w:rsidRPr="00DC4EE1">
        <w:rPr>
          <w:rFonts w:ascii="TH SarabunPSK" w:hAnsi="TH SarabunPSK" w:cs="TH SarabunPSK"/>
          <w:b/>
          <w:bCs/>
          <w:color w:val="000000"/>
          <w:sz w:val="28"/>
          <w:cs/>
        </w:rPr>
        <w:t>/การให้ความช่วยเหลือ</w:t>
      </w:r>
      <w:r w:rsidR="00506FC9">
        <w:rPr>
          <w:rFonts w:ascii="TH SarabunPSK" w:hAnsi="TH SarabunPSK" w:cs="TH SarabunPSK"/>
          <w:b/>
          <w:bCs/>
          <w:color w:val="000000"/>
          <w:sz w:val="28"/>
        </w:rPr>
        <w:t xml:space="preserve"> </w:t>
      </w:r>
      <w:r w:rsidR="00506FC9">
        <w:rPr>
          <w:rFonts w:ascii="TH SarabunPSK" w:hAnsi="TH SarabunPSK" w:cs="TH SarabunPSK" w:hint="cs"/>
          <w:b/>
          <w:bCs/>
          <w:color w:val="000000"/>
          <w:sz w:val="28"/>
          <w:cs/>
        </w:rPr>
        <w:t>ด้านเครื่องจักร เครื่องมือ</w:t>
      </w:r>
      <w:r w:rsidR="005E2E8B">
        <w:rPr>
          <w:rFonts w:ascii="TH SarabunPSK" w:hAnsi="TH SarabunPSK" w:cs="TH SarabunPSK"/>
          <w:b/>
          <w:bCs/>
          <w:color w:val="000000"/>
          <w:sz w:val="28"/>
        </w:rPr>
        <w:t xml:space="preserve"> </w:t>
      </w:r>
      <w:r w:rsidR="005E2E8B" w:rsidRPr="0046524C">
        <w:rPr>
          <w:rFonts w:ascii="TH SarabunPSK" w:hAnsi="TH SarabunPSK" w:cs="TH SarabunPSK" w:hint="cs"/>
          <w:b/>
          <w:bCs/>
          <w:color w:val="FFFFFF" w:themeColor="background1"/>
          <w:sz w:val="28"/>
          <w:cs/>
        </w:rPr>
        <w:t xml:space="preserve">(รนที่ 1 </w:t>
      </w:r>
      <w:proofErr w:type="spellStart"/>
      <w:r w:rsidR="000F06DD" w:rsidRPr="0046524C">
        <w:rPr>
          <w:rFonts w:ascii="TH SarabunPSK" w:hAnsi="TH SarabunPSK" w:cs="TH SarabunPSK" w:hint="cs"/>
          <w:b/>
          <w:bCs/>
          <w:color w:val="FFFFFF" w:themeColor="background1"/>
          <w:sz w:val="28"/>
          <w:cs/>
        </w:rPr>
        <w:t>กค</w:t>
      </w:r>
      <w:proofErr w:type="spellEnd"/>
      <w:r w:rsidR="005E2E8B" w:rsidRPr="0046524C">
        <w:rPr>
          <w:rFonts w:ascii="TH SarabunPSK" w:hAnsi="TH SarabunPSK" w:cs="TH SarabunPSK" w:hint="cs"/>
          <w:b/>
          <w:bCs/>
          <w:color w:val="FFFFFF" w:themeColor="background1"/>
          <w:sz w:val="28"/>
          <w:cs/>
        </w:rPr>
        <w:t>.</w:t>
      </w:r>
      <w:r w:rsidR="000F06DD" w:rsidRPr="0046524C">
        <w:rPr>
          <w:rFonts w:ascii="TH SarabunPSK" w:hAnsi="TH SarabunPSK" w:cs="TH SarabunPSK" w:hint="cs"/>
          <w:b/>
          <w:bCs/>
          <w:color w:val="FFFFFF" w:themeColor="background1"/>
          <w:sz w:val="28"/>
          <w:cs/>
        </w:rPr>
        <w:t xml:space="preserve"> </w:t>
      </w:r>
      <w:r w:rsidR="005E2E8B" w:rsidRPr="0046524C">
        <w:rPr>
          <w:rFonts w:ascii="TH SarabunPSK" w:hAnsi="TH SarabunPSK" w:cs="TH SarabunPSK" w:hint="cs"/>
          <w:b/>
          <w:bCs/>
          <w:color w:val="FFFFFF" w:themeColor="background1"/>
          <w:sz w:val="28"/>
          <w:cs/>
        </w:rPr>
        <w:t xml:space="preserve">62 </w:t>
      </w:r>
      <w:r w:rsidR="005E2E8B" w:rsidRPr="0046524C">
        <w:rPr>
          <w:rFonts w:ascii="TH SarabunPSK" w:hAnsi="TH SarabunPSK" w:cs="TH SarabunPSK"/>
          <w:b/>
          <w:bCs/>
          <w:color w:val="FFFFFF" w:themeColor="background1"/>
          <w:sz w:val="28"/>
          <w:cs/>
        </w:rPr>
        <w:t>–</w:t>
      </w:r>
      <w:r w:rsidR="005E2E8B" w:rsidRPr="0046524C">
        <w:rPr>
          <w:rFonts w:ascii="TH SarabunPSK" w:hAnsi="TH SarabunPSK" w:cs="TH SarabunPSK" w:hint="cs"/>
          <w:b/>
          <w:bCs/>
          <w:color w:val="FFFFFF" w:themeColor="background1"/>
          <w:sz w:val="28"/>
          <w:cs/>
        </w:rPr>
        <w:t xml:space="preserve"> ถึงปัจจุบัน)</w:t>
      </w:r>
    </w:p>
    <w:p w14:paraId="40B63984" w14:textId="13C39465" w:rsidR="009E4430" w:rsidRDefault="009E4430" w:rsidP="000E2DA5">
      <w:pPr>
        <w:jc w:val="thaiDistribute"/>
        <w:rPr>
          <w:rFonts w:ascii="TH SarabunIT๙" w:hAnsi="TH SarabunIT๙" w:cs="TH SarabunIT๙"/>
          <w:sz w:val="10"/>
          <w:szCs w:val="10"/>
        </w:rPr>
      </w:pPr>
    </w:p>
    <w:tbl>
      <w:tblPr>
        <w:tblStyle w:val="a5"/>
        <w:tblW w:w="9776" w:type="dxa"/>
        <w:tblLayout w:type="fixed"/>
        <w:tblLook w:val="04A0" w:firstRow="1" w:lastRow="0" w:firstColumn="1" w:lastColumn="0" w:noHBand="0" w:noVBand="1"/>
      </w:tblPr>
      <w:tblGrid>
        <w:gridCol w:w="2657"/>
        <w:gridCol w:w="644"/>
        <w:gridCol w:w="663"/>
        <w:gridCol w:w="709"/>
        <w:gridCol w:w="709"/>
        <w:gridCol w:w="709"/>
        <w:gridCol w:w="567"/>
        <w:gridCol w:w="708"/>
        <w:gridCol w:w="2410"/>
      </w:tblGrid>
      <w:tr w:rsidR="00D2385F" w:rsidRPr="00CE5F6D" w14:paraId="5C3D6588" w14:textId="77777777" w:rsidTr="00D2385F">
        <w:tc>
          <w:tcPr>
            <w:tcW w:w="2657" w:type="dxa"/>
            <w:vMerge w:val="restart"/>
            <w:shd w:val="clear" w:color="auto" w:fill="92CDDC" w:themeFill="accent5" w:themeFillTint="99"/>
          </w:tcPr>
          <w:p w14:paraId="773DE769" w14:textId="0625BDA8" w:rsidR="00794BA5" w:rsidRPr="00CE5F6D" w:rsidRDefault="00794BA5" w:rsidP="00794BA5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โครงการ</w:t>
            </w:r>
          </w:p>
        </w:tc>
        <w:tc>
          <w:tcPr>
            <w:tcW w:w="644" w:type="dxa"/>
            <w:shd w:val="clear" w:color="auto" w:fill="92CDDC" w:themeFill="accent5" w:themeFillTint="99"/>
          </w:tcPr>
          <w:p w14:paraId="1CE3A6E6" w14:textId="18602A9A" w:rsidR="00794BA5" w:rsidRPr="00CE5F6D" w:rsidRDefault="00794BA5" w:rsidP="00794BA5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ติดตั้งแล้ว</w:t>
            </w:r>
          </w:p>
        </w:tc>
        <w:tc>
          <w:tcPr>
            <w:tcW w:w="663" w:type="dxa"/>
            <w:shd w:val="clear" w:color="auto" w:fill="92CDDC" w:themeFill="accent5" w:themeFillTint="99"/>
          </w:tcPr>
          <w:p w14:paraId="648693DA" w14:textId="4982C825" w:rsidR="00794BA5" w:rsidRPr="00CE5F6D" w:rsidRDefault="00794BA5" w:rsidP="00794BA5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ถอนติดตั้ง</w:t>
            </w:r>
          </w:p>
        </w:tc>
        <w:tc>
          <w:tcPr>
            <w:tcW w:w="709" w:type="dxa"/>
            <w:shd w:val="clear" w:color="auto" w:fill="92CDDC" w:themeFill="accent5" w:themeFillTint="99"/>
          </w:tcPr>
          <w:p w14:paraId="19E30B48" w14:textId="78C33779" w:rsidR="00794BA5" w:rsidRPr="00CE5F6D" w:rsidRDefault="00794BA5" w:rsidP="00794BA5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ขอขยาย</w:t>
            </w:r>
          </w:p>
        </w:tc>
        <w:tc>
          <w:tcPr>
            <w:tcW w:w="709" w:type="dxa"/>
            <w:shd w:val="clear" w:color="auto" w:fill="92CDDC" w:themeFill="accent5" w:themeFillTint="99"/>
          </w:tcPr>
          <w:p w14:paraId="256B7745" w14:textId="77777777" w:rsidR="00D2385F" w:rsidRDefault="00794BA5" w:rsidP="00794BA5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อนุมัติ</w:t>
            </w:r>
          </w:p>
          <w:p w14:paraId="36349103" w14:textId="2C431AE4" w:rsidR="00794BA5" w:rsidRPr="00CE5F6D" w:rsidRDefault="00794BA5" w:rsidP="00794BA5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เพิ่มเติม</w:t>
            </w:r>
          </w:p>
        </w:tc>
        <w:tc>
          <w:tcPr>
            <w:tcW w:w="1984" w:type="dxa"/>
            <w:gridSpan w:val="3"/>
            <w:shd w:val="clear" w:color="auto" w:fill="92CDDC" w:themeFill="accent5" w:themeFillTint="99"/>
          </w:tcPr>
          <w:p w14:paraId="392D71EB" w14:textId="5F0CDD65" w:rsidR="00794BA5" w:rsidRPr="00CE5F6D" w:rsidRDefault="00794BA5" w:rsidP="00794BA5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รายละเอียดที่ติดตั้งแล้ว</w:t>
            </w:r>
          </w:p>
        </w:tc>
        <w:tc>
          <w:tcPr>
            <w:tcW w:w="2410" w:type="dxa"/>
            <w:vMerge w:val="restart"/>
            <w:shd w:val="clear" w:color="auto" w:fill="92CDDC" w:themeFill="accent5" w:themeFillTint="99"/>
          </w:tcPr>
          <w:p w14:paraId="1F781153" w14:textId="5556B5D4" w:rsidR="00794BA5" w:rsidRPr="00CE5F6D" w:rsidRDefault="00794BA5" w:rsidP="00BF60E9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หมายเหตุ</w:t>
            </w:r>
          </w:p>
        </w:tc>
      </w:tr>
      <w:tr w:rsidR="00D2385F" w:rsidRPr="00CE5F6D" w14:paraId="67854CBB" w14:textId="77777777" w:rsidTr="00D2385F">
        <w:tc>
          <w:tcPr>
            <w:tcW w:w="2657" w:type="dxa"/>
            <w:vMerge/>
          </w:tcPr>
          <w:p w14:paraId="3A6CFE14" w14:textId="77777777" w:rsidR="00794BA5" w:rsidRPr="00CE5F6D" w:rsidRDefault="00794BA5" w:rsidP="000E2DA5">
            <w:pPr>
              <w:jc w:val="thaiDistribute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644" w:type="dxa"/>
            <w:shd w:val="clear" w:color="auto" w:fill="92CDDC" w:themeFill="accent5" w:themeFillTint="99"/>
          </w:tcPr>
          <w:p w14:paraId="025C1FC8" w14:textId="7F7B22B7" w:rsidR="00794BA5" w:rsidRPr="00CE5F6D" w:rsidRDefault="00794BA5" w:rsidP="00794BA5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(เครื่อง)</w:t>
            </w:r>
          </w:p>
        </w:tc>
        <w:tc>
          <w:tcPr>
            <w:tcW w:w="663" w:type="dxa"/>
            <w:shd w:val="clear" w:color="auto" w:fill="92CDDC" w:themeFill="accent5" w:themeFillTint="99"/>
          </w:tcPr>
          <w:p w14:paraId="233BFF52" w14:textId="729B6C28" w:rsidR="00794BA5" w:rsidRPr="00CE5F6D" w:rsidRDefault="00794BA5" w:rsidP="00794BA5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(เครื่อง)</w:t>
            </w:r>
          </w:p>
        </w:tc>
        <w:tc>
          <w:tcPr>
            <w:tcW w:w="709" w:type="dxa"/>
            <w:shd w:val="clear" w:color="auto" w:fill="92CDDC" w:themeFill="accent5" w:themeFillTint="99"/>
          </w:tcPr>
          <w:p w14:paraId="4FBEA117" w14:textId="60EB4812" w:rsidR="00794BA5" w:rsidRPr="00CE5F6D" w:rsidRDefault="00794BA5" w:rsidP="00794BA5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(เครื่อง)</w:t>
            </w:r>
          </w:p>
        </w:tc>
        <w:tc>
          <w:tcPr>
            <w:tcW w:w="709" w:type="dxa"/>
            <w:shd w:val="clear" w:color="auto" w:fill="92CDDC" w:themeFill="accent5" w:themeFillTint="99"/>
          </w:tcPr>
          <w:p w14:paraId="5F36D7F4" w14:textId="10EFF8AF" w:rsidR="00794BA5" w:rsidRPr="00CE5F6D" w:rsidRDefault="00794BA5" w:rsidP="00794BA5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(เครื่อง)</w:t>
            </w:r>
          </w:p>
        </w:tc>
        <w:tc>
          <w:tcPr>
            <w:tcW w:w="709" w:type="dxa"/>
            <w:shd w:val="clear" w:color="auto" w:fill="92CDDC" w:themeFill="accent5" w:themeFillTint="99"/>
          </w:tcPr>
          <w:p w14:paraId="6289E523" w14:textId="77777777" w:rsidR="00DC54FA" w:rsidRDefault="00794BA5" w:rsidP="00794BA5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นาปี</w:t>
            </w:r>
          </w:p>
          <w:p w14:paraId="56079B5C" w14:textId="5F284EF2" w:rsidR="00794BA5" w:rsidRPr="00CE5F6D" w:rsidRDefault="00794BA5" w:rsidP="00794BA5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ปลายฤดู</w:t>
            </w:r>
          </w:p>
        </w:tc>
        <w:tc>
          <w:tcPr>
            <w:tcW w:w="567" w:type="dxa"/>
            <w:shd w:val="clear" w:color="auto" w:fill="92CDDC" w:themeFill="accent5" w:themeFillTint="99"/>
          </w:tcPr>
          <w:p w14:paraId="7CDFEB97" w14:textId="51BB69E4" w:rsidR="00794BA5" w:rsidRPr="00CE5F6D" w:rsidRDefault="00794BA5" w:rsidP="00794BA5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ป่าพรุ</w:t>
            </w:r>
          </w:p>
        </w:tc>
        <w:tc>
          <w:tcPr>
            <w:tcW w:w="708" w:type="dxa"/>
            <w:shd w:val="clear" w:color="auto" w:fill="92CDDC" w:themeFill="accent5" w:themeFillTint="99"/>
          </w:tcPr>
          <w:p w14:paraId="60EE29F9" w14:textId="77777777" w:rsidR="00DC54FA" w:rsidRDefault="00794BA5" w:rsidP="00794BA5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ประปา</w:t>
            </w:r>
          </w:p>
          <w:p w14:paraId="355DF186" w14:textId="2BCD1032" w:rsidR="00794BA5" w:rsidRPr="00CE5F6D" w:rsidRDefault="00794BA5" w:rsidP="00794BA5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นครศรีฯ</w:t>
            </w:r>
          </w:p>
        </w:tc>
        <w:tc>
          <w:tcPr>
            <w:tcW w:w="2410" w:type="dxa"/>
            <w:vMerge/>
          </w:tcPr>
          <w:p w14:paraId="70076A48" w14:textId="77777777" w:rsidR="00794BA5" w:rsidRPr="00CE5F6D" w:rsidRDefault="00794BA5" w:rsidP="00BF60E9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</w:tr>
      <w:tr w:rsidR="00D2385F" w:rsidRPr="00CE5F6D" w14:paraId="49A2A779" w14:textId="77777777" w:rsidTr="00D2385F">
        <w:tc>
          <w:tcPr>
            <w:tcW w:w="2657" w:type="dxa"/>
            <w:shd w:val="clear" w:color="auto" w:fill="FBD4B4" w:themeFill="accent6" w:themeFillTint="66"/>
          </w:tcPr>
          <w:p w14:paraId="7FDD9672" w14:textId="1CF5BB36" w:rsidR="00BF60E9" w:rsidRPr="00CE5F6D" w:rsidRDefault="00794BA5" w:rsidP="000E2DA5">
            <w:pPr>
              <w:jc w:val="thaiDistribute"/>
              <w:rPr>
                <w:rFonts w:ascii="TH SarabunPSK" w:hAnsi="TH SarabunPSK" w:cs="TH SarabunPSK"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sz w:val="20"/>
                <w:szCs w:val="20"/>
                <w:cs/>
              </w:rPr>
              <w:t>โครงการชลประทานนครศรีธรรมราช</w:t>
            </w:r>
          </w:p>
        </w:tc>
        <w:tc>
          <w:tcPr>
            <w:tcW w:w="644" w:type="dxa"/>
            <w:shd w:val="clear" w:color="auto" w:fill="FBD4B4" w:themeFill="accent6" w:themeFillTint="66"/>
          </w:tcPr>
          <w:p w14:paraId="72E17E8F" w14:textId="5AABF559" w:rsidR="00BF60E9" w:rsidRPr="00CE5F6D" w:rsidRDefault="00794BA5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sz w:val="20"/>
                <w:szCs w:val="20"/>
                <w:cs/>
              </w:rPr>
              <w:t>0</w:t>
            </w:r>
          </w:p>
        </w:tc>
        <w:tc>
          <w:tcPr>
            <w:tcW w:w="663" w:type="dxa"/>
            <w:shd w:val="clear" w:color="auto" w:fill="FBD4B4" w:themeFill="accent6" w:themeFillTint="66"/>
          </w:tcPr>
          <w:p w14:paraId="4FC12A8F" w14:textId="6550C563" w:rsidR="00BF60E9" w:rsidRPr="00CE5F6D" w:rsidRDefault="00E2790E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/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FBD4B4" w:themeFill="accent6" w:themeFillTint="66"/>
          </w:tcPr>
          <w:p w14:paraId="408A9E78" w14:textId="438E775C" w:rsidR="00BF60E9" w:rsidRPr="00CE5F6D" w:rsidRDefault="00794BA5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sz w:val="20"/>
                <w:szCs w:val="20"/>
                <w:cs/>
              </w:rPr>
              <w:t>-</w:t>
            </w:r>
          </w:p>
        </w:tc>
        <w:tc>
          <w:tcPr>
            <w:tcW w:w="709" w:type="dxa"/>
            <w:shd w:val="clear" w:color="auto" w:fill="FBD4B4" w:themeFill="accent6" w:themeFillTint="66"/>
          </w:tcPr>
          <w:p w14:paraId="20EE385D" w14:textId="399BDC0A" w:rsidR="00BF60E9" w:rsidRPr="00CE5F6D" w:rsidRDefault="00794BA5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sz w:val="20"/>
                <w:szCs w:val="20"/>
                <w:cs/>
              </w:rPr>
              <w:t>-</w:t>
            </w:r>
          </w:p>
        </w:tc>
        <w:tc>
          <w:tcPr>
            <w:tcW w:w="709" w:type="dxa"/>
            <w:shd w:val="clear" w:color="auto" w:fill="FBD4B4" w:themeFill="accent6" w:themeFillTint="66"/>
          </w:tcPr>
          <w:p w14:paraId="6DF5084C" w14:textId="3FA14CE3" w:rsidR="00BF60E9" w:rsidRPr="00CE5F6D" w:rsidRDefault="00794BA5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FBD4B4" w:themeFill="accent6" w:themeFillTint="66"/>
          </w:tcPr>
          <w:p w14:paraId="6C4C3482" w14:textId="7F7BB880" w:rsidR="00BF60E9" w:rsidRPr="00CE5F6D" w:rsidRDefault="00794BA5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sz w:val="20"/>
                <w:szCs w:val="20"/>
                <w:cs/>
              </w:rPr>
              <w:t>-</w:t>
            </w:r>
          </w:p>
        </w:tc>
        <w:tc>
          <w:tcPr>
            <w:tcW w:w="708" w:type="dxa"/>
            <w:shd w:val="clear" w:color="auto" w:fill="FBD4B4" w:themeFill="accent6" w:themeFillTint="66"/>
          </w:tcPr>
          <w:p w14:paraId="42874474" w14:textId="09EA9B88" w:rsidR="00BF60E9" w:rsidRPr="00CE5F6D" w:rsidRDefault="00794BA5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sz w:val="20"/>
                <w:szCs w:val="20"/>
                <w:cs/>
              </w:rPr>
              <w:t>-</w:t>
            </w:r>
          </w:p>
        </w:tc>
        <w:tc>
          <w:tcPr>
            <w:tcW w:w="2410" w:type="dxa"/>
            <w:shd w:val="clear" w:color="auto" w:fill="FBD4B4" w:themeFill="accent6" w:themeFillTint="66"/>
          </w:tcPr>
          <w:p w14:paraId="5A59FF44" w14:textId="77777777" w:rsidR="00BF60E9" w:rsidRPr="00CE5F6D" w:rsidRDefault="00BF60E9" w:rsidP="000E2DA5">
            <w:pPr>
              <w:jc w:val="thaiDistribute"/>
              <w:rPr>
                <w:rFonts w:ascii="TH SarabunPSK" w:hAnsi="TH SarabunPSK" w:cs="TH SarabunPSK"/>
                <w:sz w:val="20"/>
                <w:szCs w:val="20"/>
              </w:rPr>
            </w:pPr>
          </w:p>
        </w:tc>
      </w:tr>
      <w:tr w:rsidR="00D2385F" w:rsidRPr="00CE5F6D" w14:paraId="7B60406C" w14:textId="77777777" w:rsidTr="00D2385F">
        <w:tc>
          <w:tcPr>
            <w:tcW w:w="2657" w:type="dxa"/>
            <w:shd w:val="clear" w:color="auto" w:fill="FBD4B4" w:themeFill="accent6" w:themeFillTint="66"/>
          </w:tcPr>
          <w:p w14:paraId="7FFFA9A4" w14:textId="73DDC99D" w:rsidR="00BF60E9" w:rsidRPr="00CE5F6D" w:rsidRDefault="00794BA5" w:rsidP="000E2DA5">
            <w:pPr>
              <w:jc w:val="thaiDistribute"/>
              <w:rPr>
                <w:rFonts w:ascii="TH SarabunPSK" w:hAnsi="TH SarabunPSK" w:cs="TH SarabunPSK"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sz w:val="20"/>
                <w:szCs w:val="20"/>
                <w:cs/>
              </w:rPr>
              <w:t>โครงการส่งน้ำและบำรุงรักษานครศรีธรรมราช</w:t>
            </w:r>
          </w:p>
        </w:tc>
        <w:tc>
          <w:tcPr>
            <w:tcW w:w="644" w:type="dxa"/>
            <w:shd w:val="clear" w:color="auto" w:fill="FBD4B4" w:themeFill="accent6" w:themeFillTint="66"/>
          </w:tcPr>
          <w:p w14:paraId="0E1BECDF" w14:textId="11F04BD9" w:rsidR="00BF60E9" w:rsidRPr="00CE5F6D" w:rsidRDefault="00794BA5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sz w:val="20"/>
                <w:szCs w:val="20"/>
                <w:cs/>
              </w:rPr>
              <w:t>7</w:t>
            </w:r>
          </w:p>
        </w:tc>
        <w:tc>
          <w:tcPr>
            <w:tcW w:w="663" w:type="dxa"/>
            <w:shd w:val="clear" w:color="auto" w:fill="FBD4B4" w:themeFill="accent6" w:themeFillTint="66"/>
          </w:tcPr>
          <w:p w14:paraId="605AD6E4" w14:textId="66B15316" w:rsidR="00BF60E9" w:rsidRPr="00CE5F6D" w:rsidRDefault="00E2790E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/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FBD4B4" w:themeFill="accent6" w:themeFillTint="66"/>
          </w:tcPr>
          <w:p w14:paraId="17F2C54B" w14:textId="4A8C452B" w:rsidR="00BF60E9" w:rsidRPr="00CE5F6D" w:rsidRDefault="009370A9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/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FBD4B4" w:themeFill="accent6" w:themeFillTint="66"/>
          </w:tcPr>
          <w:p w14:paraId="57878744" w14:textId="2B5533CA" w:rsidR="00BF60E9" w:rsidRPr="00CE5F6D" w:rsidRDefault="00794BA5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sz w:val="20"/>
                <w:szCs w:val="20"/>
                <w:cs/>
              </w:rPr>
              <w:t>-</w:t>
            </w:r>
          </w:p>
        </w:tc>
        <w:tc>
          <w:tcPr>
            <w:tcW w:w="709" w:type="dxa"/>
            <w:shd w:val="clear" w:color="auto" w:fill="FBD4B4" w:themeFill="accent6" w:themeFillTint="66"/>
          </w:tcPr>
          <w:p w14:paraId="055D1E50" w14:textId="4B2BA67A" w:rsidR="00BF60E9" w:rsidRPr="00CE5F6D" w:rsidRDefault="00ED489F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/>
                <w:sz w:val="20"/>
                <w:szCs w:val="20"/>
              </w:rPr>
              <w:t>-</w:t>
            </w:r>
          </w:p>
        </w:tc>
        <w:tc>
          <w:tcPr>
            <w:tcW w:w="567" w:type="dxa"/>
            <w:shd w:val="clear" w:color="auto" w:fill="FBD4B4" w:themeFill="accent6" w:themeFillTint="66"/>
          </w:tcPr>
          <w:p w14:paraId="60609809" w14:textId="48620AE6" w:rsidR="00BF60E9" w:rsidRPr="00CE5F6D" w:rsidRDefault="00794BA5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sz w:val="20"/>
                <w:szCs w:val="20"/>
                <w:cs/>
              </w:rPr>
              <w:t>-</w:t>
            </w:r>
          </w:p>
        </w:tc>
        <w:tc>
          <w:tcPr>
            <w:tcW w:w="708" w:type="dxa"/>
            <w:shd w:val="clear" w:color="auto" w:fill="FBD4B4" w:themeFill="accent6" w:themeFillTint="66"/>
          </w:tcPr>
          <w:p w14:paraId="74B57B37" w14:textId="17AFB784" w:rsidR="00BF60E9" w:rsidRPr="00CE5F6D" w:rsidRDefault="0039270F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-</w:t>
            </w:r>
          </w:p>
        </w:tc>
        <w:tc>
          <w:tcPr>
            <w:tcW w:w="2410" w:type="dxa"/>
            <w:shd w:val="clear" w:color="auto" w:fill="FBD4B4" w:themeFill="accent6" w:themeFillTint="66"/>
          </w:tcPr>
          <w:p w14:paraId="7144E709" w14:textId="77777777" w:rsidR="00BF60E9" w:rsidRPr="00CE5F6D" w:rsidRDefault="00BF60E9" w:rsidP="000E2DA5">
            <w:pPr>
              <w:jc w:val="thaiDistribute"/>
              <w:rPr>
                <w:rFonts w:ascii="TH SarabunPSK" w:hAnsi="TH SarabunPSK" w:cs="TH SarabunPSK"/>
                <w:sz w:val="20"/>
                <w:szCs w:val="20"/>
              </w:rPr>
            </w:pPr>
          </w:p>
        </w:tc>
      </w:tr>
      <w:tr w:rsidR="00D2385F" w:rsidRPr="00CE5F6D" w14:paraId="765A2767" w14:textId="77777777" w:rsidTr="00D2385F">
        <w:tc>
          <w:tcPr>
            <w:tcW w:w="2657" w:type="dxa"/>
            <w:shd w:val="clear" w:color="auto" w:fill="FBD4B4" w:themeFill="accent6" w:themeFillTint="66"/>
          </w:tcPr>
          <w:p w14:paraId="36946EB0" w14:textId="788A9FFE" w:rsidR="00BF60E9" w:rsidRPr="00CE5F6D" w:rsidRDefault="00794BA5" w:rsidP="000E2DA5">
            <w:pPr>
              <w:jc w:val="thaiDistribute"/>
              <w:rPr>
                <w:rFonts w:ascii="TH SarabunPSK" w:hAnsi="TH SarabunPSK" w:cs="TH SarabunPSK"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sz w:val="20"/>
                <w:szCs w:val="20"/>
                <w:cs/>
              </w:rPr>
              <w:t>โครงการส่งน้ำและบำรุงรักษาปากพนังบน</w:t>
            </w:r>
          </w:p>
        </w:tc>
        <w:tc>
          <w:tcPr>
            <w:tcW w:w="644" w:type="dxa"/>
            <w:shd w:val="clear" w:color="auto" w:fill="FBD4B4" w:themeFill="accent6" w:themeFillTint="66"/>
          </w:tcPr>
          <w:p w14:paraId="77672EB9" w14:textId="2577E580" w:rsidR="00BF60E9" w:rsidRPr="00CE5F6D" w:rsidRDefault="00794BA5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sz w:val="20"/>
                <w:szCs w:val="20"/>
                <w:cs/>
              </w:rPr>
              <w:t>27</w:t>
            </w:r>
          </w:p>
        </w:tc>
        <w:tc>
          <w:tcPr>
            <w:tcW w:w="663" w:type="dxa"/>
            <w:shd w:val="clear" w:color="auto" w:fill="FBD4B4" w:themeFill="accent6" w:themeFillTint="66"/>
          </w:tcPr>
          <w:p w14:paraId="4C7878C6" w14:textId="411EA4D3" w:rsidR="00BF60E9" w:rsidRPr="00CE5F6D" w:rsidRDefault="009370A9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/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FBD4B4" w:themeFill="accent6" w:themeFillTint="66"/>
          </w:tcPr>
          <w:p w14:paraId="44BE30A7" w14:textId="6C476401" w:rsidR="00BF60E9" w:rsidRPr="00CE5F6D" w:rsidRDefault="00794BA5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sz w:val="20"/>
                <w:szCs w:val="20"/>
                <w:cs/>
              </w:rPr>
              <w:t>-</w:t>
            </w:r>
          </w:p>
        </w:tc>
        <w:tc>
          <w:tcPr>
            <w:tcW w:w="709" w:type="dxa"/>
            <w:shd w:val="clear" w:color="auto" w:fill="FBD4B4" w:themeFill="accent6" w:themeFillTint="66"/>
          </w:tcPr>
          <w:p w14:paraId="4F5D3FA6" w14:textId="7EB0A325" w:rsidR="00BF60E9" w:rsidRPr="00CE5F6D" w:rsidRDefault="00794BA5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sz w:val="20"/>
                <w:szCs w:val="20"/>
                <w:cs/>
              </w:rPr>
              <w:t>-</w:t>
            </w:r>
          </w:p>
        </w:tc>
        <w:tc>
          <w:tcPr>
            <w:tcW w:w="709" w:type="dxa"/>
            <w:shd w:val="clear" w:color="auto" w:fill="FBD4B4" w:themeFill="accent6" w:themeFillTint="66"/>
          </w:tcPr>
          <w:p w14:paraId="475F99FF" w14:textId="7CA76441" w:rsidR="00BF60E9" w:rsidRPr="00CE5F6D" w:rsidRDefault="00321D70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FBD4B4" w:themeFill="accent6" w:themeFillTint="66"/>
          </w:tcPr>
          <w:p w14:paraId="39A3AB8C" w14:textId="7448F1E4" w:rsidR="00BF60E9" w:rsidRPr="00CE5F6D" w:rsidRDefault="00794BA5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sz w:val="20"/>
                <w:szCs w:val="20"/>
                <w:cs/>
              </w:rPr>
              <w:t>-</w:t>
            </w:r>
          </w:p>
        </w:tc>
        <w:tc>
          <w:tcPr>
            <w:tcW w:w="708" w:type="dxa"/>
            <w:shd w:val="clear" w:color="auto" w:fill="FBD4B4" w:themeFill="accent6" w:themeFillTint="66"/>
          </w:tcPr>
          <w:p w14:paraId="56F8E084" w14:textId="00B3F374" w:rsidR="00BF60E9" w:rsidRPr="00CE5F6D" w:rsidRDefault="00794BA5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sz w:val="20"/>
                <w:szCs w:val="20"/>
                <w:cs/>
              </w:rPr>
              <w:t>-</w:t>
            </w:r>
          </w:p>
        </w:tc>
        <w:tc>
          <w:tcPr>
            <w:tcW w:w="2410" w:type="dxa"/>
            <w:shd w:val="clear" w:color="auto" w:fill="FBD4B4" w:themeFill="accent6" w:themeFillTint="66"/>
          </w:tcPr>
          <w:p w14:paraId="24CA0CCF" w14:textId="77777777" w:rsidR="00BF60E9" w:rsidRPr="00CE5F6D" w:rsidRDefault="00BF60E9" w:rsidP="000E2DA5">
            <w:pPr>
              <w:jc w:val="thaiDistribute"/>
              <w:rPr>
                <w:rFonts w:ascii="TH SarabunPSK" w:hAnsi="TH SarabunPSK" w:cs="TH SarabunPSK"/>
                <w:sz w:val="20"/>
                <w:szCs w:val="20"/>
              </w:rPr>
            </w:pPr>
          </w:p>
        </w:tc>
      </w:tr>
      <w:tr w:rsidR="00D2385F" w:rsidRPr="00CE5F6D" w14:paraId="6E229540" w14:textId="77777777" w:rsidTr="00D2385F">
        <w:tc>
          <w:tcPr>
            <w:tcW w:w="2657" w:type="dxa"/>
            <w:shd w:val="clear" w:color="auto" w:fill="FBD4B4" w:themeFill="accent6" w:themeFillTint="66"/>
          </w:tcPr>
          <w:p w14:paraId="7BA6A22F" w14:textId="4C056D10" w:rsidR="00BF60E9" w:rsidRPr="00CE5F6D" w:rsidRDefault="00794BA5" w:rsidP="000E2DA5">
            <w:pPr>
              <w:jc w:val="thaiDistribute"/>
              <w:rPr>
                <w:rFonts w:ascii="TH SarabunPSK" w:hAnsi="TH SarabunPSK" w:cs="TH SarabunPSK"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sz w:val="20"/>
                <w:szCs w:val="20"/>
                <w:cs/>
              </w:rPr>
              <w:t>โครงการส่งน้ำและบำรุงรักษาปากพนังล่าง</w:t>
            </w:r>
          </w:p>
        </w:tc>
        <w:tc>
          <w:tcPr>
            <w:tcW w:w="644" w:type="dxa"/>
            <w:shd w:val="clear" w:color="auto" w:fill="FBD4B4" w:themeFill="accent6" w:themeFillTint="66"/>
          </w:tcPr>
          <w:p w14:paraId="42A8EA5F" w14:textId="7C60A6FB" w:rsidR="00BF60E9" w:rsidRPr="00CE5F6D" w:rsidRDefault="00794BA5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sz w:val="20"/>
                <w:szCs w:val="20"/>
                <w:cs/>
              </w:rPr>
              <w:t>69</w:t>
            </w:r>
          </w:p>
        </w:tc>
        <w:tc>
          <w:tcPr>
            <w:tcW w:w="663" w:type="dxa"/>
            <w:shd w:val="clear" w:color="auto" w:fill="FBD4B4" w:themeFill="accent6" w:themeFillTint="66"/>
          </w:tcPr>
          <w:p w14:paraId="65341DBE" w14:textId="2F347B37" w:rsidR="00BF60E9" w:rsidRPr="00CE5F6D" w:rsidRDefault="009370A9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/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FBD4B4" w:themeFill="accent6" w:themeFillTint="66"/>
          </w:tcPr>
          <w:p w14:paraId="1B65FD0F" w14:textId="5ED79DBD" w:rsidR="00BF60E9" w:rsidRPr="00CE5F6D" w:rsidRDefault="009370A9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/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FBD4B4" w:themeFill="accent6" w:themeFillTint="66"/>
          </w:tcPr>
          <w:p w14:paraId="32A9E5AB" w14:textId="596FCFAE" w:rsidR="00BF60E9" w:rsidRPr="00CE5F6D" w:rsidRDefault="00794BA5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sz w:val="20"/>
                <w:szCs w:val="20"/>
                <w:cs/>
              </w:rPr>
              <w:t>-</w:t>
            </w:r>
          </w:p>
        </w:tc>
        <w:tc>
          <w:tcPr>
            <w:tcW w:w="709" w:type="dxa"/>
            <w:shd w:val="clear" w:color="auto" w:fill="FBD4B4" w:themeFill="accent6" w:themeFillTint="66"/>
          </w:tcPr>
          <w:p w14:paraId="3ADC93F5" w14:textId="63C1106C" w:rsidR="00BF60E9" w:rsidRPr="00CE5F6D" w:rsidRDefault="00321D70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FBD4B4" w:themeFill="accent6" w:themeFillTint="66"/>
          </w:tcPr>
          <w:p w14:paraId="3B24F8BE" w14:textId="4FF9A61C" w:rsidR="00BF60E9" w:rsidRPr="00CE5F6D" w:rsidRDefault="00D909BC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/>
                <w:sz w:val="20"/>
                <w:szCs w:val="20"/>
              </w:rPr>
              <w:t>3</w:t>
            </w:r>
            <w:r w:rsidR="00BE4A30">
              <w:rPr>
                <w:rFonts w:ascii="TH SarabunPSK" w:hAnsi="TH SarabunPSK" w:cs="TH SarabunPSK"/>
                <w:sz w:val="20"/>
                <w:szCs w:val="20"/>
              </w:rPr>
              <w:t>1</w:t>
            </w:r>
          </w:p>
        </w:tc>
        <w:tc>
          <w:tcPr>
            <w:tcW w:w="708" w:type="dxa"/>
            <w:shd w:val="clear" w:color="auto" w:fill="FBD4B4" w:themeFill="accent6" w:themeFillTint="66"/>
          </w:tcPr>
          <w:p w14:paraId="14676997" w14:textId="128F4A0A" w:rsidR="00BF60E9" w:rsidRPr="00CE5F6D" w:rsidRDefault="00794BA5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sz w:val="20"/>
                <w:szCs w:val="20"/>
                <w:cs/>
              </w:rPr>
              <w:t>-</w:t>
            </w:r>
          </w:p>
        </w:tc>
        <w:tc>
          <w:tcPr>
            <w:tcW w:w="2410" w:type="dxa"/>
            <w:shd w:val="clear" w:color="auto" w:fill="FBD4B4" w:themeFill="accent6" w:themeFillTint="66"/>
          </w:tcPr>
          <w:p w14:paraId="32658585" w14:textId="6A041B62" w:rsidR="00BF60E9" w:rsidRDefault="00DC54FA" w:rsidP="00DC54FA">
            <w:pPr>
              <w:rPr>
                <w:rFonts w:ascii="TH SarabunPSK" w:hAnsi="TH SarabunPSK" w:cs="TH SarabunPSK"/>
                <w:color w:val="000000" w:themeColor="text1"/>
                <w:sz w:val="16"/>
                <w:szCs w:val="16"/>
              </w:rPr>
            </w:pPr>
            <w:r w:rsidRPr="00BE4A30">
              <w:rPr>
                <w:rFonts w:ascii="TH SarabunPSK" w:hAnsi="TH SarabunPSK" w:cs="TH SarabunPSK" w:hint="cs"/>
                <w:color w:val="000000" w:themeColor="text1"/>
                <w:sz w:val="16"/>
                <w:szCs w:val="16"/>
                <w:cs/>
              </w:rPr>
              <w:t>รักษาระดับน้ำพื้นที่ป่าพรุควน</w:t>
            </w:r>
            <w:proofErr w:type="spellStart"/>
            <w:r w:rsidRPr="00BE4A30">
              <w:rPr>
                <w:rFonts w:ascii="TH SarabunPSK" w:hAnsi="TH SarabunPSK" w:cs="TH SarabunPSK" w:hint="cs"/>
                <w:color w:val="000000" w:themeColor="text1"/>
                <w:sz w:val="16"/>
                <w:szCs w:val="16"/>
                <w:cs/>
              </w:rPr>
              <w:t>เคร็ง</w:t>
            </w:r>
            <w:proofErr w:type="spellEnd"/>
          </w:p>
          <w:p w14:paraId="25ED104D" w14:textId="3EB2595E" w:rsidR="00D2385F" w:rsidRPr="00D2385F" w:rsidRDefault="00D2385F" w:rsidP="00DC54FA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16"/>
                <w:szCs w:val="16"/>
              </w:rPr>
            </w:pPr>
            <w:r w:rsidRPr="00D2385F">
              <w:rPr>
                <w:rFonts w:ascii="TH SarabunPSK" w:hAnsi="TH SarabunPSK" w:cs="TH SarabunPSK" w:hint="cs"/>
                <w:b/>
                <w:bCs/>
                <w:color w:val="000000" w:themeColor="text1"/>
                <w:sz w:val="16"/>
                <w:szCs w:val="16"/>
                <w:cs/>
              </w:rPr>
              <w:t>เดินเครื่อง จำนวน 13 เครื่อง</w:t>
            </w:r>
          </w:p>
          <w:p w14:paraId="2672718B" w14:textId="4C0749D6" w:rsidR="00D2385F" w:rsidRPr="00D2385F" w:rsidRDefault="00D2385F" w:rsidP="00DC54FA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16"/>
                <w:szCs w:val="16"/>
                <w:cs/>
              </w:rPr>
              <w:t xml:space="preserve"> - ของฝ่ายสูบน้ำ </w:t>
            </w:r>
            <w:proofErr w:type="spellStart"/>
            <w:r>
              <w:rPr>
                <w:rFonts w:ascii="TH SarabunPSK" w:hAnsi="TH SarabunPSK" w:cs="TH SarabunPSK" w:hint="cs"/>
                <w:color w:val="000000" w:themeColor="text1"/>
                <w:sz w:val="16"/>
                <w:szCs w:val="16"/>
                <w:cs/>
              </w:rPr>
              <w:t>สชป</w:t>
            </w:r>
            <w:proofErr w:type="spellEnd"/>
            <w:r>
              <w:rPr>
                <w:rFonts w:ascii="TH SarabunPSK" w:hAnsi="TH SarabunPSK" w:cs="TH SarabunPSK" w:hint="cs"/>
                <w:color w:val="000000" w:themeColor="text1"/>
                <w:sz w:val="16"/>
                <w:szCs w:val="16"/>
                <w:cs/>
              </w:rPr>
              <w:t xml:space="preserve">.15 </w:t>
            </w:r>
            <w:r>
              <w:rPr>
                <w:rFonts w:ascii="TH SarabunPSK" w:hAnsi="TH SarabunPSK" w:cs="TH SarabunPSK"/>
                <w:color w:val="000000" w:themeColor="text1"/>
                <w:sz w:val="16"/>
                <w:szCs w:val="16"/>
              </w:rPr>
              <w:t>=</w:t>
            </w:r>
            <w:r>
              <w:rPr>
                <w:rFonts w:ascii="TH SarabunPSK" w:hAnsi="TH SarabunPSK" w:cs="TH SarabunPSK" w:hint="cs"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D2385F">
              <w:rPr>
                <w:rFonts w:ascii="TH SarabunPSK" w:hAnsi="TH SarabunPSK" w:cs="TH SarabunPSK" w:hint="cs"/>
                <w:b/>
                <w:bCs/>
                <w:color w:val="000000" w:themeColor="text1"/>
                <w:sz w:val="16"/>
                <w:szCs w:val="16"/>
                <w:cs/>
              </w:rPr>
              <w:t>3 เครื่อง</w:t>
            </w:r>
          </w:p>
          <w:p w14:paraId="5B1B4057" w14:textId="2394FFF5" w:rsidR="00D2385F" w:rsidRPr="00D2385F" w:rsidRDefault="00D2385F" w:rsidP="00DC54FA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16"/>
                <w:szCs w:val="16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16"/>
                <w:szCs w:val="16"/>
              </w:rPr>
              <w:t xml:space="preserve"> - </w:t>
            </w:r>
            <w:r>
              <w:rPr>
                <w:rFonts w:ascii="TH SarabunPSK" w:hAnsi="TH SarabunPSK" w:cs="TH SarabunPSK" w:hint="cs"/>
                <w:color w:val="000000" w:themeColor="text1"/>
                <w:sz w:val="16"/>
                <w:szCs w:val="16"/>
                <w:cs/>
              </w:rPr>
              <w:t>ของ</w:t>
            </w:r>
            <w:r w:rsidR="00716750">
              <w:rPr>
                <w:rFonts w:ascii="TH SarabunPSK" w:hAnsi="TH SarabunPSK" w:cs="TH SarabunPSK" w:hint="cs"/>
                <w:color w:val="000000" w:themeColor="text1"/>
                <w:sz w:val="16"/>
                <w:szCs w:val="16"/>
                <w:cs/>
              </w:rPr>
              <w:t>ฝ่ายปฏิบัติการสูบน้ำ 07</w:t>
            </w:r>
            <w:r>
              <w:rPr>
                <w:rFonts w:ascii="TH SarabunPSK" w:hAnsi="TH SarabunPSK" w:cs="TH SarabunPSK" w:hint="cs"/>
                <w:color w:val="000000" w:themeColor="text1"/>
                <w:sz w:val="16"/>
                <w:szCs w:val="16"/>
                <w:cs/>
              </w:rPr>
              <w:t xml:space="preserve"> </w:t>
            </w:r>
            <w:r>
              <w:rPr>
                <w:rFonts w:ascii="TH SarabunPSK" w:hAnsi="TH SarabunPSK" w:cs="TH SarabunPSK"/>
                <w:color w:val="000000" w:themeColor="text1"/>
                <w:sz w:val="16"/>
                <w:szCs w:val="16"/>
              </w:rPr>
              <w:t>=</w:t>
            </w:r>
            <w:r>
              <w:rPr>
                <w:rFonts w:ascii="TH SarabunPSK" w:hAnsi="TH SarabunPSK" w:cs="TH SarabunPSK" w:hint="cs"/>
                <w:color w:val="000000" w:themeColor="text1"/>
                <w:sz w:val="16"/>
                <w:szCs w:val="16"/>
                <w:cs/>
              </w:rPr>
              <w:t xml:space="preserve"> </w:t>
            </w:r>
            <w:r w:rsidRPr="00D2385F">
              <w:rPr>
                <w:rFonts w:ascii="TH SarabunPSK" w:hAnsi="TH SarabunPSK" w:cs="TH SarabunPSK" w:hint="cs"/>
                <w:b/>
                <w:bCs/>
                <w:color w:val="000000" w:themeColor="text1"/>
                <w:sz w:val="16"/>
                <w:szCs w:val="16"/>
                <w:cs/>
              </w:rPr>
              <w:t>10 เครื่อง</w:t>
            </w:r>
          </w:p>
          <w:p w14:paraId="5E4A9427" w14:textId="5AC86B65" w:rsidR="0039270F" w:rsidRPr="00BE4A30" w:rsidRDefault="0039270F" w:rsidP="00D909BC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16"/>
                <w:szCs w:val="16"/>
                <w:cs/>
              </w:rPr>
            </w:pPr>
          </w:p>
        </w:tc>
      </w:tr>
      <w:tr w:rsidR="00D2385F" w:rsidRPr="00CE5F6D" w14:paraId="631C5DCB" w14:textId="77777777" w:rsidTr="00D2385F">
        <w:tc>
          <w:tcPr>
            <w:tcW w:w="2657" w:type="dxa"/>
            <w:shd w:val="clear" w:color="auto" w:fill="FBD4B4" w:themeFill="accent6" w:themeFillTint="66"/>
          </w:tcPr>
          <w:p w14:paraId="3ED103A6" w14:textId="1F577D25" w:rsidR="00D909BC" w:rsidRPr="00CE5F6D" w:rsidRDefault="00D909BC" w:rsidP="000E2DA5">
            <w:pPr>
              <w:jc w:val="thaiDistribute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/>
                <w:sz w:val="20"/>
                <w:szCs w:val="20"/>
              </w:rPr>
              <w:t>***</w:t>
            </w: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สนับสนุนจากกรมพัฒนาที่ดิน</w:t>
            </w:r>
          </w:p>
        </w:tc>
        <w:tc>
          <w:tcPr>
            <w:tcW w:w="644" w:type="dxa"/>
            <w:shd w:val="clear" w:color="auto" w:fill="FBD4B4" w:themeFill="accent6" w:themeFillTint="66"/>
          </w:tcPr>
          <w:p w14:paraId="7385DF4D" w14:textId="7A68B9BF" w:rsidR="00D909BC" w:rsidRPr="00CE5F6D" w:rsidRDefault="00D909BC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663" w:type="dxa"/>
            <w:shd w:val="clear" w:color="auto" w:fill="FBD4B4" w:themeFill="accent6" w:themeFillTint="66"/>
          </w:tcPr>
          <w:p w14:paraId="71D491AB" w14:textId="77777777" w:rsidR="00D909BC" w:rsidRDefault="00D909BC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BD4B4" w:themeFill="accent6" w:themeFillTint="66"/>
          </w:tcPr>
          <w:p w14:paraId="02E54157" w14:textId="77777777" w:rsidR="00D909BC" w:rsidRDefault="00D909BC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BD4B4" w:themeFill="accent6" w:themeFillTint="66"/>
          </w:tcPr>
          <w:p w14:paraId="30084F98" w14:textId="77777777" w:rsidR="00D909BC" w:rsidRPr="00CE5F6D" w:rsidRDefault="00D909BC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709" w:type="dxa"/>
            <w:shd w:val="clear" w:color="auto" w:fill="FBD4B4" w:themeFill="accent6" w:themeFillTint="66"/>
          </w:tcPr>
          <w:p w14:paraId="49E23B69" w14:textId="77777777" w:rsidR="00D909BC" w:rsidRDefault="00D909BC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567" w:type="dxa"/>
            <w:shd w:val="clear" w:color="auto" w:fill="FBD4B4" w:themeFill="accent6" w:themeFillTint="66"/>
          </w:tcPr>
          <w:p w14:paraId="070DF6AD" w14:textId="1F315F8A" w:rsidR="00D909BC" w:rsidRDefault="00D909BC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1</w:t>
            </w:r>
          </w:p>
        </w:tc>
        <w:tc>
          <w:tcPr>
            <w:tcW w:w="708" w:type="dxa"/>
            <w:shd w:val="clear" w:color="auto" w:fill="FBD4B4" w:themeFill="accent6" w:themeFillTint="66"/>
          </w:tcPr>
          <w:p w14:paraId="3DBD01EC" w14:textId="77777777" w:rsidR="00D909BC" w:rsidRPr="00CE5F6D" w:rsidRDefault="00D909BC" w:rsidP="00794BA5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2410" w:type="dxa"/>
            <w:shd w:val="clear" w:color="auto" w:fill="FBD4B4" w:themeFill="accent6" w:themeFillTint="66"/>
          </w:tcPr>
          <w:p w14:paraId="20DDC4E4" w14:textId="77777777" w:rsidR="0082641C" w:rsidRDefault="00D909BC" w:rsidP="00DC54FA">
            <w:pPr>
              <w:rPr>
                <w:rFonts w:ascii="TH SarabunPSK" w:hAnsi="TH SarabunPSK" w:cs="TH SarabunPSK"/>
                <w:sz w:val="16"/>
                <w:szCs w:val="16"/>
              </w:rPr>
            </w:pPr>
            <w:r>
              <w:rPr>
                <w:rFonts w:ascii="TH SarabunPSK" w:hAnsi="TH SarabunPSK" w:cs="TH SarabunPSK" w:hint="cs"/>
                <w:sz w:val="16"/>
                <w:szCs w:val="16"/>
                <w:cs/>
              </w:rPr>
              <w:t>กรมพัฒนาที่ดิน</w:t>
            </w:r>
            <w:r w:rsidR="0082641C">
              <w:rPr>
                <w:rFonts w:ascii="TH SarabunPSK" w:hAnsi="TH SarabunPSK" w:cs="TH SarabunPSK" w:hint="cs"/>
                <w:sz w:val="16"/>
                <w:szCs w:val="16"/>
                <w:cs/>
              </w:rPr>
              <w:t xml:space="preserve"> </w:t>
            </w:r>
          </w:p>
          <w:p w14:paraId="16FF819F" w14:textId="7FCD9EF9" w:rsidR="00D909BC" w:rsidRPr="00DC54FA" w:rsidRDefault="0082641C" w:rsidP="00DC54FA">
            <w:pPr>
              <w:rPr>
                <w:rFonts w:ascii="TH SarabunPSK" w:hAnsi="TH SarabunPSK" w:cs="TH SarabunPSK"/>
                <w:sz w:val="16"/>
                <w:szCs w:val="16"/>
                <w:cs/>
              </w:rPr>
            </w:pPr>
            <w:r>
              <w:rPr>
                <w:rFonts w:ascii="TH SarabunPSK" w:hAnsi="TH SarabunPSK" w:cs="TH SarabunPSK" w:hint="cs"/>
                <w:sz w:val="16"/>
                <w:szCs w:val="16"/>
                <w:cs/>
              </w:rPr>
              <w:t>จังหวัดนครศรี</w:t>
            </w:r>
            <w:proofErr w:type="spellStart"/>
            <w:r>
              <w:rPr>
                <w:rFonts w:ascii="TH SarabunPSK" w:hAnsi="TH SarabunPSK" w:cs="TH SarabunPSK" w:hint="cs"/>
                <w:sz w:val="16"/>
                <w:szCs w:val="16"/>
                <w:cs/>
              </w:rPr>
              <w:t>ธรร</w:t>
            </w:r>
            <w:proofErr w:type="spellEnd"/>
            <w:r>
              <w:rPr>
                <w:rFonts w:ascii="TH SarabunPSK" w:hAnsi="TH SarabunPSK" w:cs="TH SarabunPSK" w:hint="cs"/>
                <w:sz w:val="16"/>
                <w:szCs w:val="16"/>
                <w:cs/>
              </w:rPr>
              <w:t>ราช</w:t>
            </w:r>
          </w:p>
        </w:tc>
      </w:tr>
      <w:tr w:rsidR="00D2385F" w:rsidRPr="00CE5F6D" w14:paraId="553D3767" w14:textId="77777777" w:rsidTr="00D2385F">
        <w:tc>
          <w:tcPr>
            <w:tcW w:w="2657" w:type="dxa"/>
            <w:shd w:val="clear" w:color="auto" w:fill="92D050"/>
          </w:tcPr>
          <w:p w14:paraId="716573F7" w14:textId="372C2903" w:rsidR="00794BA5" w:rsidRPr="00CE5F6D" w:rsidRDefault="00794BA5" w:rsidP="00794BA5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รวม</w:t>
            </w:r>
          </w:p>
        </w:tc>
        <w:tc>
          <w:tcPr>
            <w:tcW w:w="644" w:type="dxa"/>
            <w:shd w:val="clear" w:color="auto" w:fill="92D050"/>
          </w:tcPr>
          <w:p w14:paraId="5C1EC217" w14:textId="792D536F" w:rsidR="00794BA5" w:rsidRPr="00CE5F6D" w:rsidRDefault="00794BA5" w:rsidP="00794BA5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103</w:t>
            </w:r>
          </w:p>
        </w:tc>
        <w:tc>
          <w:tcPr>
            <w:tcW w:w="663" w:type="dxa"/>
            <w:shd w:val="clear" w:color="auto" w:fill="92D050"/>
          </w:tcPr>
          <w:p w14:paraId="2308D3D5" w14:textId="25E7679C" w:rsidR="00794BA5" w:rsidRPr="00CE5F6D" w:rsidRDefault="009370A9" w:rsidP="00794BA5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92D050"/>
          </w:tcPr>
          <w:p w14:paraId="24B3664D" w14:textId="6065A5F0" w:rsidR="00794BA5" w:rsidRPr="00CE5F6D" w:rsidRDefault="009370A9" w:rsidP="00794BA5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92D050"/>
          </w:tcPr>
          <w:p w14:paraId="11685C3C" w14:textId="317F2F30" w:rsidR="00794BA5" w:rsidRPr="00CE5F6D" w:rsidRDefault="00794BA5" w:rsidP="00794BA5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E5F6D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-</w:t>
            </w:r>
          </w:p>
        </w:tc>
        <w:tc>
          <w:tcPr>
            <w:tcW w:w="709" w:type="dxa"/>
            <w:shd w:val="clear" w:color="auto" w:fill="92D050"/>
          </w:tcPr>
          <w:p w14:paraId="6BA72F7A" w14:textId="0FFB5835" w:rsidR="00794BA5" w:rsidRPr="00CE5F6D" w:rsidRDefault="00321D70" w:rsidP="00794BA5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-</w:t>
            </w:r>
          </w:p>
        </w:tc>
        <w:tc>
          <w:tcPr>
            <w:tcW w:w="567" w:type="dxa"/>
            <w:shd w:val="clear" w:color="auto" w:fill="92D050"/>
          </w:tcPr>
          <w:p w14:paraId="07D558AE" w14:textId="17349B99" w:rsidR="00794BA5" w:rsidRPr="00CE5F6D" w:rsidRDefault="00D909BC" w:rsidP="00794BA5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3</w:t>
            </w:r>
            <w:r w:rsidR="00BE4A30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08" w:type="dxa"/>
            <w:shd w:val="clear" w:color="auto" w:fill="92D050"/>
          </w:tcPr>
          <w:p w14:paraId="1EB7BA58" w14:textId="268DD0FE" w:rsidR="00794BA5" w:rsidRPr="00CE5F6D" w:rsidRDefault="0039270F" w:rsidP="00794BA5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-</w:t>
            </w:r>
          </w:p>
        </w:tc>
        <w:tc>
          <w:tcPr>
            <w:tcW w:w="2410" w:type="dxa"/>
            <w:shd w:val="clear" w:color="auto" w:fill="92D050"/>
          </w:tcPr>
          <w:p w14:paraId="09747F1D" w14:textId="77777777" w:rsidR="00794BA5" w:rsidRPr="00CE5F6D" w:rsidRDefault="00794BA5" w:rsidP="00794BA5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</w:tr>
    </w:tbl>
    <w:p w14:paraId="16DD1C2F" w14:textId="77777777" w:rsidR="00BF60E9" w:rsidRPr="00CE5F6D" w:rsidRDefault="00BF60E9" w:rsidP="000E2DA5">
      <w:pPr>
        <w:jc w:val="thaiDistribute"/>
        <w:rPr>
          <w:rFonts w:ascii="TH SarabunIT๙" w:hAnsi="TH SarabunIT๙" w:cs="TH SarabunIT๙"/>
          <w:sz w:val="10"/>
          <w:szCs w:val="10"/>
          <w:cs/>
        </w:rPr>
      </w:pPr>
    </w:p>
    <w:p w14:paraId="29C961E2" w14:textId="3774B06D" w:rsidR="00392B8D" w:rsidRPr="009A3D74" w:rsidRDefault="00392B8D" w:rsidP="00392B8D">
      <w:pPr>
        <w:rPr>
          <w:rFonts w:ascii="TH SarabunPSK" w:hAnsi="TH SarabunPSK" w:cs="TH SarabunPSK"/>
          <w:color w:val="000000" w:themeColor="text1"/>
          <w:szCs w:val="24"/>
          <w:cs/>
        </w:rPr>
      </w:pPr>
      <w:r w:rsidRPr="009A3D74">
        <w:rPr>
          <w:rFonts w:ascii="TH SarabunPSK" w:hAnsi="TH SarabunPSK" w:cs="TH SarabunPSK"/>
          <w:b/>
          <w:bCs/>
          <w:color w:val="000000" w:themeColor="text1"/>
          <w:szCs w:val="24"/>
          <w:cs/>
        </w:rPr>
        <w:t xml:space="preserve">หมายเหตุ </w:t>
      </w:r>
      <w:r w:rsidRPr="009A3D74">
        <w:rPr>
          <w:rFonts w:ascii="TH SarabunPSK" w:hAnsi="TH SarabunPSK" w:cs="TH SarabunPSK"/>
          <w:b/>
          <w:bCs/>
          <w:color w:val="000000" w:themeColor="text1"/>
          <w:szCs w:val="24"/>
        </w:rPr>
        <w:t>:</w:t>
      </w:r>
      <w:r w:rsidRPr="009A3D74">
        <w:rPr>
          <w:rFonts w:ascii="TH SarabunPSK" w:hAnsi="TH SarabunPSK" w:cs="TH SarabunPSK"/>
          <w:b/>
          <w:bCs/>
          <w:color w:val="000000" w:themeColor="text1"/>
          <w:szCs w:val="24"/>
          <w:cs/>
        </w:rPr>
        <w:t xml:space="preserve">  </w:t>
      </w:r>
      <w:r w:rsidRPr="009A3D74">
        <w:rPr>
          <w:rFonts w:ascii="TH SarabunPSK" w:hAnsi="TH SarabunPSK" w:cs="TH SarabunPSK"/>
          <w:color w:val="000000" w:themeColor="text1"/>
          <w:szCs w:val="24"/>
          <w:cs/>
        </w:rPr>
        <w:t xml:space="preserve">ข้อมูลอัพเดท ณ วันที่ </w:t>
      </w:r>
      <w:r w:rsidR="001F224E">
        <w:rPr>
          <w:rFonts w:ascii="TH SarabunPSK" w:hAnsi="TH SarabunPSK" w:cs="TH SarabunPSK"/>
          <w:color w:val="000000" w:themeColor="text1"/>
          <w:szCs w:val="24"/>
        </w:rPr>
        <w:t>1</w:t>
      </w:r>
      <w:r w:rsidR="009C34A9">
        <w:rPr>
          <w:rFonts w:ascii="TH SarabunPSK" w:hAnsi="TH SarabunPSK" w:cs="TH SarabunPSK"/>
          <w:color w:val="000000" w:themeColor="text1"/>
          <w:szCs w:val="24"/>
        </w:rPr>
        <w:t>3</w:t>
      </w:r>
      <w:r w:rsidR="00941641">
        <w:rPr>
          <w:rFonts w:ascii="TH SarabunPSK" w:hAnsi="TH SarabunPSK" w:cs="TH SarabunPSK" w:hint="cs"/>
          <w:color w:val="000000" w:themeColor="text1"/>
          <w:szCs w:val="24"/>
          <w:cs/>
        </w:rPr>
        <w:t xml:space="preserve"> สิงหา</w:t>
      </w:r>
      <w:r w:rsidR="00A13642" w:rsidRPr="009A3D74">
        <w:rPr>
          <w:rFonts w:ascii="TH SarabunPSK" w:hAnsi="TH SarabunPSK" w:cs="TH SarabunPSK" w:hint="cs"/>
          <w:color w:val="000000" w:themeColor="text1"/>
          <w:szCs w:val="24"/>
          <w:cs/>
        </w:rPr>
        <w:t>คม</w:t>
      </w:r>
      <w:r w:rsidR="000B6A08" w:rsidRPr="009A3D74">
        <w:rPr>
          <w:rFonts w:ascii="TH SarabunPSK" w:hAnsi="TH SarabunPSK" w:cs="TH SarabunPSK"/>
          <w:color w:val="000000" w:themeColor="text1"/>
          <w:szCs w:val="24"/>
          <w:cs/>
        </w:rPr>
        <w:t xml:space="preserve"> 2564 </w:t>
      </w:r>
      <w:r w:rsidRPr="009A3D74">
        <w:rPr>
          <w:rFonts w:ascii="TH SarabunPSK" w:hAnsi="TH SarabunPSK" w:cs="TH SarabunPSK"/>
          <w:color w:val="000000" w:themeColor="text1"/>
          <w:szCs w:val="24"/>
          <w:cs/>
        </w:rPr>
        <w:t xml:space="preserve"> </w:t>
      </w:r>
      <w:r w:rsidR="008E335B" w:rsidRPr="009A3D74">
        <w:rPr>
          <w:rFonts w:ascii="TH SarabunPSK" w:hAnsi="TH SarabunPSK" w:cs="TH SarabunPSK"/>
          <w:color w:val="000000" w:themeColor="text1"/>
          <w:szCs w:val="24"/>
          <w:cs/>
        </w:rPr>
        <w:t xml:space="preserve">เวลา </w:t>
      </w:r>
      <w:r w:rsidR="001F3999" w:rsidRPr="009A3D74">
        <w:rPr>
          <w:rFonts w:ascii="TH SarabunPSK" w:hAnsi="TH SarabunPSK" w:cs="TH SarabunPSK"/>
          <w:color w:val="000000" w:themeColor="text1"/>
          <w:szCs w:val="24"/>
        </w:rPr>
        <w:t>0</w:t>
      </w:r>
      <w:r w:rsidR="00AB2A98" w:rsidRPr="009A3D74">
        <w:rPr>
          <w:rFonts w:ascii="TH SarabunPSK" w:hAnsi="TH SarabunPSK" w:cs="TH SarabunPSK"/>
          <w:color w:val="000000" w:themeColor="text1"/>
          <w:szCs w:val="24"/>
        </w:rPr>
        <w:t>6</w:t>
      </w:r>
      <w:r w:rsidR="009B117B" w:rsidRPr="009A3D74">
        <w:rPr>
          <w:rFonts w:ascii="TH SarabunPSK" w:hAnsi="TH SarabunPSK" w:cs="TH SarabunPSK"/>
          <w:color w:val="000000" w:themeColor="text1"/>
          <w:szCs w:val="24"/>
        </w:rPr>
        <w:t>.00</w:t>
      </w:r>
      <w:r w:rsidR="008E335B" w:rsidRPr="009A3D74">
        <w:rPr>
          <w:rFonts w:ascii="TH SarabunPSK" w:hAnsi="TH SarabunPSK" w:cs="TH SarabunPSK"/>
          <w:color w:val="000000" w:themeColor="text1"/>
          <w:szCs w:val="24"/>
          <w:cs/>
        </w:rPr>
        <w:t xml:space="preserve"> น. </w:t>
      </w:r>
      <w:r w:rsidRPr="009A3D74">
        <w:rPr>
          <w:rFonts w:ascii="TH SarabunPSK" w:hAnsi="TH SarabunPSK" w:cs="TH SarabunPSK"/>
          <w:color w:val="000000" w:themeColor="text1"/>
          <w:szCs w:val="24"/>
          <w:cs/>
        </w:rPr>
        <w:t xml:space="preserve">จาก </w:t>
      </w:r>
      <w:proofErr w:type="spellStart"/>
      <w:r w:rsidRPr="009A3D74">
        <w:rPr>
          <w:rFonts w:ascii="TH SarabunPSK" w:hAnsi="TH SarabunPSK" w:cs="TH SarabunPSK"/>
          <w:color w:val="000000" w:themeColor="text1"/>
          <w:szCs w:val="24"/>
          <w:cs/>
        </w:rPr>
        <w:t>สชป</w:t>
      </w:r>
      <w:proofErr w:type="spellEnd"/>
      <w:r w:rsidRPr="009A3D74">
        <w:rPr>
          <w:rFonts w:ascii="TH SarabunPSK" w:hAnsi="TH SarabunPSK" w:cs="TH SarabunPSK"/>
          <w:color w:val="000000" w:themeColor="text1"/>
          <w:szCs w:val="24"/>
          <w:cs/>
        </w:rPr>
        <w:t>.15</w:t>
      </w:r>
    </w:p>
    <w:p w14:paraId="2A37A362" w14:textId="77777777" w:rsidR="00367148" w:rsidRDefault="00367148" w:rsidP="000E2DA5">
      <w:pPr>
        <w:jc w:val="thaiDistribute"/>
        <w:rPr>
          <w:rFonts w:ascii="TH SarabunPSK" w:hAnsi="TH SarabunPSK" w:cs="TH SarabunPSK"/>
          <w:b/>
          <w:bCs/>
          <w:color w:val="000000"/>
          <w:sz w:val="20"/>
          <w:szCs w:val="20"/>
        </w:rPr>
      </w:pPr>
    </w:p>
    <w:p w14:paraId="421DF404" w14:textId="77777777" w:rsidR="000F7783" w:rsidRDefault="000F7783" w:rsidP="000E2DA5">
      <w:pPr>
        <w:jc w:val="thaiDistribute"/>
        <w:rPr>
          <w:rFonts w:ascii="TH SarabunPSK" w:hAnsi="TH SarabunPSK" w:cs="TH SarabunPSK"/>
          <w:b/>
          <w:bCs/>
          <w:color w:val="000000"/>
          <w:sz w:val="20"/>
          <w:szCs w:val="20"/>
        </w:rPr>
      </w:pPr>
    </w:p>
    <w:p w14:paraId="1227272E" w14:textId="77777777" w:rsidR="000F7783" w:rsidRDefault="000F7783" w:rsidP="000E2DA5">
      <w:pPr>
        <w:jc w:val="thaiDistribute"/>
        <w:rPr>
          <w:rFonts w:ascii="TH SarabunPSK" w:hAnsi="TH SarabunPSK" w:cs="TH SarabunPSK"/>
          <w:b/>
          <w:bCs/>
          <w:color w:val="000000"/>
          <w:sz w:val="20"/>
          <w:szCs w:val="20"/>
        </w:rPr>
      </w:pPr>
    </w:p>
    <w:p w14:paraId="0316CE81" w14:textId="77777777" w:rsidR="000F7783" w:rsidRDefault="000F7783" w:rsidP="000E2DA5">
      <w:pPr>
        <w:jc w:val="thaiDistribute"/>
        <w:rPr>
          <w:rFonts w:ascii="TH SarabunPSK" w:hAnsi="TH SarabunPSK" w:cs="TH SarabunPSK"/>
          <w:b/>
          <w:bCs/>
          <w:color w:val="000000"/>
          <w:sz w:val="20"/>
          <w:szCs w:val="20"/>
        </w:rPr>
      </w:pPr>
    </w:p>
    <w:p w14:paraId="1CFCE695" w14:textId="77777777" w:rsidR="000F7783" w:rsidRDefault="000F7783" w:rsidP="000E2DA5">
      <w:pPr>
        <w:jc w:val="thaiDistribute"/>
        <w:rPr>
          <w:rFonts w:ascii="TH SarabunPSK" w:hAnsi="TH SarabunPSK" w:cs="TH SarabunPSK"/>
          <w:b/>
          <w:bCs/>
          <w:color w:val="000000"/>
          <w:sz w:val="20"/>
          <w:szCs w:val="20"/>
        </w:rPr>
      </w:pPr>
    </w:p>
    <w:p w14:paraId="217884D4" w14:textId="77777777" w:rsidR="00BB5E74" w:rsidRDefault="00BB5E74" w:rsidP="000E2DA5">
      <w:pPr>
        <w:jc w:val="thaiDistribute"/>
        <w:rPr>
          <w:rFonts w:ascii="TH SarabunPSK" w:hAnsi="TH SarabunPSK" w:cs="TH SarabunPSK"/>
          <w:b/>
          <w:bCs/>
          <w:color w:val="000000"/>
          <w:sz w:val="20"/>
          <w:szCs w:val="20"/>
        </w:rPr>
      </w:pPr>
    </w:p>
    <w:p w14:paraId="5C24C0AA" w14:textId="77777777" w:rsidR="003140E0" w:rsidRDefault="003140E0" w:rsidP="000E2DA5">
      <w:pPr>
        <w:jc w:val="thaiDistribute"/>
        <w:rPr>
          <w:rFonts w:ascii="TH SarabunPSK" w:hAnsi="TH SarabunPSK" w:cs="TH SarabunPSK"/>
          <w:b/>
          <w:bCs/>
          <w:color w:val="000000"/>
          <w:sz w:val="20"/>
          <w:szCs w:val="20"/>
        </w:rPr>
      </w:pPr>
    </w:p>
    <w:p w14:paraId="4327C914" w14:textId="069D594D" w:rsidR="000E2DA5" w:rsidRPr="00306BF8" w:rsidRDefault="000E2DA5" w:rsidP="000E2DA5">
      <w:pPr>
        <w:jc w:val="thaiDistribute"/>
        <w:rPr>
          <w:rFonts w:ascii="TH SarabunPSK" w:hAnsi="TH SarabunPSK" w:cs="TH SarabunPSK"/>
          <w:b/>
          <w:bCs/>
          <w:color w:val="000000"/>
          <w:sz w:val="28"/>
        </w:rPr>
      </w:pPr>
      <w:r>
        <w:rPr>
          <w:rFonts w:ascii="TH SarabunPSK" w:hAnsi="TH SarabunPSK" w:cs="TH SarabunPSK" w:hint="cs"/>
          <w:b/>
          <w:bCs/>
          <w:color w:val="000000"/>
          <w:sz w:val="28"/>
          <w:cs/>
        </w:rPr>
        <w:lastRenderedPageBreak/>
        <w:t>7</w:t>
      </w:r>
      <w:r w:rsidRPr="00306BF8">
        <w:rPr>
          <w:rFonts w:ascii="TH SarabunPSK" w:hAnsi="TH SarabunPSK" w:cs="TH SarabunPSK"/>
          <w:b/>
          <w:bCs/>
          <w:color w:val="000000"/>
          <w:sz w:val="28"/>
          <w:cs/>
        </w:rPr>
        <w:t>. การติดตามสถานการณ์น้ำ</w:t>
      </w:r>
    </w:p>
    <w:p w14:paraId="69DF5FBB" w14:textId="0168F2A8" w:rsidR="00AE0A3C" w:rsidRDefault="00BF39E9" w:rsidP="000E3313">
      <w:pPr>
        <w:ind w:firstLine="720"/>
        <w:jc w:val="thaiDistribute"/>
        <w:rPr>
          <w:rFonts w:ascii="TH SarabunPSK" w:hAnsi="TH SarabunPSK" w:cs="TH SarabunPSK"/>
          <w:color w:val="000000" w:themeColor="text1"/>
          <w:shd w:val="clear" w:color="auto" w:fill="FFFFFF" w:themeFill="background1"/>
        </w:rPr>
      </w:pPr>
      <w:r w:rsidRPr="00ED4F06">
        <w:rPr>
          <w:rFonts w:ascii="TH SarabunPSK" w:hAnsi="TH SarabunPSK" w:cs="TH SarabunPSK" w:hint="cs"/>
          <w:color w:val="000000" w:themeColor="text1"/>
          <w:sz w:val="28"/>
          <w:cs/>
        </w:rPr>
        <w:t>จ</w:t>
      </w:r>
      <w:r w:rsidR="000E2DA5" w:rsidRPr="00ED4F06">
        <w:rPr>
          <w:rFonts w:ascii="TH SarabunPSK" w:hAnsi="TH SarabunPSK" w:cs="TH SarabunPSK"/>
          <w:color w:val="000000" w:themeColor="text1"/>
          <w:sz w:val="28"/>
          <w:cs/>
        </w:rPr>
        <w:t>ากพยากรณ์อากาศของกรม</w:t>
      </w:r>
      <w:r w:rsidR="000E2DA5" w:rsidRPr="00ED4F06">
        <w:rPr>
          <w:rFonts w:ascii="TH SarabunPSK" w:hAnsi="TH SarabunPSK" w:cs="TH SarabunPSK" w:hint="cs"/>
          <w:color w:val="000000" w:themeColor="text1"/>
          <w:sz w:val="28"/>
          <w:cs/>
        </w:rPr>
        <w:t xml:space="preserve">อุตุนิยมวิทยา </w:t>
      </w:r>
      <w:r w:rsidR="000E2DA5" w:rsidRPr="00ED4F06">
        <w:rPr>
          <w:rFonts w:ascii="TH SarabunPSK" w:hAnsi="TH SarabunPSK" w:cs="TH SarabunPSK"/>
          <w:b/>
          <w:bCs/>
          <w:color w:val="000000" w:themeColor="text1"/>
          <w:sz w:val="28"/>
          <w:u w:val="single"/>
          <w:cs/>
        </w:rPr>
        <w:t>ภาคใต้ฝั่ง</w:t>
      </w:r>
      <w:r w:rsidR="000E2DA5" w:rsidRPr="00F61DB2">
        <w:rPr>
          <w:rFonts w:ascii="TH SarabunPSK" w:hAnsi="TH SarabunPSK" w:cs="TH SarabunPSK"/>
          <w:b/>
          <w:bCs/>
          <w:color w:val="000000" w:themeColor="text1"/>
          <w:sz w:val="28"/>
          <w:u w:val="single"/>
          <w:cs/>
        </w:rPr>
        <w:t>ตะวันออก</w:t>
      </w:r>
      <w:r w:rsidR="003E7A4C" w:rsidRPr="00F61DB2">
        <w:rPr>
          <w:rFonts w:ascii="TH SarabunPSK" w:hAnsi="TH SarabunPSK" w:cs="TH SarabunPSK" w:hint="cs"/>
          <w:color w:val="FF0000"/>
          <w:sz w:val="28"/>
          <w:cs/>
        </w:rPr>
        <w:t xml:space="preserve"> </w:t>
      </w:r>
      <w:r w:rsidR="00F83862" w:rsidRPr="00F83862">
        <w:rPr>
          <w:rFonts w:ascii="TH SarabunPSK" w:hAnsi="TH SarabunPSK" w:cs="TH SarabunPSK"/>
          <w:color w:val="000000" w:themeColor="text1"/>
          <w:shd w:val="clear" w:color="auto" w:fill="FFFFFF" w:themeFill="background1"/>
          <w:cs/>
        </w:rPr>
        <w:t>มีฝนฟ้าคะนองร้อยละ 60 ของพื้นที่ ส่วนมากบริเวณจังหวัดเพชรบุรี ประจวบคีรีขันธ์ ชุมพร สุราษฏร์ธานี นครศรีธรรมราช ปัตตานี ยะลา และนราธิวาส อุณหภูมิต่ำสุด 23-25 องศาเซลเซียส อุณหภูมิสูงสุด 31-34 องศาเซลเซียส ลมตะวันตกเฉียงใต้ ความเร็ว 15-30 กม./ชม. ทะเลมีคลื่นสูงประมาณ 1 เมตร บริเวณที่มีฝนฟ้าคะนองคลื่นสูง 1-2 เมตร</w:t>
      </w:r>
    </w:p>
    <w:p w14:paraId="259402DA" w14:textId="77777777" w:rsidR="00256F6E" w:rsidRDefault="00256F6E" w:rsidP="000E3313">
      <w:pPr>
        <w:ind w:firstLine="720"/>
        <w:jc w:val="thaiDistribute"/>
        <w:rPr>
          <w:rFonts w:ascii="TH SarabunPSK" w:hAnsi="TH SarabunPSK" w:cs="TH SarabunPSK"/>
          <w:color w:val="000000" w:themeColor="text1"/>
          <w:shd w:val="clear" w:color="auto" w:fill="FFFFFF" w:themeFill="background1"/>
        </w:rPr>
      </w:pPr>
    </w:p>
    <w:p w14:paraId="3A3E2436" w14:textId="77777777" w:rsidR="00256F6E" w:rsidRDefault="00256F6E" w:rsidP="000E3313">
      <w:pPr>
        <w:ind w:firstLine="720"/>
        <w:jc w:val="thaiDistribute"/>
        <w:rPr>
          <w:rFonts w:ascii="TH SarabunPSK" w:hAnsi="TH SarabunPSK" w:cs="TH SarabunPSK"/>
          <w:color w:val="000000" w:themeColor="text1"/>
          <w:shd w:val="clear" w:color="auto" w:fill="FFFFFF" w:themeFill="background1"/>
        </w:rPr>
      </w:pPr>
    </w:p>
    <w:p w14:paraId="7CFFFC3D" w14:textId="77777777" w:rsidR="00256F6E" w:rsidRDefault="00256F6E" w:rsidP="000E3313">
      <w:pPr>
        <w:ind w:firstLine="720"/>
        <w:jc w:val="thaiDistribute"/>
        <w:rPr>
          <w:rFonts w:ascii="TH SarabunPSK" w:hAnsi="TH SarabunPSK" w:cs="TH SarabunPSK"/>
          <w:color w:val="000000" w:themeColor="text1"/>
          <w:shd w:val="clear" w:color="auto" w:fill="FFFFFF" w:themeFill="background1"/>
        </w:rPr>
      </w:pPr>
    </w:p>
    <w:p w14:paraId="037C9B16" w14:textId="77777777" w:rsidR="00256F6E" w:rsidRDefault="00256F6E" w:rsidP="000E3313">
      <w:pPr>
        <w:ind w:firstLine="720"/>
        <w:jc w:val="thaiDistribute"/>
        <w:rPr>
          <w:rFonts w:ascii="TH SarabunPSK" w:hAnsi="TH SarabunPSK" w:cs="TH SarabunPSK"/>
          <w:color w:val="000000" w:themeColor="text1"/>
          <w:shd w:val="clear" w:color="auto" w:fill="FFFFFF" w:themeFill="background1"/>
        </w:rPr>
      </w:pPr>
    </w:p>
    <w:p w14:paraId="5E565642" w14:textId="77777777" w:rsidR="00256F6E" w:rsidRPr="00F83862" w:rsidRDefault="00256F6E" w:rsidP="000E3313">
      <w:pPr>
        <w:ind w:firstLine="720"/>
        <w:jc w:val="thaiDistribute"/>
        <w:rPr>
          <w:rFonts w:ascii="TH SarabunPSK" w:hAnsi="TH SarabunPSK" w:cs="TH SarabunPSK"/>
          <w:color w:val="000000" w:themeColor="text1"/>
          <w:shd w:val="clear" w:color="auto" w:fill="FFFFFF" w:themeFill="background1"/>
        </w:rPr>
      </w:pPr>
    </w:p>
    <w:p w14:paraId="502B1E9F" w14:textId="5C678209" w:rsidR="00D34D84" w:rsidRDefault="001363CB" w:rsidP="000E3313">
      <w:pPr>
        <w:ind w:firstLine="720"/>
        <w:jc w:val="thaiDistribute"/>
        <w:rPr>
          <w:rFonts w:ascii="TH SarabunPSK" w:hAnsi="TH SarabunPSK" w:cs="TH SarabunPSK"/>
          <w:color w:val="000000" w:themeColor="text1"/>
          <w:shd w:val="clear" w:color="auto" w:fill="FFFFFF" w:themeFill="background1"/>
        </w:rPr>
      </w:pPr>
      <w:r>
        <w:rPr>
          <w:rFonts w:ascii="TH SarabunPSK" w:hAnsi="TH SarabunPSK" w:cs="TH SarabunPSK"/>
          <w:b/>
          <w:bCs/>
          <w:noProof/>
          <w:sz w:val="28"/>
        </w:rPr>
        <w:drawing>
          <wp:anchor distT="0" distB="0" distL="114300" distR="114300" simplePos="0" relativeHeight="251661312" behindDoc="1" locked="0" layoutInCell="1" allowOverlap="1" wp14:anchorId="6CAFD677" wp14:editId="7973A8B5">
            <wp:simplePos x="0" y="0"/>
            <wp:positionH relativeFrom="column">
              <wp:posOffset>4776470</wp:posOffset>
            </wp:positionH>
            <wp:positionV relativeFrom="paragraph">
              <wp:posOffset>47625</wp:posOffset>
            </wp:positionV>
            <wp:extent cx="1202690" cy="484505"/>
            <wp:effectExtent l="0" t="0" r="0" b="0"/>
            <wp:wrapSquare wrapText="bothSides"/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รูปภาพ 1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2690" cy="484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119BA3" w14:textId="41F027EA" w:rsidR="00537352" w:rsidRDefault="00537352" w:rsidP="000E3313">
      <w:pPr>
        <w:ind w:firstLine="720"/>
        <w:jc w:val="thaiDistribute"/>
        <w:rPr>
          <w:rFonts w:ascii="TH SarabunPSK" w:hAnsi="TH SarabunPSK" w:cs="TH SarabunPSK"/>
          <w:color w:val="000000" w:themeColor="text1"/>
          <w:shd w:val="clear" w:color="auto" w:fill="FFFFFF" w:themeFill="background1"/>
        </w:rPr>
      </w:pPr>
    </w:p>
    <w:p w14:paraId="48763950" w14:textId="5DFE060D" w:rsidR="00691CED" w:rsidRDefault="00691CED" w:rsidP="000E3313">
      <w:pPr>
        <w:ind w:firstLine="720"/>
        <w:jc w:val="thaiDistribute"/>
        <w:rPr>
          <w:rFonts w:ascii="TH SarabunPSK" w:eastAsiaTheme="minorEastAsia" w:hAnsi="TH SarabunPSK" w:cs="TH SarabunPSK"/>
          <w:sz w:val="28"/>
        </w:rPr>
      </w:pPr>
    </w:p>
    <w:p w14:paraId="6CD20A28" w14:textId="388C4DBD" w:rsidR="00E27515" w:rsidRPr="004561E1" w:rsidRDefault="0069275D" w:rsidP="00E27515">
      <w:pPr>
        <w:jc w:val="right"/>
        <w:rPr>
          <w:rFonts w:ascii="TH SarabunPSK" w:eastAsiaTheme="minorEastAsia" w:hAnsi="TH SarabunPSK" w:cs="TH SarabunPSK"/>
          <w:sz w:val="28"/>
          <w:cs/>
        </w:rPr>
      </w:pPr>
      <w:r w:rsidRPr="004561E1">
        <w:rPr>
          <w:rFonts w:ascii="TH SarabunPSK" w:eastAsiaTheme="minorEastAsia" w:hAnsi="TH SarabunPSK" w:cs="TH SarabunPSK" w:hint="cs"/>
          <w:sz w:val="28"/>
          <w:cs/>
        </w:rPr>
        <w:t>นาย</w:t>
      </w:r>
      <w:r w:rsidR="004F69FE">
        <w:rPr>
          <w:rFonts w:ascii="TH SarabunPSK" w:eastAsiaTheme="minorEastAsia" w:hAnsi="TH SarabunPSK" w:cs="TH SarabunPSK" w:hint="cs"/>
          <w:sz w:val="28"/>
          <w:cs/>
        </w:rPr>
        <w:t>พิทักษ์</w:t>
      </w:r>
      <w:proofErr w:type="spellStart"/>
      <w:r w:rsidR="004F69FE">
        <w:rPr>
          <w:rFonts w:ascii="TH SarabunPSK" w:eastAsiaTheme="minorEastAsia" w:hAnsi="TH SarabunPSK" w:cs="TH SarabunPSK" w:hint="cs"/>
          <w:sz w:val="28"/>
          <w:cs/>
        </w:rPr>
        <w:t>พงษ์</w:t>
      </w:r>
      <w:proofErr w:type="spellEnd"/>
      <w:r w:rsidR="004F69FE">
        <w:rPr>
          <w:rFonts w:ascii="TH SarabunPSK" w:eastAsiaTheme="minorEastAsia" w:hAnsi="TH SarabunPSK" w:cs="TH SarabunPSK" w:hint="cs"/>
          <w:sz w:val="28"/>
          <w:cs/>
        </w:rPr>
        <w:t xml:space="preserve">  </w:t>
      </w:r>
      <w:proofErr w:type="spellStart"/>
      <w:r w:rsidR="004F69FE">
        <w:rPr>
          <w:rFonts w:ascii="TH SarabunPSK" w:eastAsiaTheme="minorEastAsia" w:hAnsi="TH SarabunPSK" w:cs="TH SarabunPSK" w:hint="cs"/>
          <w:sz w:val="28"/>
          <w:cs/>
        </w:rPr>
        <w:t>ติ๊บ</w:t>
      </w:r>
      <w:proofErr w:type="spellEnd"/>
      <w:r w:rsidR="004F69FE">
        <w:rPr>
          <w:rFonts w:ascii="TH SarabunPSK" w:eastAsiaTheme="minorEastAsia" w:hAnsi="TH SarabunPSK" w:cs="TH SarabunPSK" w:hint="cs"/>
          <w:sz w:val="28"/>
          <w:cs/>
        </w:rPr>
        <w:t>แก้ว</w:t>
      </w:r>
    </w:p>
    <w:p w14:paraId="1E6E5FE1" w14:textId="058CC75F" w:rsidR="00E1713F" w:rsidRPr="004561E1" w:rsidRDefault="00E1713F" w:rsidP="0029170D">
      <w:pPr>
        <w:jc w:val="right"/>
        <w:rPr>
          <w:rFonts w:ascii="TH SarabunPSK" w:eastAsia="Calibri" w:hAnsi="TH SarabunPSK" w:cs="TH SarabunPSK"/>
          <w:sz w:val="28"/>
          <w:cs/>
        </w:rPr>
      </w:pPr>
      <w:r>
        <w:rPr>
          <w:rFonts w:ascii="TH SarabunPSK" w:eastAsia="Calibri" w:hAnsi="TH SarabunPSK" w:cs="TH SarabunPSK" w:hint="cs"/>
          <w:sz w:val="28"/>
          <w:cs/>
        </w:rPr>
        <w:t>ผู้อำนวยการโครงการชลประทานนครศรีธรรมราช</w:t>
      </w:r>
    </w:p>
    <w:p w14:paraId="3682F27F" w14:textId="3DB4D606" w:rsidR="0029170D" w:rsidRPr="004561E1" w:rsidRDefault="0029170D" w:rsidP="0029170D">
      <w:pPr>
        <w:jc w:val="right"/>
        <w:rPr>
          <w:rFonts w:ascii="TH SarabunPSK" w:eastAsia="Calibri" w:hAnsi="TH SarabunPSK" w:cs="TH SarabunPSK"/>
          <w:sz w:val="28"/>
          <w:cs/>
        </w:rPr>
      </w:pPr>
      <w:r w:rsidRPr="004561E1">
        <w:rPr>
          <w:rFonts w:ascii="TH SarabunIT๙" w:eastAsia="Calibri" w:hAnsi="TH SarabunIT๙" w:cs="TH SarabunIT๙"/>
          <w:spacing w:val="-6"/>
          <w:sz w:val="28"/>
          <w:cs/>
        </w:rPr>
        <w:t xml:space="preserve"> </w:t>
      </w:r>
      <w:r w:rsidRPr="004561E1">
        <w:rPr>
          <w:rFonts w:ascii="TH SarabunIT๙" w:eastAsia="Calibri" w:hAnsi="TH SarabunIT๙" w:cs="TH SarabunIT๙"/>
          <w:sz w:val="28"/>
          <w:cs/>
        </w:rPr>
        <w:tab/>
      </w:r>
      <w:r w:rsidRPr="004561E1">
        <w:rPr>
          <w:rFonts w:ascii="TH SarabunIT๙" w:eastAsia="Calibri" w:hAnsi="TH SarabunIT๙" w:cs="TH SarabunIT๙"/>
          <w:sz w:val="28"/>
          <w:cs/>
        </w:rPr>
        <w:tab/>
      </w:r>
      <w:r w:rsidRPr="004561E1">
        <w:rPr>
          <w:rFonts w:asciiTheme="minorBidi" w:eastAsia="Calibri" w:hAnsiTheme="minorBidi" w:cstheme="minorBidi"/>
          <w:sz w:val="28"/>
          <w:cs/>
        </w:rPr>
        <w:tab/>
      </w:r>
      <w:r w:rsidRPr="004561E1">
        <w:rPr>
          <w:rFonts w:asciiTheme="minorBidi" w:eastAsia="Calibri" w:hAnsiTheme="minorBidi" w:cstheme="minorBidi"/>
          <w:sz w:val="28"/>
          <w:cs/>
        </w:rPr>
        <w:tab/>
      </w:r>
      <w:r w:rsidRPr="004561E1">
        <w:rPr>
          <w:rFonts w:asciiTheme="minorBidi" w:eastAsia="Calibri" w:hAnsiTheme="minorBidi" w:cstheme="minorBidi"/>
          <w:sz w:val="28"/>
          <w:cs/>
        </w:rPr>
        <w:tab/>
      </w:r>
      <w:r w:rsidRPr="004561E1">
        <w:rPr>
          <w:rFonts w:asciiTheme="minorBidi" w:eastAsia="Calibri" w:hAnsiTheme="minorBidi" w:cstheme="minorBidi"/>
          <w:sz w:val="28"/>
          <w:cs/>
        </w:rPr>
        <w:tab/>
      </w:r>
      <w:r w:rsidRPr="004561E1">
        <w:rPr>
          <w:rFonts w:asciiTheme="minorBidi" w:eastAsia="Calibri" w:hAnsiTheme="minorBidi" w:cstheme="minorBidi"/>
          <w:sz w:val="28"/>
          <w:cs/>
        </w:rPr>
        <w:tab/>
      </w:r>
      <w:r w:rsidRPr="004561E1">
        <w:rPr>
          <w:rFonts w:ascii="TH SarabunPSK" w:eastAsia="Calibri" w:hAnsi="TH SarabunPSK" w:cs="TH SarabunPSK"/>
          <w:sz w:val="28"/>
          <w:cs/>
        </w:rPr>
        <w:t>ศูนย์</w:t>
      </w:r>
      <w:r w:rsidR="003F179C">
        <w:rPr>
          <w:rFonts w:ascii="TH SarabunPSK" w:eastAsia="Calibri" w:hAnsi="TH SarabunPSK" w:cs="TH SarabunPSK" w:hint="cs"/>
          <w:sz w:val="28"/>
          <w:cs/>
        </w:rPr>
        <w:t>ปฏิบัติการน้ำอัจฉริยะ</w:t>
      </w:r>
      <w:r w:rsidRPr="004561E1">
        <w:rPr>
          <w:rFonts w:ascii="TH SarabunPSK" w:eastAsia="Calibri" w:hAnsi="TH SarabunPSK" w:cs="TH SarabunPSK" w:hint="cs"/>
          <w:sz w:val="28"/>
          <w:cs/>
        </w:rPr>
        <w:t xml:space="preserve"> </w:t>
      </w:r>
    </w:p>
    <w:p w14:paraId="589DC681" w14:textId="2144D022" w:rsidR="0029170D" w:rsidRPr="004561E1" w:rsidRDefault="0029170D" w:rsidP="0029170D">
      <w:pPr>
        <w:jc w:val="right"/>
        <w:rPr>
          <w:rFonts w:ascii="TH SarabunPSK" w:eastAsia="Calibri" w:hAnsi="TH SarabunPSK" w:cs="TH SarabunPSK"/>
          <w:sz w:val="28"/>
          <w:cs/>
        </w:rPr>
      </w:pPr>
      <w:r w:rsidRPr="004561E1">
        <w:rPr>
          <w:rFonts w:ascii="TH SarabunPSK" w:eastAsia="Calibri" w:hAnsi="TH SarabunPSK" w:cs="TH SarabunPSK" w:hint="cs"/>
          <w:sz w:val="28"/>
          <w:cs/>
        </w:rPr>
        <w:t>โครงการชลประทา</w:t>
      </w:r>
      <w:r w:rsidR="00E23659" w:rsidRPr="004561E1">
        <w:rPr>
          <w:rFonts w:ascii="TH SarabunPSK" w:eastAsia="Calibri" w:hAnsi="TH SarabunPSK" w:cs="TH SarabunPSK" w:hint="cs"/>
          <w:sz w:val="28"/>
          <w:cs/>
        </w:rPr>
        <w:t>น</w:t>
      </w:r>
      <w:r w:rsidRPr="004561E1">
        <w:rPr>
          <w:rFonts w:ascii="TH SarabunPSK" w:eastAsia="Calibri" w:hAnsi="TH SarabunPSK" w:cs="TH SarabunPSK" w:hint="cs"/>
          <w:sz w:val="28"/>
          <w:cs/>
        </w:rPr>
        <w:t>นครศรีธรรมราช</w:t>
      </w:r>
      <w:r w:rsidRPr="004561E1">
        <w:rPr>
          <w:rFonts w:ascii="TH SarabunPSK" w:eastAsia="Calibri" w:hAnsi="TH SarabunPSK" w:cs="TH SarabunPSK"/>
          <w:sz w:val="28"/>
        </w:rPr>
        <w:t xml:space="preserve"> </w:t>
      </w:r>
      <w:r w:rsidRPr="004561E1">
        <w:rPr>
          <w:rFonts w:ascii="TH SarabunPSK" w:eastAsia="Calibri" w:hAnsi="TH SarabunPSK" w:cs="TH SarabunPSK" w:hint="cs"/>
          <w:sz w:val="28"/>
          <w:cs/>
        </w:rPr>
        <w:t>สำนักงานชลประทานที่ 15</w:t>
      </w:r>
    </w:p>
    <w:p w14:paraId="37D530EF" w14:textId="589383FA" w:rsidR="0029170D" w:rsidRPr="004561E1" w:rsidRDefault="0029170D" w:rsidP="0029170D">
      <w:pPr>
        <w:pStyle w:val="ad"/>
        <w:jc w:val="right"/>
        <w:rPr>
          <w:rFonts w:ascii="TH SarabunPSK" w:hAnsi="TH SarabunPSK" w:cs="TH SarabunPSK"/>
          <w:sz w:val="28"/>
          <w:cs/>
        </w:rPr>
      </w:pPr>
      <w:r w:rsidRPr="004561E1">
        <w:rPr>
          <w:rFonts w:ascii="TH SarabunPSK" w:eastAsia="Calibri" w:hAnsi="TH SarabunPSK" w:cs="TH SarabunPSK" w:hint="cs"/>
          <w:sz w:val="28"/>
          <w:cs/>
        </w:rPr>
        <w:t>กรมชลประทาน กระทรวงเกษตรและสหกรณ์</w:t>
      </w:r>
    </w:p>
    <w:p w14:paraId="3F493F44" w14:textId="47E158A6" w:rsidR="00184AAA" w:rsidRDefault="0029170D" w:rsidP="000E1A05">
      <w:pPr>
        <w:ind w:firstLine="720"/>
        <w:jc w:val="right"/>
        <w:rPr>
          <w:rFonts w:ascii="TH SarabunPSK" w:hAnsi="TH SarabunPSK" w:cs="TH SarabunPSK"/>
          <w:b/>
          <w:bCs/>
          <w:sz w:val="28"/>
        </w:rPr>
      </w:pPr>
      <w:r w:rsidRPr="004561E1">
        <w:rPr>
          <w:rFonts w:ascii="TH SarabunPSK" w:hAnsi="TH SarabunPSK" w:cs="TH SarabunPSK"/>
          <w:sz w:val="28"/>
          <w:cs/>
        </w:rPr>
        <w:tab/>
      </w:r>
      <w:r w:rsidRPr="004561E1">
        <w:rPr>
          <w:rFonts w:ascii="TH SarabunPSK" w:hAnsi="TH SarabunPSK" w:cs="TH SarabunPSK"/>
          <w:sz w:val="28"/>
          <w:cs/>
        </w:rPr>
        <w:tab/>
      </w:r>
      <w:r w:rsidRPr="004561E1">
        <w:rPr>
          <w:rFonts w:ascii="TH SarabunPSK" w:hAnsi="TH SarabunPSK" w:cs="TH SarabunPSK"/>
          <w:sz w:val="28"/>
          <w:cs/>
        </w:rPr>
        <w:tab/>
      </w:r>
      <w:r w:rsidR="00DE1301" w:rsidRPr="004561E1">
        <w:rPr>
          <w:rFonts w:ascii="TH SarabunPSK" w:hAnsi="TH SarabunPSK" w:cs="TH SarabunPSK" w:hint="cs"/>
          <w:sz w:val="28"/>
          <w:cs/>
        </w:rPr>
        <w:t>วันที่</w:t>
      </w:r>
      <w:r w:rsidR="004A6783">
        <w:rPr>
          <w:rFonts w:ascii="TH SarabunPSK" w:hAnsi="TH SarabunPSK" w:cs="TH SarabunPSK" w:hint="cs"/>
          <w:sz w:val="28"/>
          <w:cs/>
        </w:rPr>
        <w:t xml:space="preserve"> </w:t>
      </w:r>
      <w:r w:rsidR="005703FE">
        <w:rPr>
          <w:rFonts w:ascii="TH SarabunPSK" w:hAnsi="TH SarabunPSK" w:cs="TH SarabunPSK"/>
          <w:sz w:val="28"/>
        </w:rPr>
        <w:t>1</w:t>
      </w:r>
      <w:r w:rsidR="009C34A9">
        <w:rPr>
          <w:rFonts w:ascii="TH SarabunPSK" w:hAnsi="TH SarabunPSK" w:cs="TH SarabunPSK"/>
          <w:sz w:val="28"/>
        </w:rPr>
        <w:t>3</w:t>
      </w:r>
      <w:r w:rsidR="00941641">
        <w:rPr>
          <w:rFonts w:ascii="TH SarabunPSK" w:hAnsi="TH SarabunPSK" w:cs="TH SarabunPSK" w:hint="cs"/>
          <w:sz w:val="28"/>
          <w:cs/>
        </w:rPr>
        <w:t xml:space="preserve"> สิงหาคม</w:t>
      </w:r>
      <w:r w:rsidR="000B6A08">
        <w:rPr>
          <w:rFonts w:ascii="TH SarabunPSK" w:hAnsi="TH SarabunPSK" w:cs="TH SarabunPSK" w:hint="cs"/>
          <w:sz w:val="28"/>
          <w:cs/>
        </w:rPr>
        <w:t xml:space="preserve"> 2564</w:t>
      </w:r>
      <w:r w:rsidR="00DE1301" w:rsidRPr="004561E1">
        <w:rPr>
          <w:rFonts w:ascii="Angsana New" w:hAnsi="Angsana New"/>
          <w:color w:val="000000" w:themeColor="text1"/>
          <w:sz w:val="20"/>
          <w:szCs w:val="20"/>
        </w:rPr>
        <w:t xml:space="preserve"> </w:t>
      </w:r>
      <w:r w:rsidR="00DE1301" w:rsidRPr="004561E1">
        <w:rPr>
          <w:rFonts w:ascii="TH SarabunPSK" w:hAnsi="TH SarabunPSK" w:cs="TH SarabunPSK"/>
          <w:color w:val="000000" w:themeColor="text1"/>
        </w:rPr>
        <w:t xml:space="preserve"> </w:t>
      </w:r>
      <w:r w:rsidR="0041039B" w:rsidRPr="004561E1">
        <w:rPr>
          <w:rFonts w:ascii="TH SarabunPSK" w:hAnsi="TH SarabunPSK" w:cs="TH SarabunPSK" w:hint="cs"/>
          <w:sz w:val="28"/>
          <w:cs/>
        </w:rPr>
        <w:t>(เวลา</w:t>
      </w:r>
      <w:r w:rsidR="00EB0597">
        <w:rPr>
          <w:rFonts w:ascii="TH SarabunPSK" w:hAnsi="TH SarabunPSK" w:cs="TH SarabunPSK" w:hint="cs"/>
          <w:sz w:val="28"/>
          <w:cs/>
        </w:rPr>
        <w:t xml:space="preserve"> 09.00 น.)</w:t>
      </w:r>
    </w:p>
    <w:sectPr w:rsidR="00184AAA" w:rsidSect="003F3C8B">
      <w:pgSz w:w="11906" w:h="16838" w:code="9"/>
      <w:pgMar w:top="851" w:right="1133" w:bottom="709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CFB690" w14:textId="77777777" w:rsidR="000A0AC9" w:rsidRDefault="000A0AC9" w:rsidP="004D5D1D">
      <w:pPr>
        <w:rPr>
          <w:szCs w:val="24"/>
          <w:cs/>
        </w:rPr>
      </w:pPr>
      <w:r>
        <w:separator/>
      </w:r>
    </w:p>
  </w:endnote>
  <w:endnote w:type="continuationSeparator" w:id="0">
    <w:p w14:paraId="3DDCDAF6" w14:textId="77777777" w:rsidR="000A0AC9" w:rsidRDefault="000A0AC9" w:rsidP="004D5D1D">
      <w:pPr>
        <w:rPr>
          <w:szCs w:val="24"/>
          <w:cs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+mj-ea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95C173" w14:textId="77777777" w:rsidR="000A0AC9" w:rsidRDefault="000A0AC9" w:rsidP="004D5D1D">
      <w:pPr>
        <w:rPr>
          <w:szCs w:val="24"/>
          <w:cs/>
        </w:rPr>
      </w:pPr>
      <w:r>
        <w:separator/>
      </w:r>
    </w:p>
  </w:footnote>
  <w:footnote w:type="continuationSeparator" w:id="0">
    <w:p w14:paraId="52748D31" w14:textId="77777777" w:rsidR="000A0AC9" w:rsidRDefault="000A0AC9" w:rsidP="004D5D1D">
      <w:pPr>
        <w:rPr>
          <w:szCs w:val="24"/>
          <w:cs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34D9D"/>
    <w:multiLevelType w:val="hybridMultilevel"/>
    <w:tmpl w:val="74EC133A"/>
    <w:lvl w:ilvl="0" w:tplc="03FC28EE">
      <w:start w:val="6"/>
      <w:numFmt w:val="bullet"/>
      <w:lvlText w:val=""/>
      <w:lvlJc w:val="left"/>
      <w:pPr>
        <w:ind w:left="900" w:hanging="360"/>
      </w:pPr>
      <w:rPr>
        <w:rFonts w:ascii="TH SarabunPSK" w:eastAsia="Times New Roman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0F8E6F6A"/>
    <w:multiLevelType w:val="hybridMultilevel"/>
    <w:tmpl w:val="6A2ED866"/>
    <w:lvl w:ilvl="0" w:tplc="42E813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854E9D"/>
    <w:multiLevelType w:val="hybridMultilevel"/>
    <w:tmpl w:val="FBDE330C"/>
    <w:lvl w:ilvl="0" w:tplc="20FCC0D4">
      <w:start w:val="4"/>
      <w:numFmt w:val="bullet"/>
      <w:lvlText w:val="-"/>
      <w:lvlJc w:val="left"/>
      <w:pPr>
        <w:ind w:left="108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EA158F"/>
    <w:multiLevelType w:val="hybridMultilevel"/>
    <w:tmpl w:val="50369DD2"/>
    <w:lvl w:ilvl="0" w:tplc="6EA04B46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4">
    <w:nsid w:val="16E62431"/>
    <w:multiLevelType w:val="hybridMultilevel"/>
    <w:tmpl w:val="BEF65C66"/>
    <w:lvl w:ilvl="0" w:tplc="1DD61C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82740A3"/>
    <w:multiLevelType w:val="hybridMultilevel"/>
    <w:tmpl w:val="79BC7F06"/>
    <w:lvl w:ilvl="0" w:tplc="3F5C0AC4">
      <w:start w:val="7"/>
      <w:numFmt w:val="bullet"/>
      <w:lvlText w:val="-"/>
      <w:lvlJc w:val="left"/>
      <w:pPr>
        <w:ind w:left="90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">
    <w:nsid w:val="185A700D"/>
    <w:multiLevelType w:val="multilevel"/>
    <w:tmpl w:val="DA163412"/>
    <w:lvl w:ilvl="0">
      <w:start w:val="3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620"/>
        </w:tabs>
        <w:ind w:left="1620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030"/>
        </w:tabs>
        <w:ind w:left="30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185"/>
        </w:tabs>
        <w:ind w:left="41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700"/>
        </w:tabs>
        <w:ind w:left="5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55"/>
        </w:tabs>
        <w:ind w:left="68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370"/>
        </w:tabs>
        <w:ind w:left="83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525"/>
        </w:tabs>
        <w:ind w:left="95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040"/>
        </w:tabs>
        <w:ind w:left="11040" w:hanging="1800"/>
      </w:pPr>
      <w:rPr>
        <w:rFonts w:hint="default"/>
      </w:rPr>
    </w:lvl>
  </w:abstractNum>
  <w:abstractNum w:abstractNumId="7">
    <w:nsid w:val="1B8B4DE2"/>
    <w:multiLevelType w:val="hybridMultilevel"/>
    <w:tmpl w:val="19ECE9FC"/>
    <w:lvl w:ilvl="0" w:tplc="7DF0E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3332550"/>
    <w:multiLevelType w:val="hybridMultilevel"/>
    <w:tmpl w:val="5336CE16"/>
    <w:lvl w:ilvl="0" w:tplc="5A088282">
      <w:start w:val="4"/>
      <w:numFmt w:val="bullet"/>
      <w:lvlText w:val="-"/>
      <w:lvlJc w:val="left"/>
      <w:pPr>
        <w:ind w:left="960" w:hanging="360"/>
      </w:pPr>
      <w:rPr>
        <w:rFonts w:ascii="TH SarabunPSK" w:eastAsia="Times New Roman" w:hAnsi="TH SarabunPSK" w:cs="TH SarabunPSK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9">
    <w:nsid w:val="23787DBA"/>
    <w:multiLevelType w:val="hybridMultilevel"/>
    <w:tmpl w:val="388E2E94"/>
    <w:lvl w:ilvl="0" w:tplc="6444F2B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23D14BCD"/>
    <w:multiLevelType w:val="hybridMultilevel"/>
    <w:tmpl w:val="D8F4C394"/>
    <w:lvl w:ilvl="0" w:tplc="96EA0A1A">
      <w:start w:val="3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2A6545"/>
    <w:multiLevelType w:val="hybridMultilevel"/>
    <w:tmpl w:val="C2D626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4A25B2"/>
    <w:multiLevelType w:val="hybridMultilevel"/>
    <w:tmpl w:val="D28E1DFA"/>
    <w:lvl w:ilvl="0" w:tplc="6D9A0F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C394F10"/>
    <w:multiLevelType w:val="hybridMultilevel"/>
    <w:tmpl w:val="85E4EB10"/>
    <w:lvl w:ilvl="0" w:tplc="753865E6">
      <w:start w:val="7"/>
      <w:numFmt w:val="bullet"/>
      <w:lvlText w:val="-"/>
      <w:lvlJc w:val="left"/>
      <w:pPr>
        <w:ind w:left="90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4">
    <w:nsid w:val="3A091B6E"/>
    <w:multiLevelType w:val="hybridMultilevel"/>
    <w:tmpl w:val="B1EC2A70"/>
    <w:lvl w:ilvl="0" w:tplc="AF32896E">
      <w:start w:val="1"/>
      <w:numFmt w:val="bullet"/>
      <w:lvlText w:val="-"/>
      <w:lvlJc w:val="left"/>
      <w:pPr>
        <w:ind w:left="123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5">
    <w:nsid w:val="3D8A0C04"/>
    <w:multiLevelType w:val="hybridMultilevel"/>
    <w:tmpl w:val="7390B854"/>
    <w:lvl w:ilvl="0" w:tplc="3CFABBBA">
      <w:start w:val="4"/>
      <w:numFmt w:val="bullet"/>
      <w:lvlText w:val="-"/>
      <w:lvlJc w:val="left"/>
      <w:pPr>
        <w:ind w:left="126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>
    <w:nsid w:val="3F6A12CC"/>
    <w:multiLevelType w:val="hybridMultilevel"/>
    <w:tmpl w:val="F5D0E136"/>
    <w:lvl w:ilvl="0" w:tplc="4D66A492">
      <w:start w:val="6"/>
      <w:numFmt w:val="bullet"/>
      <w:lvlText w:val="-"/>
      <w:lvlJc w:val="left"/>
      <w:pPr>
        <w:ind w:left="126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>
    <w:nsid w:val="44745CD4"/>
    <w:multiLevelType w:val="hybridMultilevel"/>
    <w:tmpl w:val="52C82B70"/>
    <w:lvl w:ilvl="0" w:tplc="6E7849BE">
      <w:numFmt w:val="bullet"/>
      <w:lvlText w:val="-"/>
      <w:lvlJc w:val="left"/>
      <w:pPr>
        <w:ind w:left="105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18">
    <w:nsid w:val="487205FF"/>
    <w:multiLevelType w:val="hybridMultilevel"/>
    <w:tmpl w:val="18BC389A"/>
    <w:lvl w:ilvl="0" w:tplc="6BA4E70A">
      <w:start w:val="6"/>
      <w:numFmt w:val="bullet"/>
      <w:lvlText w:val="-"/>
      <w:lvlJc w:val="left"/>
      <w:pPr>
        <w:ind w:left="108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8882A64"/>
    <w:multiLevelType w:val="hybridMultilevel"/>
    <w:tmpl w:val="716A552A"/>
    <w:lvl w:ilvl="0" w:tplc="27D808DE">
      <w:start w:val="4"/>
      <w:numFmt w:val="bullet"/>
      <w:lvlText w:val="-"/>
      <w:lvlJc w:val="left"/>
      <w:pPr>
        <w:ind w:left="93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0">
    <w:nsid w:val="5A6A4DE8"/>
    <w:multiLevelType w:val="hybridMultilevel"/>
    <w:tmpl w:val="20B07A6E"/>
    <w:lvl w:ilvl="0" w:tplc="5FD298BE">
      <w:start w:val="1"/>
      <w:numFmt w:val="decimal"/>
      <w:lvlText w:val="%1."/>
      <w:lvlJc w:val="left"/>
      <w:pPr>
        <w:ind w:left="12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>
    <w:nsid w:val="5BDA0718"/>
    <w:multiLevelType w:val="hybridMultilevel"/>
    <w:tmpl w:val="9FAE7900"/>
    <w:lvl w:ilvl="0" w:tplc="17B2897A">
      <w:start w:val="4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001ED"/>
    <w:multiLevelType w:val="hybridMultilevel"/>
    <w:tmpl w:val="6186CF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842200"/>
    <w:multiLevelType w:val="hybridMultilevel"/>
    <w:tmpl w:val="1C729D1E"/>
    <w:lvl w:ilvl="0" w:tplc="D90E85B0">
      <w:start w:val="21"/>
      <w:numFmt w:val="bullet"/>
      <w:lvlText w:val="-"/>
      <w:lvlJc w:val="left"/>
      <w:pPr>
        <w:ind w:left="90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4">
    <w:nsid w:val="61BD4C37"/>
    <w:multiLevelType w:val="hybridMultilevel"/>
    <w:tmpl w:val="1FE63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8832DF"/>
    <w:multiLevelType w:val="hybridMultilevel"/>
    <w:tmpl w:val="867CC420"/>
    <w:lvl w:ilvl="0" w:tplc="72441D7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908C0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22DA9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BCCD8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C69CF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97A655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9276C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B6225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3B8332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F590B41"/>
    <w:multiLevelType w:val="multilevel"/>
    <w:tmpl w:val="DA163412"/>
    <w:lvl w:ilvl="0">
      <w:start w:val="3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620"/>
        </w:tabs>
        <w:ind w:left="1620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030"/>
        </w:tabs>
        <w:ind w:left="30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185"/>
        </w:tabs>
        <w:ind w:left="41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700"/>
        </w:tabs>
        <w:ind w:left="5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55"/>
        </w:tabs>
        <w:ind w:left="68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370"/>
        </w:tabs>
        <w:ind w:left="83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525"/>
        </w:tabs>
        <w:ind w:left="95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040"/>
        </w:tabs>
        <w:ind w:left="11040" w:hanging="1800"/>
      </w:pPr>
      <w:rPr>
        <w:rFonts w:hint="default"/>
      </w:rPr>
    </w:lvl>
  </w:abstractNum>
  <w:abstractNum w:abstractNumId="27">
    <w:nsid w:val="72EF1034"/>
    <w:multiLevelType w:val="multilevel"/>
    <w:tmpl w:val="BB9A998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hint="default"/>
      </w:rPr>
    </w:lvl>
  </w:abstractNum>
  <w:abstractNum w:abstractNumId="28">
    <w:nsid w:val="767F4697"/>
    <w:multiLevelType w:val="hybridMultilevel"/>
    <w:tmpl w:val="0CFEA91C"/>
    <w:lvl w:ilvl="0" w:tplc="073CFE14">
      <w:start w:val="2"/>
      <w:numFmt w:val="decimal"/>
      <w:lvlText w:val="%1."/>
      <w:lvlJc w:val="left"/>
      <w:pPr>
        <w:tabs>
          <w:tab w:val="num" w:pos="1260"/>
        </w:tabs>
        <w:ind w:left="126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>
    <w:nsid w:val="78077B72"/>
    <w:multiLevelType w:val="multilevel"/>
    <w:tmpl w:val="12C217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9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5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7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760" w:hanging="1800"/>
      </w:pPr>
      <w:rPr>
        <w:rFonts w:hint="default"/>
      </w:rPr>
    </w:lvl>
  </w:abstractNum>
  <w:num w:numId="1">
    <w:abstractNumId w:val="26"/>
  </w:num>
  <w:num w:numId="2">
    <w:abstractNumId w:val="3"/>
  </w:num>
  <w:num w:numId="3">
    <w:abstractNumId w:val="28"/>
  </w:num>
  <w:num w:numId="4">
    <w:abstractNumId w:val="6"/>
  </w:num>
  <w:num w:numId="5">
    <w:abstractNumId w:val="20"/>
  </w:num>
  <w:num w:numId="6">
    <w:abstractNumId w:val="7"/>
  </w:num>
  <w:num w:numId="7">
    <w:abstractNumId w:val="24"/>
  </w:num>
  <w:num w:numId="8">
    <w:abstractNumId w:val="10"/>
  </w:num>
  <w:num w:numId="9">
    <w:abstractNumId w:val="19"/>
  </w:num>
  <w:num w:numId="10">
    <w:abstractNumId w:val="22"/>
  </w:num>
  <w:num w:numId="11">
    <w:abstractNumId w:val="29"/>
  </w:num>
  <w:num w:numId="12">
    <w:abstractNumId w:val="27"/>
  </w:num>
  <w:num w:numId="13">
    <w:abstractNumId w:val="9"/>
  </w:num>
  <w:num w:numId="14">
    <w:abstractNumId w:val="17"/>
  </w:num>
  <w:num w:numId="15">
    <w:abstractNumId w:val="25"/>
  </w:num>
  <w:num w:numId="16">
    <w:abstractNumId w:val="1"/>
  </w:num>
  <w:num w:numId="17">
    <w:abstractNumId w:val="12"/>
  </w:num>
  <w:num w:numId="18">
    <w:abstractNumId w:val="14"/>
  </w:num>
  <w:num w:numId="19">
    <w:abstractNumId w:val="16"/>
  </w:num>
  <w:num w:numId="20">
    <w:abstractNumId w:val="13"/>
  </w:num>
  <w:num w:numId="21">
    <w:abstractNumId w:val="5"/>
  </w:num>
  <w:num w:numId="22">
    <w:abstractNumId w:val="0"/>
  </w:num>
  <w:num w:numId="23">
    <w:abstractNumId w:val="18"/>
  </w:num>
  <w:num w:numId="24">
    <w:abstractNumId w:val="8"/>
  </w:num>
  <w:num w:numId="25">
    <w:abstractNumId w:val="15"/>
  </w:num>
  <w:num w:numId="26">
    <w:abstractNumId w:val="11"/>
  </w:num>
  <w:num w:numId="27">
    <w:abstractNumId w:val="4"/>
  </w:num>
  <w:num w:numId="28">
    <w:abstractNumId w:val="23"/>
  </w:num>
  <w:num w:numId="29">
    <w:abstractNumId w:val="21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710"/>
    <w:rsid w:val="000003B4"/>
    <w:rsid w:val="0000062B"/>
    <w:rsid w:val="0000070E"/>
    <w:rsid w:val="000007DC"/>
    <w:rsid w:val="000007FA"/>
    <w:rsid w:val="0000082F"/>
    <w:rsid w:val="00000859"/>
    <w:rsid w:val="0000086E"/>
    <w:rsid w:val="00000955"/>
    <w:rsid w:val="000009C2"/>
    <w:rsid w:val="000009DC"/>
    <w:rsid w:val="00000CBD"/>
    <w:rsid w:val="00000D22"/>
    <w:rsid w:val="00000EEF"/>
    <w:rsid w:val="0000111B"/>
    <w:rsid w:val="000011A1"/>
    <w:rsid w:val="000013FB"/>
    <w:rsid w:val="00001441"/>
    <w:rsid w:val="00001606"/>
    <w:rsid w:val="0000167B"/>
    <w:rsid w:val="000016B8"/>
    <w:rsid w:val="00001716"/>
    <w:rsid w:val="00001853"/>
    <w:rsid w:val="00001CFB"/>
    <w:rsid w:val="00001E30"/>
    <w:rsid w:val="00001E5A"/>
    <w:rsid w:val="00001F46"/>
    <w:rsid w:val="000024D3"/>
    <w:rsid w:val="00002529"/>
    <w:rsid w:val="000026A7"/>
    <w:rsid w:val="0000282B"/>
    <w:rsid w:val="0000289B"/>
    <w:rsid w:val="00002A81"/>
    <w:rsid w:val="00002EE1"/>
    <w:rsid w:val="00002FF5"/>
    <w:rsid w:val="00003299"/>
    <w:rsid w:val="000036A6"/>
    <w:rsid w:val="000039C8"/>
    <w:rsid w:val="00003BE4"/>
    <w:rsid w:val="00003C0D"/>
    <w:rsid w:val="00003DDF"/>
    <w:rsid w:val="00003E08"/>
    <w:rsid w:val="00003E99"/>
    <w:rsid w:val="00003F4C"/>
    <w:rsid w:val="00004161"/>
    <w:rsid w:val="00004162"/>
    <w:rsid w:val="000041DC"/>
    <w:rsid w:val="0000421F"/>
    <w:rsid w:val="00004221"/>
    <w:rsid w:val="0000426A"/>
    <w:rsid w:val="000044E7"/>
    <w:rsid w:val="000044F8"/>
    <w:rsid w:val="0000457D"/>
    <w:rsid w:val="000045C2"/>
    <w:rsid w:val="000046EB"/>
    <w:rsid w:val="0000473C"/>
    <w:rsid w:val="00004984"/>
    <w:rsid w:val="000049ED"/>
    <w:rsid w:val="00004A4A"/>
    <w:rsid w:val="00004A85"/>
    <w:rsid w:val="00004ADF"/>
    <w:rsid w:val="00004E04"/>
    <w:rsid w:val="00004E68"/>
    <w:rsid w:val="0000502D"/>
    <w:rsid w:val="00005685"/>
    <w:rsid w:val="00005CAB"/>
    <w:rsid w:val="00005F03"/>
    <w:rsid w:val="00005FC2"/>
    <w:rsid w:val="00005FC3"/>
    <w:rsid w:val="000060DE"/>
    <w:rsid w:val="0000617E"/>
    <w:rsid w:val="0000632A"/>
    <w:rsid w:val="0000649C"/>
    <w:rsid w:val="0000691B"/>
    <w:rsid w:val="00006B1B"/>
    <w:rsid w:val="00006C78"/>
    <w:rsid w:val="00006D39"/>
    <w:rsid w:val="00006EEA"/>
    <w:rsid w:val="00006EEE"/>
    <w:rsid w:val="00006F18"/>
    <w:rsid w:val="00007100"/>
    <w:rsid w:val="00007127"/>
    <w:rsid w:val="00007335"/>
    <w:rsid w:val="000073FB"/>
    <w:rsid w:val="000075DE"/>
    <w:rsid w:val="0000761B"/>
    <w:rsid w:val="0000776A"/>
    <w:rsid w:val="00007828"/>
    <w:rsid w:val="00007857"/>
    <w:rsid w:val="00007B92"/>
    <w:rsid w:val="00007C35"/>
    <w:rsid w:val="00007DE7"/>
    <w:rsid w:val="00007DED"/>
    <w:rsid w:val="000100C3"/>
    <w:rsid w:val="00010171"/>
    <w:rsid w:val="0001019F"/>
    <w:rsid w:val="000101EA"/>
    <w:rsid w:val="00010287"/>
    <w:rsid w:val="00010396"/>
    <w:rsid w:val="000103A7"/>
    <w:rsid w:val="000103D8"/>
    <w:rsid w:val="0001045D"/>
    <w:rsid w:val="00010476"/>
    <w:rsid w:val="000105CD"/>
    <w:rsid w:val="00010739"/>
    <w:rsid w:val="00010A1A"/>
    <w:rsid w:val="00010B18"/>
    <w:rsid w:val="00010C4A"/>
    <w:rsid w:val="00010F29"/>
    <w:rsid w:val="00010F7B"/>
    <w:rsid w:val="00010F9B"/>
    <w:rsid w:val="0001108F"/>
    <w:rsid w:val="000110C1"/>
    <w:rsid w:val="00011307"/>
    <w:rsid w:val="000116CA"/>
    <w:rsid w:val="000116E1"/>
    <w:rsid w:val="000118DC"/>
    <w:rsid w:val="0001193C"/>
    <w:rsid w:val="000119F2"/>
    <w:rsid w:val="00011DB3"/>
    <w:rsid w:val="0001204D"/>
    <w:rsid w:val="000120CC"/>
    <w:rsid w:val="0001216D"/>
    <w:rsid w:val="00012532"/>
    <w:rsid w:val="000128D5"/>
    <w:rsid w:val="00012923"/>
    <w:rsid w:val="000129B9"/>
    <w:rsid w:val="00012ABF"/>
    <w:rsid w:val="00012ACC"/>
    <w:rsid w:val="00012B42"/>
    <w:rsid w:val="00012C7F"/>
    <w:rsid w:val="00012E6A"/>
    <w:rsid w:val="00013004"/>
    <w:rsid w:val="000131DE"/>
    <w:rsid w:val="00013215"/>
    <w:rsid w:val="000135A0"/>
    <w:rsid w:val="0001363F"/>
    <w:rsid w:val="0001369C"/>
    <w:rsid w:val="000138E7"/>
    <w:rsid w:val="0001397F"/>
    <w:rsid w:val="00013A33"/>
    <w:rsid w:val="00013DD1"/>
    <w:rsid w:val="000141B5"/>
    <w:rsid w:val="000147A6"/>
    <w:rsid w:val="00014A70"/>
    <w:rsid w:val="00014C52"/>
    <w:rsid w:val="00014C5C"/>
    <w:rsid w:val="00014EBE"/>
    <w:rsid w:val="00014F00"/>
    <w:rsid w:val="000151B1"/>
    <w:rsid w:val="000153E2"/>
    <w:rsid w:val="00015625"/>
    <w:rsid w:val="00015664"/>
    <w:rsid w:val="00015826"/>
    <w:rsid w:val="00015878"/>
    <w:rsid w:val="00015B5D"/>
    <w:rsid w:val="00015D0E"/>
    <w:rsid w:val="00015F24"/>
    <w:rsid w:val="00015F87"/>
    <w:rsid w:val="0001600D"/>
    <w:rsid w:val="0001603F"/>
    <w:rsid w:val="000162A2"/>
    <w:rsid w:val="000167E8"/>
    <w:rsid w:val="00016876"/>
    <w:rsid w:val="00016BF9"/>
    <w:rsid w:val="00016F94"/>
    <w:rsid w:val="00017327"/>
    <w:rsid w:val="00017917"/>
    <w:rsid w:val="00017929"/>
    <w:rsid w:val="00017A47"/>
    <w:rsid w:val="00017AEE"/>
    <w:rsid w:val="00017DE6"/>
    <w:rsid w:val="0002018E"/>
    <w:rsid w:val="0002084B"/>
    <w:rsid w:val="0002088C"/>
    <w:rsid w:val="00020922"/>
    <w:rsid w:val="00020932"/>
    <w:rsid w:val="00020EF0"/>
    <w:rsid w:val="00020F2E"/>
    <w:rsid w:val="00020FA3"/>
    <w:rsid w:val="00021106"/>
    <w:rsid w:val="00021271"/>
    <w:rsid w:val="000212D1"/>
    <w:rsid w:val="0002159D"/>
    <w:rsid w:val="0002166D"/>
    <w:rsid w:val="00021946"/>
    <w:rsid w:val="00021B07"/>
    <w:rsid w:val="00021B61"/>
    <w:rsid w:val="00021B76"/>
    <w:rsid w:val="00021DB9"/>
    <w:rsid w:val="00021DDD"/>
    <w:rsid w:val="00021E38"/>
    <w:rsid w:val="00021EC0"/>
    <w:rsid w:val="00022053"/>
    <w:rsid w:val="00022133"/>
    <w:rsid w:val="00022245"/>
    <w:rsid w:val="0002256C"/>
    <w:rsid w:val="000225CC"/>
    <w:rsid w:val="00022690"/>
    <w:rsid w:val="00022694"/>
    <w:rsid w:val="00022749"/>
    <w:rsid w:val="000227C6"/>
    <w:rsid w:val="0002287D"/>
    <w:rsid w:val="00022A31"/>
    <w:rsid w:val="00022C8A"/>
    <w:rsid w:val="00022CBF"/>
    <w:rsid w:val="00022E4B"/>
    <w:rsid w:val="00022EA2"/>
    <w:rsid w:val="00022F08"/>
    <w:rsid w:val="00022FA5"/>
    <w:rsid w:val="000230C7"/>
    <w:rsid w:val="00023197"/>
    <w:rsid w:val="0002334E"/>
    <w:rsid w:val="0002342F"/>
    <w:rsid w:val="000234AC"/>
    <w:rsid w:val="000235C6"/>
    <w:rsid w:val="00023867"/>
    <w:rsid w:val="000238C6"/>
    <w:rsid w:val="000238E0"/>
    <w:rsid w:val="00023A04"/>
    <w:rsid w:val="00023B42"/>
    <w:rsid w:val="00023C04"/>
    <w:rsid w:val="00023C2F"/>
    <w:rsid w:val="00023F2F"/>
    <w:rsid w:val="00023F7A"/>
    <w:rsid w:val="00024297"/>
    <w:rsid w:val="00024469"/>
    <w:rsid w:val="00024498"/>
    <w:rsid w:val="0002465D"/>
    <w:rsid w:val="000246AB"/>
    <w:rsid w:val="000246DE"/>
    <w:rsid w:val="00024B51"/>
    <w:rsid w:val="00024BCA"/>
    <w:rsid w:val="00024BFE"/>
    <w:rsid w:val="00024E93"/>
    <w:rsid w:val="00024ECC"/>
    <w:rsid w:val="00024F29"/>
    <w:rsid w:val="0002515A"/>
    <w:rsid w:val="00025343"/>
    <w:rsid w:val="00025345"/>
    <w:rsid w:val="00025404"/>
    <w:rsid w:val="0002567C"/>
    <w:rsid w:val="000258A2"/>
    <w:rsid w:val="000259BF"/>
    <w:rsid w:val="00025B48"/>
    <w:rsid w:val="00025B6D"/>
    <w:rsid w:val="00025C28"/>
    <w:rsid w:val="00025D76"/>
    <w:rsid w:val="00025E4B"/>
    <w:rsid w:val="0002610D"/>
    <w:rsid w:val="00026243"/>
    <w:rsid w:val="000263CB"/>
    <w:rsid w:val="00026432"/>
    <w:rsid w:val="000268DB"/>
    <w:rsid w:val="00026904"/>
    <w:rsid w:val="00026916"/>
    <w:rsid w:val="00026955"/>
    <w:rsid w:val="000269AA"/>
    <w:rsid w:val="000269AE"/>
    <w:rsid w:val="00026A37"/>
    <w:rsid w:val="00026AAE"/>
    <w:rsid w:val="00026DD8"/>
    <w:rsid w:val="00026E1D"/>
    <w:rsid w:val="0002721B"/>
    <w:rsid w:val="00027262"/>
    <w:rsid w:val="00027331"/>
    <w:rsid w:val="00027665"/>
    <w:rsid w:val="000276DD"/>
    <w:rsid w:val="0002785D"/>
    <w:rsid w:val="00027A0F"/>
    <w:rsid w:val="00027A34"/>
    <w:rsid w:val="00027AE3"/>
    <w:rsid w:val="00027C89"/>
    <w:rsid w:val="00027CFF"/>
    <w:rsid w:val="000300CB"/>
    <w:rsid w:val="00030141"/>
    <w:rsid w:val="0003019B"/>
    <w:rsid w:val="000305C1"/>
    <w:rsid w:val="000306C3"/>
    <w:rsid w:val="000308CD"/>
    <w:rsid w:val="00030901"/>
    <w:rsid w:val="00030912"/>
    <w:rsid w:val="00030976"/>
    <w:rsid w:val="00030A41"/>
    <w:rsid w:val="00030C55"/>
    <w:rsid w:val="00030D3E"/>
    <w:rsid w:val="00030DAF"/>
    <w:rsid w:val="00030DB3"/>
    <w:rsid w:val="00030E0B"/>
    <w:rsid w:val="00030E78"/>
    <w:rsid w:val="00030F29"/>
    <w:rsid w:val="00030FFA"/>
    <w:rsid w:val="000310B9"/>
    <w:rsid w:val="0003130D"/>
    <w:rsid w:val="00031546"/>
    <w:rsid w:val="00031690"/>
    <w:rsid w:val="00031791"/>
    <w:rsid w:val="000317CB"/>
    <w:rsid w:val="00031A16"/>
    <w:rsid w:val="00031FF7"/>
    <w:rsid w:val="00032057"/>
    <w:rsid w:val="000320EF"/>
    <w:rsid w:val="000321AD"/>
    <w:rsid w:val="0003231E"/>
    <w:rsid w:val="0003258E"/>
    <w:rsid w:val="000325AC"/>
    <w:rsid w:val="00032697"/>
    <w:rsid w:val="00032722"/>
    <w:rsid w:val="00032A60"/>
    <w:rsid w:val="00032B12"/>
    <w:rsid w:val="00032C41"/>
    <w:rsid w:val="000331AA"/>
    <w:rsid w:val="000333B8"/>
    <w:rsid w:val="00033869"/>
    <w:rsid w:val="00033ADF"/>
    <w:rsid w:val="00033C4D"/>
    <w:rsid w:val="00033C8D"/>
    <w:rsid w:val="00033DF7"/>
    <w:rsid w:val="00033F90"/>
    <w:rsid w:val="0003458C"/>
    <w:rsid w:val="000349A2"/>
    <w:rsid w:val="000349D0"/>
    <w:rsid w:val="00034A5C"/>
    <w:rsid w:val="00034E95"/>
    <w:rsid w:val="00034EED"/>
    <w:rsid w:val="00035325"/>
    <w:rsid w:val="00035756"/>
    <w:rsid w:val="000357B0"/>
    <w:rsid w:val="00035A1D"/>
    <w:rsid w:val="00035F6A"/>
    <w:rsid w:val="000361C9"/>
    <w:rsid w:val="0003635B"/>
    <w:rsid w:val="0003635F"/>
    <w:rsid w:val="000363D9"/>
    <w:rsid w:val="000364A0"/>
    <w:rsid w:val="000364B1"/>
    <w:rsid w:val="00036528"/>
    <w:rsid w:val="00036852"/>
    <w:rsid w:val="00036ABA"/>
    <w:rsid w:val="00036AD8"/>
    <w:rsid w:val="00036B9D"/>
    <w:rsid w:val="00036C46"/>
    <w:rsid w:val="00036C4D"/>
    <w:rsid w:val="00036DCF"/>
    <w:rsid w:val="00036EFF"/>
    <w:rsid w:val="00037237"/>
    <w:rsid w:val="000379C0"/>
    <w:rsid w:val="000379F7"/>
    <w:rsid w:val="00037BEE"/>
    <w:rsid w:val="00037C5F"/>
    <w:rsid w:val="00037F1C"/>
    <w:rsid w:val="0004001A"/>
    <w:rsid w:val="000402F7"/>
    <w:rsid w:val="00040399"/>
    <w:rsid w:val="00040569"/>
    <w:rsid w:val="000405BC"/>
    <w:rsid w:val="000407E3"/>
    <w:rsid w:val="000409CB"/>
    <w:rsid w:val="00040A66"/>
    <w:rsid w:val="00040AA2"/>
    <w:rsid w:val="00040BB3"/>
    <w:rsid w:val="00040C49"/>
    <w:rsid w:val="00040C78"/>
    <w:rsid w:val="00040E0F"/>
    <w:rsid w:val="00040E80"/>
    <w:rsid w:val="00040FE9"/>
    <w:rsid w:val="000414F4"/>
    <w:rsid w:val="0004151A"/>
    <w:rsid w:val="0004164F"/>
    <w:rsid w:val="00041743"/>
    <w:rsid w:val="00041AB8"/>
    <w:rsid w:val="00041BE2"/>
    <w:rsid w:val="00041DC6"/>
    <w:rsid w:val="00041DDB"/>
    <w:rsid w:val="00041E6C"/>
    <w:rsid w:val="00042135"/>
    <w:rsid w:val="000421E6"/>
    <w:rsid w:val="00042383"/>
    <w:rsid w:val="00042394"/>
    <w:rsid w:val="00042481"/>
    <w:rsid w:val="00042542"/>
    <w:rsid w:val="0004259D"/>
    <w:rsid w:val="000425DE"/>
    <w:rsid w:val="000426C9"/>
    <w:rsid w:val="00042767"/>
    <w:rsid w:val="0004282F"/>
    <w:rsid w:val="00042894"/>
    <w:rsid w:val="000429D0"/>
    <w:rsid w:val="00042A3C"/>
    <w:rsid w:val="00042B70"/>
    <w:rsid w:val="00042CBA"/>
    <w:rsid w:val="00042D87"/>
    <w:rsid w:val="00042DDD"/>
    <w:rsid w:val="00042FF4"/>
    <w:rsid w:val="000430FD"/>
    <w:rsid w:val="00043263"/>
    <w:rsid w:val="000432DE"/>
    <w:rsid w:val="00043342"/>
    <w:rsid w:val="00043371"/>
    <w:rsid w:val="000433C8"/>
    <w:rsid w:val="000433F6"/>
    <w:rsid w:val="000433F8"/>
    <w:rsid w:val="0004344D"/>
    <w:rsid w:val="0004350D"/>
    <w:rsid w:val="00043A47"/>
    <w:rsid w:val="00043B18"/>
    <w:rsid w:val="00043DED"/>
    <w:rsid w:val="00043E2B"/>
    <w:rsid w:val="00043EA7"/>
    <w:rsid w:val="00043FE5"/>
    <w:rsid w:val="00044031"/>
    <w:rsid w:val="0004415A"/>
    <w:rsid w:val="00044346"/>
    <w:rsid w:val="000443CE"/>
    <w:rsid w:val="000444B3"/>
    <w:rsid w:val="00044516"/>
    <w:rsid w:val="00044585"/>
    <w:rsid w:val="00044862"/>
    <w:rsid w:val="00044AD4"/>
    <w:rsid w:val="00044CB8"/>
    <w:rsid w:val="00044D46"/>
    <w:rsid w:val="00044E46"/>
    <w:rsid w:val="00045016"/>
    <w:rsid w:val="0004549C"/>
    <w:rsid w:val="000455A6"/>
    <w:rsid w:val="00045745"/>
    <w:rsid w:val="000457DC"/>
    <w:rsid w:val="00045869"/>
    <w:rsid w:val="00045BA0"/>
    <w:rsid w:val="00045C54"/>
    <w:rsid w:val="00045D0D"/>
    <w:rsid w:val="00045EC8"/>
    <w:rsid w:val="0004612B"/>
    <w:rsid w:val="00046627"/>
    <w:rsid w:val="00046668"/>
    <w:rsid w:val="000466C9"/>
    <w:rsid w:val="000467F8"/>
    <w:rsid w:val="0004680B"/>
    <w:rsid w:val="0004696F"/>
    <w:rsid w:val="0004710A"/>
    <w:rsid w:val="00047139"/>
    <w:rsid w:val="00047218"/>
    <w:rsid w:val="000473AE"/>
    <w:rsid w:val="0004760D"/>
    <w:rsid w:val="000476D0"/>
    <w:rsid w:val="00047867"/>
    <w:rsid w:val="000479D0"/>
    <w:rsid w:val="00047AB7"/>
    <w:rsid w:val="00047B38"/>
    <w:rsid w:val="00047F0A"/>
    <w:rsid w:val="00047FD3"/>
    <w:rsid w:val="00050021"/>
    <w:rsid w:val="0005034B"/>
    <w:rsid w:val="000503EE"/>
    <w:rsid w:val="000504E7"/>
    <w:rsid w:val="0005070B"/>
    <w:rsid w:val="00050751"/>
    <w:rsid w:val="0005075A"/>
    <w:rsid w:val="00050AD7"/>
    <w:rsid w:val="00050B6F"/>
    <w:rsid w:val="00050DA0"/>
    <w:rsid w:val="00050F2B"/>
    <w:rsid w:val="00050F2D"/>
    <w:rsid w:val="00050FB8"/>
    <w:rsid w:val="00051090"/>
    <w:rsid w:val="000516CA"/>
    <w:rsid w:val="00051748"/>
    <w:rsid w:val="00051820"/>
    <w:rsid w:val="00051933"/>
    <w:rsid w:val="00051A59"/>
    <w:rsid w:val="00051B37"/>
    <w:rsid w:val="00051BB4"/>
    <w:rsid w:val="00051C7E"/>
    <w:rsid w:val="00051ED6"/>
    <w:rsid w:val="00051FAC"/>
    <w:rsid w:val="0005201D"/>
    <w:rsid w:val="0005206A"/>
    <w:rsid w:val="00052083"/>
    <w:rsid w:val="000520CE"/>
    <w:rsid w:val="000520DE"/>
    <w:rsid w:val="00052107"/>
    <w:rsid w:val="00052112"/>
    <w:rsid w:val="00052357"/>
    <w:rsid w:val="00052436"/>
    <w:rsid w:val="0005254D"/>
    <w:rsid w:val="00052570"/>
    <w:rsid w:val="000527E1"/>
    <w:rsid w:val="00052892"/>
    <w:rsid w:val="000528AF"/>
    <w:rsid w:val="00052ADA"/>
    <w:rsid w:val="00052DF7"/>
    <w:rsid w:val="00052E36"/>
    <w:rsid w:val="00053022"/>
    <w:rsid w:val="0005303A"/>
    <w:rsid w:val="000531B5"/>
    <w:rsid w:val="00053287"/>
    <w:rsid w:val="00053389"/>
    <w:rsid w:val="0005350D"/>
    <w:rsid w:val="0005366B"/>
    <w:rsid w:val="000537DD"/>
    <w:rsid w:val="00053839"/>
    <w:rsid w:val="000539CA"/>
    <w:rsid w:val="00053A2D"/>
    <w:rsid w:val="00053FE4"/>
    <w:rsid w:val="000540C6"/>
    <w:rsid w:val="000542A8"/>
    <w:rsid w:val="00054684"/>
    <w:rsid w:val="000546AB"/>
    <w:rsid w:val="000547CF"/>
    <w:rsid w:val="0005490A"/>
    <w:rsid w:val="0005492C"/>
    <w:rsid w:val="00054934"/>
    <w:rsid w:val="00054AA5"/>
    <w:rsid w:val="00054B8D"/>
    <w:rsid w:val="00054CFC"/>
    <w:rsid w:val="00054DC5"/>
    <w:rsid w:val="0005510C"/>
    <w:rsid w:val="000553F0"/>
    <w:rsid w:val="0005575D"/>
    <w:rsid w:val="000558AE"/>
    <w:rsid w:val="00055A7D"/>
    <w:rsid w:val="00055B8B"/>
    <w:rsid w:val="00055D38"/>
    <w:rsid w:val="00055DB9"/>
    <w:rsid w:val="00056003"/>
    <w:rsid w:val="00056297"/>
    <w:rsid w:val="00056574"/>
    <w:rsid w:val="00056608"/>
    <w:rsid w:val="00056770"/>
    <w:rsid w:val="00056823"/>
    <w:rsid w:val="00056C1E"/>
    <w:rsid w:val="00056E75"/>
    <w:rsid w:val="0005716B"/>
    <w:rsid w:val="00057668"/>
    <w:rsid w:val="000577DB"/>
    <w:rsid w:val="0005795F"/>
    <w:rsid w:val="00057A1A"/>
    <w:rsid w:val="00057A85"/>
    <w:rsid w:val="00057BEF"/>
    <w:rsid w:val="00057E99"/>
    <w:rsid w:val="00060059"/>
    <w:rsid w:val="00060171"/>
    <w:rsid w:val="00060802"/>
    <w:rsid w:val="00060913"/>
    <w:rsid w:val="00060C66"/>
    <w:rsid w:val="00060E14"/>
    <w:rsid w:val="00061083"/>
    <w:rsid w:val="00061179"/>
    <w:rsid w:val="00061213"/>
    <w:rsid w:val="00061244"/>
    <w:rsid w:val="00061259"/>
    <w:rsid w:val="000616A1"/>
    <w:rsid w:val="00061735"/>
    <w:rsid w:val="00061900"/>
    <w:rsid w:val="0006199A"/>
    <w:rsid w:val="00061B46"/>
    <w:rsid w:val="00061C39"/>
    <w:rsid w:val="00061C5D"/>
    <w:rsid w:val="00061E05"/>
    <w:rsid w:val="00062204"/>
    <w:rsid w:val="00062321"/>
    <w:rsid w:val="0006240B"/>
    <w:rsid w:val="00062443"/>
    <w:rsid w:val="00062741"/>
    <w:rsid w:val="000629E9"/>
    <w:rsid w:val="00062A30"/>
    <w:rsid w:val="00062B9F"/>
    <w:rsid w:val="00062C58"/>
    <w:rsid w:val="00062E78"/>
    <w:rsid w:val="00062F48"/>
    <w:rsid w:val="00062FE4"/>
    <w:rsid w:val="00063043"/>
    <w:rsid w:val="000632D7"/>
    <w:rsid w:val="0006333F"/>
    <w:rsid w:val="00063347"/>
    <w:rsid w:val="000634CD"/>
    <w:rsid w:val="00063625"/>
    <w:rsid w:val="00063699"/>
    <w:rsid w:val="00063709"/>
    <w:rsid w:val="000638D1"/>
    <w:rsid w:val="00063901"/>
    <w:rsid w:val="00063A6D"/>
    <w:rsid w:val="00063B8D"/>
    <w:rsid w:val="00063D1D"/>
    <w:rsid w:val="00063DA7"/>
    <w:rsid w:val="00063E71"/>
    <w:rsid w:val="00063FD6"/>
    <w:rsid w:val="0006402C"/>
    <w:rsid w:val="000641E1"/>
    <w:rsid w:val="0006425A"/>
    <w:rsid w:val="0006459B"/>
    <w:rsid w:val="000645A5"/>
    <w:rsid w:val="00064694"/>
    <w:rsid w:val="00064C5A"/>
    <w:rsid w:val="00064D3D"/>
    <w:rsid w:val="00064D4E"/>
    <w:rsid w:val="00064DB2"/>
    <w:rsid w:val="00064E03"/>
    <w:rsid w:val="00064E7D"/>
    <w:rsid w:val="00064FEF"/>
    <w:rsid w:val="0006545F"/>
    <w:rsid w:val="0006556F"/>
    <w:rsid w:val="0006568B"/>
    <w:rsid w:val="00065B12"/>
    <w:rsid w:val="00065B6E"/>
    <w:rsid w:val="00065C27"/>
    <w:rsid w:val="00065CFA"/>
    <w:rsid w:val="00065D69"/>
    <w:rsid w:val="00065D82"/>
    <w:rsid w:val="000661A1"/>
    <w:rsid w:val="000662D3"/>
    <w:rsid w:val="0006630A"/>
    <w:rsid w:val="00066469"/>
    <w:rsid w:val="000668B0"/>
    <w:rsid w:val="00066D03"/>
    <w:rsid w:val="00066F24"/>
    <w:rsid w:val="00066F84"/>
    <w:rsid w:val="0006701B"/>
    <w:rsid w:val="00067188"/>
    <w:rsid w:val="000671A1"/>
    <w:rsid w:val="00067372"/>
    <w:rsid w:val="0006741C"/>
    <w:rsid w:val="0006756D"/>
    <w:rsid w:val="00067609"/>
    <w:rsid w:val="000679A3"/>
    <w:rsid w:val="00067BCA"/>
    <w:rsid w:val="00067CC8"/>
    <w:rsid w:val="00067D6D"/>
    <w:rsid w:val="00067F46"/>
    <w:rsid w:val="00067F51"/>
    <w:rsid w:val="000701DC"/>
    <w:rsid w:val="000702CB"/>
    <w:rsid w:val="0007032D"/>
    <w:rsid w:val="00070352"/>
    <w:rsid w:val="0007060A"/>
    <w:rsid w:val="00070835"/>
    <w:rsid w:val="00070A59"/>
    <w:rsid w:val="00070AA9"/>
    <w:rsid w:val="00070AB6"/>
    <w:rsid w:val="00070B3F"/>
    <w:rsid w:val="00070C36"/>
    <w:rsid w:val="000714A2"/>
    <w:rsid w:val="00071826"/>
    <w:rsid w:val="00071AD8"/>
    <w:rsid w:val="00071B62"/>
    <w:rsid w:val="00071BB2"/>
    <w:rsid w:val="00071BD3"/>
    <w:rsid w:val="0007202E"/>
    <w:rsid w:val="000725E0"/>
    <w:rsid w:val="000727DF"/>
    <w:rsid w:val="00072843"/>
    <w:rsid w:val="00072AFA"/>
    <w:rsid w:val="00072F86"/>
    <w:rsid w:val="00072F8B"/>
    <w:rsid w:val="00073039"/>
    <w:rsid w:val="0007318A"/>
    <w:rsid w:val="000733E9"/>
    <w:rsid w:val="0007345E"/>
    <w:rsid w:val="000739B4"/>
    <w:rsid w:val="00073AEB"/>
    <w:rsid w:val="00073D4A"/>
    <w:rsid w:val="00073D65"/>
    <w:rsid w:val="00074353"/>
    <w:rsid w:val="000747AE"/>
    <w:rsid w:val="0007486E"/>
    <w:rsid w:val="000749BF"/>
    <w:rsid w:val="00074B84"/>
    <w:rsid w:val="00074C61"/>
    <w:rsid w:val="00074DBD"/>
    <w:rsid w:val="00074E3F"/>
    <w:rsid w:val="00074E7B"/>
    <w:rsid w:val="00074FC3"/>
    <w:rsid w:val="000751F3"/>
    <w:rsid w:val="000753BE"/>
    <w:rsid w:val="00075436"/>
    <w:rsid w:val="00075494"/>
    <w:rsid w:val="000754F7"/>
    <w:rsid w:val="000754FE"/>
    <w:rsid w:val="00075649"/>
    <w:rsid w:val="000759A0"/>
    <w:rsid w:val="000759E8"/>
    <w:rsid w:val="00075C11"/>
    <w:rsid w:val="00075C26"/>
    <w:rsid w:val="00075C81"/>
    <w:rsid w:val="0007606D"/>
    <w:rsid w:val="00076200"/>
    <w:rsid w:val="0007648B"/>
    <w:rsid w:val="000764D5"/>
    <w:rsid w:val="00076810"/>
    <w:rsid w:val="00076848"/>
    <w:rsid w:val="00076D5F"/>
    <w:rsid w:val="0007700E"/>
    <w:rsid w:val="000770BB"/>
    <w:rsid w:val="00077526"/>
    <w:rsid w:val="00077554"/>
    <w:rsid w:val="000775D0"/>
    <w:rsid w:val="00077736"/>
    <w:rsid w:val="000777CF"/>
    <w:rsid w:val="00077803"/>
    <w:rsid w:val="000778D9"/>
    <w:rsid w:val="00077ADB"/>
    <w:rsid w:val="00077DD2"/>
    <w:rsid w:val="00077F9F"/>
    <w:rsid w:val="000800D8"/>
    <w:rsid w:val="000800F4"/>
    <w:rsid w:val="000801B3"/>
    <w:rsid w:val="0008035A"/>
    <w:rsid w:val="000808C5"/>
    <w:rsid w:val="000809D2"/>
    <w:rsid w:val="000809F5"/>
    <w:rsid w:val="00080B28"/>
    <w:rsid w:val="00080BE1"/>
    <w:rsid w:val="00080D16"/>
    <w:rsid w:val="00080DD0"/>
    <w:rsid w:val="00080E31"/>
    <w:rsid w:val="00080E82"/>
    <w:rsid w:val="000811DF"/>
    <w:rsid w:val="000812AB"/>
    <w:rsid w:val="00081335"/>
    <w:rsid w:val="0008139F"/>
    <w:rsid w:val="000813D7"/>
    <w:rsid w:val="000813DA"/>
    <w:rsid w:val="000815DB"/>
    <w:rsid w:val="00081637"/>
    <w:rsid w:val="000816D9"/>
    <w:rsid w:val="00081917"/>
    <w:rsid w:val="000819F9"/>
    <w:rsid w:val="00081D90"/>
    <w:rsid w:val="00081DE2"/>
    <w:rsid w:val="00081F86"/>
    <w:rsid w:val="00081FBC"/>
    <w:rsid w:val="000821D7"/>
    <w:rsid w:val="000824C8"/>
    <w:rsid w:val="00082882"/>
    <w:rsid w:val="00082A43"/>
    <w:rsid w:val="00082D08"/>
    <w:rsid w:val="00082DD7"/>
    <w:rsid w:val="00082DF3"/>
    <w:rsid w:val="00082E84"/>
    <w:rsid w:val="00082EDB"/>
    <w:rsid w:val="00082FFE"/>
    <w:rsid w:val="0008350A"/>
    <w:rsid w:val="00083514"/>
    <w:rsid w:val="000835E0"/>
    <w:rsid w:val="000836BD"/>
    <w:rsid w:val="00083728"/>
    <w:rsid w:val="00083863"/>
    <w:rsid w:val="00083AB6"/>
    <w:rsid w:val="00083D2E"/>
    <w:rsid w:val="00083E62"/>
    <w:rsid w:val="00083EB1"/>
    <w:rsid w:val="00083F45"/>
    <w:rsid w:val="0008410D"/>
    <w:rsid w:val="000843B3"/>
    <w:rsid w:val="000844B7"/>
    <w:rsid w:val="000847E5"/>
    <w:rsid w:val="0008485C"/>
    <w:rsid w:val="000848AB"/>
    <w:rsid w:val="00084972"/>
    <w:rsid w:val="00084D69"/>
    <w:rsid w:val="00084DAF"/>
    <w:rsid w:val="00084EEA"/>
    <w:rsid w:val="0008504C"/>
    <w:rsid w:val="00085129"/>
    <w:rsid w:val="00085237"/>
    <w:rsid w:val="00085394"/>
    <w:rsid w:val="00085510"/>
    <w:rsid w:val="00085880"/>
    <w:rsid w:val="000858FE"/>
    <w:rsid w:val="0008592B"/>
    <w:rsid w:val="00085AC5"/>
    <w:rsid w:val="00085DDB"/>
    <w:rsid w:val="00085DEA"/>
    <w:rsid w:val="00085E3D"/>
    <w:rsid w:val="00085EA9"/>
    <w:rsid w:val="00086026"/>
    <w:rsid w:val="0008613E"/>
    <w:rsid w:val="0008678A"/>
    <w:rsid w:val="000867F7"/>
    <w:rsid w:val="000868F6"/>
    <w:rsid w:val="00086A3C"/>
    <w:rsid w:val="000870B2"/>
    <w:rsid w:val="00087115"/>
    <w:rsid w:val="000871A1"/>
    <w:rsid w:val="0008732F"/>
    <w:rsid w:val="000874DB"/>
    <w:rsid w:val="00087522"/>
    <w:rsid w:val="00087551"/>
    <w:rsid w:val="00087933"/>
    <w:rsid w:val="000879AE"/>
    <w:rsid w:val="00087BFF"/>
    <w:rsid w:val="00087CF9"/>
    <w:rsid w:val="00087EB5"/>
    <w:rsid w:val="00090116"/>
    <w:rsid w:val="000903DA"/>
    <w:rsid w:val="000904F3"/>
    <w:rsid w:val="000905A8"/>
    <w:rsid w:val="000906F5"/>
    <w:rsid w:val="00090886"/>
    <w:rsid w:val="00090A5A"/>
    <w:rsid w:val="00090C4E"/>
    <w:rsid w:val="00090CF6"/>
    <w:rsid w:val="00090D0A"/>
    <w:rsid w:val="00090EA1"/>
    <w:rsid w:val="00090F91"/>
    <w:rsid w:val="00091117"/>
    <w:rsid w:val="0009141E"/>
    <w:rsid w:val="000914EF"/>
    <w:rsid w:val="0009151C"/>
    <w:rsid w:val="00091999"/>
    <w:rsid w:val="00091B74"/>
    <w:rsid w:val="00091B9C"/>
    <w:rsid w:val="00091D40"/>
    <w:rsid w:val="00091E19"/>
    <w:rsid w:val="00091EC4"/>
    <w:rsid w:val="00092049"/>
    <w:rsid w:val="0009205F"/>
    <w:rsid w:val="00092494"/>
    <w:rsid w:val="0009264F"/>
    <w:rsid w:val="000926D5"/>
    <w:rsid w:val="00092727"/>
    <w:rsid w:val="00092991"/>
    <w:rsid w:val="00092B3B"/>
    <w:rsid w:val="00092B79"/>
    <w:rsid w:val="00092B8C"/>
    <w:rsid w:val="00092C40"/>
    <w:rsid w:val="00092FC6"/>
    <w:rsid w:val="00093044"/>
    <w:rsid w:val="0009325E"/>
    <w:rsid w:val="000933E7"/>
    <w:rsid w:val="00093440"/>
    <w:rsid w:val="00093456"/>
    <w:rsid w:val="000934C4"/>
    <w:rsid w:val="00093556"/>
    <w:rsid w:val="00093602"/>
    <w:rsid w:val="0009369C"/>
    <w:rsid w:val="00093716"/>
    <w:rsid w:val="000938A3"/>
    <w:rsid w:val="00093A4C"/>
    <w:rsid w:val="00093B01"/>
    <w:rsid w:val="00093BFF"/>
    <w:rsid w:val="00093CBB"/>
    <w:rsid w:val="0009425B"/>
    <w:rsid w:val="00094A7F"/>
    <w:rsid w:val="00094B07"/>
    <w:rsid w:val="00094B8A"/>
    <w:rsid w:val="00094C7E"/>
    <w:rsid w:val="00094DF4"/>
    <w:rsid w:val="00094E53"/>
    <w:rsid w:val="00095067"/>
    <w:rsid w:val="000954D9"/>
    <w:rsid w:val="0009552F"/>
    <w:rsid w:val="000955F5"/>
    <w:rsid w:val="0009566D"/>
    <w:rsid w:val="00095AC2"/>
    <w:rsid w:val="00095BF0"/>
    <w:rsid w:val="00095C39"/>
    <w:rsid w:val="00095E12"/>
    <w:rsid w:val="00096377"/>
    <w:rsid w:val="00096467"/>
    <w:rsid w:val="00096578"/>
    <w:rsid w:val="00096585"/>
    <w:rsid w:val="000965FD"/>
    <w:rsid w:val="00096677"/>
    <w:rsid w:val="00096F24"/>
    <w:rsid w:val="00096F81"/>
    <w:rsid w:val="00096F84"/>
    <w:rsid w:val="00096FF9"/>
    <w:rsid w:val="00097021"/>
    <w:rsid w:val="00097223"/>
    <w:rsid w:val="000973F7"/>
    <w:rsid w:val="000975B1"/>
    <w:rsid w:val="00097677"/>
    <w:rsid w:val="00097723"/>
    <w:rsid w:val="00097798"/>
    <w:rsid w:val="0009781F"/>
    <w:rsid w:val="000978C8"/>
    <w:rsid w:val="00097A77"/>
    <w:rsid w:val="00097F25"/>
    <w:rsid w:val="00097F8E"/>
    <w:rsid w:val="000A00E0"/>
    <w:rsid w:val="000A0106"/>
    <w:rsid w:val="000A0123"/>
    <w:rsid w:val="000A069B"/>
    <w:rsid w:val="000A07F8"/>
    <w:rsid w:val="000A092F"/>
    <w:rsid w:val="000A0992"/>
    <w:rsid w:val="000A0AC9"/>
    <w:rsid w:val="000A0BC3"/>
    <w:rsid w:val="000A0E52"/>
    <w:rsid w:val="000A0E97"/>
    <w:rsid w:val="000A10E6"/>
    <w:rsid w:val="000A147B"/>
    <w:rsid w:val="000A159E"/>
    <w:rsid w:val="000A16BF"/>
    <w:rsid w:val="000A18AC"/>
    <w:rsid w:val="000A1A3E"/>
    <w:rsid w:val="000A1A58"/>
    <w:rsid w:val="000A1C69"/>
    <w:rsid w:val="000A1C96"/>
    <w:rsid w:val="000A1EFA"/>
    <w:rsid w:val="000A1F2E"/>
    <w:rsid w:val="000A210A"/>
    <w:rsid w:val="000A2121"/>
    <w:rsid w:val="000A266C"/>
    <w:rsid w:val="000A2A2C"/>
    <w:rsid w:val="000A2ED3"/>
    <w:rsid w:val="000A3050"/>
    <w:rsid w:val="000A3348"/>
    <w:rsid w:val="000A336C"/>
    <w:rsid w:val="000A33B8"/>
    <w:rsid w:val="000A350F"/>
    <w:rsid w:val="000A3516"/>
    <w:rsid w:val="000A358C"/>
    <w:rsid w:val="000A377D"/>
    <w:rsid w:val="000A382A"/>
    <w:rsid w:val="000A38E4"/>
    <w:rsid w:val="000A3C92"/>
    <w:rsid w:val="000A3D89"/>
    <w:rsid w:val="000A3DA4"/>
    <w:rsid w:val="000A414C"/>
    <w:rsid w:val="000A41B4"/>
    <w:rsid w:val="000A46C4"/>
    <w:rsid w:val="000A474F"/>
    <w:rsid w:val="000A49B3"/>
    <w:rsid w:val="000A4F80"/>
    <w:rsid w:val="000A4FBC"/>
    <w:rsid w:val="000A5057"/>
    <w:rsid w:val="000A551D"/>
    <w:rsid w:val="000A55CB"/>
    <w:rsid w:val="000A567C"/>
    <w:rsid w:val="000A585E"/>
    <w:rsid w:val="000A5937"/>
    <w:rsid w:val="000A5958"/>
    <w:rsid w:val="000A5BBE"/>
    <w:rsid w:val="000A5D25"/>
    <w:rsid w:val="000A6039"/>
    <w:rsid w:val="000A609D"/>
    <w:rsid w:val="000A644F"/>
    <w:rsid w:val="000A6599"/>
    <w:rsid w:val="000A66D8"/>
    <w:rsid w:val="000A6796"/>
    <w:rsid w:val="000A6BA6"/>
    <w:rsid w:val="000A6C54"/>
    <w:rsid w:val="000A6DC7"/>
    <w:rsid w:val="000A6F1D"/>
    <w:rsid w:val="000A7054"/>
    <w:rsid w:val="000A7204"/>
    <w:rsid w:val="000A73CA"/>
    <w:rsid w:val="000A75F5"/>
    <w:rsid w:val="000A76DA"/>
    <w:rsid w:val="000A790D"/>
    <w:rsid w:val="000A7968"/>
    <w:rsid w:val="000A7ACF"/>
    <w:rsid w:val="000A7AD3"/>
    <w:rsid w:val="000A7B60"/>
    <w:rsid w:val="000A7D09"/>
    <w:rsid w:val="000A7D4F"/>
    <w:rsid w:val="000A7E38"/>
    <w:rsid w:val="000A7F9D"/>
    <w:rsid w:val="000B0187"/>
    <w:rsid w:val="000B02B8"/>
    <w:rsid w:val="000B0442"/>
    <w:rsid w:val="000B048B"/>
    <w:rsid w:val="000B0545"/>
    <w:rsid w:val="000B0644"/>
    <w:rsid w:val="000B07AF"/>
    <w:rsid w:val="000B0CB6"/>
    <w:rsid w:val="000B0D8C"/>
    <w:rsid w:val="000B0E26"/>
    <w:rsid w:val="000B0E82"/>
    <w:rsid w:val="000B0E93"/>
    <w:rsid w:val="000B0E9D"/>
    <w:rsid w:val="000B1090"/>
    <w:rsid w:val="000B11C2"/>
    <w:rsid w:val="000B13D4"/>
    <w:rsid w:val="000B147D"/>
    <w:rsid w:val="000B156B"/>
    <w:rsid w:val="000B157D"/>
    <w:rsid w:val="000B15D8"/>
    <w:rsid w:val="000B1755"/>
    <w:rsid w:val="000B1A0F"/>
    <w:rsid w:val="000B1A1C"/>
    <w:rsid w:val="000B1AE0"/>
    <w:rsid w:val="000B1F38"/>
    <w:rsid w:val="000B1FC2"/>
    <w:rsid w:val="000B218C"/>
    <w:rsid w:val="000B22DD"/>
    <w:rsid w:val="000B2709"/>
    <w:rsid w:val="000B2849"/>
    <w:rsid w:val="000B28CA"/>
    <w:rsid w:val="000B2996"/>
    <w:rsid w:val="000B29D4"/>
    <w:rsid w:val="000B2A85"/>
    <w:rsid w:val="000B2AF2"/>
    <w:rsid w:val="000B2B02"/>
    <w:rsid w:val="000B2B23"/>
    <w:rsid w:val="000B2B4A"/>
    <w:rsid w:val="000B2C3F"/>
    <w:rsid w:val="000B2F0D"/>
    <w:rsid w:val="000B3028"/>
    <w:rsid w:val="000B3040"/>
    <w:rsid w:val="000B3096"/>
    <w:rsid w:val="000B312B"/>
    <w:rsid w:val="000B31DA"/>
    <w:rsid w:val="000B32DD"/>
    <w:rsid w:val="000B3429"/>
    <w:rsid w:val="000B347F"/>
    <w:rsid w:val="000B3671"/>
    <w:rsid w:val="000B36CA"/>
    <w:rsid w:val="000B36D7"/>
    <w:rsid w:val="000B375B"/>
    <w:rsid w:val="000B39E2"/>
    <w:rsid w:val="000B3DA5"/>
    <w:rsid w:val="000B3F8C"/>
    <w:rsid w:val="000B3FC7"/>
    <w:rsid w:val="000B4087"/>
    <w:rsid w:val="000B41F9"/>
    <w:rsid w:val="000B4368"/>
    <w:rsid w:val="000B43DB"/>
    <w:rsid w:val="000B469C"/>
    <w:rsid w:val="000B4902"/>
    <w:rsid w:val="000B4BBF"/>
    <w:rsid w:val="000B4F4A"/>
    <w:rsid w:val="000B5312"/>
    <w:rsid w:val="000B53D0"/>
    <w:rsid w:val="000B55B7"/>
    <w:rsid w:val="000B5A88"/>
    <w:rsid w:val="000B5CF3"/>
    <w:rsid w:val="000B5E99"/>
    <w:rsid w:val="000B5EB2"/>
    <w:rsid w:val="000B607E"/>
    <w:rsid w:val="000B60AC"/>
    <w:rsid w:val="000B6117"/>
    <w:rsid w:val="000B6370"/>
    <w:rsid w:val="000B6373"/>
    <w:rsid w:val="000B6434"/>
    <w:rsid w:val="000B64D7"/>
    <w:rsid w:val="000B64E9"/>
    <w:rsid w:val="000B6717"/>
    <w:rsid w:val="000B67C5"/>
    <w:rsid w:val="000B6A08"/>
    <w:rsid w:val="000B6C5F"/>
    <w:rsid w:val="000B6CA6"/>
    <w:rsid w:val="000B6F0C"/>
    <w:rsid w:val="000B7097"/>
    <w:rsid w:val="000B70C3"/>
    <w:rsid w:val="000B70DD"/>
    <w:rsid w:val="000B70E4"/>
    <w:rsid w:val="000B7366"/>
    <w:rsid w:val="000B7916"/>
    <w:rsid w:val="000B7967"/>
    <w:rsid w:val="000B7A05"/>
    <w:rsid w:val="000B7A0D"/>
    <w:rsid w:val="000B7CCF"/>
    <w:rsid w:val="000B7F9E"/>
    <w:rsid w:val="000C00F6"/>
    <w:rsid w:val="000C02FD"/>
    <w:rsid w:val="000C0774"/>
    <w:rsid w:val="000C07B4"/>
    <w:rsid w:val="000C08F2"/>
    <w:rsid w:val="000C0EFD"/>
    <w:rsid w:val="000C105F"/>
    <w:rsid w:val="000C1088"/>
    <w:rsid w:val="000C10B8"/>
    <w:rsid w:val="000C10CD"/>
    <w:rsid w:val="000C131B"/>
    <w:rsid w:val="000C15C8"/>
    <w:rsid w:val="000C166C"/>
    <w:rsid w:val="000C1AEE"/>
    <w:rsid w:val="000C1D4D"/>
    <w:rsid w:val="000C1DAF"/>
    <w:rsid w:val="000C2004"/>
    <w:rsid w:val="000C2008"/>
    <w:rsid w:val="000C21ED"/>
    <w:rsid w:val="000C2218"/>
    <w:rsid w:val="000C227E"/>
    <w:rsid w:val="000C2761"/>
    <w:rsid w:val="000C2A65"/>
    <w:rsid w:val="000C2AFC"/>
    <w:rsid w:val="000C2CD4"/>
    <w:rsid w:val="000C2CF9"/>
    <w:rsid w:val="000C2D0E"/>
    <w:rsid w:val="000C2DFF"/>
    <w:rsid w:val="000C2FDB"/>
    <w:rsid w:val="000C317A"/>
    <w:rsid w:val="000C3513"/>
    <w:rsid w:val="000C3745"/>
    <w:rsid w:val="000C3778"/>
    <w:rsid w:val="000C3A79"/>
    <w:rsid w:val="000C3B2E"/>
    <w:rsid w:val="000C3B99"/>
    <w:rsid w:val="000C3CD2"/>
    <w:rsid w:val="000C3D84"/>
    <w:rsid w:val="000C44A4"/>
    <w:rsid w:val="000C4590"/>
    <w:rsid w:val="000C4733"/>
    <w:rsid w:val="000C4872"/>
    <w:rsid w:val="000C493A"/>
    <w:rsid w:val="000C4AEA"/>
    <w:rsid w:val="000C5000"/>
    <w:rsid w:val="000C515A"/>
    <w:rsid w:val="000C5174"/>
    <w:rsid w:val="000C53E8"/>
    <w:rsid w:val="000C53FC"/>
    <w:rsid w:val="000C5442"/>
    <w:rsid w:val="000C545F"/>
    <w:rsid w:val="000C5696"/>
    <w:rsid w:val="000C5B68"/>
    <w:rsid w:val="000C5C40"/>
    <w:rsid w:val="000C5F0A"/>
    <w:rsid w:val="000C5F51"/>
    <w:rsid w:val="000C5F91"/>
    <w:rsid w:val="000C5FDA"/>
    <w:rsid w:val="000C6155"/>
    <w:rsid w:val="000C623C"/>
    <w:rsid w:val="000C6259"/>
    <w:rsid w:val="000C6260"/>
    <w:rsid w:val="000C6558"/>
    <w:rsid w:val="000C66F3"/>
    <w:rsid w:val="000C68A3"/>
    <w:rsid w:val="000C68CA"/>
    <w:rsid w:val="000C694D"/>
    <w:rsid w:val="000C69AE"/>
    <w:rsid w:val="000C6AC5"/>
    <w:rsid w:val="000C6B5E"/>
    <w:rsid w:val="000C6DB9"/>
    <w:rsid w:val="000C71B5"/>
    <w:rsid w:val="000C725A"/>
    <w:rsid w:val="000C7270"/>
    <w:rsid w:val="000C7384"/>
    <w:rsid w:val="000C74EA"/>
    <w:rsid w:val="000C7ACF"/>
    <w:rsid w:val="000C7E0E"/>
    <w:rsid w:val="000C7FCF"/>
    <w:rsid w:val="000D0048"/>
    <w:rsid w:val="000D04DD"/>
    <w:rsid w:val="000D05B3"/>
    <w:rsid w:val="000D06FF"/>
    <w:rsid w:val="000D077B"/>
    <w:rsid w:val="000D0B6C"/>
    <w:rsid w:val="000D0D03"/>
    <w:rsid w:val="000D0DF1"/>
    <w:rsid w:val="000D1256"/>
    <w:rsid w:val="000D1278"/>
    <w:rsid w:val="000D1536"/>
    <w:rsid w:val="000D1A0D"/>
    <w:rsid w:val="000D1BA2"/>
    <w:rsid w:val="000D1C65"/>
    <w:rsid w:val="000D1C6C"/>
    <w:rsid w:val="000D1D6A"/>
    <w:rsid w:val="000D1DA2"/>
    <w:rsid w:val="000D1EB8"/>
    <w:rsid w:val="000D2070"/>
    <w:rsid w:val="000D24B6"/>
    <w:rsid w:val="000D24BC"/>
    <w:rsid w:val="000D276E"/>
    <w:rsid w:val="000D2777"/>
    <w:rsid w:val="000D27B8"/>
    <w:rsid w:val="000D2890"/>
    <w:rsid w:val="000D2E81"/>
    <w:rsid w:val="000D2FB0"/>
    <w:rsid w:val="000D3118"/>
    <w:rsid w:val="000D313A"/>
    <w:rsid w:val="000D324E"/>
    <w:rsid w:val="000D332B"/>
    <w:rsid w:val="000D3485"/>
    <w:rsid w:val="000D35C7"/>
    <w:rsid w:val="000D3611"/>
    <w:rsid w:val="000D394E"/>
    <w:rsid w:val="000D39B8"/>
    <w:rsid w:val="000D39D3"/>
    <w:rsid w:val="000D3A92"/>
    <w:rsid w:val="000D3A9D"/>
    <w:rsid w:val="000D3C84"/>
    <w:rsid w:val="000D3D0D"/>
    <w:rsid w:val="000D3D80"/>
    <w:rsid w:val="000D3E6B"/>
    <w:rsid w:val="000D418E"/>
    <w:rsid w:val="000D432F"/>
    <w:rsid w:val="000D44F9"/>
    <w:rsid w:val="000D4631"/>
    <w:rsid w:val="000D49E9"/>
    <w:rsid w:val="000D4ABD"/>
    <w:rsid w:val="000D4CF4"/>
    <w:rsid w:val="000D4D5D"/>
    <w:rsid w:val="000D5341"/>
    <w:rsid w:val="000D53D4"/>
    <w:rsid w:val="000D58E1"/>
    <w:rsid w:val="000D5A4B"/>
    <w:rsid w:val="000D5A58"/>
    <w:rsid w:val="000D5A8D"/>
    <w:rsid w:val="000D5C22"/>
    <w:rsid w:val="000D5D32"/>
    <w:rsid w:val="000D5D3B"/>
    <w:rsid w:val="000D60BF"/>
    <w:rsid w:val="000D6107"/>
    <w:rsid w:val="000D622B"/>
    <w:rsid w:val="000D6242"/>
    <w:rsid w:val="000D634D"/>
    <w:rsid w:val="000D63CD"/>
    <w:rsid w:val="000D6741"/>
    <w:rsid w:val="000D6A1C"/>
    <w:rsid w:val="000D6AC4"/>
    <w:rsid w:val="000D6B2F"/>
    <w:rsid w:val="000D6C98"/>
    <w:rsid w:val="000D7121"/>
    <w:rsid w:val="000D76BB"/>
    <w:rsid w:val="000D7BD5"/>
    <w:rsid w:val="000D7C11"/>
    <w:rsid w:val="000D7C27"/>
    <w:rsid w:val="000D7F55"/>
    <w:rsid w:val="000E0530"/>
    <w:rsid w:val="000E0767"/>
    <w:rsid w:val="000E0931"/>
    <w:rsid w:val="000E0A81"/>
    <w:rsid w:val="000E0AB0"/>
    <w:rsid w:val="000E0E43"/>
    <w:rsid w:val="000E0ECE"/>
    <w:rsid w:val="000E1092"/>
    <w:rsid w:val="000E115F"/>
    <w:rsid w:val="000E1380"/>
    <w:rsid w:val="000E147C"/>
    <w:rsid w:val="000E16A9"/>
    <w:rsid w:val="000E17A2"/>
    <w:rsid w:val="000E1A05"/>
    <w:rsid w:val="000E1B90"/>
    <w:rsid w:val="000E1BAC"/>
    <w:rsid w:val="000E1D30"/>
    <w:rsid w:val="000E1EC1"/>
    <w:rsid w:val="000E1F05"/>
    <w:rsid w:val="000E225F"/>
    <w:rsid w:val="000E22D2"/>
    <w:rsid w:val="000E236C"/>
    <w:rsid w:val="000E2446"/>
    <w:rsid w:val="000E2614"/>
    <w:rsid w:val="000E2676"/>
    <w:rsid w:val="000E27CB"/>
    <w:rsid w:val="000E280B"/>
    <w:rsid w:val="000E293C"/>
    <w:rsid w:val="000E2995"/>
    <w:rsid w:val="000E2C2E"/>
    <w:rsid w:val="000E2DA5"/>
    <w:rsid w:val="000E2F0D"/>
    <w:rsid w:val="000E2FA5"/>
    <w:rsid w:val="000E302D"/>
    <w:rsid w:val="000E313B"/>
    <w:rsid w:val="000E3313"/>
    <w:rsid w:val="000E33BD"/>
    <w:rsid w:val="000E3422"/>
    <w:rsid w:val="000E37A7"/>
    <w:rsid w:val="000E383F"/>
    <w:rsid w:val="000E38CE"/>
    <w:rsid w:val="000E3962"/>
    <w:rsid w:val="000E3B74"/>
    <w:rsid w:val="000E3BFA"/>
    <w:rsid w:val="000E3C1A"/>
    <w:rsid w:val="000E3CF3"/>
    <w:rsid w:val="000E3E81"/>
    <w:rsid w:val="000E3F34"/>
    <w:rsid w:val="000E3F57"/>
    <w:rsid w:val="000E412D"/>
    <w:rsid w:val="000E4215"/>
    <w:rsid w:val="000E46F8"/>
    <w:rsid w:val="000E47E4"/>
    <w:rsid w:val="000E485B"/>
    <w:rsid w:val="000E4976"/>
    <w:rsid w:val="000E4A49"/>
    <w:rsid w:val="000E4C47"/>
    <w:rsid w:val="000E4DFB"/>
    <w:rsid w:val="000E4E8E"/>
    <w:rsid w:val="000E5113"/>
    <w:rsid w:val="000E514C"/>
    <w:rsid w:val="000E52AE"/>
    <w:rsid w:val="000E52AF"/>
    <w:rsid w:val="000E56F4"/>
    <w:rsid w:val="000E5730"/>
    <w:rsid w:val="000E5786"/>
    <w:rsid w:val="000E5816"/>
    <w:rsid w:val="000E58BD"/>
    <w:rsid w:val="000E5C3D"/>
    <w:rsid w:val="000E5D6C"/>
    <w:rsid w:val="000E5D70"/>
    <w:rsid w:val="000E5E71"/>
    <w:rsid w:val="000E5F08"/>
    <w:rsid w:val="000E6039"/>
    <w:rsid w:val="000E60A5"/>
    <w:rsid w:val="000E6189"/>
    <w:rsid w:val="000E63F5"/>
    <w:rsid w:val="000E654A"/>
    <w:rsid w:val="000E6B55"/>
    <w:rsid w:val="000E6D05"/>
    <w:rsid w:val="000E6E10"/>
    <w:rsid w:val="000E6F15"/>
    <w:rsid w:val="000E6F20"/>
    <w:rsid w:val="000E6FA7"/>
    <w:rsid w:val="000E7317"/>
    <w:rsid w:val="000E73FB"/>
    <w:rsid w:val="000E7460"/>
    <w:rsid w:val="000E74E8"/>
    <w:rsid w:val="000E7572"/>
    <w:rsid w:val="000E7FE0"/>
    <w:rsid w:val="000E7FE3"/>
    <w:rsid w:val="000F0154"/>
    <w:rsid w:val="000F02D3"/>
    <w:rsid w:val="000F05AD"/>
    <w:rsid w:val="000F064A"/>
    <w:rsid w:val="000F06DD"/>
    <w:rsid w:val="000F0737"/>
    <w:rsid w:val="000F082E"/>
    <w:rsid w:val="000F0956"/>
    <w:rsid w:val="000F0D77"/>
    <w:rsid w:val="000F0DCC"/>
    <w:rsid w:val="000F0DFB"/>
    <w:rsid w:val="000F0E24"/>
    <w:rsid w:val="000F0FDD"/>
    <w:rsid w:val="000F1240"/>
    <w:rsid w:val="000F133B"/>
    <w:rsid w:val="000F1720"/>
    <w:rsid w:val="000F17AF"/>
    <w:rsid w:val="000F1987"/>
    <w:rsid w:val="000F1993"/>
    <w:rsid w:val="000F2175"/>
    <w:rsid w:val="000F21B8"/>
    <w:rsid w:val="000F21E0"/>
    <w:rsid w:val="000F2219"/>
    <w:rsid w:val="000F22EF"/>
    <w:rsid w:val="000F22F9"/>
    <w:rsid w:val="000F23D0"/>
    <w:rsid w:val="000F24CC"/>
    <w:rsid w:val="000F250A"/>
    <w:rsid w:val="000F25C2"/>
    <w:rsid w:val="000F25E2"/>
    <w:rsid w:val="000F288D"/>
    <w:rsid w:val="000F2933"/>
    <w:rsid w:val="000F29A0"/>
    <w:rsid w:val="000F2B55"/>
    <w:rsid w:val="000F2CE7"/>
    <w:rsid w:val="000F2E0C"/>
    <w:rsid w:val="000F2F85"/>
    <w:rsid w:val="000F2F89"/>
    <w:rsid w:val="000F3082"/>
    <w:rsid w:val="000F311B"/>
    <w:rsid w:val="000F32E6"/>
    <w:rsid w:val="000F3619"/>
    <w:rsid w:val="000F3A30"/>
    <w:rsid w:val="000F3F4C"/>
    <w:rsid w:val="000F405C"/>
    <w:rsid w:val="000F407B"/>
    <w:rsid w:val="000F41F4"/>
    <w:rsid w:val="000F44A7"/>
    <w:rsid w:val="000F496F"/>
    <w:rsid w:val="000F499C"/>
    <w:rsid w:val="000F4A3F"/>
    <w:rsid w:val="000F4A81"/>
    <w:rsid w:val="000F4C26"/>
    <w:rsid w:val="000F4CED"/>
    <w:rsid w:val="000F4E08"/>
    <w:rsid w:val="000F4E58"/>
    <w:rsid w:val="000F4F1E"/>
    <w:rsid w:val="000F50AD"/>
    <w:rsid w:val="000F50E0"/>
    <w:rsid w:val="000F55A6"/>
    <w:rsid w:val="000F55D9"/>
    <w:rsid w:val="000F56F7"/>
    <w:rsid w:val="000F57E7"/>
    <w:rsid w:val="000F58A7"/>
    <w:rsid w:val="000F5C89"/>
    <w:rsid w:val="000F5F1A"/>
    <w:rsid w:val="000F605C"/>
    <w:rsid w:val="000F60B6"/>
    <w:rsid w:val="000F60D5"/>
    <w:rsid w:val="000F617F"/>
    <w:rsid w:val="000F6526"/>
    <w:rsid w:val="000F6610"/>
    <w:rsid w:val="000F6858"/>
    <w:rsid w:val="000F68BD"/>
    <w:rsid w:val="000F6BE0"/>
    <w:rsid w:val="000F6D52"/>
    <w:rsid w:val="000F6DE0"/>
    <w:rsid w:val="000F6DE4"/>
    <w:rsid w:val="000F6ECF"/>
    <w:rsid w:val="000F7262"/>
    <w:rsid w:val="000F72F1"/>
    <w:rsid w:val="000F7341"/>
    <w:rsid w:val="000F7405"/>
    <w:rsid w:val="000F7435"/>
    <w:rsid w:val="000F7783"/>
    <w:rsid w:val="000F7AB7"/>
    <w:rsid w:val="000F7C51"/>
    <w:rsid w:val="000F7F14"/>
    <w:rsid w:val="000F7FD1"/>
    <w:rsid w:val="0010030B"/>
    <w:rsid w:val="00100522"/>
    <w:rsid w:val="00100765"/>
    <w:rsid w:val="001008DF"/>
    <w:rsid w:val="00100A63"/>
    <w:rsid w:val="00100A70"/>
    <w:rsid w:val="00100A9E"/>
    <w:rsid w:val="00100AD1"/>
    <w:rsid w:val="00100CA8"/>
    <w:rsid w:val="00100CFD"/>
    <w:rsid w:val="00100E7D"/>
    <w:rsid w:val="00100F1B"/>
    <w:rsid w:val="00100F26"/>
    <w:rsid w:val="00100FE2"/>
    <w:rsid w:val="0010112E"/>
    <w:rsid w:val="0010118B"/>
    <w:rsid w:val="0010123A"/>
    <w:rsid w:val="001014EF"/>
    <w:rsid w:val="001015F8"/>
    <w:rsid w:val="00101687"/>
    <w:rsid w:val="001019FA"/>
    <w:rsid w:val="00101A86"/>
    <w:rsid w:val="00101B2C"/>
    <w:rsid w:val="00101B89"/>
    <w:rsid w:val="00101BCE"/>
    <w:rsid w:val="00101C4E"/>
    <w:rsid w:val="00102036"/>
    <w:rsid w:val="00102072"/>
    <w:rsid w:val="00102090"/>
    <w:rsid w:val="001021D0"/>
    <w:rsid w:val="00102282"/>
    <w:rsid w:val="0010232D"/>
    <w:rsid w:val="001023AF"/>
    <w:rsid w:val="001024D9"/>
    <w:rsid w:val="0010261E"/>
    <w:rsid w:val="00102630"/>
    <w:rsid w:val="00102739"/>
    <w:rsid w:val="001028FD"/>
    <w:rsid w:val="00102983"/>
    <w:rsid w:val="00103264"/>
    <w:rsid w:val="00103404"/>
    <w:rsid w:val="00103843"/>
    <w:rsid w:val="0010387E"/>
    <w:rsid w:val="0010399C"/>
    <w:rsid w:val="00103AF2"/>
    <w:rsid w:val="00103CEE"/>
    <w:rsid w:val="00103D55"/>
    <w:rsid w:val="00103F95"/>
    <w:rsid w:val="0010402C"/>
    <w:rsid w:val="00104167"/>
    <w:rsid w:val="00104261"/>
    <w:rsid w:val="00104263"/>
    <w:rsid w:val="0010428B"/>
    <w:rsid w:val="0010438A"/>
    <w:rsid w:val="001043AA"/>
    <w:rsid w:val="001043F4"/>
    <w:rsid w:val="00104410"/>
    <w:rsid w:val="00104646"/>
    <w:rsid w:val="0010479D"/>
    <w:rsid w:val="00104A54"/>
    <w:rsid w:val="00104ADA"/>
    <w:rsid w:val="00104B16"/>
    <w:rsid w:val="00104B8A"/>
    <w:rsid w:val="00104C61"/>
    <w:rsid w:val="00104D9F"/>
    <w:rsid w:val="00104E3C"/>
    <w:rsid w:val="00104E67"/>
    <w:rsid w:val="00104F1C"/>
    <w:rsid w:val="001050A2"/>
    <w:rsid w:val="00105323"/>
    <w:rsid w:val="00105339"/>
    <w:rsid w:val="00105403"/>
    <w:rsid w:val="00105423"/>
    <w:rsid w:val="00105556"/>
    <w:rsid w:val="00105771"/>
    <w:rsid w:val="001059C0"/>
    <w:rsid w:val="001059C9"/>
    <w:rsid w:val="00105AB2"/>
    <w:rsid w:val="00105CEF"/>
    <w:rsid w:val="00105CF9"/>
    <w:rsid w:val="00105D0D"/>
    <w:rsid w:val="00105E8E"/>
    <w:rsid w:val="00105EC2"/>
    <w:rsid w:val="001062AB"/>
    <w:rsid w:val="00106519"/>
    <w:rsid w:val="00106585"/>
    <w:rsid w:val="00106654"/>
    <w:rsid w:val="0010668E"/>
    <w:rsid w:val="0010668F"/>
    <w:rsid w:val="001068EB"/>
    <w:rsid w:val="00106AB6"/>
    <w:rsid w:val="00106C25"/>
    <w:rsid w:val="00106C4B"/>
    <w:rsid w:val="00106D9C"/>
    <w:rsid w:val="00106DBA"/>
    <w:rsid w:val="00106E1C"/>
    <w:rsid w:val="00106EC7"/>
    <w:rsid w:val="0010703B"/>
    <w:rsid w:val="00107113"/>
    <w:rsid w:val="0010743F"/>
    <w:rsid w:val="001076FC"/>
    <w:rsid w:val="00107A6F"/>
    <w:rsid w:val="00107AE8"/>
    <w:rsid w:val="00107C1E"/>
    <w:rsid w:val="00107DA6"/>
    <w:rsid w:val="00110398"/>
    <w:rsid w:val="001104EE"/>
    <w:rsid w:val="0011051A"/>
    <w:rsid w:val="001105AC"/>
    <w:rsid w:val="0011076F"/>
    <w:rsid w:val="001108D0"/>
    <w:rsid w:val="00110AC0"/>
    <w:rsid w:val="00110CA9"/>
    <w:rsid w:val="00110DCE"/>
    <w:rsid w:val="00110EC7"/>
    <w:rsid w:val="00111009"/>
    <w:rsid w:val="001110A2"/>
    <w:rsid w:val="00111122"/>
    <w:rsid w:val="001111F7"/>
    <w:rsid w:val="001112C2"/>
    <w:rsid w:val="0011139E"/>
    <w:rsid w:val="001113E7"/>
    <w:rsid w:val="00111442"/>
    <w:rsid w:val="0011149C"/>
    <w:rsid w:val="001114D4"/>
    <w:rsid w:val="001118BF"/>
    <w:rsid w:val="001119EB"/>
    <w:rsid w:val="00111A5A"/>
    <w:rsid w:val="00111A64"/>
    <w:rsid w:val="00111A9F"/>
    <w:rsid w:val="00111B37"/>
    <w:rsid w:val="00111F7B"/>
    <w:rsid w:val="001120DE"/>
    <w:rsid w:val="0011210C"/>
    <w:rsid w:val="00112311"/>
    <w:rsid w:val="00112333"/>
    <w:rsid w:val="00112596"/>
    <w:rsid w:val="00112B35"/>
    <w:rsid w:val="00112CC3"/>
    <w:rsid w:val="00112F6D"/>
    <w:rsid w:val="00112F81"/>
    <w:rsid w:val="00112F8C"/>
    <w:rsid w:val="001131E9"/>
    <w:rsid w:val="00113283"/>
    <w:rsid w:val="00113661"/>
    <w:rsid w:val="00113737"/>
    <w:rsid w:val="00113744"/>
    <w:rsid w:val="001137FF"/>
    <w:rsid w:val="00113954"/>
    <w:rsid w:val="00113DF2"/>
    <w:rsid w:val="00113E21"/>
    <w:rsid w:val="00113EB0"/>
    <w:rsid w:val="0011400E"/>
    <w:rsid w:val="00114399"/>
    <w:rsid w:val="001144E7"/>
    <w:rsid w:val="001147B5"/>
    <w:rsid w:val="00114815"/>
    <w:rsid w:val="00114AEE"/>
    <w:rsid w:val="00114C22"/>
    <w:rsid w:val="00114DC6"/>
    <w:rsid w:val="00114E9B"/>
    <w:rsid w:val="00114EE4"/>
    <w:rsid w:val="001150A6"/>
    <w:rsid w:val="00115390"/>
    <w:rsid w:val="00115621"/>
    <w:rsid w:val="001156CC"/>
    <w:rsid w:val="001157C2"/>
    <w:rsid w:val="001158FD"/>
    <w:rsid w:val="00115949"/>
    <w:rsid w:val="00115CD9"/>
    <w:rsid w:val="00115FE7"/>
    <w:rsid w:val="001164FF"/>
    <w:rsid w:val="00116545"/>
    <w:rsid w:val="001165A0"/>
    <w:rsid w:val="00116715"/>
    <w:rsid w:val="001167BC"/>
    <w:rsid w:val="0011680B"/>
    <w:rsid w:val="00116857"/>
    <w:rsid w:val="001168CE"/>
    <w:rsid w:val="0011699F"/>
    <w:rsid w:val="00116B1F"/>
    <w:rsid w:val="00116DF0"/>
    <w:rsid w:val="00116EC1"/>
    <w:rsid w:val="00116EE6"/>
    <w:rsid w:val="001171C8"/>
    <w:rsid w:val="001172D4"/>
    <w:rsid w:val="00117409"/>
    <w:rsid w:val="001175B7"/>
    <w:rsid w:val="00117690"/>
    <w:rsid w:val="001179ED"/>
    <w:rsid w:val="00117A0C"/>
    <w:rsid w:val="00117A9C"/>
    <w:rsid w:val="00117BE7"/>
    <w:rsid w:val="00117E27"/>
    <w:rsid w:val="00117E50"/>
    <w:rsid w:val="00117E53"/>
    <w:rsid w:val="00117E69"/>
    <w:rsid w:val="00117F22"/>
    <w:rsid w:val="001200AA"/>
    <w:rsid w:val="00120185"/>
    <w:rsid w:val="00120216"/>
    <w:rsid w:val="001202AE"/>
    <w:rsid w:val="00120590"/>
    <w:rsid w:val="001206CA"/>
    <w:rsid w:val="001207A1"/>
    <w:rsid w:val="0012082F"/>
    <w:rsid w:val="00120889"/>
    <w:rsid w:val="00120A36"/>
    <w:rsid w:val="00120A38"/>
    <w:rsid w:val="00120B17"/>
    <w:rsid w:val="00120C77"/>
    <w:rsid w:val="00121103"/>
    <w:rsid w:val="00121106"/>
    <w:rsid w:val="0012121F"/>
    <w:rsid w:val="001213F5"/>
    <w:rsid w:val="001215A2"/>
    <w:rsid w:val="001216D6"/>
    <w:rsid w:val="00121801"/>
    <w:rsid w:val="0012180C"/>
    <w:rsid w:val="00121865"/>
    <w:rsid w:val="001219C0"/>
    <w:rsid w:val="00121BB3"/>
    <w:rsid w:val="00121D92"/>
    <w:rsid w:val="00121DE9"/>
    <w:rsid w:val="00121F2E"/>
    <w:rsid w:val="00122149"/>
    <w:rsid w:val="001221ED"/>
    <w:rsid w:val="00122695"/>
    <w:rsid w:val="001226DC"/>
    <w:rsid w:val="00122774"/>
    <w:rsid w:val="00122A3E"/>
    <w:rsid w:val="00122A75"/>
    <w:rsid w:val="00122B32"/>
    <w:rsid w:val="00122BFC"/>
    <w:rsid w:val="00122C3D"/>
    <w:rsid w:val="00122D07"/>
    <w:rsid w:val="001230F2"/>
    <w:rsid w:val="00123165"/>
    <w:rsid w:val="0012316F"/>
    <w:rsid w:val="00123608"/>
    <w:rsid w:val="00123725"/>
    <w:rsid w:val="00123768"/>
    <w:rsid w:val="00123A95"/>
    <w:rsid w:val="00123B79"/>
    <w:rsid w:val="00123B8E"/>
    <w:rsid w:val="00123DF6"/>
    <w:rsid w:val="00123EFF"/>
    <w:rsid w:val="00123F15"/>
    <w:rsid w:val="001241F0"/>
    <w:rsid w:val="00124408"/>
    <w:rsid w:val="001244C8"/>
    <w:rsid w:val="0012451B"/>
    <w:rsid w:val="0012484F"/>
    <w:rsid w:val="001248A7"/>
    <w:rsid w:val="001248AD"/>
    <w:rsid w:val="00124BEA"/>
    <w:rsid w:val="00124BEB"/>
    <w:rsid w:val="00124C32"/>
    <w:rsid w:val="00124CA0"/>
    <w:rsid w:val="00124DA5"/>
    <w:rsid w:val="00124E88"/>
    <w:rsid w:val="00124F3D"/>
    <w:rsid w:val="001250DD"/>
    <w:rsid w:val="001251F6"/>
    <w:rsid w:val="0012522A"/>
    <w:rsid w:val="00125292"/>
    <w:rsid w:val="001253A2"/>
    <w:rsid w:val="0012547F"/>
    <w:rsid w:val="001254CD"/>
    <w:rsid w:val="00125693"/>
    <w:rsid w:val="001258C9"/>
    <w:rsid w:val="00125AD0"/>
    <w:rsid w:val="00125DC6"/>
    <w:rsid w:val="00125F4A"/>
    <w:rsid w:val="00126072"/>
    <w:rsid w:val="001261F7"/>
    <w:rsid w:val="001262C8"/>
    <w:rsid w:val="00126421"/>
    <w:rsid w:val="0012669D"/>
    <w:rsid w:val="001267AD"/>
    <w:rsid w:val="001268F3"/>
    <w:rsid w:val="00126B62"/>
    <w:rsid w:val="00126C07"/>
    <w:rsid w:val="00126C95"/>
    <w:rsid w:val="00126ED1"/>
    <w:rsid w:val="00126F5C"/>
    <w:rsid w:val="00126FD4"/>
    <w:rsid w:val="00127010"/>
    <w:rsid w:val="00127149"/>
    <w:rsid w:val="00127352"/>
    <w:rsid w:val="00127743"/>
    <w:rsid w:val="0012796F"/>
    <w:rsid w:val="00127998"/>
    <w:rsid w:val="00127A8D"/>
    <w:rsid w:val="00127B02"/>
    <w:rsid w:val="00127B43"/>
    <w:rsid w:val="00127BA5"/>
    <w:rsid w:val="00127C52"/>
    <w:rsid w:val="00127E9D"/>
    <w:rsid w:val="001302E7"/>
    <w:rsid w:val="0013030F"/>
    <w:rsid w:val="001303C3"/>
    <w:rsid w:val="001303DD"/>
    <w:rsid w:val="0013040D"/>
    <w:rsid w:val="00130656"/>
    <w:rsid w:val="001307E2"/>
    <w:rsid w:val="00130800"/>
    <w:rsid w:val="001308AD"/>
    <w:rsid w:val="00130ACC"/>
    <w:rsid w:val="00130B06"/>
    <w:rsid w:val="00130CE8"/>
    <w:rsid w:val="001310E8"/>
    <w:rsid w:val="00131174"/>
    <w:rsid w:val="00131461"/>
    <w:rsid w:val="00131624"/>
    <w:rsid w:val="00131637"/>
    <w:rsid w:val="001317FA"/>
    <w:rsid w:val="0013198C"/>
    <w:rsid w:val="001319B7"/>
    <w:rsid w:val="00131A0D"/>
    <w:rsid w:val="00131C17"/>
    <w:rsid w:val="00131F41"/>
    <w:rsid w:val="00131F61"/>
    <w:rsid w:val="001323D5"/>
    <w:rsid w:val="001324A3"/>
    <w:rsid w:val="00132530"/>
    <w:rsid w:val="001325E2"/>
    <w:rsid w:val="00132BAF"/>
    <w:rsid w:val="00132C06"/>
    <w:rsid w:val="00132FD8"/>
    <w:rsid w:val="00133394"/>
    <w:rsid w:val="00133429"/>
    <w:rsid w:val="00133467"/>
    <w:rsid w:val="00133AEE"/>
    <w:rsid w:val="00133AFF"/>
    <w:rsid w:val="0013421C"/>
    <w:rsid w:val="001344B4"/>
    <w:rsid w:val="0013493C"/>
    <w:rsid w:val="00134A0A"/>
    <w:rsid w:val="00134A1D"/>
    <w:rsid w:val="00134B57"/>
    <w:rsid w:val="00134C42"/>
    <w:rsid w:val="00134C87"/>
    <w:rsid w:val="00134D8B"/>
    <w:rsid w:val="00134EA7"/>
    <w:rsid w:val="00135016"/>
    <w:rsid w:val="00135251"/>
    <w:rsid w:val="0013529D"/>
    <w:rsid w:val="001353F1"/>
    <w:rsid w:val="00135427"/>
    <w:rsid w:val="001354D2"/>
    <w:rsid w:val="0013564F"/>
    <w:rsid w:val="0013565B"/>
    <w:rsid w:val="00135A61"/>
    <w:rsid w:val="00135B58"/>
    <w:rsid w:val="00135BB1"/>
    <w:rsid w:val="00135D53"/>
    <w:rsid w:val="00135EC2"/>
    <w:rsid w:val="00136025"/>
    <w:rsid w:val="00136031"/>
    <w:rsid w:val="00136040"/>
    <w:rsid w:val="00136144"/>
    <w:rsid w:val="00136145"/>
    <w:rsid w:val="0013624A"/>
    <w:rsid w:val="001363CB"/>
    <w:rsid w:val="00136593"/>
    <w:rsid w:val="0013683E"/>
    <w:rsid w:val="00136B68"/>
    <w:rsid w:val="00136C20"/>
    <w:rsid w:val="00136DCE"/>
    <w:rsid w:val="001370B5"/>
    <w:rsid w:val="001371A7"/>
    <w:rsid w:val="00137274"/>
    <w:rsid w:val="001372A4"/>
    <w:rsid w:val="001375E8"/>
    <w:rsid w:val="00137695"/>
    <w:rsid w:val="0013778D"/>
    <w:rsid w:val="0013787E"/>
    <w:rsid w:val="00137A0C"/>
    <w:rsid w:val="00137B60"/>
    <w:rsid w:val="00137B93"/>
    <w:rsid w:val="00137FEC"/>
    <w:rsid w:val="0014053A"/>
    <w:rsid w:val="00140618"/>
    <w:rsid w:val="00140768"/>
    <w:rsid w:val="00140A8E"/>
    <w:rsid w:val="00140C7B"/>
    <w:rsid w:val="00140D84"/>
    <w:rsid w:val="001411E5"/>
    <w:rsid w:val="0014120E"/>
    <w:rsid w:val="00141330"/>
    <w:rsid w:val="001413AE"/>
    <w:rsid w:val="00141430"/>
    <w:rsid w:val="001414BF"/>
    <w:rsid w:val="0014163A"/>
    <w:rsid w:val="001416D3"/>
    <w:rsid w:val="00141C40"/>
    <w:rsid w:val="00141E75"/>
    <w:rsid w:val="00141F29"/>
    <w:rsid w:val="00142377"/>
    <w:rsid w:val="00142773"/>
    <w:rsid w:val="001428F9"/>
    <w:rsid w:val="001429EA"/>
    <w:rsid w:val="00142B25"/>
    <w:rsid w:val="00142E75"/>
    <w:rsid w:val="00142EB9"/>
    <w:rsid w:val="00142F18"/>
    <w:rsid w:val="00143136"/>
    <w:rsid w:val="0014330E"/>
    <w:rsid w:val="00143416"/>
    <w:rsid w:val="0014342D"/>
    <w:rsid w:val="00143551"/>
    <w:rsid w:val="001435D2"/>
    <w:rsid w:val="001438D1"/>
    <w:rsid w:val="00143AA9"/>
    <w:rsid w:val="00143B63"/>
    <w:rsid w:val="00143E4D"/>
    <w:rsid w:val="00143F53"/>
    <w:rsid w:val="0014406D"/>
    <w:rsid w:val="00144162"/>
    <w:rsid w:val="001442EF"/>
    <w:rsid w:val="00144354"/>
    <w:rsid w:val="00144468"/>
    <w:rsid w:val="001444F7"/>
    <w:rsid w:val="0014454A"/>
    <w:rsid w:val="0014475F"/>
    <w:rsid w:val="001448CB"/>
    <w:rsid w:val="00144AD3"/>
    <w:rsid w:val="00144BCD"/>
    <w:rsid w:val="00145008"/>
    <w:rsid w:val="001451E1"/>
    <w:rsid w:val="00145212"/>
    <w:rsid w:val="0014523B"/>
    <w:rsid w:val="0014543E"/>
    <w:rsid w:val="00145621"/>
    <w:rsid w:val="001457AE"/>
    <w:rsid w:val="0014581C"/>
    <w:rsid w:val="00145998"/>
    <w:rsid w:val="00145D0B"/>
    <w:rsid w:val="00145D4E"/>
    <w:rsid w:val="00145E91"/>
    <w:rsid w:val="00145EC6"/>
    <w:rsid w:val="00146128"/>
    <w:rsid w:val="001461D3"/>
    <w:rsid w:val="00146309"/>
    <w:rsid w:val="00146828"/>
    <w:rsid w:val="00146984"/>
    <w:rsid w:val="00146B6C"/>
    <w:rsid w:val="00146BBF"/>
    <w:rsid w:val="0014730E"/>
    <w:rsid w:val="0014737D"/>
    <w:rsid w:val="0014746B"/>
    <w:rsid w:val="001476D5"/>
    <w:rsid w:val="001477F2"/>
    <w:rsid w:val="00147975"/>
    <w:rsid w:val="00147A20"/>
    <w:rsid w:val="00147B4F"/>
    <w:rsid w:val="00147EEF"/>
    <w:rsid w:val="00147FE0"/>
    <w:rsid w:val="00150057"/>
    <w:rsid w:val="0015041E"/>
    <w:rsid w:val="00150581"/>
    <w:rsid w:val="001505CD"/>
    <w:rsid w:val="001506D3"/>
    <w:rsid w:val="001507D0"/>
    <w:rsid w:val="00150AB1"/>
    <w:rsid w:val="00150ACD"/>
    <w:rsid w:val="00150AFF"/>
    <w:rsid w:val="00150B7E"/>
    <w:rsid w:val="00151085"/>
    <w:rsid w:val="00151094"/>
    <w:rsid w:val="0015109F"/>
    <w:rsid w:val="00151120"/>
    <w:rsid w:val="0015113E"/>
    <w:rsid w:val="00151473"/>
    <w:rsid w:val="001514AB"/>
    <w:rsid w:val="001516C3"/>
    <w:rsid w:val="00151705"/>
    <w:rsid w:val="00151711"/>
    <w:rsid w:val="00151716"/>
    <w:rsid w:val="0015172D"/>
    <w:rsid w:val="0015186D"/>
    <w:rsid w:val="0015191D"/>
    <w:rsid w:val="00151AC8"/>
    <w:rsid w:val="00151B59"/>
    <w:rsid w:val="00152138"/>
    <w:rsid w:val="00152198"/>
    <w:rsid w:val="001522C8"/>
    <w:rsid w:val="001524BB"/>
    <w:rsid w:val="00152611"/>
    <w:rsid w:val="00152697"/>
    <w:rsid w:val="001526FC"/>
    <w:rsid w:val="00152798"/>
    <w:rsid w:val="0015293A"/>
    <w:rsid w:val="00152949"/>
    <w:rsid w:val="0015299B"/>
    <w:rsid w:val="00152F89"/>
    <w:rsid w:val="00153022"/>
    <w:rsid w:val="0015308B"/>
    <w:rsid w:val="00153405"/>
    <w:rsid w:val="00153592"/>
    <w:rsid w:val="0015362B"/>
    <w:rsid w:val="001536D0"/>
    <w:rsid w:val="00153768"/>
    <w:rsid w:val="001538C3"/>
    <w:rsid w:val="00153A36"/>
    <w:rsid w:val="00153B40"/>
    <w:rsid w:val="00153C40"/>
    <w:rsid w:val="00153CF0"/>
    <w:rsid w:val="00153DD4"/>
    <w:rsid w:val="00153FCC"/>
    <w:rsid w:val="00154384"/>
    <w:rsid w:val="001543E6"/>
    <w:rsid w:val="00154455"/>
    <w:rsid w:val="001544C6"/>
    <w:rsid w:val="00154595"/>
    <w:rsid w:val="00154788"/>
    <w:rsid w:val="001549AD"/>
    <w:rsid w:val="00154B70"/>
    <w:rsid w:val="00154D0E"/>
    <w:rsid w:val="00154D32"/>
    <w:rsid w:val="00154DCC"/>
    <w:rsid w:val="001550A7"/>
    <w:rsid w:val="00155159"/>
    <w:rsid w:val="0015533B"/>
    <w:rsid w:val="001557D0"/>
    <w:rsid w:val="00155B0A"/>
    <w:rsid w:val="00155BBC"/>
    <w:rsid w:val="00155DFC"/>
    <w:rsid w:val="00155F48"/>
    <w:rsid w:val="001561DF"/>
    <w:rsid w:val="00156324"/>
    <w:rsid w:val="0015639F"/>
    <w:rsid w:val="0015646A"/>
    <w:rsid w:val="00156521"/>
    <w:rsid w:val="00156582"/>
    <w:rsid w:val="00156592"/>
    <w:rsid w:val="001567A2"/>
    <w:rsid w:val="001567FA"/>
    <w:rsid w:val="0015681F"/>
    <w:rsid w:val="001568DB"/>
    <w:rsid w:val="00156AF0"/>
    <w:rsid w:val="00156BAF"/>
    <w:rsid w:val="00156C9B"/>
    <w:rsid w:val="00156D04"/>
    <w:rsid w:val="00157119"/>
    <w:rsid w:val="00157258"/>
    <w:rsid w:val="00157413"/>
    <w:rsid w:val="001574D8"/>
    <w:rsid w:val="00157B3B"/>
    <w:rsid w:val="00157C44"/>
    <w:rsid w:val="00157E00"/>
    <w:rsid w:val="00157E2D"/>
    <w:rsid w:val="00160174"/>
    <w:rsid w:val="00160395"/>
    <w:rsid w:val="001603D4"/>
    <w:rsid w:val="001605ED"/>
    <w:rsid w:val="00160745"/>
    <w:rsid w:val="00160795"/>
    <w:rsid w:val="0016082D"/>
    <w:rsid w:val="00160867"/>
    <w:rsid w:val="00160BA0"/>
    <w:rsid w:val="001614E1"/>
    <w:rsid w:val="001616E3"/>
    <w:rsid w:val="00161ABD"/>
    <w:rsid w:val="00161B8E"/>
    <w:rsid w:val="00161E88"/>
    <w:rsid w:val="00161EA1"/>
    <w:rsid w:val="00161FFF"/>
    <w:rsid w:val="0016216A"/>
    <w:rsid w:val="00162239"/>
    <w:rsid w:val="00162243"/>
    <w:rsid w:val="001623C7"/>
    <w:rsid w:val="001624D1"/>
    <w:rsid w:val="001624F5"/>
    <w:rsid w:val="001625E2"/>
    <w:rsid w:val="001626ED"/>
    <w:rsid w:val="00162727"/>
    <w:rsid w:val="001629CE"/>
    <w:rsid w:val="00162A24"/>
    <w:rsid w:val="00162BAB"/>
    <w:rsid w:val="00162FA3"/>
    <w:rsid w:val="00163065"/>
    <w:rsid w:val="001630A9"/>
    <w:rsid w:val="001631E1"/>
    <w:rsid w:val="00163296"/>
    <w:rsid w:val="001632E4"/>
    <w:rsid w:val="001633D8"/>
    <w:rsid w:val="0016362A"/>
    <w:rsid w:val="0016376E"/>
    <w:rsid w:val="001637B2"/>
    <w:rsid w:val="0016392D"/>
    <w:rsid w:val="00163A96"/>
    <w:rsid w:val="00163B2E"/>
    <w:rsid w:val="00163D70"/>
    <w:rsid w:val="00163EEB"/>
    <w:rsid w:val="00164293"/>
    <w:rsid w:val="00164430"/>
    <w:rsid w:val="001644EE"/>
    <w:rsid w:val="001646C0"/>
    <w:rsid w:val="001648F0"/>
    <w:rsid w:val="00164D4D"/>
    <w:rsid w:val="00164D8D"/>
    <w:rsid w:val="00164F18"/>
    <w:rsid w:val="00164FCC"/>
    <w:rsid w:val="00165298"/>
    <w:rsid w:val="001653C1"/>
    <w:rsid w:val="0016547D"/>
    <w:rsid w:val="00165625"/>
    <w:rsid w:val="001657ED"/>
    <w:rsid w:val="00165BE4"/>
    <w:rsid w:val="00166068"/>
    <w:rsid w:val="001662BA"/>
    <w:rsid w:val="0016649D"/>
    <w:rsid w:val="0016672E"/>
    <w:rsid w:val="0016674F"/>
    <w:rsid w:val="001667E6"/>
    <w:rsid w:val="00166982"/>
    <w:rsid w:val="001669F0"/>
    <w:rsid w:val="00166A79"/>
    <w:rsid w:val="00166D90"/>
    <w:rsid w:val="00166FDD"/>
    <w:rsid w:val="0016711A"/>
    <w:rsid w:val="0016719A"/>
    <w:rsid w:val="001671E6"/>
    <w:rsid w:val="001674E9"/>
    <w:rsid w:val="0016755C"/>
    <w:rsid w:val="00167565"/>
    <w:rsid w:val="001675A1"/>
    <w:rsid w:val="001675CB"/>
    <w:rsid w:val="001676A5"/>
    <w:rsid w:val="00167857"/>
    <w:rsid w:val="00167A83"/>
    <w:rsid w:val="00167AFD"/>
    <w:rsid w:val="00167B77"/>
    <w:rsid w:val="00167E21"/>
    <w:rsid w:val="00167F0A"/>
    <w:rsid w:val="00167F61"/>
    <w:rsid w:val="00170265"/>
    <w:rsid w:val="00170275"/>
    <w:rsid w:val="00170838"/>
    <w:rsid w:val="0017098E"/>
    <w:rsid w:val="00170996"/>
    <w:rsid w:val="00170C6A"/>
    <w:rsid w:val="00170EA0"/>
    <w:rsid w:val="00170EE1"/>
    <w:rsid w:val="00170EE3"/>
    <w:rsid w:val="00171101"/>
    <w:rsid w:val="00171155"/>
    <w:rsid w:val="001712D0"/>
    <w:rsid w:val="00171521"/>
    <w:rsid w:val="00171672"/>
    <w:rsid w:val="0017169C"/>
    <w:rsid w:val="0017177F"/>
    <w:rsid w:val="001718A8"/>
    <w:rsid w:val="00171A34"/>
    <w:rsid w:val="00171C1F"/>
    <w:rsid w:val="00171D4B"/>
    <w:rsid w:val="00171D9B"/>
    <w:rsid w:val="00172027"/>
    <w:rsid w:val="001720AE"/>
    <w:rsid w:val="001721FE"/>
    <w:rsid w:val="0017230B"/>
    <w:rsid w:val="00172611"/>
    <w:rsid w:val="001726B6"/>
    <w:rsid w:val="001728B8"/>
    <w:rsid w:val="00172D9A"/>
    <w:rsid w:val="0017317B"/>
    <w:rsid w:val="001731EB"/>
    <w:rsid w:val="0017334F"/>
    <w:rsid w:val="001733D3"/>
    <w:rsid w:val="001734C2"/>
    <w:rsid w:val="001736AA"/>
    <w:rsid w:val="00173780"/>
    <w:rsid w:val="0017380A"/>
    <w:rsid w:val="00173B75"/>
    <w:rsid w:val="00173C3B"/>
    <w:rsid w:val="00173EF0"/>
    <w:rsid w:val="00173F6B"/>
    <w:rsid w:val="00173FA3"/>
    <w:rsid w:val="0017406A"/>
    <w:rsid w:val="001744A7"/>
    <w:rsid w:val="001744EC"/>
    <w:rsid w:val="001745C8"/>
    <w:rsid w:val="001747E8"/>
    <w:rsid w:val="00174823"/>
    <w:rsid w:val="00174BB1"/>
    <w:rsid w:val="00174BDC"/>
    <w:rsid w:val="00174C1C"/>
    <w:rsid w:val="00174C74"/>
    <w:rsid w:val="00174C7E"/>
    <w:rsid w:val="00174DEE"/>
    <w:rsid w:val="00174F7C"/>
    <w:rsid w:val="0017523C"/>
    <w:rsid w:val="001756EF"/>
    <w:rsid w:val="00175DD4"/>
    <w:rsid w:val="00175ECE"/>
    <w:rsid w:val="00175ED3"/>
    <w:rsid w:val="00175F4F"/>
    <w:rsid w:val="00175F7D"/>
    <w:rsid w:val="00176367"/>
    <w:rsid w:val="001764EE"/>
    <w:rsid w:val="001765BE"/>
    <w:rsid w:val="0017661F"/>
    <w:rsid w:val="0017672C"/>
    <w:rsid w:val="00176B81"/>
    <w:rsid w:val="00176DEF"/>
    <w:rsid w:val="00176E0C"/>
    <w:rsid w:val="00177076"/>
    <w:rsid w:val="00177288"/>
    <w:rsid w:val="001776C5"/>
    <w:rsid w:val="00177857"/>
    <w:rsid w:val="0017787F"/>
    <w:rsid w:val="0017794B"/>
    <w:rsid w:val="00177996"/>
    <w:rsid w:val="00177AA5"/>
    <w:rsid w:val="00177AC1"/>
    <w:rsid w:val="00177ACF"/>
    <w:rsid w:val="00177AF8"/>
    <w:rsid w:val="00177DB7"/>
    <w:rsid w:val="00177E8D"/>
    <w:rsid w:val="00177EF8"/>
    <w:rsid w:val="00177FC5"/>
    <w:rsid w:val="00180070"/>
    <w:rsid w:val="0018025F"/>
    <w:rsid w:val="001802DC"/>
    <w:rsid w:val="001803D6"/>
    <w:rsid w:val="001803E5"/>
    <w:rsid w:val="001804FD"/>
    <w:rsid w:val="001805B6"/>
    <w:rsid w:val="001805DE"/>
    <w:rsid w:val="001805FA"/>
    <w:rsid w:val="001807CE"/>
    <w:rsid w:val="00180802"/>
    <w:rsid w:val="001808E7"/>
    <w:rsid w:val="00180969"/>
    <w:rsid w:val="00180972"/>
    <w:rsid w:val="001809B1"/>
    <w:rsid w:val="00180B7B"/>
    <w:rsid w:val="00180BD5"/>
    <w:rsid w:val="00180C9B"/>
    <w:rsid w:val="00180D05"/>
    <w:rsid w:val="00180D58"/>
    <w:rsid w:val="00180DD1"/>
    <w:rsid w:val="00180F8B"/>
    <w:rsid w:val="0018135D"/>
    <w:rsid w:val="00181368"/>
    <w:rsid w:val="00181431"/>
    <w:rsid w:val="001817B0"/>
    <w:rsid w:val="0018195A"/>
    <w:rsid w:val="00181A8E"/>
    <w:rsid w:val="00181CB1"/>
    <w:rsid w:val="00181D11"/>
    <w:rsid w:val="00181EF1"/>
    <w:rsid w:val="00181FA3"/>
    <w:rsid w:val="0018220F"/>
    <w:rsid w:val="0018253E"/>
    <w:rsid w:val="0018262C"/>
    <w:rsid w:val="001826B8"/>
    <w:rsid w:val="0018275F"/>
    <w:rsid w:val="00182A07"/>
    <w:rsid w:val="00182AF0"/>
    <w:rsid w:val="00182B3C"/>
    <w:rsid w:val="00182BDD"/>
    <w:rsid w:val="00182CA0"/>
    <w:rsid w:val="00182FB4"/>
    <w:rsid w:val="00183218"/>
    <w:rsid w:val="0018385A"/>
    <w:rsid w:val="001839F4"/>
    <w:rsid w:val="00183A78"/>
    <w:rsid w:val="00183DD2"/>
    <w:rsid w:val="00183E46"/>
    <w:rsid w:val="00183E90"/>
    <w:rsid w:val="00183FDA"/>
    <w:rsid w:val="00184078"/>
    <w:rsid w:val="00184184"/>
    <w:rsid w:val="0018425A"/>
    <w:rsid w:val="00184377"/>
    <w:rsid w:val="00184637"/>
    <w:rsid w:val="0018498A"/>
    <w:rsid w:val="00184993"/>
    <w:rsid w:val="001849A3"/>
    <w:rsid w:val="001849F6"/>
    <w:rsid w:val="00184AA2"/>
    <w:rsid w:val="00184AAA"/>
    <w:rsid w:val="00184ABA"/>
    <w:rsid w:val="00184DF6"/>
    <w:rsid w:val="00184DFF"/>
    <w:rsid w:val="00184FEB"/>
    <w:rsid w:val="001851E6"/>
    <w:rsid w:val="001852ED"/>
    <w:rsid w:val="0018530D"/>
    <w:rsid w:val="0018538C"/>
    <w:rsid w:val="00185597"/>
    <w:rsid w:val="00185698"/>
    <w:rsid w:val="001857ED"/>
    <w:rsid w:val="001857F2"/>
    <w:rsid w:val="00185957"/>
    <w:rsid w:val="00185BE9"/>
    <w:rsid w:val="00185C0C"/>
    <w:rsid w:val="00185FE7"/>
    <w:rsid w:val="00185FEC"/>
    <w:rsid w:val="00186299"/>
    <w:rsid w:val="001863B7"/>
    <w:rsid w:val="001864D0"/>
    <w:rsid w:val="0018690D"/>
    <w:rsid w:val="00186962"/>
    <w:rsid w:val="00186B07"/>
    <w:rsid w:val="00186CBF"/>
    <w:rsid w:val="00186D89"/>
    <w:rsid w:val="00186EBA"/>
    <w:rsid w:val="001875B7"/>
    <w:rsid w:val="0018788E"/>
    <w:rsid w:val="00187C2B"/>
    <w:rsid w:val="00187CB8"/>
    <w:rsid w:val="00187CD5"/>
    <w:rsid w:val="00187F7A"/>
    <w:rsid w:val="00190086"/>
    <w:rsid w:val="001900AE"/>
    <w:rsid w:val="0019047F"/>
    <w:rsid w:val="00190517"/>
    <w:rsid w:val="0019066D"/>
    <w:rsid w:val="001906E4"/>
    <w:rsid w:val="00190815"/>
    <w:rsid w:val="001908F0"/>
    <w:rsid w:val="00190AA1"/>
    <w:rsid w:val="00190B61"/>
    <w:rsid w:val="00190D81"/>
    <w:rsid w:val="00190DB7"/>
    <w:rsid w:val="00190E75"/>
    <w:rsid w:val="001911CD"/>
    <w:rsid w:val="001911E2"/>
    <w:rsid w:val="0019120A"/>
    <w:rsid w:val="00191301"/>
    <w:rsid w:val="001913C9"/>
    <w:rsid w:val="001916AE"/>
    <w:rsid w:val="001916C5"/>
    <w:rsid w:val="00191778"/>
    <w:rsid w:val="00191844"/>
    <w:rsid w:val="001919A1"/>
    <w:rsid w:val="00191CD5"/>
    <w:rsid w:val="00191FB5"/>
    <w:rsid w:val="00192266"/>
    <w:rsid w:val="00192299"/>
    <w:rsid w:val="0019235A"/>
    <w:rsid w:val="0019290C"/>
    <w:rsid w:val="00192962"/>
    <w:rsid w:val="00192A4B"/>
    <w:rsid w:val="00192B51"/>
    <w:rsid w:val="00192B6D"/>
    <w:rsid w:val="00192BA4"/>
    <w:rsid w:val="00192BB9"/>
    <w:rsid w:val="00192BDA"/>
    <w:rsid w:val="00192CEE"/>
    <w:rsid w:val="00192E55"/>
    <w:rsid w:val="00192EA3"/>
    <w:rsid w:val="0019340C"/>
    <w:rsid w:val="00193450"/>
    <w:rsid w:val="00193616"/>
    <w:rsid w:val="00193A3F"/>
    <w:rsid w:val="00193BD3"/>
    <w:rsid w:val="00193C9D"/>
    <w:rsid w:val="00193CB4"/>
    <w:rsid w:val="00193E8C"/>
    <w:rsid w:val="00194129"/>
    <w:rsid w:val="001941BB"/>
    <w:rsid w:val="00194261"/>
    <w:rsid w:val="0019440D"/>
    <w:rsid w:val="00194462"/>
    <w:rsid w:val="001946B6"/>
    <w:rsid w:val="001946BE"/>
    <w:rsid w:val="00194711"/>
    <w:rsid w:val="0019475F"/>
    <w:rsid w:val="0019478D"/>
    <w:rsid w:val="00194873"/>
    <w:rsid w:val="0019496C"/>
    <w:rsid w:val="00194AF2"/>
    <w:rsid w:val="00194B0C"/>
    <w:rsid w:val="00194C9D"/>
    <w:rsid w:val="00194CC7"/>
    <w:rsid w:val="00194E36"/>
    <w:rsid w:val="00194E8E"/>
    <w:rsid w:val="0019531A"/>
    <w:rsid w:val="00195385"/>
    <w:rsid w:val="001958F5"/>
    <w:rsid w:val="00195A02"/>
    <w:rsid w:val="00195B89"/>
    <w:rsid w:val="00195BBB"/>
    <w:rsid w:val="00195CCA"/>
    <w:rsid w:val="00195D34"/>
    <w:rsid w:val="00195EC1"/>
    <w:rsid w:val="0019613F"/>
    <w:rsid w:val="00196144"/>
    <w:rsid w:val="001963D8"/>
    <w:rsid w:val="001964A4"/>
    <w:rsid w:val="001966C3"/>
    <w:rsid w:val="0019671E"/>
    <w:rsid w:val="00196777"/>
    <w:rsid w:val="00196805"/>
    <w:rsid w:val="00196901"/>
    <w:rsid w:val="00196950"/>
    <w:rsid w:val="00196B35"/>
    <w:rsid w:val="00196D4A"/>
    <w:rsid w:val="00196E17"/>
    <w:rsid w:val="00196E4C"/>
    <w:rsid w:val="00196E81"/>
    <w:rsid w:val="00196F74"/>
    <w:rsid w:val="001972DE"/>
    <w:rsid w:val="0019734F"/>
    <w:rsid w:val="001973C9"/>
    <w:rsid w:val="00197425"/>
    <w:rsid w:val="0019747C"/>
    <w:rsid w:val="00197740"/>
    <w:rsid w:val="0019788A"/>
    <w:rsid w:val="00197CE7"/>
    <w:rsid w:val="001A02DC"/>
    <w:rsid w:val="001A03EB"/>
    <w:rsid w:val="001A0508"/>
    <w:rsid w:val="001A0583"/>
    <w:rsid w:val="001A069B"/>
    <w:rsid w:val="001A071E"/>
    <w:rsid w:val="001A07DE"/>
    <w:rsid w:val="001A082C"/>
    <w:rsid w:val="001A08BD"/>
    <w:rsid w:val="001A09B0"/>
    <w:rsid w:val="001A0BED"/>
    <w:rsid w:val="001A0CD6"/>
    <w:rsid w:val="001A0D44"/>
    <w:rsid w:val="001A0D89"/>
    <w:rsid w:val="001A0DA2"/>
    <w:rsid w:val="001A0DD0"/>
    <w:rsid w:val="001A0EC2"/>
    <w:rsid w:val="001A0ECF"/>
    <w:rsid w:val="001A0EDA"/>
    <w:rsid w:val="001A0F78"/>
    <w:rsid w:val="001A10A7"/>
    <w:rsid w:val="001A1113"/>
    <w:rsid w:val="001A12D0"/>
    <w:rsid w:val="001A12EF"/>
    <w:rsid w:val="001A13EE"/>
    <w:rsid w:val="001A1415"/>
    <w:rsid w:val="001A1447"/>
    <w:rsid w:val="001A14B0"/>
    <w:rsid w:val="001A1548"/>
    <w:rsid w:val="001A15AB"/>
    <w:rsid w:val="001A160D"/>
    <w:rsid w:val="001A1733"/>
    <w:rsid w:val="001A184C"/>
    <w:rsid w:val="001A19D1"/>
    <w:rsid w:val="001A1C84"/>
    <w:rsid w:val="001A1D45"/>
    <w:rsid w:val="001A1EEF"/>
    <w:rsid w:val="001A1F23"/>
    <w:rsid w:val="001A219F"/>
    <w:rsid w:val="001A21F0"/>
    <w:rsid w:val="001A22AB"/>
    <w:rsid w:val="001A2364"/>
    <w:rsid w:val="001A242B"/>
    <w:rsid w:val="001A2AC5"/>
    <w:rsid w:val="001A2CBF"/>
    <w:rsid w:val="001A2EAD"/>
    <w:rsid w:val="001A34C1"/>
    <w:rsid w:val="001A3653"/>
    <w:rsid w:val="001A36C2"/>
    <w:rsid w:val="001A371B"/>
    <w:rsid w:val="001A380D"/>
    <w:rsid w:val="001A385B"/>
    <w:rsid w:val="001A38C7"/>
    <w:rsid w:val="001A396A"/>
    <w:rsid w:val="001A3A88"/>
    <w:rsid w:val="001A3C85"/>
    <w:rsid w:val="001A41D7"/>
    <w:rsid w:val="001A435D"/>
    <w:rsid w:val="001A437D"/>
    <w:rsid w:val="001A4542"/>
    <w:rsid w:val="001A4569"/>
    <w:rsid w:val="001A45AF"/>
    <w:rsid w:val="001A4663"/>
    <w:rsid w:val="001A47D2"/>
    <w:rsid w:val="001A4820"/>
    <w:rsid w:val="001A4A34"/>
    <w:rsid w:val="001A4C35"/>
    <w:rsid w:val="001A4F43"/>
    <w:rsid w:val="001A4FE3"/>
    <w:rsid w:val="001A516A"/>
    <w:rsid w:val="001A543C"/>
    <w:rsid w:val="001A556C"/>
    <w:rsid w:val="001A568D"/>
    <w:rsid w:val="001A56AF"/>
    <w:rsid w:val="001A5756"/>
    <w:rsid w:val="001A576C"/>
    <w:rsid w:val="001A5777"/>
    <w:rsid w:val="001A5CC9"/>
    <w:rsid w:val="001A5D45"/>
    <w:rsid w:val="001A5D4C"/>
    <w:rsid w:val="001A5D64"/>
    <w:rsid w:val="001A5D9E"/>
    <w:rsid w:val="001A6160"/>
    <w:rsid w:val="001A636F"/>
    <w:rsid w:val="001A6530"/>
    <w:rsid w:val="001A653D"/>
    <w:rsid w:val="001A65E7"/>
    <w:rsid w:val="001A65FA"/>
    <w:rsid w:val="001A66CF"/>
    <w:rsid w:val="001A66D4"/>
    <w:rsid w:val="001A672A"/>
    <w:rsid w:val="001A67D9"/>
    <w:rsid w:val="001A684D"/>
    <w:rsid w:val="001A6CCF"/>
    <w:rsid w:val="001A6D73"/>
    <w:rsid w:val="001A7002"/>
    <w:rsid w:val="001A7099"/>
    <w:rsid w:val="001A719A"/>
    <w:rsid w:val="001A7515"/>
    <w:rsid w:val="001A780A"/>
    <w:rsid w:val="001A7870"/>
    <w:rsid w:val="001A78B4"/>
    <w:rsid w:val="001A79C9"/>
    <w:rsid w:val="001A7A35"/>
    <w:rsid w:val="001A7CD7"/>
    <w:rsid w:val="001B007C"/>
    <w:rsid w:val="001B0081"/>
    <w:rsid w:val="001B0469"/>
    <w:rsid w:val="001B052E"/>
    <w:rsid w:val="001B06A1"/>
    <w:rsid w:val="001B079E"/>
    <w:rsid w:val="001B0836"/>
    <w:rsid w:val="001B08D4"/>
    <w:rsid w:val="001B0926"/>
    <w:rsid w:val="001B09A2"/>
    <w:rsid w:val="001B0D49"/>
    <w:rsid w:val="001B0FCF"/>
    <w:rsid w:val="001B13CD"/>
    <w:rsid w:val="001B1424"/>
    <w:rsid w:val="001B1484"/>
    <w:rsid w:val="001B15B1"/>
    <w:rsid w:val="001B1A36"/>
    <w:rsid w:val="001B1F0F"/>
    <w:rsid w:val="001B1FAB"/>
    <w:rsid w:val="001B212E"/>
    <w:rsid w:val="001B217D"/>
    <w:rsid w:val="001B21C1"/>
    <w:rsid w:val="001B22CD"/>
    <w:rsid w:val="001B2876"/>
    <w:rsid w:val="001B2986"/>
    <w:rsid w:val="001B29AE"/>
    <w:rsid w:val="001B2A89"/>
    <w:rsid w:val="001B2C87"/>
    <w:rsid w:val="001B2CDE"/>
    <w:rsid w:val="001B2DEC"/>
    <w:rsid w:val="001B30AE"/>
    <w:rsid w:val="001B30B4"/>
    <w:rsid w:val="001B3103"/>
    <w:rsid w:val="001B3194"/>
    <w:rsid w:val="001B31E6"/>
    <w:rsid w:val="001B3253"/>
    <w:rsid w:val="001B3306"/>
    <w:rsid w:val="001B3538"/>
    <w:rsid w:val="001B3A40"/>
    <w:rsid w:val="001B3ACD"/>
    <w:rsid w:val="001B3B40"/>
    <w:rsid w:val="001B3D9C"/>
    <w:rsid w:val="001B3DC7"/>
    <w:rsid w:val="001B3F7E"/>
    <w:rsid w:val="001B41DA"/>
    <w:rsid w:val="001B424A"/>
    <w:rsid w:val="001B4340"/>
    <w:rsid w:val="001B44B6"/>
    <w:rsid w:val="001B452A"/>
    <w:rsid w:val="001B48A1"/>
    <w:rsid w:val="001B4924"/>
    <w:rsid w:val="001B496F"/>
    <w:rsid w:val="001B4AA7"/>
    <w:rsid w:val="001B4C6E"/>
    <w:rsid w:val="001B4F13"/>
    <w:rsid w:val="001B5012"/>
    <w:rsid w:val="001B50ED"/>
    <w:rsid w:val="001B5514"/>
    <w:rsid w:val="001B5A7A"/>
    <w:rsid w:val="001B5BE1"/>
    <w:rsid w:val="001B5BEB"/>
    <w:rsid w:val="001B5C72"/>
    <w:rsid w:val="001B5CAD"/>
    <w:rsid w:val="001B5CAE"/>
    <w:rsid w:val="001B5D3C"/>
    <w:rsid w:val="001B5D8E"/>
    <w:rsid w:val="001B5E3B"/>
    <w:rsid w:val="001B5F6C"/>
    <w:rsid w:val="001B6546"/>
    <w:rsid w:val="001B6A57"/>
    <w:rsid w:val="001B6CB6"/>
    <w:rsid w:val="001B6CFD"/>
    <w:rsid w:val="001B6D58"/>
    <w:rsid w:val="001B6DA2"/>
    <w:rsid w:val="001B6EBB"/>
    <w:rsid w:val="001B6ECA"/>
    <w:rsid w:val="001B6F7E"/>
    <w:rsid w:val="001B705D"/>
    <w:rsid w:val="001B707B"/>
    <w:rsid w:val="001B711F"/>
    <w:rsid w:val="001B7191"/>
    <w:rsid w:val="001B7212"/>
    <w:rsid w:val="001B724D"/>
    <w:rsid w:val="001B76FC"/>
    <w:rsid w:val="001B77B6"/>
    <w:rsid w:val="001B7944"/>
    <w:rsid w:val="001B7B51"/>
    <w:rsid w:val="001B7D9B"/>
    <w:rsid w:val="001B7F48"/>
    <w:rsid w:val="001C002D"/>
    <w:rsid w:val="001C0094"/>
    <w:rsid w:val="001C02C8"/>
    <w:rsid w:val="001C06CD"/>
    <w:rsid w:val="001C0844"/>
    <w:rsid w:val="001C0C96"/>
    <w:rsid w:val="001C0D43"/>
    <w:rsid w:val="001C0E4C"/>
    <w:rsid w:val="001C0EB5"/>
    <w:rsid w:val="001C0EF6"/>
    <w:rsid w:val="001C0F95"/>
    <w:rsid w:val="001C119E"/>
    <w:rsid w:val="001C11D4"/>
    <w:rsid w:val="001C11DF"/>
    <w:rsid w:val="001C122A"/>
    <w:rsid w:val="001C12C1"/>
    <w:rsid w:val="001C12EA"/>
    <w:rsid w:val="001C1372"/>
    <w:rsid w:val="001C14A0"/>
    <w:rsid w:val="001C14F9"/>
    <w:rsid w:val="001C1866"/>
    <w:rsid w:val="001C1AFF"/>
    <w:rsid w:val="001C1B9F"/>
    <w:rsid w:val="001C1E43"/>
    <w:rsid w:val="001C1E70"/>
    <w:rsid w:val="001C1F27"/>
    <w:rsid w:val="001C20CA"/>
    <w:rsid w:val="001C2111"/>
    <w:rsid w:val="001C2206"/>
    <w:rsid w:val="001C255F"/>
    <w:rsid w:val="001C258D"/>
    <w:rsid w:val="001C25CB"/>
    <w:rsid w:val="001C2715"/>
    <w:rsid w:val="001C294F"/>
    <w:rsid w:val="001C29E8"/>
    <w:rsid w:val="001C2BC9"/>
    <w:rsid w:val="001C2E33"/>
    <w:rsid w:val="001C2F83"/>
    <w:rsid w:val="001C2FB5"/>
    <w:rsid w:val="001C30BB"/>
    <w:rsid w:val="001C3270"/>
    <w:rsid w:val="001C34E7"/>
    <w:rsid w:val="001C351C"/>
    <w:rsid w:val="001C35FF"/>
    <w:rsid w:val="001C3806"/>
    <w:rsid w:val="001C38EC"/>
    <w:rsid w:val="001C391E"/>
    <w:rsid w:val="001C3924"/>
    <w:rsid w:val="001C3BC4"/>
    <w:rsid w:val="001C3DF8"/>
    <w:rsid w:val="001C3F43"/>
    <w:rsid w:val="001C410A"/>
    <w:rsid w:val="001C41DC"/>
    <w:rsid w:val="001C425A"/>
    <w:rsid w:val="001C4471"/>
    <w:rsid w:val="001C4665"/>
    <w:rsid w:val="001C496C"/>
    <w:rsid w:val="001C4BA2"/>
    <w:rsid w:val="001C4D63"/>
    <w:rsid w:val="001C4E7E"/>
    <w:rsid w:val="001C50A7"/>
    <w:rsid w:val="001C515A"/>
    <w:rsid w:val="001C518C"/>
    <w:rsid w:val="001C51A4"/>
    <w:rsid w:val="001C52C4"/>
    <w:rsid w:val="001C535A"/>
    <w:rsid w:val="001C53DA"/>
    <w:rsid w:val="001C5700"/>
    <w:rsid w:val="001C5750"/>
    <w:rsid w:val="001C5771"/>
    <w:rsid w:val="001C582E"/>
    <w:rsid w:val="001C5940"/>
    <w:rsid w:val="001C5943"/>
    <w:rsid w:val="001C5996"/>
    <w:rsid w:val="001C5B6F"/>
    <w:rsid w:val="001C5BB1"/>
    <w:rsid w:val="001C5C85"/>
    <w:rsid w:val="001C5E62"/>
    <w:rsid w:val="001C5FA7"/>
    <w:rsid w:val="001C6070"/>
    <w:rsid w:val="001C61EC"/>
    <w:rsid w:val="001C63E1"/>
    <w:rsid w:val="001C6644"/>
    <w:rsid w:val="001C66CA"/>
    <w:rsid w:val="001C67A0"/>
    <w:rsid w:val="001C6AEC"/>
    <w:rsid w:val="001C6BA5"/>
    <w:rsid w:val="001C6BE5"/>
    <w:rsid w:val="001C6C16"/>
    <w:rsid w:val="001C6C18"/>
    <w:rsid w:val="001C6C2F"/>
    <w:rsid w:val="001C6C7E"/>
    <w:rsid w:val="001C6CC9"/>
    <w:rsid w:val="001C6CF9"/>
    <w:rsid w:val="001C6DA3"/>
    <w:rsid w:val="001C6E56"/>
    <w:rsid w:val="001C6FA3"/>
    <w:rsid w:val="001C71B4"/>
    <w:rsid w:val="001C7470"/>
    <w:rsid w:val="001C7573"/>
    <w:rsid w:val="001C77AC"/>
    <w:rsid w:val="001C78A9"/>
    <w:rsid w:val="001C7A53"/>
    <w:rsid w:val="001D0149"/>
    <w:rsid w:val="001D017C"/>
    <w:rsid w:val="001D01EB"/>
    <w:rsid w:val="001D0647"/>
    <w:rsid w:val="001D0668"/>
    <w:rsid w:val="001D06F0"/>
    <w:rsid w:val="001D0C53"/>
    <w:rsid w:val="001D0EF7"/>
    <w:rsid w:val="001D0F81"/>
    <w:rsid w:val="001D11D1"/>
    <w:rsid w:val="001D1248"/>
    <w:rsid w:val="001D15DC"/>
    <w:rsid w:val="001D16F5"/>
    <w:rsid w:val="001D1732"/>
    <w:rsid w:val="001D17B4"/>
    <w:rsid w:val="001D17C6"/>
    <w:rsid w:val="001D18B1"/>
    <w:rsid w:val="001D216A"/>
    <w:rsid w:val="001D2252"/>
    <w:rsid w:val="001D22DA"/>
    <w:rsid w:val="001D23F6"/>
    <w:rsid w:val="001D254A"/>
    <w:rsid w:val="001D2694"/>
    <w:rsid w:val="001D2820"/>
    <w:rsid w:val="001D2A11"/>
    <w:rsid w:val="001D2A9F"/>
    <w:rsid w:val="001D2D0D"/>
    <w:rsid w:val="001D2DCA"/>
    <w:rsid w:val="001D2EB4"/>
    <w:rsid w:val="001D2EBD"/>
    <w:rsid w:val="001D30FB"/>
    <w:rsid w:val="001D312F"/>
    <w:rsid w:val="001D3215"/>
    <w:rsid w:val="001D32CD"/>
    <w:rsid w:val="001D35BF"/>
    <w:rsid w:val="001D360C"/>
    <w:rsid w:val="001D39F6"/>
    <w:rsid w:val="001D3A5C"/>
    <w:rsid w:val="001D3AAB"/>
    <w:rsid w:val="001D3B28"/>
    <w:rsid w:val="001D3BFE"/>
    <w:rsid w:val="001D3DA9"/>
    <w:rsid w:val="001D402D"/>
    <w:rsid w:val="001D4200"/>
    <w:rsid w:val="001D4707"/>
    <w:rsid w:val="001D4895"/>
    <w:rsid w:val="001D48E2"/>
    <w:rsid w:val="001D4977"/>
    <w:rsid w:val="001D4B6B"/>
    <w:rsid w:val="001D4C34"/>
    <w:rsid w:val="001D4DB0"/>
    <w:rsid w:val="001D50F1"/>
    <w:rsid w:val="001D5260"/>
    <w:rsid w:val="001D56DF"/>
    <w:rsid w:val="001D5808"/>
    <w:rsid w:val="001D5CA0"/>
    <w:rsid w:val="001D5E90"/>
    <w:rsid w:val="001D6039"/>
    <w:rsid w:val="001D60A5"/>
    <w:rsid w:val="001D615C"/>
    <w:rsid w:val="001D61A3"/>
    <w:rsid w:val="001D63CB"/>
    <w:rsid w:val="001D64D3"/>
    <w:rsid w:val="001D6704"/>
    <w:rsid w:val="001D6844"/>
    <w:rsid w:val="001D6A64"/>
    <w:rsid w:val="001D6B64"/>
    <w:rsid w:val="001D6CE9"/>
    <w:rsid w:val="001D6EB4"/>
    <w:rsid w:val="001D705C"/>
    <w:rsid w:val="001D707B"/>
    <w:rsid w:val="001D75B3"/>
    <w:rsid w:val="001D7B08"/>
    <w:rsid w:val="001D7B67"/>
    <w:rsid w:val="001D7E41"/>
    <w:rsid w:val="001D7F5D"/>
    <w:rsid w:val="001E0117"/>
    <w:rsid w:val="001E02CA"/>
    <w:rsid w:val="001E03D8"/>
    <w:rsid w:val="001E03DC"/>
    <w:rsid w:val="001E0720"/>
    <w:rsid w:val="001E079B"/>
    <w:rsid w:val="001E07A2"/>
    <w:rsid w:val="001E07B8"/>
    <w:rsid w:val="001E07F5"/>
    <w:rsid w:val="001E0A9D"/>
    <w:rsid w:val="001E0B73"/>
    <w:rsid w:val="001E0DBD"/>
    <w:rsid w:val="001E0E23"/>
    <w:rsid w:val="001E0E63"/>
    <w:rsid w:val="001E0EB7"/>
    <w:rsid w:val="001E109E"/>
    <w:rsid w:val="001E112E"/>
    <w:rsid w:val="001E116E"/>
    <w:rsid w:val="001E11C5"/>
    <w:rsid w:val="001E1278"/>
    <w:rsid w:val="001E1761"/>
    <w:rsid w:val="001E17FD"/>
    <w:rsid w:val="001E18E7"/>
    <w:rsid w:val="001E1D91"/>
    <w:rsid w:val="001E1DFE"/>
    <w:rsid w:val="001E2284"/>
    <w:rsid w:val="001E2ABD"/>
    <w:rsid w:val="001E2E6D"/>
    <w:rsid w:val="001E3034"/>
    <w:rsid w:val="001E30FB"/>
    <w:rsid w:val="001E32BB"/>
    <w:rsid w:val="001E354F"/>
    <w:rsid w:val="001E35A2"/>
    <w:rsid w:val="001E3609"/>
    <w:rsid w:val="001E361A"/>
    <w:rsid w:val="001E3841"/>
    <w:rsid w:val="001E39E9"/>
    <w:rsid w:val="001E3B49"/>
    <w:rsid w:val="001E3B60"/>
    <w:rsid w:val="001E3D17"/>
    <w:rsid w:val="001E3D2D"/>
    <w:rsid w:val="001E3F05"/>
    <w:rsid w:val="001E40D6"/>
    <w:rsid w:val="001E41A0"/>
    <w:rsid w:val="001E440F"/>
    <w:rsid w:val="001E47D8"/>
    <w:rsid w:val="001E48C0"/>
    <w:rsid w:val="001E4B8E"/>
    <w:rsid w:val="001E50AB"/>
    <w:rsid w:val="001E50F3"/>
    <w:rsid w:val="001E546C"/>
    <w:rsid w:val="001E546F"/>
    <w:rsid w:val="001E55F4"/>
    <w:rsid w:val="001E5629"/>
    <w:rsid w:val="001E580A"/>
    <w:rsid w:val="001E5A49"/>
    <w:rsid w:val="001E5BB7"/>
    <w:rsid w:val="001E5BE8"/>
    <w:rsid w:val="001E5C43"/>
    <w:rsid w:val="001E5C9E"/>
    <w:rsid w:val="001E60BE"/>
    <w:rsid w:val="001E6179"/>
    <w:rsid w:val="001E655D"/>
    <w:rsid w:val="001E69AD"/>
    <w:rsid w:val="001E72F0"/>
    <w:rsid w:val="001E740A"/>
    <w:rsid w:val="001E74D4"/>
    <w:rsid w:val="001E7652"/>
    <w:rsid w:val="001E76BC"/>
    <w:rsid w:val="001E7733"/>
    <w:rsid w:val="001E7CB5"/>
    <w:rsid w:val="001F0072"/>
    <w:rsid w:val="001F017C"/>
    <w:rsid w:val="001F01DC"/>
    <w:rsid w:val="001F01E3"/>
    <w:rsid w:val="001F0523"/>
    <w:rsid w:val="001F0745"/>
    <w:rsid w:val="001F0929"/>
    <w:rsid w:val="001F0B8A"/>
    <w:rsid w:val="001F0D36"/>
    <w:rsid w:val="001F0E5C"/>
    <w:rsid w:val="001F104C"/>
    <w:rsid w:val="001F10EA"/>
    <w:rsid w:val="001F1101"/>
    <w:rsid w:val="001F12A2"/>
    <w:rsid w:val="001F1300"/>
    <w:rsid w:val="001F167C"/>
    <w:rsid w:val="001F16CE"/>
    <w:rsid w:val="001F18D7"/>
    <w:rsid w:val="001F18FF"/>
    <w:rsid w:val="001F191B"/>
    <w:rsid w:val="001F1A67"/>
    <w:rsid w:val="001F1AED"/>
    <w:rsid w:val="001F1BD6"/>
    <w:rsid w:val="001F1C16"/>
    <w:rsid w:val="001F1C9B"/>
    <w:rsid w:val="001F1CF6"/>
    <w:rsid w:val="001F1D5B"/>
    <w:rsid w:val="001F1E28"/>
    <w:rsid w:val="001F1E6A"/>
    <w:rsid w:val="001F1FF4"/>
    <w:rsid w:val="001F207C"/>
    <w:rsid w:val="001F20F5"/>
    <w:rsid w:val="001F2156"/>
    <w:rsid w:val="001F224E"/>
    <w:rsid w:val="001F22F0"/>
    <w:rsid w:val="001F23B5"/>
    <w:rsid w:val="001F23D7"/>
    <w:rsid w:val="001F24E6"/>
    <w:rsid w:val="001F2631"/>
    <w:rsid w:val="001F28FD"/>
    <w:rsid w:val="001F2C00"/>
    <w:rsid w:val="001F2E48"/>
    <w:rsid w:val="001F2EF2"/>
    <w:rsid w:val="001F31CE"/>
    <w:rsid w:val="001F323C"/>
    <w:rsid w:val="001F33F2"/>
    <w:rsid w:val="001F34AB"/>
    <w:rsid w:val="001F3785"/>
    <w:rsid w:val="001F38D2"/>
    <w:rsid w:val="001F3968"/>
    <w:rsid w:val="001F3988"/>
    <w:rsid w:val="001F3999"/>
    <w:rsid w:val="001F3E31"/>
    <w:rsid w:val="001F3F61"/>
    <w:rsid w:val="001F422C"/>
    <w:rsid w:val="001F4331"/>
    <w:rsid w:val="001F43A9"/>
    <w:rsid w:val="001F4452"/>
    <w:rsid w:val="001F45BB"/>
    <w:rsid w:val="001F4600"/>
    <w:rsid w:val="001F48FE"/>
    <w:rsid w:val="001F491F"/>
    <w:rsid w:val="001F4AB4"/>
    <w:rsid w:val="001F4B38"/>
    <w:rsid w:val="001F4BCB"/>
    <w:rsid w:val="001F4BD1"/>
    <w:rsid w:val="001F4C58"/>
    <w:rsid w:val="001F4C84"/>
    <w:rsid w:val="001F4D73"/>
    <w:rsid w:val="001F5072"/>
    <w:rsid w:val="001F5122"/>
    <w:rsid w:val="001F514E"/>
    <w:rsid w:val="001F51CB"/>
    <w:rsid w:val="001F51F1"/>
    <w:rsid w:val="001F53D9"/>
    <w:rsid w:val="001F54AF"/>
    <w:rsid w:val="001F5538"/>
    <w:rsid w:val="001F565F"/>
    <w:rsid w:val="001F56FB"/>
    <w:rsid w:val="001F58B6"/>
    <w:rsid w:val="001F5A8C"/>
    <w:rsid w:val="001F5C27"/>
    <w:rsid w:val="001F5D51"/>
    <w:rsid w:val="001F5E5E"/>
    <w:rsid w:val="001F60E2"/>
    <w:rsid w:val="001F63BB"/>
    <w:rsid w:val="001F64C1"/>
    <w:rsid w:val="001F65CE"/>
    <w:rsid w:val="001F6761"/>
    <w:rsid w:val="001F677D"/>
    <w:rsid w:val="001F6B90"/>
    <w:rsid w:val="001F6E0B"/>
    <w:rsid w:val="001F6E2E"/>
    <w:rsid w:val="001F6EDB"/>
    <w:rsid w:val="001F6F02"/>
    <w:rsid w:val="001F6F16"/>
    <w:rsid w:val="001F6F76"/>
    <w:rsid w:val="001F6FFB"/>
    <w:rsid w:val="001F7062"/>
    <w:rsid w:val="001F70D2"/>
    <w:rsid w:val="001F7203"/>
    <w:rsid w:val="001F7237"/>
    <w:rsid w:val="001F725A"/>
    <w:rsid w:val="001F72B1"/>
    <w:rsid w:val="001F7344"/>
    <w:rsid w:val="001F7454"/>
    <w:rsid w:val="001F7507"/>
    <w:rsid w:val="001F7670"/>
    <w:rsid w:val="001F7811"/>
    <w:rsid w:val="001F7961"/>
    <w:rsid w:val="001F79F9"/>
    <w:rsid w:val="001F7A22"/>
    <w:rsid w:val="001F7CBF"/>
    <w:rsid w:val="001F7D92"/>
    <w:rsid w:val="001F7F39"/>
    <w:rsid w:val="00200034"/>
    <w:rsid w:val="00200376"/>
    <w:rsid w:val="00200DCF"/>
    <w:rsid w:val="00200FF9"/>
    <w:rsid w:val="0020107A"/>
    <w:rsid w:val="0020171B"/>
    <w:rsid w:val="00201931"/>
    <w:rsid w:val="0020197F"/>
    <w:rsid w:val="002019E0"/>
    <w:rsid w:val="00201ABF"/>
    <w:rsid w:val="00201E78"/>
    <w:rsid w:val="00201F0A"/>
    <w:rsid w:val="00201FA7"/>
    <w:rsid w:val="002021D6"/>
    <w:rsid w:val="00202514"/>
    <w:rsid w:val="0020266C"/>
    <w:rsid w:val="002026E1"/>
    <w:rsid w:val="00202B68"/>
    <w:rsid w:val="00202C95"/>
    <w:rsid w:val="00202FDD"/>
    <w:rsid w:val="00203210"/>
    <w:rsid w:val="0020345B"/>
    <w:rsid w:val="002034BA"/>
    <w:rsid w:val="00203509"/>
    <w:rsid w:val="00203725"/>
    <w:rsid w:val="00203964"/>
    <w:rsid w:val="002039FB"/>
    <w:rsid w:val="00203D5C"/>
    <w:rsid w:val="00204086"/>
    <w:rsid w:val="002040ED"/>
    <w:rsid w:val="0020415D"/>
    <w:rsid w:val="002041BF"/>
    <w:rsid w:val="00204244"/>
    <w:rsid w:val="00204426"/>
    <w:rsid w:val="00204442"/>
    <w:rsid w:val="0020448A"/>
    <w:rsid w:val="00204808"/>
    <w:rsid w:val="00204BB2"/>
    <w:rsid w:val="00204C3F"/>
    <w:rsid w:val="00204D2F"/>
    <w:rsid w:val="00204E3D"/>
    <w:rsid w:val="002050C5"/>
    <w:rsid w:val="0020511C"/>
    <w:rsid w:val="00205154"/>
    <w:rsid w:val="00205288"/>
    <w:rsid w:val="0020536F"/>
    <w:rsid w:val="002054CD"/>
    <w:rsid w:val="00205A1B"/>
    <w:rsid w:val="00205AAA"/>
    <w:rsid w:val="00205B29"/>
    <w:rsid w:val="00205DA7"/>
    <w:rsid w:val="00205E73"/>
    <w:rsid w:val="00205F15"/>
    <w:rsid w:val="00205F1F"/>
    <w:rsid w:val="00206351"/>
    <w:rsid w:val="00206721"/>
    <w:rsid w:val="002068C4"/>
    <w:rsid w:val="00206934"/>
    <w:rsid w:val="002069E9"/>
    <w:rsid w:val="00206B32"/>
    <w:rsid w:val="00206BD2"/>
    <w:rsid w:val="00206BDB"/>
    <w:rsid w:val="00206E0C"/>
    <w:rsid w:val="002070DE"/>
    <w:rsid w:val="00207116"/>
    <w:rsid w:val="00207351"/>
    <w:rsid w:val="00207459"/>
    <w:rsid w:val="002074C2"/>
    <w:rsid w:val="002075A1"/>
    <w:rsid w:val="00207648"/>
    <w:rsid w:val="002078A9"/>
    <w:rsid w:val="002079CE"/>
    <w:rsid w:val="00207AE5"/>
    <w:rsid w:val="00207B2B"/>
    <w:rsid w:val="00207D57"/>
    <w:rsid w:val="00207ED5"/>
    <w:rsid w:val="002101C3"/>
    <w:rsid w:val="00210487"/>
    <w:rsid w:val="00210C7E"/>
    <w:rsid w:val="00210ED1"/>
    <w:rsid w:val="00210F0C"/>
    <w:rsid w:val="00211119"/>
    <w:rsid w:val="00211247"/>
    <w:rsid w:val="00211381"/>
    <w:rsid w:val="002114A1"/>
    <w:rsid w:val="002114DD"/>
    <w:rsid w:val="0021155C"/>
    <w:rsid w:val="0021168E"/>
    <w:rsid w:val="00211814"/>
    <w:rsid w:val="0021195D"/>
    <w:rsid w:val="002119C7"/>
    <w:rsid w:val="00211A49"/>
    <w:rsid w:val="00211CFF"/>
    <w:rsid w:val="00211DA1"/>
    <w:rsid w:val="00211F19"/>
    <w:rsid w:val="0021203E"/>
    <w:rsid w:val="0021205E"/>
    <w:rsid w:val="00212069"/>
    <w:rsid w:val="002122CD"/>
    <w:rsid w:val="0021230D"/>
    <w:rsid w:val="00212705"/>
    <w:rsid w:val="00212935"/>
    <w:rsid w:val="002129AF"/>
    <w:rsid w:val="00212BB8"/>
    <w:rsid w:val="00213062"/>
    <w:rsid w:val="002130DC"/>
    <w:rsid w:val="00213106"/>
    <w:rsid w:val="00213216"/>
    <w:rsid w:val="00213818"/>
    <w:rsid w:val="0021395A"/>
    <w:rsid w:val="002139B2"/>
    <w:rsid w:val="002139BF"/>
    <w:rsid w:val="00213C9B"/>
    <w:rsid w:val="00213D61"/>
    <w:rsid w:val="00213EEE"/>
    <w:rsid w:val="002140E1"/>
    <w:rsid w:val="00214167"/>
    <w:rsid w:val="002141C5"/>
    <w:rsid w:val="002141EE"/>
    <w:rsid w:val="00214309"/>
    <w:rsid w:val="00214338"/>
    <w:rsid w:val="002143D1"/>
    <w:rsid w:val="00214470"/>
    <w:rsid w:val="0021447D"/>
    <w:rsid w:val="0021448F"/>
    <w:rsid w:val="00214924"/>
    <w:rsid w:val="002149EC"/>
    <w:rsid w:val="00214C2C"/>
    <w:rsid w:val="00214DC5"/>
    <w:rsid w:val="00214E01"/>
    <w:rsid w:val="00214F5F"/>
    <w:rsid w:val="00215434"/>
    <w:rsid w:val="002154B6"/>
    <w:rsid w:val="00215521"/>
    <w:rsid w:val="0021553D"/>
    <w:rsid w:val="0021576C"/>
    <w:rsid w:val="002157A7"/>
    <w:rsid w:val="00215C2A"/>
    <w:rsid w:val="00215CF7"/>
    <w:rsid w:val="00215D43"/>
    <w:rsid w:val="00215E45"/>
    <w:rsid w:val="00215F1B"/>
    <w:rsid w:val="00216126"/>
    <w:rsid w:val="00216448"/>
    <w:rsid w:val="002164B1"/>
    <w:rsid w:val="0021679C"/>
    <w:rsid w:val="00216D0D"/>
    <w:rsid w:val="00217043"/>
    <w:rsid w:val="002170B2"/>
    <w:rsid w:val="002172A5"/>
    <w:rsid w:val="002173A4"/>
    <w:rsid w:val="002173D1"/>
    <w:rsid w:val="002173FD"/>
    <w:rsid w:val="0021747C"/>
    <w:rsid w:val="00217783"/>
    <w:rsid w:val="002177A2"/>
    <w:rsid w:val="002177B3"/>
    <w:rsid w:val="00217969"/>
    <w:rsid w:val="002179D1"/>
    <w:rsid w:val="00217CAC"/>
    <w:rsid w:val="00217D66"/>
    <w:rsid w:val="00217DF7"/>
    <w:rsid w:val="00217FCC"/>
    <w:rsid w:val="00220207"/>
    <w:rsid w:val="00220345"/>
    <w:rsid w:val="002203F8"/>
    <w:rsid w:val="00220567"/>
    <w:rsid w:val="002205FE"/>
    <w:rsid w:val="00220702"/>
    <w:rsid w:val="00220C36"/>
    <w:rsid w:val="00220C6C"/>
    <w:rsid w:val="00220CB9"/>
    <w:rsid w:val="00220D05"/>
    <w:rsid w:val="00220D8C"/>
    <w:rsid w:val="00220E2F"/>
    <w:rsid w:val="00220E6E"/>
    <w:rsid w:val="00220EB6"/>
    <w:rsid w:val="00221005"/>
    <w:rsid w:val="002210A1"/>
    <w:rsid w:val="002210AC"/>
    <w:rsid w:val="002210E1"/>
    <w:rsid w:val="00221148"/>
    <w:rsid w:val="0022116E"/>
    <w:rsid w:val="0022131F"/>
    <w:rsid w:val="002213EE"/>
    <w:rsid w:val="0022169D"/>
    <w:rsid w:val="0022174B"/>
    <w:rsid w:val="00221868"/>
    <w:rsid w:val="00221BB8"/>
    <w:rsid w:val="00221CA1"/>
    <w:rsid w:val="00221EF8"/>
    <w:rsid w:val="00221F43"/>
    <w:rsid w:val="00221F6E"/>
    <w:rsid w:val="00222359"/>
    <w:rsid w:val="00222874"/>
    <w:rsid w:val="00222C34"/>
    <w:rsid w:val="0022308B"/>
    <w:rsid w:val="002233B1"/>
    <w:rsid w:val="0022354E"/>
    <w:rsid w:val="00223728"/>
    <w:rsid w:val="00223734"/>
    <w:rsid w:val="002237C6"/>
    <w:rsid w:val="00223EE8"/>
    <w:rsid w:val="00223F0E"/>
    <w:rsid w:val="00223FB7"/>
    <w:rsid w:val="00224153"/>
    <w:rsid w:val="00224224"/>
    <w:rsid w:val="0022438E"/>
    <w:rsid w:val="0022489F"/>
    <w:rsid w:val="00224982"/>
    <w:rsid w:val="00224B02"/>
    <w:rsid w:val="00224DA9"/>
    <w:rsid w:val="00224DB5"/>
    <w:rsid w:val="00224F01"/>
    <w:rsid w:val="00224F8D"/>
    <w:rsid w:val="00225944"/>
    <w:rsid w:val="00225B00"/>
    <w:rsid w:val="00225B7F"/>
    <w:rsid w:val="00225C0B"/>
    <w:rsid w:val="00225C26"/>
    <w:rsid w:val="00225C8E"/>
    <w:rsid w:val="00225D91"/>
    <w:rsid w:val="00225F07"/>
    <w:rsid w:val="00225F62"/>
    <w:rsid w:val="00225FFC"/>
    <w:rsid w:val="002262C6"/>
    <w:rsid w:val="00226347"/>
    <w:rsid w:val="002263ED"/>
    <w:rsid w:val="00226429"/>
    <w:rsid w:val="002265A5"/>
    <w:rsid w:val="002266EF"/>
    <w:rsid w:val="00226992"/>
    <w:rsid w:val="002269A2"/>
    <w:rsid w:val="00226A4F"/>
    <w:rsid w:val="00226DA6"/>
    <w:rsid w:val="002270E3"/>
    <w:rsid w:val="00227211"/>
    <w:rsid w:val="0022723E"/>
    <w:rsid w:val="00227273"/>
    <w:rsid w:val="002272D6"/>
    <w:rsid w:val="00227386"/>
    <w:rsid w:val="002273CB"/>
    <w:rsid w:val="002274BC"/>
    <w:rsid w:val="00227834"/>
    <w:rsid w:val="00227A25"/>
    <w:rsid w:val="00227BB3"/>
    <w:rsid w:val="00227CCD"/>
    <w:rsid w:val="00227ECF"/>
    <w:rsid w:val="002300EB"/>
    <w:rsid w:val="002301DA"/>
    <w:rsid w:val="002301E1"/>
    <w:rsid w:val="00230269"/>
    <w:rsid w:val="002303D4"/>
    <w:rsid w:val="0023057E"/>
    <w:rsid w:val="002305C8"/>
    <w:rsid w:val="002305E3"/>
    <w:rsid w:val="002308A9"/>
    <w:rsid w:val="0023120D"/>
    <w:rsid w:val="0023145E"/>
    <w:rsid w:val="00231541"/>
    <w:rsid w:val="0023157A"/>
    <w:rsid w:val="002316B2"/>
    <w:rsid w:val="00231890"/>
    <w:rsid w:val="00231AD8"/>
    <w:rsid w:val="00231ADC"/>
    <w:rsid w:val="00231B1D"/>
    <w:rsid w:val="00231CCA"/>
    <w:rsid w:val="00231DEA"/>
    <w:rsid w:val="00231EED"/>
    <w:rsid w:val="0023215B"/>
    <w:rsid w:val="00232313"/>
    <w:rsid w:val="00232456"/>
    <w:rsid w:val="00232889"/>
    <w:rsid w:val="002328F4"/>
    <w:rsid w:val="00232A5A"/>
    <w:rsid w:val="00232AA9"/>
    <w:rsid w:val="00232D0E"/>
    <w:rsid w:val="00232DA8"/>
    <w:rsid w:val="00232E71"/>
    <w:rsid w:val="00232ECE"/>
    <w:rsid w:val="0023315B"/>
    <w:rsid w:val="00233194"/>
    <w:rsid w:val="0023328F"/>
    <w:rsid w:val="002335B2"/>
    <w:rsid w:val="002338AE"/>
    <w:rsid w:val="00233B5B"/>
    <w:rsid w:val="00233D88"/>
    <w:rsid w:val="00233E6A"/>
    <w:rsid w:val="00233F0D"/>
    <w:rsid w:val="002340B8"/>
    <w:rsid w:val="00234346"/>
    <w:rsid w:val="0023437E"/>
    <w:rsid w:val="00234461"/>
    <w:rsid w:val="00234596"/>
    <w:rsid w:val="002346CA"/>
    <w:rsid w:val="0023486C"/>
    <w:rsid w:val="0023487E"/>
    <w:rsid w:val="00234CC3"/>
    <w:rsid w:val="00234DC5"/>
    <w:rsid w:val="00234F1A"/>
    <w:rsid w:val="00235837"/>
    <w:rsid w:val="002358AF"/>
    <w:rsid w:val="002358C8"/>
    <w:rsid w:val="00235A36"/>
    <w:rsid w:val="00235B30"/>
    <w:rsid w:val="00235CDA"/>
    <w:rsid w:val="00235DFC"/>
    <w:rsid w:val="00235EB7"/>
    <w:rsid w:val="00235F47"/>
    <w:rsid w:val="0023612C"/>
    <w:rsid w:val="002361C7"/>
    <w:rsid w:val="002362C1"/>
    <w:rsid w:val="0023639D"/>
    <w:rsid w:val="002365E5"/>
    <w:rsid w:val="002365F2"/>
    <w:rsid w:val="00236A2D"/>
    <w:rsid w:val="00236F12"/>
    <w:rsid w:val="0023711C"/>
    <w:rsid w:val="002372B7"/>
    <w:rsid w:val="002373A3"/>
    <w:rsid w:val="00237501"/>
    <w:rsid w:val="00237A40"/>
    <w:rsid w:val="00237A59"/>
    <w:rsid w:val="00237A99"/>
    <w:rsid w:val="00237D98"/>
    <w:rsid w:val="002400D8"/>
    <w:rsid w:val="00240221"/>
    <w:rsid w:val="00240335"/>
    <w:rsid w:val="00240368"/>
    <w:rsid w:val="00240585"/>
    <w:rsid w:val="00240669"/>
    <w:rsid w:val="0024067C"/>
    <w:rsid w:val="00240711"/>
    <w:rsid w:val="00240793"/>
    <w:rsid w:val="00240889"/>
    <w:rsid w:val="002409D5"/>
    <w:rsid w:val="00240AB3"/>
    <w:rsid w:val="00240E64"/>
    <w:rsid w:val="0024110F"/>
    <w:rsid w:val="0024114A"/>
    <w:rsid w:val="002412DA"/>
    <w:rsid w:val="00241581"/>
    <w:rsid w:val="0024190E"/>
    <w:rsid w:val="002419BB"/>
    <w:rsid w:val="002419DA"/>
    <w:rsid w:val="00242175"/>
    <w:rsid w:val="00242388"/>
    <w:rsid w:val="00242511"/>
    <w:rsid w:val="0024292B"/>
    <w:rsid w:val="002429EE"/>
    <w:rsid w:val="00242D2F"/>
    <w:rsid w:val="00242E29"/>
    <w:rsid w:val="00242E30"/>
    <w:rsid w:val="00242F4A"/>
    <w:rsid w:val="002430F5"/>
    <w:rsid w:val="00243588"/>
    <w:rsid w:val="002435DA"/>
    <w:rsid w:val="00243988"/>
    <w:rsid w:val="00243A4E"/>
    <w:rsid w:val="00243B8A"/>
    <w:rsid w:val="00243CEB"/>
    <w:rsid w:val="00243F88"/>
    <w:rsid w:val="00244063"/>
    <w:rsid w:val="002442F5"/>
    <w:rsid w:val="00244326"/>
    <w:rsid w:val="00244490"/>
    <w:rsid w:val="0024451E"/>
    <w:rsid w:val="00244654"/>
    <w:rsid w:val="00244AA9"/>
    <w:rsid w:val="00244C12"/>
    <w:rsid w:val="00244E87"/>
    <w:rsid w:val="00244F8E"/>
    <w:rsid w:val="0024501F"/>
    <w:rsid w:val="002450A7"/>
    <w:rsid w:val="002450C0"/>
    <w:rsid w:val="00245231"/>
    <w:rsid w:val="00245284"/>
    <w:rsid w:val="002453C2"/>
    <w:rsid w:val="002454A6"/>
    <w:rsid w:val="002454F0"/>
    <w:rsid w:val="00245796"/>
    <w:rsid w:val="0024582E"/>
    <w:rsid w:val="002458E8"/>
    <w:rsid w:val="00245C31"/>
    <w:rsid w:val="00245C7B"/>
    <w:rsid w:val="00245D05"/>
    <w:rsid w:val="00245FFE"/>
    <w:rsid w:val="002460E4"/>
    <w:rsid w:val="00246131"/>
    <w:rsid w:val="0024653F"/>
    <w:rsid w:val="002465A2"/>
    <w:rsid w:val="002465B1"/>
    <w:rsid w:val="0024662F"/>
    <w:rsid w:val="0024673F"/>
    <w:rsid w:val="00246850"/>
    <w:rsid w:val="00246A5B"/>
    <w:rsid w:val="00246B95"/>
    <w:rsid w:val="00246C76"/>
    <w:rsid w:val="00246C78"/>
    <w:rsid w:val="00246D27"/>
    <w:rsid w:val="00246D9F"/>
    <w:rsid w:val="00246E35"/>
    <w:rsid w:val="0024717F"/>
    <w:rsid w:val="002471F5"/>
    <w:rsid w:val="00247282"/>
    <w:rsid w:val="002473A5"/>
    <w:rsid w:val="0024746F"/>
    <w:rsid w:val="002474A7"/>
    <w:rsid w:val="002479EC"/>
    <w:rsid w:val="00247ACD"/>
    <w:rsid w:val="00247B13"/>
    <w:rsid w:val="00247B19"/>
    <w:rsid w:val="00247C67"/>
    <w:rsid w:val="00247CAA"/>
    <w:rsid w:val="00247DE4"/>
    <w:rsid w:val="00247E36"/>
    <w:rsid w:val="00247F6F"/>
    <w:rsid w:val="00250610"/>
    <w:rsid w:val="00250631"/>
    <w:rsid w:val="002506D0"/>
    <w:rsid w:val="00250714"/>
    <w:rsid w:val="002507DD"/>
    <w:rsid w:val="0025084E"/>
    <w:rsid w:val="00250B6E"/>
    <w:rsid w:val="00250CC6"/>
    <w:rsid w:val="00250DC0"/>
    <w:rsid w:val="00250E13"/>
    <w:rsid w:val="00250EE1"/>
    <w:rsid w:val="00250FA4"/>
    <w:rsid w:val="0025144F"/>
    <w:rsid w:val="0025162F"/>
    <w:rsid w:val="00251811"/>
    <w:rsid w:val="00251A0F"/>
    <w:rsid w:val="00251A47"/>
    <w:rsid w:val="00251BE7"/>
    <w:rsid w:val="00251C5A"/>
    <w:rsid w:val="00251D47"/>
    <w:rsid w:val="00251FF1"/>
    <w:rsid w:val="00252155"/>
    <w:rsid w:val="0025223F"/>
    <w:rsid w:val="00252350"/>
    <w:rsid w:val="002523E3"/>
    <w:rsid w:val="002524A6"/>
    <w:rsid w:val="002526BF"/>
    <w:rsid w:val="0025273A"/>
    <w:rsid w:val="0025275E"/>
    <w:rsid w:val="002529F8"/>
    <w:rsid w:val="00252FA2"/>
    <w:rsid w:val="00253467"/>
    <w:rsid w:val="002535DB"/>
    <w:rsid w:val="002537BB"/>
    <w:rsid w:val="00253CAE"/>
    <w:rsid w:val="00253D1B"/>
    <w:rsid w:val="00253D3D"/>
    <w:rsid w:val="00253F15"/>
    <w:rsid w:val="00254136"/>
    <w:rsid w:val="002541FB"/>
    <w:rsid w:val="00254439"/>
    <w:rsid w:val="002544A6"/>
    <w:rsid w:val="002544CB"/>
    <w:rsid w:val="00254574"/>
    <w:rsid w:val="002548D0"/>
    <w:rsid w:val="00254A8F"/>
    <w:rsid w:val="00254AB8"/>
    <w:rsid w:val="00254B87"/>
    <w:rsid w:val="00254C4F"/>
    <w:rsid w:val="00254E3C"/>
    <w:rsid w:val="00254F2A"/>
    <w:rsid w:val="00254F96"/>
    <w:rsid w:val="00254FB2"/>
    <w:rsid w:val="00255398"/>
    <w:rsid w:val="0025541F"/>
    <w:rsid w:val="002554A9"/>
    <w:rsid w:val="002555DF"/>
    <w:rsid w:val="002555F3"/>
    <w:rsid w:val="002556A3"/>
    <w:rsid w:val="0025598A"/>
    <w:rsid w:val="00255D03"/>
    <w:rsid w:val="00255D79"/>
    <w:rsid w:val="00255D94"/>
    <w:rsid w:val="002560D1"/>
    <w:rsid w:val="002560E4"/>
    <w:rsid w:val="00256157"/>
    <w:rsid w:val="002567AC"/>
    <w:rsid w:val="002567D4"/>
    <w:rsid w:val="0025695F"/>
    <w:rsid w:val="00256E17"/>
    <w:rsid w:val="00256F6E"/>
    <w:rsid w:val="00256FDC"/>
    <w:rsid w:val="00256FEB"/>
    <w:rsid w:val="0025745A"/>
    <w:rsid w:val="002574A5"/>
    <w:rsid w:val="002574C5"/>
    <w:rsid w:val="002574F9"/>
    <w:rsid w:val="00257848"/>
    <w:rsid w:val="00257AA0"/>
    <w:rsid w:val="00257C68"/>
    <w:rsid w:val="00260051"/>
    <w:rsid w:val="00260115"/>
    <w:rsid w:val="0026011E"/>
    <w:rsid w:val="0026017C"/>
    <w:rsid w:val="00260270"/>
    <w:rsid w:val="00260587"/>
    <w:rsid w:val="002605A4"/>
    <w:rsid w:val="00260705"/>
    <w:rsid w:val="002608F4"/>
    <w:rsid w:val="0026093B"/>
    <w:rsid w:val="00260A3C"/>
    <w:rsid w:val="00260AEB"/>
    <w:rsid w:val="00260B0F"/>
    <w:rsid w:val="00260B2E"/>
    <w:rsid w:val="00260BA7"/>
    <w:rsid w:val="00260F46"/>
    <w:rsid w:val="00260F65"/>
    <w:rsid w:val="002611A0"/>
    <w:rsid w:val="00261284"/>
    <w:rsid w:val="0026146C"/>
    <w:rsid w:val="00261565"/>
    <w:rsid w:val="00261764"/>
    <w:rsid w:val="00261825"/>
    <w:rsid w:val="002620CB"/>
    <w:rsid w:val="00262174"/>
    <w:rsid w:val="002622E5"/>
    <w:rsid w:val="0026237D"/>
    <w:rsid w:val="0026256F"/>
    <w:rsid w:val="00262753"/>
    <w:rsid w:val="0026280A"/>
    <w:rsid w:val="0026288A"/>
    <w:rsid w:val="00262C1E"/>
    <w:rsid w:val="00262EB8"/>
    <w:rsid w:val="00262FDD"/>
    <w:rsid w:val="002633DF"/>
    <w:rsid w:val="002635E6"/>
    <w:rsid w:val="002636EB"/>
    <w:rsid w:val="00263980"/>
    <w:rsid w:val="00263B33"/>
    <w:rsid w:val="00263B44"/>
    <w:rsid w:val="00263B8F"/>
    <w:rsid w:val="00263CA6"/>
    <w:rsid w:val="00263D4E"/>
    <w:rsid w:val="00263DF4"/>
    <w:rsid w:val="00263E79"/>
    <w:rsid w:val="00264039"/>
    <w:rsid w:val="0026413C"/>
    <w:rsid w:val="002641C6"/>
    <w:rsid w:val="0026447B"/>
    <w:rsid w:val="002644A9"/>
    <w:rsid w:val="002646C0"/>
    <w:rsid w:val="002647C7"/>
    <w:rsid w:val="002647FF"/>
    <w:rsid w:val="00264803"/>
    <w:rsid w:val="00264BE4"/>
    <w:rsid w:val="00264C72"/>
    <w:rsid w:val="00264E2B"/>
    <w:rsid w:val="00265128"/>
    <w:rsid w:val="0026551C"/>
    <w:rsid w:val="00265672"/>
    <w:rsid w:val="002656F0"/>
    <w:rsid w:val="0026572E"/>
    <w:rsid w:val="00265746"/>
    <w:rsid w:val="00265999"/>
    <w:rsid w:val="00265C16"/>
    <w:rsid w:val="00265D08"/>
    <w:rsid w:val="00265F94"/>
    <w:rsid w:val="00266002"/>
    <w:rsid w:val="002661B1"/>
    <w:rsid w:val="002664C3"/>
    <w:rsid w:val="0026683F"/>
    <w:rsid w:val="002668DA"/>
    <w:rsid w:val="00266BEF"/>
    <w:rsid w:val="00267058"/>
    <w:rsid w:val="00267420"/>
    <w:rsid w:val="002675D3"/>
    <w:rsid w:val="002675FE"/>
    <w:rsid w:val="0026763B"/>
    <w:rsid w:val="00267A9C"/>
    <w:rsid w:val="00267AE7"/>
    <w:rsid w:val="00267C1A"/>
    <w:rsid w:val="00267EFA"/>
    <w:rsid w:val="00267F6A"/>
    <w:rsid w:val="00267F71"/>
    <w:rsid w:val="00270148"/>
    <w:rsid w:val="00270288"/>
    <w:rsid w:val="0027037D"/>
    <w:rsid w:val="0027067D"/>
    <w:rsid w:val="0027086A"/>
    <w:rsid w:val="00270ACD"/>
    <w:rsid w:val="00270B69"/>
    <w:rsid w:val="00270BDC"/>
    <w:rsid w:val="00270C68"/>
    <w:rsid w:val="00270D60"/>
    <w:rsid w:val="00270F99"/>
    <w:rsid w:val="00271064"/>
    <w:rsid w:val="00271083"/>
    <w:rsid w:val="00271405"/>
    <w:rsid w:val="0027163C"/>
    <w:rsid w:val="0027177A"/>
    <w:rsid w:val="002717EF"/>
    <w:rsid w:val="002718FD"/>
    <w:rsid w:val="00271A8C"/>
    <w:rsid w:val="00271BD7"/>
    <w:rsid w:val="00271DA9"/>
    <w:rsid w:val="00271F4C"/>
    <w:rsid w:val="00271F63"/>
    <w:rsid w:val="00271F8A"/>
    <w:rsid w:val="002721F3"/>
    <w:rsid w:val="0027221C"/>
    <w:rsid w:val="0027247E"/>
    <w:rsid w:val="00272962"/>
    <w:rsid w:val="00272B09"/>
    <w:rsid w:val="00272B9D"/>
    <w:rsid w:val="00272C8E"/>
    <w:rsid w:val="00272CDD"/>
    <w:rsid w:val="00272D41"/>
    <w:rsid w:val="00272E34"/>
    <w:rsid w:val="00272F2E"/>
    <w:rsid w:val="00273066"/>
    <w:rsid w:val="0027317D"/>
    <w:rsid w:val="002732AE"/>
    <w:rsid w:val="00273862"/>
    <w:rsid w:val="002738F3"/>
    <w:rsid w:val="00273948"/>
    <w:rsid w:val="0027399A"/>
    <w:rsid w:val="00273A00"/>
    <w:rsid w:val="00273CE8"/>
    <w:rsid w:val="00273F0B"/>
    <w:rsid w:val="002741D9"/>
    <w:rsid w:val="002742E8"/>
    <w:rsid w:val="0027447A"/>
    <w:rsid w:val="00274491"/>
    <w:rsid w:val="00274558"/>
    <w:rsid w:val="0027469B"/>
    <w:rsid w:val="0027483E"/>
    <w:rsid w:val="00274981"/>
    <w:rsid w:val="002749DE"/>
    <w:rsid w:val="00274C51"/>
    <w:rsid w:val="00274EB7"/>
    <w:rsid w:val="00274EBF"/>
    <w:rsid w:val="00274ECD"/>
    <w:rsid w:val="00275644"/>
    <w:rsid w:val="002757CB"/>
    <w:rsid w:val="00275966"/>
    <w:rsid w:val="00275B36"/>
    <w:rsid w:val="00275B7B"/>
    <w:rsid w:val="00275BA6"/>
    <w:rsid w:val="00275DA5"/>
    <w:rsid w:val="0027681D"/>
    <w:rsid w:val="00276836"/>
    <w:rsid w:val="00276A1D"/>
    <w:rsid w:val="00276B4C"/>
    <w:rsid w:val="00276BC6"/>
    <w:rsid w:val="00276CF8"/>
    <w:rsid w:val="00276D8D"/>
    <w:rsid w:val="00276DD2"/>
    <w:rsid w:val="00276DEE"/>
    <w:rsid w:val="00277076"/>
    <w:rsid w:val="002771C5"/>
    <w:rsid w:val="00277327"/>
    <w:rsid w:val="00277338"/>
    <w:rsid w:val="002775BA"/>
    <w:rsid w:val="00277969"/>
    <w:rsid w:val="00277A8E"/>
    <w:rsid w:val="00277F1F"/>
    <w:rsid w:val="00280243"/>
    <w:rsid w:val="0028060D"/>
    <w:rsid w:val="002806DA"/>
    <w:rsid w:val="00280701"/>
    <w:rsid w:val="0028078A"/>
    <w:rsid w:val="0028097F"/>
    <w:rsid w:val="00280D60"/>
    <w:rsid w:val="00280D69"/>
    <w:rsid w:val="00280DA3"/>
    <w:rsid w:val="00281113"/>
    <w:rsid w:val="00281142"/>
    <w:rsid w:val="002811E6"/>
    <w:rsid w:val="0028123C"/>
    <w:rsid w:val="002812C1"/>
    <w:rsid w:val="002813A0"/>
    <w:rsid w:val="0028165E"/>
    <w:rsid w:val="00281937"/>
    <w:rsid w:val="00281A94"/>
    <w:rsid w:val="00281B88"/>
    <w:rsid w:val="00281B9B"/>
    <w:rsid w:val="00281C7C"/>
    <w:rsid w:val="00281C7E"/>
    <w:rsid w:val="00281FEC"/>
    <w:rsid w:val="00282163"/>
    <w:rsid w:val="0028263B"/>
    <w:rsid w:val="00282A30"/>
    <w:rsid w:val="00282EB5"/>
    <w:rsid w:val="00283004"/>
    <w:rsid w:val="00283236"/>
    <w:rsid w:val="00283663"/>
    <w:rsid w:val="0028371C"/>
    <w:rsid w:val="00283727"/>
    <w:rsid w:val="0028398B"/>
    <w:rsid w:val="002839AF"/>
    <w:rsid w:val="00283B2B"/>
    <w:rsid w:val="00283B87"/>
    <w:rsid w:val="00283BE1"/>
    <w:rsid w:val="00283D9B"/>
    <w:rsid w:val="00283E97"/>
    <w:rsid w:val="00283F09"/>
    <w:rsid w:val="00283FCE"/>
    <w:rsid w:val="00284315"/>
    <w:rsid w:val="00284380"/>
    <w:rsid w:val="00284384"/>
    <w:rsid w:val="00284514"/>
    <w:rsid w:val="00284887"/>
    <w:rsid w:val="002848CC"/>
    <w:rsid w:val="00284949"/>
    <w:rsid w:val="002849E4"/>
    <w:rsid w:val="00284D14"/>
    <w:rsid w:val="00284D41"/>
    <w:rsid w:val="00285125"/>
    <w:rsid w:val="00285317"/>
    <w:rsid w:val="0028537C"/>
    <w:rsid w:val="002853BE"/>
    <w:rsid w:val="002856AF"/>
    <w:rsid w:val="00285755"/>
    <w:rsid w:val="002859F6"/>
    <w:rsid w:val="00285A07"/>
    <w:rsid w:val="00285AB9"/>
    <w:rsid w:val="00285BE0"/>
    <w:rsid w:val="00285F8B"/>
    <w:rsid w:val="00286150"/>
    <w:rsid w:val="0028626A"/>
    <w:rsid w:val="002863A4"/>
    <w:rsid w:val="00286456"/>
    <w:rsid w:val="002866CE"/>
    <w:rsid w:val="002867D3"/>
    <w:rsid w:val="00286C25"/>
    <w:rsid w:val="00286D0C"/>
    <w:rsid w:val="00286D55"/>
    <w:rsid w:val="00287048"/>
    <w:rsid w:val="00287080"/>
    <w:rsid w:val="00287081"/>
    <w:rsid w:val="0028726C"/>
    <w:rsid w:val="002872FC"/>
    <w:rsid w:val="00287681"/>
    <w:rsid w:val="00287777"/>
    <w:rsid w:val="002878EF"/>
    <w:rsid w:val="002879D9"/>
    <w:rsid w:val="00287DB9"/>
    <w:rsid w:val="0029000E"/>
    <w:rsid w:val="00290104"/>
    <w:rsid w:val="002901E1"/>
    <w:rsid w:val="0029036A"/>
    <w:rsid w:val="00290400"/>
    <w:rsid w:val="0029055C"/>
    <w:rsid w:val="00290A99"/>
    <w:rsid w:val="00290D47"/>
    <w:rsid w:val="00290DD6"/>
    <w:rsid w:val="0029135A"/>
    <w:rsid w:val="002914C2"/>
    <w:rsid w:val="00291544"/>
    <w:rsid w:val="002916A9"/>
    <w:rsid w:val="0029170D"/>
    <w:rsid w:val="00291802"/>
    <w:rsid w:val="002918E0"/>
    <w:rsid w:val="00291A71"/>
    <w:rsid w:val="00291C51"/>
    <w:rsid w:val="00291E99"/>
    <w:rsid w:val="00291FC9"/>
    <w:rsid w:val="00292096"/>
    <w:rsid w:val="00292129"/>
    <w:rsid w:val="00292198"/>
    <w:rsid w:val="0029220E"/>
    <w:rsid w:val="00292300"/>
    <w:rsid w:val="002923FB"/>
    <w:rsid w:val="00292868"/>
    <w:rsid w:val="00292C14"/>
    <w:rsid w:val="00292D32"/>
    <w:rsid w:val="00292E6C"/>
    <w:rsid w:val="00293191"/>
    <w:rsid w:val="002933AF"/>
    <w:rsid w:val="002933D3"/>
    <w:rsid w:val="002935C6"/>
    <w:rsid w:val="00293806"/>
    <w:rsid w:val="00293CD0"/>
    <w:rsid w:val="00293CF0"/>
    <w:rsid w:val="00293D86"/>
    <w:rsid w:val="00293E34"/>
    <w:rsid w:val="00293E8D"/>
    <w:rsid w:val="00293F81"/>
    <w:rsid w:val="00294212"/>
    <w:rsid w:val="002942D1"/>
    <w:rsid w:val="00294557"/>
    <w:rsid w:val="00294736"/>
    <w:rsid w:val="00294AE5"/>
    <w:rsid w:val="00294BC8"/>
    <w:rsid w:val="00294D8D"/>
    <w:rsid w:val="00294F50"/>
    <w:rsid w:val="00295066"/>
    <w:rsid w:val="00295333"/>
    <w:rsid w:val="0029552E"/>
    <w:rsid w:val="0029560F"/>
    <w:rsid w:val="0029568C"/>
    <w:rsid w:val="002958AA"/>
    <w:rsid w:val="002958BE"/>
    <w:rsid w:val="0029596D"/>
    <w:rsid w:val="00295DD1"/>
    <w:rsid w:val="00295EA4"/>
    <w:rsid w:val="00295F3C"/>
    <w:rsid w:val="00295FFD"/>
    <w:rsid w:val="00296042"/>
    <w:rsid w:val="00296098"/>
    <w:rsid w:val="002963BC"/>
    <w:rsid w:val="00296498"/>
    <w:rsid w:val="002965D7"/>
    <w:rsid w:val="002966BD"/>
    <w:rsid w:val="002966DE"/>
    <w:rsid w:val="0029684E"/>
    <w:rsid w:val="002968F9"/>
    <w:rsid w:val="00296C45"/>
    <w:rsid w:val="00297026"/>
    <w:rsid w:val="00297099"/>
    <w:rsid w:val="002971E9"/>
    <w:rsid w:val="0029742C"/>
    <w:rsid w:val="00297567"/>
    <w:rsid w:val="0029772C"/>
    <w:rsid w:val="00297783"/>
    <w:rsid w:val="0029791D"/>
    <w:rsid w:val="0029793A"/>
    <w:rsid w:val="00297E43"/>
    <w:rsid w:val="002A0068"/>
    <w:rsid w:val="002A02A0"/>
    <w:rsid w:val="002A0450"/>
    <w:rsid w:val="002A07A6"/>
    <w:rsid w:val="002A083A"/>
    <w:rsid w:val="002A0A69"/>
    <w:rsid w:val="002A0C90"/>
    <w:rsid w:val="002A118C"/>
    <w:rsid w:val="002A1418"/>
    <w:rsid w:val="002A1517"/>
    <w:rsid w:val="002A1A0D"/>
    <w:rsid w:val="002A1BE4"/>
    <w:rsid w:val="002A20E5"/>
    <w:rsid w:val="002A210B"/>
    <w:rsid w:val="002A23EF"/>
    <w:rsid w:val="002A2490"/>
    <w:rsid w:val="002A272E"/>
    <w:rsid w:val="002A28C8"/>
    <w:rsid w:val="002A31A5"/>
    <w:rsid w:val="002A34E1"/>
    <w:rsid w:val="002A36A9"/>
    <w:rsid w:val="002A3773"/>
    <w:rsid w:val="002A39BC"/>
    <w:rsid w:val="002A39F0"/>
    <w:rsid w:val="002A3A6B"/>
    <w:rsid w:val="002A3CDE"/>
    <w:rsid w:val="002A3CEE"/>
    <w:rsid w:val="002A3DBB"/>
    <w:rsid w:val="002A3DCF"/>
    <w:rsid w:val="002A3F81"/>
    <w:rsid w:val="002A3FF7"/>
    <w:rsid w:val="002A4238"/>
    <w:rsid w:val="002A42BB"/>
    <w:rsid w:val="002A42C7"/>
    <w:rsid w:val="002A440D"/>
    <w:rsid w:val="002A4807"/>
    <w:rsid w:val="002A48B7"/>
    <w:rsid w:val="002A4AD5"/>
    <w:rsid w:val="002A5108"/>
    <w:rsid w:val="002A51C7"/>
    <w:rsid w:val="002A535A"/>
    <w:rsid w:val="002A56A0"/>
    <w:rsid w:val="002A5872"/>
    <w:rsid w:val="002A59D0"/>
    <w:rsid w:val="002A5A41"/>
    <w:rsid w:val="002A5D77"/>
    <w:rsid w:val="002A5F5C"/>
    <w:rsid w:val="002A6112"/>
    <w:rsid w:val="002A611F"/>
    <w:rsid w:val="002A6B64"/>
    <w:rsid w:val="002A6D3F"/>
    <w:rsid w:val="002A6E56"/>
    <w:rsid w:val="002A7029"/>
    <w:rsid w:val="002A756F"/>
    <w:rsid w:val="002A7BD5"/>
    <w:rsid w:val="002A7EE3"/>
    <w:rsid w:val="002A7F19"/>
    <w:rsid w:val="002B0256"/>
    <w:rsid w:val="002B045A"/>
    <w:rsid w:val="002B05CE"/>
    <w:rsid w:val="002B064A"/>
    <w:rsid w:val="002B0869"/>
    <w:rsid w:val="002B09E4"/>
    <w:rsid w:val="002B0CFA"/>
    <w:rsid w:val="002B0F97"/>
    <w:rsid w:val="002B102D"/>
    <w:rsid w:val="002B10B2"/>
    <w:rsid w:val="002B10D0"/>
    <w:rsid w:val="002B11E8"/>
    <w:rsid w:val="002B12B2"/>
    <w:rsid w:val="002B12CB"/>
    <w:rsid w:val="002B139A"/>
    <w:rsid w:val="002B13A2"/>
    <w:rsid w:val="002B13DC"/>
    <w:rsid w:val="002B18C8"/>
    <w:rsid w:val="002B1D36"/>
    <w:rsid w:val="002B1E44"/>
    <w:rsid w:val="002B1E7C"/>
    <w:rsid w:val="002B1F39"/>
    <w:rsid w:val="002B2433"/>
    <w:rsid w:val="002B277A"/>
    <w:rsid w:val="002B297D"/>
    <w:rsid w:val="002B29DA"/>
    <w:rsid w:val="002B2A38"/>
    <w:rsid w:val="002B2B07"/>
    <w:rsid w:val="002B319D"/>
    <w:rsid w:val="002B35C8"/>
    <w:rsid w:val="002B35CC"/>
    <w:rsid w:val="002B3732"/>
    <w:rsid w:val="002B3BEE"/>
    <w:rsid w:val="002B3C6B"/>
    <w:rsid w:val="002B3C78"/>
    <w:rsid w:val="002B3CFF"/>
    <w:rsid w:val="002B3E95"/>
    <w:rsid w:val="002B4134"/>
    <w:rsid w:val="002B41A9"/>
    <w:rsid w:val="002B41D0"/>
    <w:rsid w:val="002B4322"/>
    <w:rsid w:val="002B449B"/>
    <w:rsid w:val="002B45B2"/>
    <w:rsid w:val="002B4959"/>
    <w:rsid w:val="002B498A"/>
    <w:rsid w:val="002B4992"/>
    <w:rsid w:val="002B4A01"/>
    <w:rsid w:val="002B4A34"/>
    <w:rsid w:val="002B4DE7"/>
    <w:rsid w:val="002B4E6F"/>
    <w:rsid w:val="002B4E8A"/>
    <w:rsid w:val="002B4EB1"/>
    <w:rsid w:val="002B4F18"/>
    <w:rsid w:val="002B4F3B"/>
    <w:rsid w:val="002B523A"/>
    <w:rsid w:val="002B5305"/>
    <w:rsid w:val="002B530B"/>
    <w:rsid w:val="002B5413"/>
    <w:rsid w:val="002B5585"/>
    <w:rsid w:val="002B5688"/>
    <w:rsid w:val="002B590C"/>
    <w:rsid w:val="002B5A43"/>
    <w:rsid w:val="002B5A98"/>
    <w:rsid w:val="002B5ABC"/>
    <w:rsid w:val="002B5C1A"/>
    <w:rsid w:val="002B5CF6"/>
    <w:rsid w:val="002B5E0A"/>
    <w:rsid w:val="002B5EFC"/>
    <w:rsid w:val="002B603A"/>
    <w:rsid w:val="002B6158"/>
    <w:rsid w:val="002B6571"/>
    <w:rsid w:val="002B6670"/>
    <w:rsid w:val="002B674E"/>
    <w:rsid w:val="002B6856"/>
    <w:rsid w:val="002B6896"/>
    <w:rsid w:val="002B6905"/>
    <w:rsid w:val="002B6A97"/>
    <w:rsid w:val="002B6C87"/>
    <w:rsid w:val="002B6EF8"/>
    <w:rsid w:val="002B7424"/>
    <w:rsid w:val="002B7538"/>
    <w:rsid w:val="002B763A"/>
    <w:rsid w:val="002B764B"/>
    <w:rsid w:val="002B76DC"/>
    <w:rsid w:val="002B76EE"/>
    <w:rsid w:val="002B7937"/>
    <w:rsid w:val="002B7B65"/>
    <w:rsid w:val="002B7C98"/>
    <w:rsid w:val="002B7CC5"/>
    <w:rsid w:val="002B7EC4"/>
    <w:rsid w:val="002C002B"/>
    <w:rsid w:val="002C0154"/>
    <w:rsid w:val="002C022A"/>
    <w:rsid w:val="002C0344"/>
    <w:rsid w:val="002C052D"/>
    <w:rsid w:val="002C07A2"/>
    <w:rsid w:val="002C09BF"/>
    <w:rsid w:val="002C0C56"/>
    <w:rsid w:val="002C0DB6"/>
    <w:rsid w:val="002C0EF8"/>
    <w:rsid w:val="002C0F08"/>
    <w:rsid w:val="002C0F09"/>
    <w:rsid w:val="002C10A6"/>
    <w:rsid w:val="002C11FA"/>
    <w:rsid w:val="002C12F4"/>
    <w:rsid w:val="002C14DC"/>
    <w:rsid w:val="002C15C0"/>
    <w:rsid w:val="002C16F2"/>
    <w:rsid w:val="002C1BC4"/>
    <w:rsid w:val="002C1D3A"/>
    <w:rsid w:val="002C1DD2"/>
    <w:rsid w:val="002C1E4E"/>
    <w:rsid w:val="002C1FDB"/>
    <w:rsid w:val="002C204E"/>
    <w:rsid w:val="002C20B3"/>
    <w:rsid w:val="002C2126"/>
    <w:rsid w:val="002C2891"/>
    <w:rsid w:val="002C28B6"/>
    <w:rsid w:val="002C2A00"/>
    <w:rsid w:val="002C2BE8"/>
    <w:rsid w:val="002C2D33"/>
    <w:rsid w:val="002C2D6B"/>
    <w:rsid w:val="002C2DC8"/>
    <w:rsid w:val="002C33AE"/>
    <w:rsid w:val="002C3511"/>
    <w:rsid w:val="002C36FD"/>
    <w:rsid w:val="002C37F5"/>
    <w:rsid w:val="002C3942"/>
    <w:rsid w:val="002C3C49"/>
    <w:rsid w:val="002C3DA1"/>
    <w:rsid w:val="002C4085"/>
    <w:rsid w:val="002C41E3"/>
    <w:rsid w:val="002C4378"/>
    <w:rsid w:val="002C4388"/>
    <w:rsid w:val="002C4508"/>
    <w:rsid w:val="002C4A57"/>
    <w:rsid w:val="002C4A9D"/>
    <w:rsid w:val="002C4E5D"/>
    <w:rsid w:val="002C4F49"/>
    <w:rsid w:val="002C4F6F"/>
    <w:rsid w:val="002C518A"/>
    <w:rsid w:val="002C5855"/>
    <w:rsid w:val="002C58C5"/>
    <w:rsid w:val="002C5EC9"/>
    <w:rsid w:val="002C5F76"/>
    <w:rsid w:val="002C62DB"/>
    <w:rsid w:val="002C63E4"/>
    <w:rsid w:val="002C64E0"/>
    <w:rsid w:val="002C6796"/>
    <w:rsid w:val="002C68CA"/>
    <w:rsid w:val="002C6BB9"/>
    <w:rsid w:val="002C6F15"/>
    <w:rsid w:val="002C7636"/>
    <w:rsid w:val="002C78F0"/>
    <w:rsid w:val="002C7957"/>
    <w:rsid w:val="002C7B89"/>
    <w:rsid w:val="002C7DD2"/>
    <w:rsid w:val="002C7FAA"/>
    <w:rsid w:val="002D0302"/>
    <w:rsid w:val="002D0785"/>
    <w:rsid w:val="002D08BD"/>
    <w:rsid w:val="002D0AE9"/>
    <w:rsid w:val="002D0FE7"/>
    <w:rsid w:val="002D10B3"/>
    <w:rsid w:val="002D10C1"/>
    <w:rsid w:val="002D111D"/>
    <w:rsid w:val="002D1249"/>
    <w:rsid w:val="002D12B4"/>
    <w:rsid w:val="002D131B"/>
    <w:rsid w:val="002D139E"/>
    <w:rsid w:val="002D1414"/>
    <w:rsid w:val="002D1443"/>
    <w:rsid w:val="002D1909"/>
    <w:rsid w:val="002D1A99"/>
    <w:rsid w:val="002D1BD2"/>
    <w:rsid w:val="002D1DA5"/>
    <w:rsid w:val="002D1E68"/>
    <w:rsid w:val="002D1F2A"/>
    <w:rsid w:val="002D1F68"/>
    <w:rsid w:val="002D1FE2"/>
    <w:rsid w:val="002D208C"/>
    <w:rsid w:val="002D247E"/>
    <w:rsid w:val="002D2944"/>
    <w:rsid w:val="002D2ABA"/>
    <w:rsid w:val="002D2BAD"/>
    <w:rsid w:val="002D2DAC"/>
    <w:rsid w:val="002D2FB5"/>
    <w:rsid w:val="002D33C8"/>
    <w:rsid w:val="002D34FC"/>
    <w:rsid w:val="002D36C1"/>
    <w:rsid w:val="002D3864"/>
    <w:rsid w:val="002D3936"/>
    <w:rsid w:val="002D39BF"/>
    <w:rsid w:val="002D3AC1"/>
    <w:rsid w:val="002D3B8E"/>
    <w:rsid w:val="002D3EEB"/>
    <w:rsid w:val="002D3FF8"/>
    <w:rsid w:val="002D40C4"/>
    <w:rsid w:val="002D413E"/>
    <w:rsid w:val="002D4187"/>
    <w:rsid w:val="002D42B2"/>
    <w:rsid w:val="002D4499"/>
    <w:rsid w:val="002D45C3"/>
    <w:rsid w:val="002D45EF"/>
    <w:rsid w:val="002D48FA"/>
    <w:rsid w:val="002D498C"/>
    <w:rsid w:val="002D4ADD"/>
    <w:rsid w:val="002D4BF2"/>
    <w:rsid w:val="002D4C79"/>
    <w:rsid w:val="002D4D75"/>
    <w:rsid w:val="002D4E19"/>
    <w:rsid w:val="002D4E9B"/>
    <w:rsid w:val="002D4F49"/>
    <w:rsid w:val="002D4FC2"/>
    <w:rsid w:val="002D50D1"/>
    <w:rsid w:val="002D50EA"/>
    <w:rsid w:val="002D5346"/>
    <w:rsid w:val="002D548A"/>
    <w:rsid w:val="002D54E8"/>
    <w:rsid w:val="002D55CA"/>
    <w:rsid w:val="002D56DC"/>
    <w:rsid w:val="002D56E9"/>
    <w:rsid w:val="002D63AB"/>
    <w:rsid w:val="002D63E0"/>
    <w:rsid w:val="002D6628"/>
    <w:rsid w:val="002D6790"/>
    <w:rsid w:val="002D67D9"/>
    <w:rsid w:val="002D687A"/>
    <w:rsid w:val="002D6B93"/>
    <w:rsid w:val="002D6B99"/>
    <w:rsid w:val="002D6C1A"/>
    <w:rsid w:val="002D6C4E"/>
    <w:rsid w:val="002D6C55"/>
    <w:rsid w:val="002D6D39"/>
    <w:rsid w:val="002D6DDE"/>
    <w:rsid w:val="002D6E4D"/>
    <w:rsid w:val="002D720A"/>
    <w:rsid w:val="002D722F"/>
    <w:rsid w:val="002D7241"/>
    <w:rsid w:val="002D7283"/>
    <w:rsid w:val="002D72D5"/>
    <w:rsid w:val="002D73A9"/>
    <w:rsid w:val="002D7414"/>
    <w:rsid w:val="002D781B"/>
    <w:rsid w:val="002D7828"/>
    <w:rsid w:val="002D78B9"/>
    <w:rsid w:val="002D7969"/>
    <w:rsid w:val="002D79E9"/>
    <w:rsid w:val="002D7C2A"/>
    <w:rsid w:val="002D7C65"/>
    <w:rsid w:val="002D7D8B"/>
    <w:rsid w:val="002E009C"/>
    <w:rsid w:val="002E00E6"/>
    <w:rsid w:val="002E036E"/>
    <w:rsid w:val="002E08C0"/>
    <w:rsid w:val="002E091A"/>
    <w:rsid w:val="002E0A87"/>
    <w:rsid w:val="002E0BBD"/>
    <w:rsid w:val="002E0C22"/>
    <w:rsid w:val="002E0C95"/>
    <w:rsid w:val="002E0D26"/>
    <w:rsid w:val="002E1132"/>
    <w:rsid w:val="002E1166"/>
    <w:rsid w:val="002E11E2"/>
    <w:rsid w:val="002E1277"/>
    <w:rsid w:val="002E1575"/>
    <w:rsid w:val="002E15A2"/>
    <w:rsid w:val="002E1647"/>
    <w:rsid w:val="002E1709"/>
    <w:rsid w:val="002E17A0"/>
    <w:rsid w:val="002E19A2"/>
    <w:rsid w:val="002E1B2C"/>
    <w:rsid w:val="002E1B2F"/>
    <w:rsid w:val="002E1BFD"/>
    <w:rsid w:val="002E1EC4"/>
    <w:rsid w:val="002E1FA8"/>
    <w:rsid w:val="002E1FCF"/>
    <w:rsid w:val="002E2046"/>
    <w:rsid w:val="002E2325"/>
    <w:rsid w:val="002E2459"/>
    <w:rsid w:val="002E2491"/>
    <w:rsid w:val="002E24C7"/>
    <w:rsid w:val="002E24E4"/>
    <w:rsid w:val="002E265E"/>
    <w:rsid w:val="002E26C2"/>
    <w:rsid w:val="002E2716"/>
    <w:rsid w:val="002E2751"/>
    <w:rsid w:val="002E2847"/>
    <w:rsid w:val="002E2A99"/>
    <w:rsid w:val="002E2C6B"/>
    <w:rsid w:val="002E340D"/>
    <w:rsid w:val="002E3474"/>
    <w:rsid w:val="002E37B0"/>
    <w:rsid w:val="002E386D"/>
    <w:rsid w:val="002E3EE1"/>
    <w:rsid w:val="002E3F0C"/>
    <w:rsid w:val="002E3F40"/>
    <w:rsid w:val="002E4344"/>
    <w:rsid w:val="002E4564"/>
    <w:rsid w:val="002E4A25"/>
    <w:rsid w:val="002E4C14"/>
    <w:rsid w:val="002E4C3D"/>
    <w:rsid w:val="002E4E75"/>
    <w:rsid w:val="002E4EEC"/>
    <w:rsid w:val="002E4F97"/>
    <w:rsid w:val="002E4FCA"/>
    <w:rsid w:val="002E5005"/>
    <w:rsid w:val="002E50CD"/>
    <w:rsid w:val="002E5134"/>
    <w:rsid w:val="002E51BA"/>
    <w:rsid w:val="002E529E"/>
    <w:rsid w:val="002E535F"/>
    <w:rsid w:val="002E54A7"/>
    <w:rsid w:val="002E5683"/>
    <w:rsid w:val="002E56D0"/>
    <w:rsid w:val="002E5863"/>
    <w:rsid w:val="002E5880"/>
    <w:rsid w:val="002E5B51"/>
    <w:rsid w:val="002E5C01"/>
    <w:rsid w:val="002E5CEF"/>
    <w:rsid w:val="002E5CF4"/>
    <w:rsid w:val="002E5D67"/>
    <w:rsid w:val="002E5E55"/>
    <w:rsid w:val="002E5E5E"/>
    <w:rsid w:val="002E5EAF"/>
    <w:rsid w:val="002E6074"/>
    <w:rsid w:val="002E642E"/>
    <w:rsid w:val="002E6547"/>
    <w:rsid w:val="002E664E"/>
    <w:rsid w:val="002E6BF4"/>
    <w:rsid w:val="002E6D92"/>
    <w:rsid w:val="002E6E19"/>
    <w:rsid w:val="002E6EFB"/>
    <w:rsid w:val="002E7A38"/>
    <w:rsid w:val="002E7BD2"/>
    <w:rsid w:val="002E7D16"/>
    <w:rsid w:val="002F03C0"/>
    <w:rsid w:val="002F05D4"/>
    <w:rsid w:val="002F0799"/>
    <w:rsid w:val="002F07DF"/>
    <w:rsid w:val="002F0838"/>
    <w:rsid w:val="002F0999"/>
    <w:rsid w:val="002F0C7C"/>
    <w:rsid w:val="002F0D8B"/>
    <w:rsid w:val="002F0EC1"/>
    <w:rsid w:val="002F1060"/>
    <w:rsid w:val="002F10A8"/>
    <w:rsid w:val="002F1101"/>
    <w:rsid w:val="002F119C"/>
    <w:rsid w:val="002F127A"/>
    <w:rsid w:val="002F13B5"/>
    <w:rsid w:val="002F14B0"/>
    <w:rsid w:val="002F150B"/>
    <w:rsid w:val="002F1679"/>
    <w:rsid w:val="002F17D9"/>
    <w:rsid w:val="002F1C64"/>
    <w:rsid w:val="002F1E90"/>
    <w:rsid w:val="002F1EB4"/>
    <w:rsid w:val="002F1EF1"/>
    <w:rsid w:val="002F1FAF"/>
    <w:rsid w:val="002F2177"/>
    <w:rsid w:val="002F22AD"/>
    <w:rsid w:val="002F22EC"/>
    <w:rsid w:val="002F2320"/>
    <w:rsid w:val="002F24B4"/>
    <w:rsid w:val="002F2505"/>
    <w:rsid w:val="002F25A5"/>
    <w:rsid w:val="002F26A4"/>
    <w:rsid w:val="002F27A1"/>
    <w:rsid w:val="002F27E2"/>
    <w:rsid w:val="002F27F4"/>
    <w:rsid w:val="002F293B"/>
    <w:rsid w:val="002F2A30"/>
    <w:rsid w:val="002F2B26"/>
    <w:rsid w:val="002F2B4C"/>
    <w:rsid w:val="002F2B51"/>
    <w:rsid w:val="002F2F7E"/>
    <w:rsid w:val="002F3362"/>
    <w:rsid w:val="002F34E0"/>
    <w:rsid w:val="002F34E6"/>
    <w:rsid w:val="002F36A6"/>
    <w:rsid w:val="002F379A"/>
    <w:rsid w:val="002F3874"/>
    <w:rsid w:val="002F3AE7"/>
    <w:rsid w:val="002F3B9E"/>
    <w:rsid w:val="002F3F94"/>
    <w:rsid w:val="002F3FB0"/>
    <w:rsid w:val="002F4157"/>
    <w:rsid w:val="002F415B"/>
    <w:rsid w:val="002F42E8"/>
    <w:rsid w:val="002F46FD"/>
    <w:rsid w:val="002F4772"/>
    <w:rsid w:val="002F481D"/>
    <w:rsid w:val="002F487A"/>
    <w:rsid w:val="002F4890"/>
    <w:rsid w:val="002F4A64"/>
    <w:rsid w:val="002F4ACD"/>
    <w:rsid w:val="002F4BB1"/>
    <w:rsid w:val="002F4CC4"/>
    <w:rsid w:val="002F4EB4"/>
    <w:rsid w:val="002F4FD8"/>
    <w:rsid w:val="002F511A"/>
    <w:rsid w:val="002F538A"/>
    <w:rsid w:val="002F567C"/>
    <w:rsid w:val="002F594A"/>
    <w:rsid w:val="002F5B0C"/>
    <w:rsid w:val="002F5CBE"/>
    <w:rsid w:val="002F5FE9"/>
    <w:rsid w:val="002F605E"/>
    <w:rsid w:val="002F677F"/>
    <w:rsid w:val="002F68C1"/>
    <w:rsid w:val="002F6A6A"/>
    <w:rsid w:val="002F73B3"/>
    <w:rsid w:val="002F75AE"/>
    <w:rsid w:val="002F75F8"/>
    <w:rsid w:val="002F7646"/>
    <w:rsid w:val="002F77F8"/>
    <w:rsid w:val="002F7881"/>
    <w:rsid w:val="002F78EA"/>
    <w:rsid w:val="002F7961"/>
    <w:rsid w:val="002F7988"/>
    <w:rsid w:val="002F79CE"/>
    <w:rsid w:val="002F7AE4"/>
    <w:rsid w:val="002F7C88"/>
    <w:rsid w:val="002F7D03"/>
    <w:rsid w:val="002F7DB0"/>
    <w:rsid w:val="002F7E55"/>
    <w:rsid w:val="002F7EA4"/>
    <w:rsid w:val="002F7F65"/>
    <w:rsid w:val="00300384"/>
    <w:rsid w:val="0030039F"/>
    <w:rsid w:val="003003C2"/>
    <w:rsid w:val="003004D7"/>
    <w:rsid w:val="00300822"/>
    <w:rsid w:val="003008A8"/>
    <w:rsid w:val="00300B6B"/>
    <w:rsid w:val="00300BCD"/>
    <w:rsid w:val="00300EBA"/>
    <w:rsid w:val="00300EE3"/>
    <w:rsid w:val="00300F3B"/>
    <w:rsid w:val="00300FE7"/>
    <w:rsid w:val="00300FF9"/>
    <w:rsid w:val="003010F0"/>
    <w:rsid w:val="003011B2"/>
    <w:rsid w:val="00301215"/>
    <w:rsid w:val="00301300"/>
    <w:rsid w:val="003013DF"/>
    <w:rsid w:val="00301ADF"/>
    <w:rsid w:val="00301D14"/>
    <w:rsid w:val="00301D70"/>
    <w:rsid w:val="00301DF2"/>
    <w:rsid w:val="00301DF6"/>
    <w:rsid w:val="00301E73"/>
    <w:rsid w:val="00301F45"/>
    <w:rsid w:val="00301FE7"/>
    <w:rsid w:val="00302407"/>
    <w:rsid w:val="00302492"/>
    <w:rsid w:val="00302817"/>
    <w:rsid w:val="0030285E"/>
    <w:rsid w:val="00302960"/>
    <w:rsid w:val="00302C1A"/>
    <w:rsid w:val="00302CAC"/>
    <w:rsid w:val="00302D1A"/>
    <w:rsid w:val="0030318F"/>
    <w:rsid w:val="00303391"/>
    <w:rsid w:val="0030353D"/>
    <w:rsid w:val="00303597"/>
    <w:rsid w:val="003035EF"/>
    <w:rsid w:val="00303768"/>
    <w:rsid w:val="0030377A"/>
    <w:rsid w:val="00303865"/>
    <w:rsid w:val="003038DC"/>
    <w:rsid w:val="00303998"/>
    <w:rsid w:val="003039F3"/>
    <w:rsid w:val="00303A7B"/>
    <w:rsid w:val="00303D93"/>
    <w:rsid w:val="00304137"/>
    <w:rsid w:val="00304230"/>
    <w:rsid w:val="00304286"/>
    <w:rsid w:val="003042D2"/>
    <w:rsid w:val="003044E5"/>
    <w:rsid w:val="0030498E"/>
    <w:rsid w:val="00304A27"/>
    <w:rsid w:val="00304CCC"/>
    <w:rsid w:val="00304DA3"/>
    <w:rsid w:val="00304EF4"/>
    <w:rsid w:val="00305145"/>
    <w:rsid w:val="0030578B"/>
    <w:rsid w:val="0030596C"/>
    <w:rsid w:val="003059F3"/>
    <w:rsid w:val="00305A4A"/>
    <w:rsid w:val="00305BC9"/>
    <w:rsid w:val="00305C66"/>
    <w:rsid w:val="00305EC7"/>
    <w:rsid w:val="003062BC"/>
    <w:rsid w:val="003063C0"/>
    <w:rsid w:val="00306712"/>
    <w:rsid w:val="003067D8"/>
    <w:rsid w:val="0030691A"/>
    <w:rsid w:val="0030697B"/>
    <w:rsid w:val="00306B21"/>
    <w:rsid w:val="00307168"/>
    <w:rsid w:val="00307343"/>
    <w:rsid w:val="003073E1"/>
    <w:rsid w:val="00307933"/>
    <w:rsid w:val="00307A46"/>
    <w:rsid w:val="00307B13"/>
    <w:rsid w:val="00307B86"/>
    <w:rsid w:val="00307B92"/>
    <w:rsid w:val="00307DCC"/>
    <w:rsid w:val="00307EB1"/>
    <w:rsid w:val="0031019F"/>
    <w:rsid w:val="00310388"/>
    <w:rsid w:val="00310473"/>
    <w:rsid w:val="003104A9"/>
    <w:rsid w:val="003104E3"/>
    <w:rsid w:val="00310504"/>
    <w:rsid w:val="003105C7"/>
    <w:rsid w:val="00310B14"/>
    <w:rsid w:val="00310B85"/>
    <w:rsid w:val="00310DF7"/>
    <w:rsid w:val="00310E0B"/>
    <w:rsid w:val="00310EB7"/>
    <w:rsid w:val="00310EDE"/>
    <w:rsid w:val="00311121"/>
    <w:rsid w:val="003111FF"/>
    <w:rsid w:val="00311301"/>
    <w:rsid w:val="003114EC"/>
    <w:rsid w:val="00311708"/>
    <w:rsid w:val="00311A56"/>
    <w:rsid w:val="00311E11"/>
    <w:rsid w:val="00311EFD"/>
    <w:rsid w:val="0031236E"/>
    <w:rsid w:val="00312789"/>
    <w:rsid w:val="0031278F"/>
    <w:rsid w:val="00312819"/>
    <w:rsid w:val="00312B26"/>
    <w:rsid w:val="00312CDC"/>
    <w:rsid w:val="00312CEB"/>
    <w:rsid w:val="00312E11"/>
    <w:rsid w:val="00312FBA"/>
    <w:rsid w:val="003134E1"/>
    <w:rsid w:val="00313707"/>
    <w:rsid w:val="003137F9"/>
    <w:rsid w:val="00313A68"/>
    <w:rsid w:val="00313D17"/>
    <w:rsid w:val="00313EE8"/>
    <w:rsid w:val="003140E0"/>
    <w:rsid w:val="00314144"/>
    <w:rsid w:val="00314653"/>
    <w:rsid w:val="003146CE"/>
    <w:rsid w:val="003148B3"/>
    <w:rsid w:val="003148D0"/>
    <w:rsid w:val="003149DB"/>
    <w:rsid w:val="00314A3F"/>
    <w:rsid w:val="00314C66"/>
    <w:rsid w:val="00314F96"/>
    <w:rsid w:val="0031514C"/>
    <w:rsid w:val="00315284"/>
    <w:rsid w:val="003152A4"/>
    <w:rsid w:val="0031554D"/>
    <w:rsid w:val="0031583A"/>
    <w:rsid w:val="003158A4"/>
    <w:rsid w:val="00315900"/>
    <w:rsid w:val="00315A4E"/>
    <w:rsid w:val="00315A5B"/>
    <w:rsid w:val="00315AAF"/>
    <w:rsid w:val="00315B64"/>
    <w:rsid w:val="00315B91"/>
    <w:rsid w:val="00315C27"/>
    <w:rsid w:val="00315C65"/>
    <w:rsid w:val="00315D48"/>
    <w:rsid w:val="00315E8F"/>
    <w:rsid w:val="00315F51"/>
    <w:rsid w:val="00315FC8"/>
    <w:rsid w:val="0031616F"/>
    <w:rsid w:val="003161E9"/>
    <w:rsid w:val="003163C7"/>
    <w:rsid w:val="003166AB"/>
    <w:rsid w:val="0031699D"/>
    <w:rsid w:val="003169F6"/>
    <w:rsid w:val="00316A4C"/>
    <w:rsid w:val="00316A58"/>
    <w:rsid w:val="00316B7E"/>
    <w:rsid w:val="0031712D"/>
    <w:rsid w:val="003173B4"/>
    <w:rsid w:val="003173C2"/>
    <w:rsid w:val="00317462"/>
    <w:rsid w:val="00317778"/>
    <w:rsid w:val="003178EE"/>
    <w:rsid w:val="00317921"/>
    <w:rsid w:val="00317B9B"/>
    <w:rsid w:val="00317BC3"/>
    <w:rsid w:val="00317D49"/>
    <w:rsid w:val="00317E70"/>
    <w:rsid w:val="00317EE6"/>
    <w:rsid w:val="00317F3F"/>
    <w:rsid w:val="00320183"/>
    <w:rsid w:val="00320207"/>
    <w:rsid w:val="00320231"/>
    <w:rsid w:val="00320353"/>
    <w:rsid w:val="00320574"/>
    <w:rsid w:val="0032094E"/>
    <w:rsid w:val="00320A11"/>
    <w:rsid w:val="00320CEB"/>
    <w:rsid w:val="00320D8C"/>
    <w:rsid w:val="00320F36"/>
    <w:rsid w:val="00320F58"/>
    <w:rsid w:val="00320FDD"/>
    <w:rsid w:val="003210E4"/>
    <w:rsid w:val="003212F0"/>
    <w:rsid w:val="003213B0"/>
    <w:rsid w:val="0032151B"/>
    <w:rsid w:val="003215CE"/>
    <w:rsid w:val="0032163D"/>
    <w:rsid w:val="0032181D"/>
    <w:rsid w:val="003218CC"/>
    <w:rsid w:val="00321CCE"/>
    <w:rsid w:val="00321D70"/>
    <w:rsid w:val="00321E1B"/>
    <w:rsid w:val="00321FA5"/>
    <w:rsid w:val="003220B6"/>
    <w:rsid w:val="003222CF"/>
    <w:rsid w:val="003222D3"/>
    <w:rsid w:val="003222E2"/>
    <w:rsid w:val="0032240C"/>
    <w:rsid w:val="003224C6"/>
    <w:rsid w:val="00322825"/>
    <w:rsid w:val="00322879"/>
    <w:rsid w:val="003228CC"/>
    <w:rsid w:val="0032298B"/>
    <w:rsid w:val="003229BF"/>
    <w:rsid w:val="00322A8B"/>
    <w:rsid w:val="00322C30"/>
    <w:rsid w:val="00322CB3"/>
    <w:rsid w:val="00322CF9"/>
    <w:rsid w:val="00323440"/>
    <w:rsid w:val="0032351B"/>
    <w:rsid w:val="00323578"/>
    <w:rsid w:val="0032366C"/>
    <w:rsid w:val="003236BA"/>
    <w:rsid w:val="003237FB"/>
    <w:rsid w:val="00323994"/>
    <w:rsid w:val="00323D0C"/>
    <w:rsid w:val="00324063"/>
    <w:rsid w:val="003249DE"/>
    <w:rsid w:val="003251A8"/>
    <w:rsid w:val="0032529B"/>
    <w:rsid w:val="00325448"/>
    <w:rsid w:val="003254CF"/>
    <w:rsid w:val="0032559C"/>
    <w:rsid w:val="0032566D"/>
    <w:rsid w:val="003258DC"/>
    <w:rsid w:val="00325BE5"/>
    <w:rsid w:val="00325C70"/>
    <w:rsid w:val="00325E96"/>
    <w:rsid w:val="003261BA"/>
    <w:rsid w:val="003263DA"/>
    <w:rsid w:val="0032653E"/>
    <w:rsid w:val="003267C9"/>
    <w:rsid w:val="003267CF"/>
    <w:rsid w:val="00326AC5"/>
    <w:rsid w:val="00326D7F"/>
    <w:rsid w:val="00326FCB"/>
    <w:rsid w:val="003273FD"/>
    <w:rsid w:val="00327490"/>
    <w:rsid w:val="00327542"/>
    <w:rsid w:val="003275B2"/>
    <w:rsid w:val="0032780B"/>
    <w:rsid w:val="00327825"/>
    <w:rsid w:val="003278B0"/>
    <w:rsid w:val="003278F8"/>
    <w:rsid w:val="00327956"/>
    <w:rsid w:val="00327A04"/>
    <w:rsid w:val="00327B3E"/>
    <w:rsid w:val="00327B5B"/>
    <w:rsid w:val="00327BCD"/>
    <w:rsid w:val="00327C4F"/>
    <w:rsid w:val="00327CEA"/>
    <w:rsid w:val="00327D9F"/>
    <w:rsid w:val="00327E17"/>
    <w:rsid w:val="0033018B"/>
    <w:rsid w:val="00330385"/>
    <w:rsid w:val="003303B2"/>
    <w:rsid w:val="00330712"/>
    <w:rsid w:val="0033098A"/>
    <w:rsid w:val="00330AC5"/>
    <w:rsid w:val="00330BCF"/>
    <w:rsid w:val="0033100D"/>
    <w:rsid w:val="00331110"/>
    <w:rsid w:val="003311BE"/>
    <w:rsid w:val="00331279"/>
    <w:rsid w:val="00331799"/>
    <w:rsid w:val="003317A5"/>
    <w:rsid w:val="00331B34"/>
    <w:rsid w:val="00331D41"/>
    <w:rsid w:val="00331DAA"/>
    <w:rsid w:val="00331FB0"/>
    <w:rsid w:val="00331FE8"/>
    <w:rsid w:val="0033242A"/>
    <w:rsid w:val="0033244F"/>
    <w:rsid w:val="003324A4"/>
    <w:rsid w:val="0033251A"/>
    <w:rsid w:val="0033254E"/>
    <w:rsid w:val="003327CC"/>
    <w:rsid w:val="0033287D"/>
    <w:rsid w:val="0033287F"/>
    <w:rsid w:val="00332930"/>
    <w:rsid w:val="00332A53"/>
    <w:rsid w:val="00332C2A"/>
    <w:rsid w:val="00332D3D"/>
    <w:rsid w:val="00332E4B"/>
    <w:rsid w:val="00332EC2"/>
    <w:rsid w:val="00333022"/>
    <w:rsid w:val="00333044"/>
    <w:rsid w:val="003330C1"/>
    <w:rsid w:val="00333128"/>
    <w:rsid w:val="0033317D"/>
    <w:rsid w:val="00333269"/>
    <w:rsid w:val="003332A4"/>
    <w:rsid w:val="003334BD"/>
    <w:rsid w:val="0033379C"/>
    <w:rsid w:val="003339FB"/>
    <w:rsid w:val="00333A47"/>
    <w:rsid w:val="00333B9D"/>
    <w:rsid w:val="00333D50"/>
    <w:rsid w:val="00334082"/>
    <w:rsid w:val="00334138"/>
    <w:rsid w:val="003342E8"/>
    <w:rsid w:val="0033437F"/>
    <w:rsid w:val="0033445E"/>
    <w:rsid w:val="003345FE"/>
    <w:rsid w:val="003346C4"/>
    <w:rsid w:val="00334B3C"/>
    <w:rsid w:val="00334CFB"/>
    <w:rsid w:val="00335191"/>
    <w:rsid w:val="00335273"/>
    <w:rsid w:val="003353CE"/>
    <w:rsid w:val="003355B5"/>
    <w:rsid w:val="0033567C"/>
    <w:rsid w:val="0033583B"/>
    <w:rsid w:val="0033600D"/>
    <w:rsid w:val="0033607D"/>
    <w:rsid w:val="00336176"/>
    <w:rsid w:val="0033628B"/>
    <w:rsid w:val="00336300"/>
    <w:rsid w:val="003366CF"/>
    <w:rsid w:val="0033682D"/>
    <w:rsid w:val="00336A83"/>
    <w:rsid w:val="00336BBE"/>
    <w:rsid w:val="00336DFA"/>
    <w:rsid w:val="00336F2E"/>
    <w:rsid w:val="00336F9B"/>
    <w:rsid w:val="00337031"/>
    <w:rsid w:val="003370D3"/>
    <w:rsid w:val="00337456"/>
    <w:rsid w:val="003375DA"/>
    <w:rsid w:val="00337651"/>
    <w:rsid w:val="003376A6"/>
    <w:rsid w:val="0033771E"/>
    <w:rsid w:val="003377FD"/>
    <w:rsid w:val="00337872"/>
    <w:rsid w:val="003379DD"/>
    <w:rsid w:val="003379E3"/>
    <w:rsid w:val="00337A6E"/>
    <w:rsid w:val="00337A95"/>
    <w:rsid w:val="00337AA0"/>
    <w:rsid w:val="00337C23"/>
    <w:rsid w:val="00337D2E"/>
    <w:rsid w:val="00337EAC"/>
    <w:rsid w:val="00337FF6"/>
    <w:rsid w:val="003400CC"/>
    <w:rsid w:val="003401EC"/>
    <w:rsid w:val="0034024B"/>
    <w:rsid w:val="00340314"/>
    <w:rsid w:val="0034033B"/>
    <w:rsid w:val="0034037B"/>
    <w:rsid w:val="00340443"/>
    <w:rsid w:val="00340543"/>
    <w:rsid w:val="00340629"/>
    <w:rsid w:val="00340659"/>
    <w:rsid w:val="0034077A"/>
    <w:rsid w:val="0034081D"/>
    <w:rsid w:val="00340A87"/>
    <w:rsid w:val="00340AC6"/>
    <w:rsid w:val="00340C99"/>
    <w:rsid w:val="00340E4C"/>
    <w:rsid w:val="0034102A"/>
    <w:rsid w:val="0034119B"/>
    <w:rsid w:val="00341263"/>
    <w:rsid w:val="003415D1"/>
    <w:rsid w:val="003417E1"/>
    <w:rsid w:val="00341C9B"/>
    <w:rsid w:val="00342202"/>
    <w:rsid w:val="00342308"/>
    <w:rsid w:val="00342390"/>
    <w:rsid w:val="003423DD"/>
    <w:rsid w:val="00342437"/>
    <w:rsid w:val="00342962"/>
    <w:rsid w:val="00342980"/>
    <w:rsid w:val="00342B8A"/>
    <w:rsid w:val="00342D8C"/>
    <w:rsid w:val="00342FAE"/>
    <w:rsid w:val="00342FBF"/>
    <w:rsid w:val="003430EF"/>
    <w:rsid w:val="003431C5"/>
    <w:rsid w:val="00343386"/>
    <w:rsid w:val="003433DE"/>
    <w:rsid w:val="00343467"/>
    <w:rsid w:val="0034382C"/>
    <w:rsid w:val="00343951"/>
    <w:rsid w:val="0034398D"/>
    <w:rsid w:val="00343A45"/>
    <w:rsid w:val="00343CF8"/>
    <w:rsid w:val="00343DED"/>
    <w:rsid w:val="00343EE2"/>
    <w:rsid w:val="00343EE6"/>
    <w:rsid w:val="00343FBB"/>
    <w:rsid w:val="00344028"/>
    <w:rsid w:val="0034412A"/>
    <w:rsid w:val="00344131"/>
    <w:rsid w:val="00344162"/>
    <w:rsid w:val="00344362"/>
    <w:rsid w:val="0034436E"/>
    <w:rsid w:val="0034443A"/>
    <w:rsid w:val="00344445"/>
    <w:rsid w:val="003444AD"/>
    <w:rsid w:val="003444E4"/>
    <w:rsid w:val="0034455C"/>
    <w:rsid w:val="00344589"/>
    <w:rsid w:val="00344645"/>
    <w:rsid w:val="003446EC"/>
    <w:rsid w:val="00344793"/>
    <w:rsid w:val="00344993"/>
    <w:rsid w:val="00344A55"/>
    <w:rsid w:val="00344AAB"/>
    <w:rsid w:val="00344BFA"/>
    <w:rsid w:val="00344C9C"/>
    <w:rsid w:val="00344F5C"/>
    <w:rsid w:val="00345002"/>
    <w:rsid w:val="0034504F"/>
    <w:rsid w:val="00345133"/>
    <w:rsid w:val="003451EC"/>
    <w:rsid w:val="003454F9"/>
    <w:rsid w:val="003456DC"/>
    <w:rsid w:val="003456E0"/>
    <w:rsid w:val="003457F5"/>
    <w:rsid w:val="00345846"/>
    <w:rsid w:val="00345AD2"/>
    <w:rsid w:val="00345B63"/>
    <w:rsid w:val="00345EF1"/>
    <w:rsid w:val="003460E4"/>
    <w:rsid w:val="003462C5"/>
    <w:rsid w:val="00346457"/>
    <w:rsid w:val="00346630"/>
    <w:rsid w:val="00346648"/>
    <w:rsid w:val="00346685"/>
    <w:rsid w:val="003467CC"/>
    <w:rsid w:val="003467D0"/>
    <w:rsid w:val="0034681A"/>
    <w:rsid w:val="003469A0"/>
    <w:rsid w:val="00346D3A"/>
    <w:rsid w:val="00346DF8"/>
    <w:rsid w:val="003470F5"/>
    <w:rsid w:val="0034733A"/>
    <w:rsid w:val="0034735C"/>
    <w:rsid w:val="003474AB"/>
    <w:rsid w:val="003474AE"/>
    <w:rsid w:val="0034774F"/>
    <w:rsid w:val="00347921"/>
    <w:rsid w:val="00347936"/>
    <w:rsid w:val="0034796C"/>
    <w:rsid w:val="00347AA0"/>
    <w:rsid w:val="00347ABB"/>
    <w:rsid w:val="00347ACD"/>
    <w:rsid w:val="00347B61"/>
    <w:rsid w:val="00347D34"/>
    <w:rsid w:val="00347EA7"/>
    <w:rsid w:val="00347EAB"/>
    <w:rsid w:val="00347F23"/>
    <w:rsid w:val="00347FF0"/>
    <w:rsid w:val="0035062C"/>
    <w:rsid w:val="003506AB"/>
    <w:rsid w:val="00350867"/>
    <w:rsid w:val="003509D3"/>
    <w:rsid w:val="00350BD8"/>
    <w:rsid w:val="00350CA8"/>
    <w:rsid w:val="00350D5D"/>
    <w:rsid w:val="00350DA7"/>
    <w:rsid w:val="00350DF1"/>
    <w:rsid w:val="00350F63"/>
    <w:rsid w:val="00350F75"/>
    <w:rsid w:val="0035115E"/>
    <w:rsid w:val="00351181"/>
    <w:rsid w:val="00351339"/>
    <w:rsid w:val="003513AA"/>
    <w:rsid w:val="0035145E"/>
    <w:rsid w:val="0035159F"/>
    <w:rsid w:val="00351677"/>
    <w:rsid w:val="0035174B"/>
    <w:rsid w:val="00351A79"/>
    <w:rsid w:val="00351C58"/>
    <w:rsid w:val="00351D33"/>
    <w:rsid w:val="00351DFA"/>
    <w:rsid w:val="00351F88"/>
    <w:rsid w:val="003520AD"/>
    <w:rsid w:val="003520DC"/>
    <w:rsid w:val="0035236B"/>
    <w:rsid w:val="003523A0"/>
    <w:rsid w:val="00352605"/>
    <w:rsid w:val="003526BD"/>
    <w:rsid w:val="003527D1"/>
    <w:rsid w:val="00352940"/>
    <w:rsid w:val="0035296E"/>
    <w:rsid w:val="00352A3C"/>
    <w:rsid w:val="00352B7A"/>
    <w:rsid w:val="00352BE2"/>
    <w:rsid w:val="00352D63"/>
    <w:rsid w:val="00352F74"/>
    <w:rsid w:val="00353212"/>
    <w:rsid w:val="0035330A"/>
    <w:rsid w:val="00353479"/>
    <w:rsid w:val="00353485"/>
    <w:rsid w:val="00353833"/>
    <w:rsid w:val="0035388C"/>
    <w:rsid w:val="0035388F"/>
    <w:rsid w:val="0035398E"/>
    <w:rsid w:val="00353DFA"/>
    <w:rsid w:val="00353E7B"/>
    <w:rsid w:val="003540B3"/>
    <w:rsid w:val="00354126"/>
    <w:rsid w:val="00354370"/>
    <w:rsid w:val="00354AF4"/>
    <w:rsid w:val="00354C6E"/>
    <w:rsid w:val="00354E67"/>
    <w:rsid w:val="0035507E"/>
    <w:rsid w:val="003550DC"/>
    <w:rsid w:val="00355371"/>
    <w:rsid w:val="0035542C"/>
    <w:rsid w:val="00355550"/>
    <w:rsid w:val="00355655"/>
    <w:rsid w:val="003556DB"/>
    <w:rsid w:val="003557DE"/>
    <w:rsid w:val="00355835"/>
    <w:rsid w:val="00355E79"/>
    <w:rsid w:val="00356148"/>
    <w:rsid w:val="00356186"/>
    <w:rsid w:val="003562F1"/>
    <w:rsid w:val="003563E9"/>
    <w:rsid w:val="00356499"/>
    <w:rsid w:val="003566BD"/>
    <w:rsid w:val="00356880"/>
    <w:rsid w:val="003568CF"/>
    <w:rsid w:val="0035691E"/>
    <w:rsid w:val="00356A7F"/>
    <w:rsid w:val="00356AAE"/>
    <w:rsid w:val="00356B08"/>
    <w:rsid w:val="00356B99"/>
    <w:rsid w:val="00356CED"/>
    <w:rsid w:val="00356D45"/>
    <w:rsid w:val="00356EE6"/>
    <w:rsid w:val="00356F3A"/>
    <w:rsid w:val="0035747A"/>
    <w:rsid w:val="003574BF"/>
    <w:rsid w:val="00357677"/>
    <w:rsid w:val="0035774C"/>
    <w:rsid w:val="003577C5"/>
    <w:rsid w:val="00357A92"/>
    <w:rsid w:val="00357BE4"/>
    <w:rsid w:val="00357C22"/>
    <w:rsid w:val="00357C5F"/>
    <w:rsid w:val="00357CFE"/>
    <w:rsid w:val="00357D24"/>
    <w:rsid w:val="00357D26"/>
    <w:rsid w:val="00357DB2"/>
    <w:rsid w:val="0036000D"/>
    <w:rsid w:val="0036033C"/>
    <w:rsid w:val="0036051F"/>
    <w:rsid w:val="00360940"/>
    <w:rsid w:val="003609B6"/>
    <w:rsid w:val="00360A9D"/>
    <w:rsid w:val="00360B96"/>
    <w:rsid w:val="00360D0A"/>
    <w:rsid w:val="00360E9A"/>
    <w:rsid w:val="003610B1"/>
    <w:rsid w:val="0036156F"/>
    <w:rsid w:val="003617BF"/>
    <w:rsid w:val="0036185C"/>
    <w:rsid w:val="003618A2"/>
    <w:rsid w:val="00361A91"/>
    <w:rsid w:val="00361DD9"/>
    <w:rsid w:val="00361E14"/>
    <w:rsid w:val="00361E92"/>
    <w:rsid w:val="00362016"/>
    <w:rsid w:val="00362031"/>
    <w:rsid w:val="0036217D"/>
    <w:rsid w:val="00362371"/>
    <w:rsid w:val="003624B2"/>
    <w:rsid w:val="003627F0"/>
    <w:rsid w:val="00362B9F"/>
    <w:rsid w:val="00362EC1"/>
    <w:rsid w:val="00362FB7"/>
    <w:rsid w:val="00362FCD"/>
    <w:rsid w:val="003630D5"/>
    <w:rsid w:val="00363465"/>
    <w:rsid w:val="00363472"/>
    <w:rsid w:val="0036363C"/>
    <w:rsid w:val="003637C8"/>
    <w:rsid w:val="003637E2"/>
    <w:rsid w:val="00363930"/>
    <w:rsid w:val="003639A2"/>
    <w:rsid w:val="003639FC"/>
    <w:rsid w:val="00363AFF"/>
    <w:rsid w:val="00363BDF"/>
    <w:rsid w:val="00363D56"/>
    <w:rsid w:val="00363E2E"/>
    <w:rsid w:val="00363E79"/>
    <w:rsid w:val="00364144"/>
    <w:rsid w:val="00364461"/>
    <w:rsid w:val="00364561"/>
    <w:rsid w:val="003645B0"/>
    <w:rsid w:val="003648AB"/>
    <w:rsid w:val="00364ABE"/>
    <w:rsid w:val="00364C2D"/>
    <w:rsid w:val="00364C84"/>
    <w:rsid w:val="00364CE3"/>
    <w:rsid w:val="00364D3D"/>
    <w:rsid w:val="00364DA7"/>
    <w:rsid w:val="00364FA8"/>
    <w:rsid w:val="00365188"/>
    <w:rsid w:val="0036522F"/>
    <w:rsid w:val="0036539B"/>
    <w:rsid w:val="00365612"/>
    <w:rsid w:val="0036576C"/>
    <w:rsid w:val="00365783"/>
    <w:rsid w:val="00365CE8"/>
    <w:rsid w:val="00365E01"/>
    <w:rsid w:val="00365E32"/>
    <w:rsid w:val="00365E5C"/>
    <w:rsid w:val="00365E7B"/>
    <w:rsid w:val="00365EC4"/>
    <w:rsid w:val="003660BA"/>
    <w:rsid w:val="003661CC"/>
    <w:rsid w:val="0036644D"/>
    <w:rsid w:val="003664B4"/>
    <w:rsid w:val="003664E2"/>
    <w:rsid w:val="00366582"/>
    <w:rsid w:val="00366895"/>
    <w:rsid w:val="00366946"/>
    <w:rsid w:val="00366AF8"/>
    <w:rsid w:val="00366BA4"/>
    <w:rsid w:val="00366C34"/>
    <w:rsid w:val="00366E56"/>
    <w:rsid w:val="00366EAD"/>
    <w:rsid w:val="0036713A"/>
    <w:rsid w:val="00367146"/>
    <w:rsid w:val="00367148"/>
    <w:rsid w:val="00367346"/>
    <w:rsid w:val="00367568"/>
    <w:rsid w:val="00367588"/>
    <w:rsid w:val="003675AC"/>
    <w:rsid w:val="00367846"/>
    <w:rsid w:val="003678DA"/>
    <w:rsid w:val="003679C2"/>
    <w:rsid w:val="00367B21"/>
    <w:rsid w:val="00367C86"/>
    <w:rsid w:val="00367D26"/>
    <w:rsid w:val="00370115"/>
    <w:rsid w:val="0037011F"/>
    <w:rsid w:val="00370177"/>
    <w:rsid w:val="0037092C"/>
    <w:rsid w:val="003709A1"/>
    <w:rsid w:val="00370DA7"/>
    <w:rsid w:val="00370DFA"/>
    <w:rsid w:val="00370EDD"/>
    <w:rsid w:val="00370F08"/>
    <w:rsid w:val="00371047"/>
    <w:rsid w:val="00371172"/>
    <w:rsid w:val="003711A3"/>
    <w:rsid w:val="00371241"/>
    <w:rsid w:val="00371378"/>
    <w:rsid w:val="0037141B"/>
    <w:rsid w:val="0037187C"/>
    <w:rsid w:val="00371895"/>
    <w:rsid w:val="00371A2E"/>
    <w:rsid w:val="0037210E"/>
    <w:rsid w:val="0037211C"/>
    <w:rsid w:val="00372147"/>
    <w:rsid w:val="00372307"/>
    <w:rsid w:val="0037237A"/>
    <w:rsid w:val="00372443"/>
    <w:rsid w:val="003727D1"/>
    <w:rsid w:val="00372836"/>
    <w:rsid w:val="00372838"/>
    <w:rsid w:val="0037288A"/>
    <w:rsid w:val="0037290A"/>
    <w:rsid w:val="003729AB"/>
    <w:rsid w:val="00372A67"/>
    <w:rsid w:val="00372AE3"/>
    <w:rsid w:val="00372EA5"/>
    <w:rsid w:val="00372EC8"/>
    <w:rsid w:val="00372FE2"/>
    <w:rsid w:val="0037304F"/>
    <w:rsid w:val="0037313E"/>
    <w:rsid w:val="0037328A"/>
    <w:rsid w:val="0037360F"/>
    <w:rsid w:val="0037365D"/>
    <w:rsid w:val="0037367F"/>
    <w:rsid w:val="0037377B"/>
    <w:rsid w:val="00373904"/>
    <w:rsid w:val="00373B89"/>
    <w:rsid w:val="00373C42"/>
    <w:rsid w:val="00373D3C"/>
    <w:rsid w:val="00373E47"/>
    <w:rsid w:val="00373F64"/>
    <w:rsid w:val="00373F93"/>
    <w:rsid w:val="00373FFF"/>
    <w:rsid w:val="003740A7"/>
    <w:rsid w:val="0037421F"/>
    <w:rsid w:val="00374431"/>
    <w:rsid w:val="0037443A"/>
    <w:rsid w:val="00374442"/>
    <w:rsid w:val="003746A6"/>
    <w:rsid w:val="003746FD"/>
    <w:rsid w:val="003749A6"/>
    <w:rsid w:val="00374A72"/>
    <w:rsid w:val="00374C6C"/>
    <w:rsid w:val="00374D25"/>
    <w:rsid w:val="00374D45"/>
    <w:rsid w:val="00374EA5"/>
    <w:rsid w:val="003751D5"/>
    <w:rsid w:val="00375296"/>
    <w:rsid w:val="0037532E"/>
    <w:rsid w:val="00375366"/>
    <w:rsid w:val="0037537C"/>
    <w:rsid w:val="003754BC"/>
    <w:rsid w:val="003754D6"/>
    <w:rsid w:val="00375549"/>
    <w:rsid w:val="00375682"/>
    <w:rsid w:val="00375754"/>
    <w:rsid w:val="003757B6"/>
    <w:rsid w:val="00375915"/>
    <w:rsid w:val="00375A90"/>
    <w:rsid w:val="00375E58"/>
    <w:rsid w:val="00375F01"/>
    <w:rsid w:val="00376111"/>
    <w:rsid w:val="00376138"/>
    <w:rsid w:val="003761E5"/>
    <w:rsid w:val="0037621C"/>
    <w:rsid w:val="003764A2"/>
    <w:rsid w:val="003765CF"/>
    <w:rsid w:val="0037681E"/>
    <w:rsid w:val="003769A1"/>
    <w:rsid w:val="00376AED"/>
    <w:rsid w:val="003771F9"/>
    <w:rsid w:val="00377296"/>
    <w:rsid w:val="003772A9"/>
    <w:rsid w:val="0037732C"/>
    <w:rsid w:val="00377472"/>
    <w:rsid w:val="003774FB"/>
    <w:rsid w:val="0037776E"/>
    <w:rsid w:val="0037777F"/>
    <w:rsid w:val="0037787F"/>
    <w:rsid w:val="00377BEC"/>
    <w:rsid w:val="00377D07"/>
    <w:rsid w:val="00377DE0"/>
    <w:rsid w:val="00380049"/>
    <w:rsid w:val="00380346"/>
    <w:rsid w:val="0038043B"/>
    <w:rsid w:val="003805A4"/>
    <w:rsid w:val="00380783"/>
    <w:rsid w:val="00380ECD"/>
    <w:rsid w:val="003810AD"/>
    <w:rsid w:val="0038111C"/>
    <w:rsid w:val="0038115D"/>
    <w:rsid w:val="00381191"/>
    <w:rsid w:val="003814CE"/>
    <w:rsid w:val="003814F1"/>
    <w:rsid w:val="003816BE"/>
    <w:rsid w:val="003818C7"/>
    <w:rsid w:val="003818E5"/>
    <w:rsid w:val="0038195D"/>
    <w:rsid w:val="00381E42"/>
    <w:rsid w:val="00381F66"/>
    <w:rsid w:val="00381FEA"/>
    <w:rsid w:val="00381FF6"/>
    <w:rsid w:val="003823A3"/>
    <w:rsid w:val="0038272F"/>
    <w:rsid w:val="0038286A"/>
    <w:rsid w:val="00382B9B"/>
    <w:rsid w:val="00382E14"/>
    <w:rsid w:val="00383161"/>
    <w:rsid w:val="00383180"/>
    <w:rsid w:val="003831B6"/>
    <w:rsid w:val="003831C1"/>
    <w:rsid w:val="0038334A"/>
    <w:rsid w:val="003838D1"/>
    <w:rsid w:val="00383AC9"/>
    <w:rsid w:val="00383AF2"/>
    <w:rsid w:val="00383ECD"/>
    <w:rsid w:val="00383FBA"/>
    <w:rsid w:val="00384186"/>
    <w:rsid w:val="0038421D"/>
    <w:rsid w:val="003844B2"/>
    <w:rsid w:val="00384535"/>
    <w:rsid w:val="0038460E"/>
    <w:rsid w:val="0038469B"/>
    <w:rsid w:val="00384D84"/>
    <w:rsid w:val="00384FED"/>
    <w:rsid w:val="00385067"/>
    <w:rsid w:val="003850BD"/>
    <w:rsid w:val="0038516B"/>
    <w:rsid w:val="003851C9"/>
    <w:rsid w:val="003851D5"/>
    <w:rsid w:val="00385280"/>
    <w:rsid w:val="0038530B"/>
    <w:rsid w:val="003855D2"/>
    <w:rsid w:val="003859A8"/>
    <w:rsid w:val="00385AAD"/>
    <w:rsid w:val="00385B40"/>
    <w:rsid w:val="00385BCF"/>
    <w:rsid w:val="00385C1B"/>
    <w:rsid w:val="00385D51"/>
    <w:rsid w:val="00386289"/>
    <w:rsid w:val="003862AF"/>
    <w:rsid w:val="00386321"/>
    <w:rsid w:val="003865C3"/>
    <w:rsid w:val="0038678D"/>
    <w:rsid w:val="00386B66"/>
    <w:rsid w:val="00386D61"/>
    <w:rsid w:val="00386E9F"/>
    <w:rsid w:val="003873A4"/>
    <w:rsid w:val="00387689"/>
    <w:rsid w:val="00387720"/>
    <w:rsid w:val="00387878"/>
    <w:rsid w:val="0038799C"/>
    <w:rsid w:val="003879A2"/>
    <w:rsid w:val="00387A01"/>
    <w:rsid w:val="003900F1"/>
    <w:rsid w:val="00390160"/>
    <w:rsid w:val="00390286"/>
    <w:rsid w:val="00390404"/>
    <w:rsid w:val="00390A06"/>
    <w:rsid w:val="00390B0D"/>
    <w:rsid w:val="00390C0B"/>
    <w:rsid w:val="00390E30"/>
    <w:rsid w:val="00390E33"/>
    <w:rsid w:val="00390FF2"/>
    <w:rsid w:val="003910CF"/>
    <w:rsid w:val="003914AE"/>
    <w:rsid w:val="00391512"/>
    <w:rsid w:val="00391586"/>
    <w:rsid w:val="0039161A"/>
    <w:rsid w:val="00391639"/>
    <w:rsid w:val="003916B3"/>
    <w:rsid w:val="0039188B"/>
    <w:rsid w:val="00391893"/>
    <w:rsid w:val="0039190C"/>
    <w:rsid w:val="00391B45"/>
    <w:rsid w:val="00391B51"/>
    <w:rsid w:val="00391B5A"/>
    <w:rsid w:val="00391F10"/>
    <w:rsid w:val="00391F6D"/>
    <w:rsid w:val="003925E0"/>
    <w:rsid w:val="0039270F"/>
    <w:rsid w:val="00392807"/>
    <w:rsid w:val="00392B8D"/>
    <w:rsid w:val="00392BC5"/>
    <w:rsid w:val="00392BFF"/>
    <w:rsid w:val="00392C4F"/>
    <w:rsid w:val="00392D21"/>
    <w:rsid w:val="00392EFE"/>
    <w:rsid w:val="003930F1"/>
    <w:rsid w:val="003931AA"/>
    <w:rsid w:val="0039324F"/>
    <w:rsid w:val="003934E5"/>
    <w:rsid w:val="00393501"/>
    <w:rsid w:val="003938D6"/>
    <w:rsid w:val="00393A6D"/>
    <w:rsid w:val="00393A87"/>
    <w:rsid w:val="00393BBC"/>
    <w:rsid w:val="00393BE8"/>
    <w:rsid w:val="00393C98"/>
    <w:rsid w:val="00393D3B"/>
    <w:rsid w:val="00394558"/>
    <w:rsid w:val="003946C6"/>
    <w:rsid w:val="0039477C"/>
    <w:rsid w:val="00394867"/>
    <w:rsid w:val="0039495A"/>
    <w:rsid w:val="00394CAD"/>
    <w:rsid w:val="00394CC0"/>
    <w:rsid w:val="00394E5D"/>
    <w:rsid w:val="003950F6"/>
    <w:rsid w:val="0039529D"/>
    <w:rsid w:val="0039535D"/>
    <w:rsid w:val="00395399"/>
    <w:rsid w:val="003956F8"/>
    <w:rsid w:val="00395962"/>
    <w:rsid w:val="00395BDD"/>
    <w:rsid w:val="00395C8C"/>
    <w:rsid w:val="00395DA5"/>
    <w:rsid w:val="00395F2F"/>
    <w:rsid w:val="003961C7"/>
    <w:rsid w:val="00396357"/>
    <w:rsid w:val="0039644D"/>
    <w:rsid w:val="003964AA"/>
    <w:rsid w:val="00396567"/>
    <w:rsid w:val="003967A3"/>
    <w:rsid w:val="003968E3"/>
    <w:rsid w:val="00396A0C"/>
    <w:rsid w:val="00396AF8"/>
    <w:rsid w:val="00396B9A"/>
    <w:rsid w:val="00396CB6"/>
    <w:rsid w:val="00396E3E"/>
    <w:rsid w:val="00397454"/>
    <w:rsid w:val="003976D0"/>
    <w:rsid w:val="003976E8"/>
    <w:rsid w:val="003977E9"/>
    <w:rsid w:val="00397817"/>
    <w:rsid w:val="003979A4"/>
    <w:rsid w:val="00397DF7"/>
    <w:rsid w:val="00397FD7"/>
    <w:rsid w:val="003A03C5"/>
    <w:rsid w:val="003A0434"/>
    <w:rsid w:val="003A05B7"/>
    <w:rsid w:val="003A061D"/>
    <w:rsid w:val="003A07E5"/>
    <w:rsid w:val="003A08E4"/>
    <w:rsid w:val="003A0B3A"/>
    <w:rsid w:val="003A0D2F"/>
    <w:rsid w:val="003A0EB0"/>
    <w:rsid w:val="003A0EC2"/>
    <w:rsid w:val="003A0ED7"/>
    <w:rsid w:val="003A115F"/>
    <w:rsid w:val="003A1757"/>
    <w:rsid w:val="003A1BF6"/>
    <w:rsid w:val="003A2073"/>
    <w:rsid w:val="003A24B1"/>
    <w:rsid w:val="003A255E"/>
    <w:rsid w:val="003A29A0"/>
    <w:rsid w:val="003A2A77"/>
    <w:rsid w:val="003A2C21"/>
    <w:rsid w:val="003A2CBA"/>
    <w:rsid w:val="003A2CC5"/>
    <w:rsid w:val="003A2FE4"/>
    <w:rsid w:val="003A3060"/>
    <w:rsid w:val="003A318A"/>
    <w:rsid w:val="003A3225"/>
    <w:rsid w:val="003A3436"/>
    <w:rsid w:val="003A344B"/>
    <w:rsid w:val="003A3808"/>
    <w:rsid w:val="003A38C9"/>
    <w:rsid w:val="003A3930"/>
    <w:rsid w:val="003A39F6"/>
    <w:rsid w:val="003A3A06"/>
    <w:rsid w:val="003A3AA0"/>
    <w:rsid w:val="003A3B33"/>
    <w:rsid w:val="003A3B92"/>
    <w:rsid w:val="003A3BF1"/>
    <w:rsid w:val="003A3D66"/>
    <w:rsid w:val="003A3DC0"/>
    <w:rsid w:val="003A407B"/>
    <w:rsid w:val="003A41D8"/>
    <w:rsid w:val="003A45CF"/>
    <w:rsid w:val="003A465F"/>
    <w:rsid w:val="003A46BA"/>
    <w:rsid w:val="003A474B"/>
    <w:rsid w:val="003A4768"/>
    <w:rsid w:val="003A48D6"/>
    <w:rsid w:val="003A494C"/>
    <w:rsid w:val="003A49B0"/>
    <w:rsid w:val="003A4C97"/>
    <w:rsid w:val="003A510D"/>
    <w:rsid w:val="003A53A5"/>
    <w:rsid w:val="003A5614"/>
    <w:rsid w:val="003A584B"/>
    <w:rsid w:val="003A5AF7"/>
    <w:rsid w:val="003A5C65"/>
    <w:rsid w:val="003A5D0E"/>
    <w:rsid w:val="003A5E5E"/>
    <w:rsid w:val="003A5E81"/>
    <w:rsid w:val="003A5FBD"/>
    <w:rsid w:val="003A6080"/>
    <w:rsid w:val="003A6314"/>
    <w:rsid w:val="003A63B1"/>
    <w:rsid w:val="003A6555"/>
    <w:rsid w:val="003A65B3"/>
    <w:rsid w:val="003A667D"/>
    <w:rsid w:val="003A6745"/>
    <w:rsid w:val="003A67C7"/>
    <w:rsid w:val="003A680D"/>
    <w:rsid w:val="003A68E3"/>
    <w:rsid w:val="003A6995"/>
    <w:rsid w:val="003A6B39"/>
    <w:rsid w:val="003A6B8B"/>
    <w:rsid w:val="003A6BB5"/>
    <w:rsid w:val="003A6CFB"/>
    <w:rsid w:val="003A6D20"/>
    <w:rsid w:val="003A6FD7"/>
    <w:rsid w:val="003A70DF"/>
    <w:rsid w:val="003A7202"/>
    <w:rsid w:val="003A736F"/>
    <w:rsid w:val="003A759A"/>
    <w:rsid w:val="003A7606"/>
    <w:rsid w:val="003A7780"/>
    <w:rsid w:val="003A7A45"/>
    <w:rsid w:val="003A7A82"/>
    <w:rsid w:val="003A7B71"/>
    <w:rsid w:val="003A7CF9"/>
    <w:rsid w:val="003A7DA2"/>
    <w:rsid w:val="003A7DC6"/>
    <w:rsid w:val="003A7EB3"/>
    <w:rsid w:val="003B0107"/>
    <w:rsid w:val="003B0181"/>
    <w:rsid w:val="003B0246"/>
    <w:rsid w:val="003B0357"/>
    <w:rsid w:val="003B0534"/>
    <w:rsid w:val="003B0691"/>
    <w:rsid w:val="003B087B"/>
    <w:rsid w:val="003B099F"/>
    <w:rsid w:val="003B0F18"/>
    <w:rsid w:val="003B0FEB"/>
    <w:rsid w:val="003B1068"/>
    <w:rsid w:val="003B1086"/>
    <w:rsid w:val="003B1095"/>
    <w:rsid w:val="003B14F1"/>
    <w:rsid w:val="003B1587"/>
    <w:rsid w:val="003B160D"/>
    <w:rsid w:val="003B1660"/>
    <w:rsid w:val="003B16CC"/>
    <w:rsid w:val="003B16FB"/>
    <w:rsid w:val="003B1758"/>
    <w:rsid w:val="003B17FC"/>
    <w:rsid w:val="003B1C1F"/>
    <w:rsid w:val="003B1CE5"/>
    <w:rsid w:val="003B1CF3"/>
    <w:rsid w:val="003B1E92"/>
    <w:rsid w:val="003B1F10"/>
    <w:rsid w:val="003B1F63"/>
    <w:rsid w:val="003B2052"/>
    <w:rsid w:val="003B20A3"/>
    <w:rsid w:val="003B2172"/>
    <w:rsid w:val="003B21A2"/>
    <w:rsid w:val="003B2260"/>
    <w:rsid w:val="003B23E9"/>
    <w:rsid w:val="003B2493"/>
    <w:rsid w:val="003B24F2"/>
    <w:rsid w:val="003B2966"/>
    <w:rsid w:val="003B2AED"/>
    <w:rsid w:val="003B2B4C"/>
    <w:rsid w:val="003B2F6E"/>
    <w:rsid w:val="003B2F81"/>
    <w:rsid w:val="003B36C0"/>
    <w:rsid w:val="003B38DD"/>
    <w:rsid w:val="003B3E46"/>
    <w:rsid w:val="003B3E82"/>
    <w:rsid w:val="003B4112"/>
    <w:rsid w:val="003B41D6"/>
    <w:rsid w:val="003B41E6"/>
    <w:rsid w:val="003B43FE"/>
    <w:rsid w:val="003B4409"/>
    <w:rsid w:val="003B48B1"/>
    <w:rsid w:val="003B494C"/>
    <w:rsid w:val="003B4AA4"/>
    <w:rsid w:val="003B4AD4"/>
    <w:rsid w:val="003B4D2D"/>
    <w:rsid w:val="003B4EC3"/>
    <w:rsid w:val="003B5086"/>
    <w:rsid w:val="003B5368"/>
    <w:rsid w:val="003B537C"/>
    <w:rsid w:val="003B54D3"/>
    <w:rsid w:val="003B55F5"/>
    <w:rsid w:val="003B5742"/>
    <w:rsid w:val="003B59EF"/>
    <w:rsid w:val="003B5AF9"/>
    <w:rsid w:val="003B5D75"/>
    <w:rsid w:val="003B5E3E"/>
    <w:rsid w:val="003B5EE8"/>
    <w:rsid w:val="003B644D"/>
    <w:rsid w:val="003B64A1"/>
    <w:rsid w:val="003B6723"/>
    <w:rsid w:val="003B6917"/>
    <w:rsid w:val="003B6AD0"/>
    <w:rsid w:val="003B6B2C"/>
    <w:rsid w:val="003B6C7B"/>
    <w:rsid w:val="003B70F4"/>
    <w:rsid w:val="003B720C"/>
    <w:rsid w:val="003B7352"/>
    <w:rsid w:val="003B7478"/>
    <w:rsid w:val="003B758C"/>
    <w:rsid w:val="003B7AF8"/>
    <w:rsid w:val="003B7B18"/>
    <w:rsid w:val="003B7C46"/>
    <w:rsid w:val="003B7DD7"/>
    <w:rsid w:val="003B7F72"/>
    <w:rsid w:val="003C0159"/>
    <w:rsid w:val="003C028A"/>
    <w:rsid w:val="003C0376"/>
    <w:rsid w:val="003C04E9"/>
    <w:rsid w:val="003C08A7"/>
    <w:rsid w:val="003C0936"/>
    <w:rsid w:val="003C09C1"/>
    <w:rsid w:val="003C0C68"/>
    <w:rsid w:val="003C0DC4"/>
    <w:rsid w:val="003C0FC0"/>
    <w:rsid w:val="003C1078"/>
    <w:rsid w:val="003C10BA"/>
    <w:rsid w:val="003C10C0"/>
    <w:rsid w:val="003C1364"/>
    <w:rsid w:val="003C1368"/>
    <w:rsid w:val="003C1499"/>
    <w:rsid w:val="003C14F1"/>
    <w:rsid w:val="003C170C"/>
    <w:rsid w:val="003C171C"/>
    <w:rsid w:val="003C17FE"/>
    <w:rsid w:val="003C1829"/>
    <w:rsid w:val="003C199A"/>
    <w:rsid w:val="003C19E4"/>
    <w:rsid w:val="003C1A8F"/>
    <w:rsid w:val="003C1BA3"/>
    <w:rsid w:val="003C1E97"/>
    <w:rsid w:val="003C204A"/>
    <w:rsid w:val="003C204C"/>
    <w:rsid w:val="003C242D"/>
    <w:rsid w:val="003C2448"/>
    <w:rsid w:val="003C2452"/>
    <w:rsid w:val="003C253B"/>
    <w:rsid w:val="003C2651"/>
    <w:rsid w:val="003C2AB8"/>
    <w:rsid w:val="003C2C2E"/>
    <w:rsid w:val="003C2E39"/>
    <w:rsid w:val="003C2F15"/>
    <w:rsid w:val="003C2F8E"/>
    <w:rsid w:val="003C3318"/>
    <w:rsid w:val="003C331E"/>
    <w:rsid w:val="003C3348"/>
    <w:rsid w:val="003C337B"/>
    <w:rsid w:val="003C33AF"/>
    <w:rsid w:val="003C34DB"/>
    <w:rsid w:val="003C35FE"/>
    <w:rsid w:val="003C3723"/>
    <w:rsid w:val="003C37B3"/>
    <w:rsid w:val="003C3A04"/>
    <w:rsid w:val="003C3B26"/>
    <w:rsid w:val="003C3C9F"/>
    <w:rsid w:val="003C3CD8"/>
    <w:rsid w:val="003C3DC1"/>
    <w:rsid w:val="003C3F8E"/>
    <w:rsid w:val="003C4187"/>
    <w:rsid w:val="003C4312"/>
    <w:rsid w:val="003C437E"/>
    <w:rsid w:val="003C448E"/>
    <w:rsid w:val="003C44BD"/>
    <w:rsid w:val="003C44F7"/>
    <w:rsid w:val="003C4503"/>
    <w:rsid w:val="003C46BF"/>
    <w:rsid w:val="003C49A5"/>
    <w:rsid w:val="003C4E3B"/>
    <w:rsid w:val="003C5164"/>
    <w:rsid w:val="003C5364"/>
    <w:rsid w:val="003C54DF"/>
    <w:rsid w:val="003C57D4"/>
    <w:rsid w:val="003C58CC"/>
    <w:rsid w:val="003C599A"/>
    <w:rsid w:val="003C5B28"/>
    <w:rsid w:val="003C5B9F"/>
    <w:rsid w:val="003C600B"/>
    <w:rsid w:val="003C611A"/>
    <w:rsid w:val="003C6186"/>
    <w:rsid w:val="003C62E9"/>
    <w:rsid w:val="003C6901"/>
    <w:rsid w:val="003C6AF0"/>
    <w:rsid w:val="003C6EB8"/>
    <w:rsid w:val="003C703A"/>
    <w:rsid w:val="003C7050"/>
    <w:rsid w:val="003C710A"/>
    <w:rsid w:val="003C740C"/>
    <w:rsid w:val="003C7808"/>
    <w:rsid w:val="003C782C"/>
    <w:rsid w:val="003C7959"/>
    <w:rsid w:val="003C7AF5"/>
    <w:rsid w:val="003C7B11"/>
    <w:rsid w:val="003C7C69"/>
    <w:rsid w:val="003C7CA6"/>
    <w:rsid w:val="003C7DDC"/>
    <w:rsid w:val="003D0041"/>
    <w:rsid w:val="003D027B"/>
    <w:rsid w:val="003D02A4"/>
    <w:rsid w:val="003D057A"/>
    <w:rsid w:val="003D058C"/>
    <w:rsid w:val="003D063B"/>
    <w:rsid w:val="003D072E"/>
    <w:rsid w:val="003D07FA"/>
    <w:rsid w:val="003D0881"/>
    <w:rsid w:val="003D0B96"/>
    <w:rsid w:val="003D0FEC"/>
    <w:rsid w:val="003D1010"/>
    <w:rsid w:val="003D130A"/>
    <w:rsid w:val="003D1373"/>
    <w:rsid w:val="003D15AC"/>
    <w:rsid w:val="003D15F8"/>
    <w:rsid w:val="003D1D0F"/>
    <w:rsid w:val="003D1F65"/>
    <w:rsid w:val="003D2318"/>
    <w:rsid w:val="003D2350"/>
    <w:rsid w:val="003D2446"/>
    <w:rsid w:val="003D24CA"/>
    <w:rsid w:val="003D2548"/>
    <w:rsid w:val="003D26C5"/>
    <w:rsid w:val="003D2932"/>
    <w:rsid w:val="003D2A1A"/>
    <w:rsid w:val="003D3139"/>
    <w:rsid w:val="003D3292"/>
    <w:rsid w:val="003D32DD"/>
    <w:rsid w:val="003D3608"/>
    <w:rsid w:val="003D3BC7"/>
    <w:rsid w:val="003D3C3D"/>
    <w:rsid w:val="003D3E97"/>
    <w:rsid w:val="003D3FAC"/>
    <w:rsid w:val="003D4073"/>
    <w:rsid w:val="003D40AF"/>
    <w:rsid w:val="003D40D0"/>
    <w:rsid w:val="003D41A5"/>
    <w:rsid w:val="003D425F"/>
    <w:rsid w:val="003D47B7"/>
    <w:rsid w:val="003D4AD7"/>
    <w:rsid w:val="003D4B4D"/>
    <w:rsid w:val="003D4BE8"/>
    <w:rsid w:val="003D4C94"/>
    <w:rsid w:val="003D4D66"/>
    <w:rsid w:val="003D4E66"/>
    <w:rsid w:val="003D5063"/>
    <w:rsid w:val="003D50CC"/>
    <w:rsid w:val="003D5D40"/>
    <w:rsid w:val="003D5D97"/>
    <w:rsid w:val="003D6270"/>
    <w:rsid w:val="003D62DF"/>
    <w:rsid w:val="003D62F8"/>
    <w:rsid w:val="003D63B7"/>
    <w:rsid w:val="003D664C"/>
    <w:rsid w:val="003D67AF"/>
    <w:rsid w:val="003D67F2"/>
    <w:rsid w:val="003D6802"/>
    <w:rsid w:val="003D693A"/>
    <w:rsid w:val="003D6E8C"/>
    <w:rsid w:val="003D6F59"/>
    <w:rsid w:val="003D70A5"/>
    <w:rsid w:val="003D7146"/>
    <w:rsid w:val="003D750A"/>
    <w:rsid w:val="003D7571"/>
    <w:rsid w:val="003D762F"/>
    <w:rsid w:val="003D76BB"/>
    <w:rsid w:val="003D7B2A"/>
    <w:rsid w:val="003D7BD3"/>
    <w:rsid w:val="003D7CBB"/>
    <w:rsid w:val="003D7EEF"/>
    <w:rsid w:val="003E00D2"/>
    <w:rsid w:val="003E019E"/>
    <w:rsid w:val="003E0277"/>
    <w:rsid w:val="003E027E"/>
    <w:rsid w:val="003E0334"/>
    <w:rsid w:val="003E03E2"/>
    <w:rsid w:val="003E0621"/>
    <w:rsid w:val="003E0816"/>
    <w:rsid w:val="003E089C"/>
    <w:rsid w:val="003E09CD"/>
    <w:rsid w:val="003E0AC6"/>
    <w:rsid w:val="003E0D73"/>
    <w:rsid w:val="003E0DE7"/>
    <w:rsid w:val="003E12EF"/>
    <w:rsid w:val="003E1414"/>
    <w:rsid w:val="003E158E"/>
    <w:rsid w:val="003E1644"/>
    <w:rsid w:val="003E1682"/>
    <w:rsid w:val="003E1AA9"/>
    <w:rsid w:val="003E1ADA"/>
    <w:rsid w:val="003E2097"/>
    <w:rsid w:val="003E224F"/>
    <w:rsid w:val="003E22A2"/>
    <w:rsid w:val="003E2458"/>
    <w:rsid w:val="003E281E"/>
    <w:rsid w:val="003E2949"/>
    <w:rsid w:val="003E2BA8"/>
    <w:rsid w:val="003E2C58"/>
    <w:rsid w:val="003E2EBE"/>
    <w:rsid w:val="003E2F7F"/>
    <w:rsid w:val="003E303C"/>
    <w:rsid w:val="003E327A"/>
    <w:rsid w:val="003E3299"/>
    <w:rsid w:val="003E33CD"/>
    <w:rsid w:val="003E3415"/>
    <w:rsid w:val="003E37D0"/>
    <w:rsid w:val="003E39BF"/>
    <w:rsid w:val="003E3C18"/>
    <w:rsid w:val="003E3C7A"/>
    <w:rsid w:val="003E3CD5"/>
    <w:rsid w:val="003E3CEA"/>
    <w:rsid w:val="003E4009"/>
    <w:rsid w:val="003E403B"/>
    <w:rsid w:val="003E41F6"/>
    <w:rsid w:val="003E431B"/>
    <w:rsid w:val="003E447D"/>
    <w:rsid w:val="003E44BD"/>
    <w:rsid w:val="003E483D"/>
    <w:rsid w:val="003E4858"/>
    <w:rsid w:val="003E4B75"/>
    <w:rsid w:val="003E4D1A"/>
    <w:rsid w:val="003E4D6C"/>
    <w:rsid w:val="003E4F00"/>
    <w:rsid w:val="003E53A5"/>
    <w:rsid w:val="003E53D5"/>
    <w:rsid w:val="003E5841"/>
    <w:rsid w:val="003E5D25"/>
    <w:rsid w:val="003E5F9F"/>
    <w:rsid w:val="003E5FE6"/>
    <w:rsid w:val="003E6471"/>
    <w:rsid w:val="003E64F7"/>
    <w:rsid w:val="003E674A"/>
    <w:rsid w:val="003E6796"/>
    <w:rsid w:val="003E69C3"/>
    <w:rsid w:val="003E6B70"/>
    <w:rsid w:val="003E6B79"/>
    <w:rsid w:val="003E6D70"/>
    <w:rsid w:val="003E6FC6"/>
    <w:rsid w:val="003E7110"/>
    <w:rsid w:val="003E7216"/>
    <w:rsid w:val="003E7650"/>
    <w:rsid w:val="003E76AA"/>
    <w:rsid w:val="003E7894"/>
    <w:rsid w:val="003E7898"/>
    <w:rsid w:val="003E7A4C"/>
    <w:rsid w:val="003E7AB6"/>
    <w:rsid w:val="003E7B11"/>
    <w:rsid w:val="003E7CC4"/>
    <w:rsid w:val="003E7DC8"/>
    <w:rsid w:val="003E7DDD"/>
    <w:rsid w:val="003F0155"/>
    <w:rsid w:val="003F0158"/>
    <w:rsid w:val="003F01DB"/>
    <w:rsid w:val="003F0283"/>
    <w:rsid w:val="003F08AA"/>
    <w:rsid w:val="003F0A84"/>
    <w:rsid w:val="003F0A97"/>
    <w:rsid w:val="003F0B73"/>
    <w:rsid w:val="003F0C15"/>
    <w:rsid w:val="003F0D10"/>
    <w:rsid w:val="003F0F0B"/>
    <w:rsid w:val="003F0F2E"/>
    <w:rsid w:val="003F0F47"/>
    <w:rsid w:val="003F1021"/>
    <w:rsid w:val="003F1061"/>
    <w:rsid w:val="003F1380"/>
    <w:rsid w:val="003F1655"/>
    <w:rsid w:val="003F179C"/>
    <w:rsid w:val="003F193F"/>
    <w:rsid w:val="003F1A18"/>
    <w:rsid w:val="003F1D94"/>
    <w:rsid w:val="003F1DFB"/>
    <w:rsid w:val="003F1F8A"/>
    <w:rsid w:val="003F200F"/>
    <w:rsid w:val="003F2146"/>
    <w:rsid w:val="003F229C"/>
    <w:rsid w:val="003F230F"/>
    <w:rsid w:val="003F277A"/>
    <w:rsid w:val="003F287D"/>
    <w:rsid w:val="003F2B89"/>
    <w:rsid w:val="003F2C43"/>
    <w:rsid w:val="003F2C66"/>
    <w:rsid w:val="003F2CD2"/>
    <w:rsid w:val="003F2D34"/>
    <w:rsid w:val="003F2EA4"/>
    <w:rsid w:val="003F2F14"/>
    <w:rsid w:val="003F2F26"/>
    <w:rsid w:val="003F2F6B"/>
    <w:rsid w:val="003F356A"/>
    <w:rsid w:val="003F35C3"/>
    <w:rsid w:val="003F365D"/>
    <w:rsid w:val="003F3766"/>
    <w:rsid w:val="003F392D"/>
    <w:rsid w:val="003F39BE"/>
    <w:rsid w:val="003F3A3D"/>
    <w:rsid w:val="003F3C8B"/>
    <w:rsid w:val="003F3D1A"/>
    <w:rsid w:val="003F3D1C"/>
    <w:rsid w:val="003F3E2C"/>
    <w:rsid w:val="003F486B"/>
    <w:rsid w:val="003F4B2A"/>
    <w:rsid w:val="003F4C11"/>
    <w:rsid w:val="003F4CD3"/>
    <w:rsid w:val="003F4FB3"/>
    <w:rsid w:val="003F4FC5"/>
    <w:rsid w:val="003F50E6"/>
    <w:rsid w:val="003F52C2"/>
    <w:rsid w:val="003F52CE"/>
    <w:rsid w:val="003F532F"/>
    <w:rsid w:val="003F578F"/>
    <w:rsid w:val="003F579E"/>
    <w:rsid w:val="003F5A22"/>
    <w:rsid w:val="003F5AD8"/>
    <w:rsid w:val="003F5C77"/>
    <w:rsid w:val="003F5E4F"/>
    <w:rsid w:val="003F5F46"/>
    <w:rsid w:val="003F5F91"/>
    <w:rsid w:val="003F654C"/>
    <w:rsid w:val="003F6620"/>
    <w:rsid w:val="003F6659"/>
    <w:rsid w:val="003F6720"/>
    <w:rsid w:val="003F6747"/>
    <w:rsid w:val="003F6841"/>
    <w:rsid w:val="003F6992"/>
    <w:rsid w:val="003F6B52"/>
    <w:rsid w:val="003F6C05"/>
    <w:rsid w:val="003F6C56"/>
    <w:rsid w:val="003F6F05"/>
    <w:rsid w:val="003F70F1"/>
    <w:rsid w:val="003F7180"/>
    <w:rsid w:val="003F71F7"/>
    <w:rsid w:val="003F71FB"/>
    <w:rsid w:val="003F735B"/>
    <w:rsid w:val="003F738E"/>
    <w:rsid w:val="003F7544"/>
    <w:rsid w:val="003F755C"/>
    <w:rsid w:val="003F755D"/>
    <w:rsid w:val="003F757B"/>
    <w:rsid w:val="003F77A1"/>
    <w:rsid w:val="003F7AC7"/>
    <w:rsid w:val="003F7B21"/>
    <w:rsid w:val="003F7B43"/>
    <w:rsid w:val="003F7C16"/>
    <w:rsid w:val="003F7C4C"/>
    <w:rsid w:val="003F7DF0"/>
    <w:rsid w:val="003F7EA6"/>
    <w:rsid w:val="003F7EBD"/>
    <w:rsid w:val="00400023"/>
    <w:rsid w:val="0040011A"/>
    <w:rsid w:val="004001C7"/>
    <w:rsid w:val="004003C1"/>
    <w:rsid w:val="00400542"/>
    <w:rsid w:val="004005FC"/>
    <w:rsid w:val="004007D4"/>
    <w:rsid w:val="00400CB8"/>
    <w:rsid w:val="00400CE2"/>
    <w:rsid w:val="00400D2A"/>
    <w:rsid w:val="00400D58"/>
    <w:rsid w:val="00400DC4"/>
    <w:rsid w:val="00400DFC"/>
    <w:rsid w:val="00400F7B"/>
    <w:rsid w:val="00400FF5"/>
    <w:rsid w:val="0040118D"/>
    <w:rsid w:val="00401418"/>
    <w:rsid w:val="0040142D"/>
    <w:rsid w:val="00401549"/>
    <w:rsid w:val="00401964"/>
    <w:rsid w:val="00401ADC"/>
    <w:rsid w:val="00401CB1"/>
    <w:rsid w:val="00401D65"/>
    <w:rsid w:val="00401DBA"/>
    <w:rsid w:val="00401EDD"/>
    <w:rsid w:val="00401F96"/>
    <w:rsid w:val="00401FD9"/>
    <w:rsid w:val="004020CF"/>
    <w:rsid w:val="004022A3"/>
    <w:rsid w:val="00402319"/>
    <w:rsid w:val="004025C9"/>
    <w:rsid w:val="004026BC"/>
    <w:rsid w:val="0040288D"/>
    <w:rsid w:val="00402974"/>
    <w:rsid w:val="00402CD3"/>
    <w:rsid w:val="00402FAE"/>
    <w:rsid w:val="004033A0"/>
    <w:rsid w:val="004035A3"/>
    <w:rsid w:val="00403987"/>
    <w:rsid w:val="004039D2"/>
    <w:rsid w:val="00403C41"/>
    <w:rsid w:val="00403EA3"/>
    <w:rsid w:val="00403F43"/>
    <w:rsid w:val="00403FB3"/>
    <w:rsid w:val="00404883"/>
    <w:rsid w:val="00404A7E"/>
    <w:rsid w:val="00404C7E"/>
    <w:rsid w:val="00404E61"/>
    <w:rsid w:val="00404ED8"/>
    <w:rsid w:val="00404F45"/>
    <w:rsid w:val="00404FFD"/>
    <w:rsid w:val="00405000"/>
    <w:rsid w:val="004050FF"/>
    <w:rsid w:val="004053E9"/>
    <w:rsid w:val="004054FE"/>
    <w:rsid w:val="004055BC"/>
    <w:rsid w:val="00405812"/>
    <w:rsid w:val="0040581A"/>
    <w:rsid w:val="00405B56"/>
    <w:rsid w:val="00405C5A"/>
    <w:rsid w:val="00405D7C"/>
    <w:rsid w:val="00405D93"/>
    <w:rsid w:val="00405E10"/>
    <w:rsid w:val="00405F20"/>
    <w:rsid w:val="00406122"/>
    <w:rsid w:val="004061B6"/>
    <w:rsid w:val="00406384"/>
    <w:rsid w:val="004063CB"/>
    <w:rsid w:val="00406559"/>
    <w:rsid w:val="0040658C"/>
    <w:rsid w:val="0040671D"/>
    <w:rsid w:val="004067E1"/>
    <w:rsid w:val="0040692F"/>
    <w:rsid w:val="00406ABF"/>
    <w:rsid w:val="00406BF9"/>
    <w:rsid w:val="004070B1"/>
    <w:rsid w:val="004071F4"/>
    <w:rsid w:val="0040733A"/>
    <w:rsid w:val="004076F9"/>
    <w:rsid w:val="00407724"/>
    <w:rsid w:val="004078CC"/>
    <w:rsid w:val="00407A2B"/>
    <w:rsid w:val="00407EBE"/>
    <w:rsid w:val="00410056"/>
    <w:rsid w:val="004100FA"/>
    <w:rsid w:val="0041012E"/>
    <w:rsid w:val="0041039B"/>
    <w:rsid w:val="00410401"/>
    <w:rsid w:val="004104B4"/>
    <w:rsid w:val="00410B27"/>
    <w:rsid w:val="00410C40"/>
    <w:rsid w:val="00410D40"/>
    <w:rsid w:val="00410D92"/>
    <w:rsid w:val="004111DE"/>
    <w:rsid w:val="0041153F"/>
    <w:rsid w:val="00411725"/>
    <w:rsid w:val="0041192C"/>
    <w:rsid w:val="00411A5F"/>
    <w:rsid w:val="00411E0A"/>
    <w:rsid w:val="00411FBD"/>
    <w:rsid w:val="00412020"/>
    <w:rsid w:val="00412066"/>
    <w:rsid w:val="004122A8"/>
    <w:rsid w:val="004122DB"/>
    <w:rsid w:val="0041233A"/>
    <w:rsid w:val="004123DD"/>
    <w:rsid w:val="004126EE"/>
    <w:rsid w:val="004128BB"/>
    <w:rsid w:val="00412B8D"/>
    <w:rsid w:val="00412BF7"/>
    <w:rsid w:val="00412DD8"/>
    <w:rsid w:val="00412DD9"/>
    <w:rsid w:val="00412F2B"/>
    <w:rsid w:val="00413012"/>
    <w:rsid w:val="0041311F"/>
    <w:rsid w:val="004131E4"/>
    <w:rsid w:val="004135EB"/>
    <w:rsid w:val="00413701"/>
    <w:rsid w:val="004138C2"/>
    <w:rsid w:val="004139B2"/>
    <w:rsid w:val="004139FC"/>
    <w:rsid w:val="00413B03"/>
    <w:rsid w:val="00413B15"/>
    <w:rsid w:val="00413DE9"/>
    <w:rsid w:val="00413EB6"/>
    <w:rsid w:val="00413F61"/>
    <w:rsid w:val="00414186"/>
    <w:rsid w:val="004146C4"/>
    <w:rsid w:val="00414BED"/>
    <w:rsid w:val="00414C0F"/>
    <w:rsid w:val="00414D5B"/>
    <w:rsid w:val="00414E3B"/>
    <w:rsid w:val="00415058"/>
    <w:rsid w:val="0041506F"/>
    <w:rsid w:val="004150C7"/>
    <w:rsid w:val="004150F7"/>
    <w:rsid w:val="00415294"/>
    <w:rsid w:val="00415398"/>
    <w:rsid w:val="004154E4"/>
    <w:rsid w:val="0041598E"/>
    <w:rsid w:val="00415C1C"/>
    <w:rsid w:val="00415CB7"/>
    <w:rsid w:val="00415F12"/>
    <w:rsid w:val="004160D6"/>
    <w:rsid w:val="004162C5"/>
    <w:rsid w:val="004162F1"/>
    <w:rsid w:val="0041635B"/>
    <w:rsid w:val="00416602"/>
    <w:rsid w:val="00416C92"/>
    <w:rsid w:val="00416D5E"/>
    <w:rsid w:val="0041712A"/>
    <w:rsid w:val="0041732B"/>
    <w:rsid w:val="00417642"/>
    <w:rsid w:val="00417833"/>
    <w:rsid w:val="0041788C"/>
    <w:rsid w:val="00417F71"/>
    <w:rsid w:val="00417F8F"/>
    <w:rsid w:val="0042009C"/>
    <w:rsid w:val="004202B0"/>
    <w:rsid w:val="00420333"/>
    <w:rsid w:val="004203A7"/>
    <w:rsid w:val="00420444"/>
    <w:rsid w:val="00420535"/>
    <w:rsid w:val="004208BF"/>
    <w:rsid w:val="004209FF"/>
    <w:rsid w:val="00420A32"/>
    <w:rsid w:val="00420B61"/>
    <w:rsid w:val="00420D01"/>
    <w:rsid w:val="00420D90"/>
    <w:rsid w:val="00420F8A"/>
    <w:rsid w:val="00420FD9"/>
    <w:rsid w:val="004211C8"/>
    <w:rsid w:val="0042141F"/>
    <w:rsid w:val="0042152B"/>
    <w:rsid w:val="00421574"/>
    <w:rsid w:val="00421773"/>
    <w:rsid w:val="004217A7"/>
    <w:rsid w:val="00421893"/>
    <w:rsid w:val="0042192D"/>
    <w:rsid w:val="00421B59"/>
    <w:rsid w:val="00421C32"/>
    <w:rsid w:val="00421D88"/>
    <w:rsid w:val="00421EFB"/>
    <w:rsid w:val="00421F18"/>
    <w:rsid w:val="00421FD6"/>
    <w:rsid w:val="00422475"/>
    <w:rsid w:val="00422498"/>
    <w:rsid w:val="00422620"/>
    <w:rsid w:val="00422C1F"/>
    <w:rsid w:val="00422D1F"/>
    <w:rsid w:val="00422F1C"/>
    <w:rsid w:val="00423256"/>
    <w:rsid w:val="00423270"/>
    <w:rsid w:val="004234B3"/>
    <w:rsid w:val="004237C5"/>
    <w:rsid w:val="00423A9F"/>
    <w:rsid w:val="00423B03"/>
    <w:rsid w:val="00423C34"/>
    <w:rsid w:val="00423C56"/>
    <w:rsid w:val="00423D15"/>
    <w:rsid w:val="00423D59"/>
    <w:rsid w:val="00423D7A"/>
    <w:rsid w:val="00423FB8"/>
    <w:rsid w:val="00423FE8"/>
    <w:rsid w:val="00424142"/>
    <w:rsid w:val="0042443B"/>
    <w:rsid w:val="0042456E"/>
    <w:rsid w:val="004249E1"/>
    <w:rsid w:val="00424A8E"/>
    <w:rsid w:val="00424D05"/>
    <w:rsid w:val="00424D30"/>
    <w:rsid w:val="00424ED8"/>
    <w:rsid w:val="00425362"/>
    <w:rsid w:val="00425474"/>
    <w:rsid w:val="004254DD"/>
    <w:rsid w:val="004256D5"/>
    <w:rsid w:val="00425756"/>
    <w:rsid w:val="0042586F"/>
    <w:rsid w:val="004258C9"/>
    <w:rsid w:val="00425A26"/>
    <w:rsid w:val="00425A91"/>
    <w:rsid w:val="00425BE9"/>
    <w:rsid w:val="00425D0D"/>
    <w:rsid w:val="00425E4E"/>
    <w:rsid w:val="00426038"/>
    <w:rsid w:val="0042619A"/>
    <w:rsid w:val="00426438"/>
    <w:rsid w:val="004264C6"/>
    <w:rsid w:val="00426554"/>
    <w:rsid w:val="00426631"/>
    <w:rsid w:val="004266CA"/>
    <w:rsid w:val="0042679E"/>
    <w:rsid w:val="00426917"/>
    <w:rsid w:val="00426A68"/>
    <w:rsid w:val="00426B90"/>
    <w:rsid w:val="00426C27"/>
    <w:rsid w:val="00426DDB"/>
    <w:rsid w:val="00426ED2"/>
    <w:rsid w:val="00426FE8"/>
    <w:rsid w:val="00427156"/>
    <w:rsid w:val="004271AD"/>
    <w:rsid w:val="004272E6"/>
    <w:rsid w:val="00427327"/>
    <w:rsid w:val="00427340"/>
    <w:rsid w:val="004273EB"/>
    <w:rsid w:val="00427536"/>
    <w:rsid w:val="00427618"/>
    <w:rsid w:val="00427B15"/>
    <w:rsid w:val="00427B3A"/>
    <w:rsid w:val="00427B72"/>
    <w:rsid w:val="00427E6F"/>
    <w:rsid w:val="004302C6"/>
    <w:rsid w:val="004304E2"/>
    <w:rsid w:val="004308D2"/>
    <w:rsid w:val="00430A26"/>
    <w:rsid w:val="00430A54"/>
    <w:rsid w:val="00430A6A"/>
    <w:rsid w:val="0043106D"/>
    <w:rsid w:val="0043108A"/>
    <w:rsid w:val="00431260"/>
    <w:rsid w:val="0043129C"/>
    <w:rsid w:val="00431309"/>
    <w:rsid w:val="00431399"/>
    <w:rsid w:val="00431405"/>
    <w:rsid w:val="00431434"/>
    <w:rsid w:val="00431452"/>
    <w:rsid w:val="004314E7"/>
    <w:rsid w:val="004315FB"/>
    <w:rsid w:val="0043176D"/>
    <w:rsid w:val="00431CF9"/>
    <w:rsid w:val="00431DBD"/>
    <w:rsid w:val="00432204"/>
    <w:rsid w:val="00432251"/>
    <w:rsid w:val="00432676"/>
    <w:rsid w:val="0043271A"/>
    <w:rsid w:val="004327D3"/>
    <w:rsid w:val="00432AD4"/>
    <w:rsid w:val="00432D2D"/>
    <w:rsid w:val="00432E41"/>
    <w:rsid w:val="0043305A"/>
    <w:rsid w:val="0043308A"/>
    <w:rsid w:val="00433393"/>
    <w:rsid w:val="0043367C"/>
    <w:rsid w:val="0043370C"/>
    <w:rsid w:val="00433807"/>
    <w:rsid w:val="0043383D"/>
    <w:rsid w:val="00433880"/>
    <w:rsid w:val="004338AE"/>
    <w:rsid w:val="0043391C"/>
    <w:rsid w:val="00433934"/>
    <w:rsid w:val="00433B3B"/>
    <w:rsid w:val="00433C56"/>
    <w:rsid w:val="00433D1D"/>
    <w:rsid w:val="00433F71"/>
    <w:rsid w:val="00434104"/>
    <w:rsid w:val="00434151"/>
    <w:rsid w:val="00434417"/>
    <w:rsid w:val="00434543"/>
    <w:rsid w:val="0043478F"/>
    <w:rsid w:val="00434A35"/>
    <w:rsid w:val="00434B7F"/>
    <w:rsid w:val="00434D21"/>
    <w:rsid w:val="00434D37"/>
    <w:rsid w:val="0043550E"/>
    <w:rsid w:val="00435569"/>
    <w:rsid w:val="0043558A"/>
    <w:rsid w:val="004355BB"/>
    <w:rsid w:val="004355C5"/>
    <w:rsid w:val="00435A98"/>
    <w:rsid w:val="00435F87"/>
    <w:rsid w:val="00435FCB"/>
    <w:rsid w:val="00435FE3"/>
    <w:rsid w:val="004364FB"/>
    <w:rsid w:val="004367D9"/>
    <w:rsid w:val="0043697E"/>
    <w:rsid w:val="00436B35"/>
    <w:rsid w:val="00436B49"/>
    <w:rsid w:val="00436CB8"/>
    <w:rsid w:val="00436F36"/>
    <w:rsid w:val="00436FA9"/>
    <w:rsid w:val="00437182"/>
    <w:rsid w:val="004373E8"/>
    <w:rsid w:val="004374D3"/>
    <w:rsid w:val="00437605"/>
    <w:rsid w:val="00437758"/>
    <w:rsid w:val="004378F9"/>
    <w:rsid w:val="00437B9B"/>
    <w:rsid w:val="00437CA3"/>
    <w:rsid w:val="00437CEC"/>
    <w:rsid w:val="00437F03"/>
    <w:rsid w:val="004400C3"/>
    <w:rsid w:val="00440104"/>
    <w:rsid w:val="0044021C"/>
    <w:rsid w:val="00440540"/>
    <w:rsid w:val="004405BC"/>
    <w:rsid w:val="004405C9"/>
    <w:rsid w:val="00440669"/>
    <w:rsid w:val="00440738"/>
    <w:rsid w:val="0044073C"/>
    <w:rsid w:val="004407C0"/>
    <w:rsid w:val="0044096C"/>
    <w:rsid w:val="00440AC5"/>
    <w:rsid w:val="00440BB9"/>
    <w:rsid w:val="00440BE1"/>
    <w:rsid w:val="00440C35"/>
    <w:rsid w:val="00440C9C"/>
    <w:rsid w:val="00440D4C"/>
    <w:rsid w:val="00440DF9"/>
    <w:rsid w:val="00440FE4"/>
    <w:rsid w:val="004410D7"/>
    <w:rsid w:val="00441177"/>
    <w:rsid w:val="0044128C"/>
    <w:rsid w:val="0044129F"/>
    <w:rsid w:val="004413C3"/>
    <w:rsid w:val="004414D2"/>
    <w:rsid w:val="004419DA"/>
    <w:rsid w:val="00441C0F"/>
    <w:rsid w:val="00441C20"/>
    <w:rsid w:val="00441DF9"/>
    <w:rsid w:val="004420CD"/>
    <w:rsid w:val="00442259"/>
    <w:rsid w:val="00442589"/>
    <w:rsid w:val="00442655"/>
    <w:rsid w:val="0044274C"/>
    <w:rsid w:val="0044282F"/>
    <w:rsid w:val="00442858"/>
    <w:rsid w:val="004428D2"/>
    <w:rsid w:val="004429FB"/>
    <w:rsid w:val="00442B26"/>
    <w:rsid w:val="00442CF5"/>
    <w:rsid w:val="00443277"/>
    <w:rsid w:val="0044339A"/>
    <w:rsid w:val="004433DE"/>
    <w:rsid w:val="0044351B"/>
    <w:rsid w:val="0044363C"/>
    <w:rsid w:val="004437DB"/>
    <w:rsid w:val="0044381F"/>
    <w:rsid w:val="004438BB"/>
    <w:rsid w:val="00443AF6"/>
    <w:rsid w:val="00443B20"/>
    <w:rsid w:val="00443B51"/>
    <w:rsid w:val="00443C95"/>
    <w:rsid w:val="00443D28"/>
    <w:rsid w:val="00443E7B"/>
    <w:rsid w:val="0044400C"/>
    <w:rsid w:val="00444102"/>
    <w:rsid w:val="00444140"/>
    <w:rsid w:val="00444170"/>
    <w:rsid w:val="004446F9"/>
    <w:rsid w:val="004447BC"/>
    <w:rsid w:val="004447D9"/>
    <w:rsid w:val="00444A6C"/>
    <w:rsid w:val="00444BC8"/>
    <w:rsid w:val="00444C0B"/>
    <w:rsid w:val="00444D0D"/>
    <w:rsid w:val="00444DA4"/>
    <w:rsid w:val="00444EE3"/>
    <w:rsid w:val="00444F9E"/>
    <w:rsid w:val="00445336"/>
    <w:rsid w:val="004454E3"/>
    <w:rsid w:val="004454F1"/>
    <w:rsid w:val="0044558A"/>
    <w:rsid w:val="00445603"/>
    <w:rsid w:val="00445722"/>
    <w:rsid w:val="0044596F"/>
    <w:rsid w:val="004459A2"/>
    <w:rsid w:val="00445A84"/>
    <w:rsid w:val="00445C65"/>
    <w:rsid w:val="00445D12"/>
    <w:rsid w:val="00445D90"/>
    <w:rsid w:val="00445F90"/>
    <w:rsid w:val="0044628E"/>
    <w:rsid w:val="0044630B"/>
    <w:rsid w:val="00446395"/>
    <w:rsid w:val="004464E6"/>
    <w:rsid w:val="0044684B"/>
    <w:rsid w:val="004469E0"/>
    <w:rsid w:val="00446D88"/>
    <w:rsid w:val="00446DE6"/>
    <w:rsid w:val="00446F9A"/>
    <w:rsid w:val="004470DB"/>
    <w:rsid w:val="00447152"/>
    <w:rsid w:val="00447593"/>
    <w:rsid w:val="004476EB"/>
    <w:rsid w:val="00447761"/>
    <w:rsid w:val="00447C97"/>
    <w:rsid w:val="00447DF4"/>
    <w:rsid w:val="00447F4C"/>
    <w:rsid w:val="0045056D"/>
    <w:rsid w:val="004505BE"/>
    <w:rsid w:val="0045067F"/>
    <w:rsid w:val="004506AF"/>
    <w:rsid w:val="00450713"/>
    <w:rsid w:val="00450E78"/>
    <w:rsid w:val="00451008"/>
    <w:rsid w:val="0045114A"/>
    <w:rsid w:val="004512B9"/>
    <w:rsid w:val="004514EF"/>
    <w:rsid w:val="00451640"/>
    <w:rsid w:val="004517AD"/>
    <w:rsid w:val="004517DA"/>
    <w:rsid w:val="00451AA8"/>
    <w:rsid w:val="00451B3D"/>
    <w:rsid w:val="00451BEB"/>
    <w:rsid w:val="0045214F"/>
    <w:rsid w:val="00452385"/>
    <w:rsid w:val="0045239A"/>
    <w:rsid w:val="004526AA"/>
    <w:rsid w:val="004528D1"/>
    <w:rsid w:val="0045298D"/>
    <w:rsid w:val="00452B73"/>
    <w:rsid w:val="00452E78"/>
    <w:rsid w:val="004530D8"/>
    <w:rsid w:val="004530F1"/>
    <w:rsid w:val="00453267"/>
    <w:rsid w:val="00453657"/>
    <w:rsid w:val="0045374E"/>
    <w:rsid w:val="0045394E"/>
    <w:rsid w:val="00453AA1"/>
    <w:rsid w:val="00453AA3"/>
    <w:rsid w:val="00453ACB"/>
    <w:rsid w:val="00453B85"/>
    <w:rsid w:val="00453BCE"/>
    <w:rsid w:val="00453ED1"/>
    <w:rsid w:val="00453F8C"/>
    <w:rsid w:val="004540C4"/>
    <w:rsid w:val="00454239"/>
    <w:rsid w:val="00454261"/>
    <w:rsid w:val="00454330"/>
    <w:rsid w:val="00454391"/>
    <w:rsid w:val="004543E7"/>
    <w:rsid w:val="004544AC"/>
    <w:rsid w:val="004546F7"/>
    <w:rsid w:val="0045484A"/>
    <w:rsid w:val="0045499A"/>
    <w:rsid w:val="00454B55"/>
    <w:rsid w:val="00454D4E"/>
    <w:rsid w:val="00454F25"/>
    <w:rsid w:val="00454FB4"/>
    <w:rsid w:val="00455009"/>
    <w:rsid w:val="004550C8"/>
    <w:rsid w:val="00455101"/>
    <w:rsid w:val="004551BB"/>
    <w:rsid w:val="00455296"/>
    <w:rsid w:val="00455381"/>
    <w:rsid w:val="00455631"/>
    <w:rsid w:val="00455BFA"/>
    <w:rsid w:val="00455D3E"/>
    <w:rsid w:val="00455FF9"/>
    <w:rsid w:val="00456070"/>
    <w:rsid w:val="004560E0"/>
    <w:rsid w:val="004560EE"/>
    <w:rsid w:val="004561E1"/>
    <w:rsid w:val="00456498"/>
    <w:rsid w:val="0045661D"/>
    <w:rsid w:val="00456741"/>
    <w:rsid w:val="00456760"/>
    <w:rsid w:val="00456824"/>
    <w:rsid w:val="0045684C"/>
    <w:rsid w:val="004568F5"/>
    <w:rsid w:val="00456B0F"/>
    <w:rsid w:val="00456B83"/>
    <w:rsid w:val="00456BB6"/>
    <w:rsid w:val="00456E2B"/>
    <w:rsid w:val="00456F0F"/>
    <w:rsid w:val="0045707A"/>
    <w:rsid w:val="004570DF"/>
    <w:rsid w:val="0045714B"/>
    <w:rsid w:val="004574C8"/>
    <w:rsid w:val="00457985"/>
    <w:rsid w:val="00457E96"/>
    <w:rsid w:val="00457F69"/>
    <w:rsid w:val="00457FE1"/>
    <w:rsid w:val="0046000C"/>
    <w:rsid w:val="004602DB"/>
    <w:rsid w:val="00460316"/>
    <w:rsid w:val="004604D4"/>
    <w:rsid w:val="004604E1"/>
    <w:rsid w:val="004605F9"/>
    <w:rsid w:val="00460600"/>
    <w:rsid w:val="00460677"/>
    <w:rsid w:val="00460949"/>
    <w:rsid w:val="00460A48"/>
    <w:rsid w:val="00460A90"/>
    <w:rsid w:val="00460B6E"/>
    <w:rsid w:val="00460C2C"/>
    <w:rsid w:val="00460C68"/>
    <w:rsid w:val="00460D6B"/>
    <w:rsid w:val="00460DB2"/>
    <w:rsid w:val="00460DBD"/>
    <w:rsid w:val="00460DEB"/>
    <w:rsid w:val="00460ED2"/>
    <w:rsid w:val="00460F48"/>
    <w:rsid w:val="00460F71"/>
    <w:rsid w:val="00460FC0"/>
    <w:rsid w:val="00461123"/>
    <w:rsid w:val="004612A5"/>
    <w:rsid w:val="00461507"/>
    <w:rsid w:val="0046168C"/>
    <w:rsid w:val="004616A7"/>
    <w:rsid w:val="004616B5"/>
    <w:rsid w:val="004616FB"/>
    <w:rsid w:val="00461A64"/>
    <w:rsid w:val="00461AA9"/>
    <w:rsid w:val="00461E6A"/>
    <w:rsid w:val="00461E8A"/>
    <w:rsid w:val="00461F5C"/>
    <w:rsid w:val="004620F4"/>
    <w:rsid w:val="0046213C"/>
    <w:rsid w:val="0046224C"/>
    <w:rsid w:val="00462290"/>
    <w:rsid w:val="00462361"/>
    <w:rsid w:val="00462424"/>
    <w:rsid w:val="00462434"/>
    <w:rsid w:val="00462546"/>
    <w:rsid w:val="0046278B"/>
    <w:rsid w:val="00462982"/>
    <w:rsid w:val="00462B02"/>
    <w:rsid w:val="00462DA5"/>
    <w:rsid w:val="00462F70"/>
    <w:rsid w:val="00462FF5"/>
    <w:rsid w:val="0046363A"/>
    <w:rsid w:val="004638E2"/>
    <w:rsid w:val="00463A4C"/>
    <w:rsid w:val="00463B3C"/>
    <w:rsid w:val="00463B70"/>
    <w:rsid w:val="00463BEC"/>
    <w:rsid w:val="00463E0A"/>
    <w:rsid w:val="004644B5"/>
    <w:rsid w:val="004644D2"/>
    <w:rsid w:val="0046473C"/>
    <w:rsid w:val="00464902"/>
    <w:rsid w:val="00464990"/>
    <w:rsid w:val="00464B44"/>
    <w:rsid w:val="00464BF4"/>
    <w:rsid w:val="00464FAA"/>
    <w:rsid w:val="0046524C"/>
    <w:rsid w:val="00465493"/>
    <w:rsid w:val="00465526"/>
    <w:rsid w:val="00465638"/>
    <w:rsid w:val="00465B1B"/>
    <w:rsid w:val="00465B86"/>
    <w:rsid w:val="00465C7C"/>
    <w:rsid w:val="00465F1B"/>
    <w:rsid w:val="00465FD3"/>
    <w:rsid w:val="00466054"/>
    <w:rsid w:val="00466330"/>
    <w:rsid w:val="00466350"/>
    <w:rsid w:val="0046680D"/>
    <w:rsid w:val="004673D3"/>
    <w:rsid w:val="004674B1"/>
    <w:rsid w:val="0046774B"/>
    <w:rsid w:val="0046788B"/>
    <w:rsid w:val="00467F05"/>
    <w:rsid w:val="00467FD0"/>
    <w:rsid w:val="0047017B"/>
    <w:rsid w:val="00470D8D"/>
    <w:rsid w:val="00471160"/>
    <w:rsid w:val="00471338"/>
    <w:rsid w:val="00471837"/>
    <w:rsid w:val="00471B4A"/>
    <w:rsid w:val="00471BB4"/>
    <w:rsid w:val="00471BD1"/>
    <w:rsid w:val="00471CBB"/>
    <w:rsid w:val="00471CFA"/>
    <w:rsid w:val="00471FB3"/>
    <w:rsid w:val="004722D1"/>
    <w:rsid w:val="00472303"/>
    <w:rsid w:val="0047248A"/>
    <w:rsid w:val="004728E0"/>
    <w:rsid w:val="0047291C"/>
    <w:rsid w:val="00472E35"/>
    <w:rsid w:val="00472F7B"/>
    <w:rsid w:val="00472F94"/>
    <w:rsid w:val="00472FCE"/>
    <w:rsid w:val="0047307A"/>
    <w:rsid w:val="00473114"/>
    <w:rsid w:val="00473209"/>
    <w:rsid w:val="0047353A"/>
    <w:rsid w:val="00473549"/>
    <w:rsid w:val="00473609"/>
    <w:rsid w:val="00473674"/>
    <w:rsid w:val="0047372A"/>
    <w:rsid w:val="0047374F"/>
    <w:rsid w:val="00473995"/>
    <w:rsid w:val="00473E97"/>
    <w:rsid w:val="00473F34"/>
    <w:rsid w:val="00473F5F"/>
    <w:rsid w:val="0047400D"/>
    <w:rsid w:val="0047422B"/>
    <w:rsid w:val="0047437C"/>
    <w:rsid w:val="00474520"/>
    <w:rsid w:val="004745EC"/>
    <w:rsid w:val="00474643"/>
    <w:rsid w:val="004746D5"/>
    <w:rsid w:val="00474844"/>
    <w:rsid w:val="00474AC3"/>
    <w:rsid w:val="0047531A"/>
    <w:rsid w:val="0047538D"/>
    <w:rsid w:val="004758BF"/>
    <w:rsid w:val="00475A8E"/>
    <w:rsid w:val="00475B4D"/>
    <w:rsid w:val="00475B84"/>
    <w:rsid w:val="00475E04"/>
    <w:rsid w:val="0047625F"/>
    <w:rsid w:val="00476733"/>
    <w:rsid w:val="00476755"/>
    <w:rsid w:val="00476870"/>
    <w:rsid w:val="00476D14"/>
    <w:rsid w:val="00476EA0"/>
    <w:rsid w:val="00476F2A"/>
    <w:rsid w:val="00476FAD"/>
    <w:rsid w:val="0047707F"/>
    <w:rsid w:val="00477322"/>
    <w:rsid w:val="004775BB"/>
    <w:rsid w:val="00477669"/>
    <w:rsid w:val="00477687"/>
    <w:rsid w:val="0047779B"/>
    <w:rsid w:val="0047781C"/>
    <w:rsid w:val="00477AD4"/>
    <w:rsid w:val="00477C01"/>
    <w:rsid w:val="00477D5D"/>
    <w:rsid w:val="00477DA8"/>
    <w:rsid w:val="0048006F"/>
    <w:rsid w:val="0048014B"/>
    <w:rsid w:val="00480328"/>
    <w:rsid w:val="0048045A"/>
    <w:rsid w:val="00480486"/>
    <w:rsid w:val="0048071D"/>
    <w:rsid w:val="00480763"/>
    <w:rsid w:val="0048084D"/>
    <w:rsid w:val="00480AE9"/>
    <w:rsid w:val="00480CA1"/>
    <w:rsid w:val="00480F7F"/>
    <w:rsid w:val="00480FE3"/>
    <w:rsid w:val="004810E6"/>
    <w:rsid w:val="004811AD"/>
    <w:rsid w:val="004812D0"/>
    <w:rsid w:val="00481349"/>
    <w:rsid w:val="0048146B"/>
    <w:rsid w:val="00481487"/>
    <w:rsid w:val="00481622"/>
    <w:rsid w:val="00481866"/>
    <w:rsid w:val="00481EB6"/>
    <w:rsid w:val="00481EC1"/>
    <w:rsid w:val="00482339"/>
    <w:rsid w:val="0048295D"/>
    <w:rsid w:val="00482C96"/>
    <w:rsid w:val="00482DF4"/>
    <w:rsid w:val="00482F00"/>
    <w:rsid w:val="00482FC4"/>
    <w:rsid w:val="00483151"/>
    <w:rsid w:val="004831EC"/>
    <w:rsid w:val="00483254"/>
    <w:rsid w:val="0048334D"/>
    <w:rsid w:val="00483523"/>
    <w:rsid w:val="004836AF"/>
    <w:rsid w:val="004836C5"/>
    <w:rsid w:val="00483715"/>
    <w:rsid w:val="004838BF"/>
    <w:rsid w:val="00483966"/>
    <w:rsid w:val="00483A6F"/>
    <w:rsid w:val="00483B67"/>
    <w:rsid w:val="00483B7B"/>
    <w:rsid w:val="00483CD7"/>
    <w:rsid w:val="00483DC5"/>
    <w:rsid w:val="00483E07"/>
    <w:rsid w:val="00483EAC"/>
    <w:rsid w:val="00483FD5"/>
    <w:rsid w:val="00484050"/>
    <w:rsid w:val="0048405E"/>
    <w:rsid w:val="00484265"/>
    <w:rsid w:val="00484490"/>
    <w:rsid w:val="0048454D"/>
    <w:rsid w:val="004845BF"/>
    <w:rsid w:val="0048471B"/>
    <w:rsid w:val="0048472E"/>
    <w:rsid w:val="0048474D"/>
    <w:rsid w:val="004847C2"/>
    <w:rsid w:val="004849F5"/>
    <w:rsid w:val="004849F9"/>
    <w:rsid w:val="00484AC5"/>
    <w:rsid w:val="00484D43"/>
    <w:rsid w:val="00484E30"/>
    <w:rsid w:val="00484FA6"/>
    <w:rsid w:val="00485192"/>
    <w:rsid w:val="004853EF"/>
    <w:rsid w:val="0048548D"/>
    <w:rsid w:val="004856B0"/>
    <w:rsid w:val="00485741"/>
    <w:rsid w:val="00485C1B"/>
    <w:rsid w:val="00485CDB"/>
    <w:rsid w:val="00485EB0"/>
    <w:rsid w:val="004861EE"/>
    <w:rsid w:val="00486239"/>
    <w:rsid w:val="004864D5"/>
    <w:rsid w:val="0048656C"/>
    <w:rsid w:val="004865FD"/>
    <w:rsid w:val="00486652"/>
    <w:rsid w:val="00486AFB"/>
    <w:rsid w:val="00486B45"/>
    <w:rsid w:val="00486CB5"/>
    <w:rsid w:val="00486D67"/>
    <w:rsid w:val="00486E68"/>
    <w:rsid w:val="00486EAD"/>
    <w:rsid w:val="0048707C"/>
    <w:rsid w:val="004872E4"/>
    <w:rsid w:val="00487379"/>
    <w:rsid w:val="004873AF"/>
    <w:rsid w:val="00487455"/>
    <w:rsid w:val="0048758B"/>
    <w:rsid w:val="004877E6"/>
    <w:rsid w:val="00487878"/>
    <w:rsid w:val="00487899"/>
    <w:rsid w:val="004878FE"/>
    <w:rsid w:val="00487A9F"/>
    <w:rsid w:val="00487D33"/>
    <w:rsid w:val="004900B3"/>
    <w:rsid w:val="004901C5"/>
    <w:rsid w:val="00490209"/>
    <w:rsid w:val="0049025C"/>
    <w:rsid w:val="0049057E"/>
    <w:rsid w:val="00490882"/>
    <w:rsid w:val="00490954"/>
    <w:rsid w:val="00490AA0"/>
    <w:rsid w:val="00490C42"/>
    <w:rsid w:val="004910F3"/>
    <w:rsid w:val="0049125B"/>
    <w:rsid w:val="00491340"/>
    <w:rsid w:val="00491383"/>
    <w:rsid w:val="00491655"/>
    <w:rsid w:val="00491789"/>
    <w:rsid w:val="00491872"/>
    <w:rsid w:val="00491DFB"/>
    <w:rsid w:val="00491F22"/>
    <w:rsid w:val="00492048"/>
    <w:rsid w:val="004920B0"/>
    <w:rsid w:val="00492109"/>
    <w:rsid w:val="00492179"/>
    <w:rsid w:val="004921C2"/>
    <w:rsid w:val="00492344"/>
    <w:rsid w:val="0049269C"/>
    <w:rsid w:val="00492726"/>
    <w:rsid w:val="00492C07"/>
    <w:rsid w:val="00492C5E"/>
    <w:rsid w:val="00492F22"/>
    <w:rsid w:val="00493161"/>
    <w:rsid w:val="00493480"/>
    <w:rsid w:val="00493510"/>
    <w:rsid w:val="0049362F"/>
    <w:rsid w:val="00493CAE"/>
    <w:rsid w:val="00493CF0"/>
    <w:rsid w:val="00493DEC"/>
    <w:rsid w:val="00493EC0"/>
    <w:rsid w:val="004940CB"/>
    <w:rsid w:val="00494284"/>
    <w:rsid w:val="004942EA"/>
    <w:rsid w:val="00494400"/>
    <w:rsid w:val="004945AA"/>
    <w:rsid w:val="004946A8"/>
    <w:rsid w:val="004947A1"/>
    <w:rsid w:val="0049485A"/>
    <w:rsid w:val="00494979"/>
    <w:rsid w:val="00494BA7"/>
    <w:rsid w:val="00494D0C"/>
    <w:rsid w:val="00494DB9"/>
    <w:rsid w:val="00494E65"/>
    <w:rsid w:val="00494EAE"/>
    <w:rsid w:val="00495345"/>
    <w:rsid w:val="00495417"/>
    <w:rsid w:val="004955EE"/>
    <w:rsid w:val="004956D6"/>
    <w:rsid w:val="0049572C"/>
    <w:rsid w:val="004957D3"/>
    <w:rsid w:val="00495903"/>
    <w:rsid w:val="004959D8"/>
    <w:rsid w:val="00495ADE"/>
    <w:rsid w:val="00495B41"/>
    <w:rsid w:val="00495CBA"/>
    <w:rsid w:val="004960F9"/>
    <w:rsid w:val="00496126"/>
    <w:rsid w:val="00496153"/>
    <w:rsid w:val="004962B5"/>
    <w:rsid w:val="00496586"/>
    <w:rsid w:val="00496968"/>
    <w:rsid w:val="00496B6C"/>
    <w:rsid w:val="00496CBE"/>
    <w:rsid w:val="00496D43"/>
    <w:rsid w:val="00496D9C"/>
    <w:rsid w:val="00496FF4"/>
    <w:rsid w:val="004971ED"/>
    <w:rsid w:val="004972EC"/>
    <w:rsid w:val="0049742E"/>
    <w:rsid w:val="0049745F"/>
    <w:rsid w:val="004974DE"/>
    <w:rsid w:val="00497553"/>
    <w:rsid w:val="004975F4"/>
    <w:rsid w:val="004977B7"/>
    <w:rsid w:val="00497912"/>
    <w:rsid w:val="0049798C"/>
    <w:rsid w:val="00497CD9"/>
    <w:rsid w:val="00497E96"/>
    <w:rsid w:val="00497F0B"/>
    <w:rsid w:val="00497FB8"/>
    <w:rsid w:val="004A00F4"/>
    <w:rsid w:val="004A020E"/>
    <w:rsid w:val="004A06BB"/>
    <w:rsid w:val="004A0714"/>
    <w:rsid w:val="004A0A4F"/>
    <w:rsid w:val="004A0B61"/>
    <w:rsid w:val="004A0D9B"/>
    <w:rsid w:val="004A0FB4"/>
    <w:rsid w:val="004A1142"/>
    <w:rsid w:val="004A116B"/>
    <w:rsid w:val="004A11B2"/>
    <w:rsid w:val="004A1281"/>
    <w:rsid w:val="004A12EE"/>
    <w:rsid w:val="004A14DE"/>
    <w:rsid w:val="004A153A"/>
    <w:rsid w:val="004A156C"/>
    <w:rsid w:val="004A17A8"/>
    <w:rsid w:val="004A18E0"/>
    <w:rsid w:val="004A1A1D"/>
    <w:rsid w:val="004A1B8F"/>
    <w:rsid w:val="004A1D73"/>
    <w:rsid w:val="004A1E56"/>
    <w:rsid w:val="004A1F14"/>
    <w:rsid w:val="004A236D"/>
    <w:rsid w:val="004A2657"/>
    <w:rsid w:val="004A26B6"/>
    <w:rsid w:val="004A27F1"/>
    <w:rsid w:val="004A290C"/>
    <w:rsid w:val="004A2C95"/>
    <w:rsid w:val="004A2DEE"/>
    <w:rsid w:val="004A3267"/>
    <w:rsid w:val="004A3374"/>
    <w:rsid w:val="004A3495"/>
    <w:rsid w:val="004A3568"/>
    <w:rsid w:val="004A3578"/>
    <w:rsid w:val="004A3662"/>
    <w:rsid w:val="004A37F1"/>
    <w:rsid w:val="004A388B"/>
    <w:rsid w:val="004A390E"/>
    <w:rsid w:val="004A3ACF"/>
    <w:rsid w:val="004A3B78"/>
    <w:rsid w:val="004A3BE9"/>
    <w:rsid w:val="004A3C5E"/>
    <w:rsid w:val="004A3E7C"/>
    <w:rsid w:val="004A3FB8"/>
    <w:rsid w:val="004A4088"/>
    <w:rsid w:val="004A40F1"/>
    <w:rsid w:val="004A40F5"/>
    <w:rsid w:val="004A428F"/>
    <w:rsid w:val="004A43F3"/>
    <w:rsid w:val="004A472C"/>
    <w:rsid w:val="004A4B75"/>
    <w:rsid w:val="004A4E2B"/>
    <w:rsid w:val="004A4FEF"/>
    <w:rsid w:val="004A516F"/>
    <w:rsid w:val="004A537C"/>
    <w:rsid w:val="004A570F"/>
    <w:rsid w:val="004A5808"/>
    <w:rsid w:val="004A5978"/>
    <w:rsid w:val="004A5E19"/>
    <w:rsid w:val="004A5F45"/>
    <w:rsid w:val="004A614B"/>
    <w:rsid w:val="004A621A"/>
    <w:rsid w:val="004A6245"/>
    <w:rsid w:val="004A6283"/>
    <w:rsid w:val="004A6513"/>
    <w:rsid w:val="004A66CE"/>
    <w:rsid w:val="004A66DC"/>
    <w:rsid w:val="004A6783"/>
    <w:rsid w:val="004A67B6"/>
    <w:rsid w:val="004A68DB"/>
    <w:rsid w:val="004A6907"/>
    <w:rsid w:val="004A6A24"/>
    <w:rsid w:val="004A6D0C"/>
    <w:rsid w:val="004A6FD6"/>
    <w:rsid w:val="004A70A0"/>
    <w:rsid w:val="004A7249"/>
    <w:rsid w:val="004A7445"/>
    <w:rsid w:val="004A74F1"/>
    <w:rsid w:val="004A750F"/>
    <w:rsid w:val="004A75A8"/>
    <w:rsid w:val="004A75D5"/>
    <w:rsid w:val="004A76DA"/>
    <w:rsid w:val="004A782F"/>
    <w:rsid w:val="004A785A"/>
    <w:rsid w:val="004A793D"/>
    <w:rsid w:val="004A798E"/>
    <w:rsid w:val="004A7D61"/>
    <w:rsid w:val="004A7FA0"/>
    <w:rsid w:val="004B00C7"/>
    <w:rsid w:val="004B0123"/>
    <w:rsid w:val="004B026A"/>
    <w:rsid w:val="004B0875"/>
    <w:rsid w:val="004B087C"/>
    <w:rsid w:val="004B0C07"/>
    <w:rsid w:val="004B0C3A"/>
    <w:rsid w:val="004B0C51"/>
    <w:rsid w:val="004B0CA4"/>
    <w:rsid w:val="004B0D7F"/>
    <w:rsid w:val="004B0DA5"/>
    <w:rsid w:val="004B0FC1"/>
    <w:rsid w:val="004B0FC3"/>
    <w:rsid w:val="004B10D4"/>
    <w:rsid w:val="004B11FE"/>
    <w:rsid w:val="004B14C9"/>
    <w:rsid w:val="004B15D4"/>
    <w:rsid w:val="004B174A"/>
    <w:rsid w:val="004B1794"/>
    <w:rsid w:val="004B1AC1"/>
    <w:rsid w:val="004B1B73"/>
    <w:rsid w:val="004B1D70"/>
    <w:rsid w:val="004B1E22"/>
    <w:rsid w:val="004B202D"/>
    <w:rsid w:val="004B235F"/>
    <w:rsid w:val="004B25BA"/>
    <w:rsid w:val="004B2662"/>
    <w:rsid w:val="004B289D"/>
    <w:rsid w:val="004B2BA4"/>
    <w:rsid w:val="004B2CCB"/>
    <w:rsid w:val="004B2F80"/>
    <w:rsid w:val="004B2FFD"/>
    <w:rsid w:val="004B3230"/>
    <w:rsid w:val="004B356C"/>
    <w:rsid w:val="004B357C"/>
    <w:rsid w:val="004B3609"/>
    <w:rsid w:val="004B3694"/>
    <w:rsid w:val="004B38E7"/>
    <w:rsid w:val="004B38F2"/>
    <w:rsid w:val="004B3966"/>
    <w:rsid w:val="004B3D74"/>
    <w:rsid w:val="004B3EB0"/>
    <w:rsid w:val="004B3EB8"/>
    <w:rsid w:val="004B4241"/>
    <w:rsid w:val="004B436D"/>
    <w:rsid w:val="004B48CE"/>
    <w:rsid w:val="004B4BE3"/>
    <w:rsid w:val="004B4DDA"/>
    <w:rsid w:val="004B4FF0"/>
    <w:rsid w:val="004B512A"/>
    <w:rsid w:val="004B513D"/>
    <w:rsid w:val="004B5224"/>
    <w:rsid w:val="004B5241"/>
    <w:rsid w:val="004B5299"/>
    <w:rsid w:val="004B54E4"/>
    <w:rsid w:val="004B59D9"/>
    <w:rsid w:val="004B5BE2"/>
    <w:rsid w:val="004B5DB2"/>
    <w:rsid w:val="004B62A2"/>
    <w:rsid w:val="004B64EC"/>
    <w:rsid w:val="004B6518"/>
    <w:rsid w:val="004B6593"/>
    <w:rsid w:val="004B65A4"/>
    <w:rsid w:val="004B69B4"/>
    <w:rsid w:val="004B6B44"/>
    <w:rsid w:val="004B6E0F"/>
    <w:rsid w:val="004B6E33"/>
    <w:rsid w:val="004B6E70"/>
    <w:rsid w:val="004B6EF1"/>
    <w:rsid w:val="004B6F36"/>
    <w:rsid w:val="004B6FA3"/>
    <w:rsid w:val="004B7025"/>
    <w:rsid w:val="004B714F"/>
    <w:rsid w:val="004B7348"/>
    <w:rsid w:val="004B788E"/>
    <w:rsid w:val="004B78D7"/>
    <w:rsid w:val="004B7950"/>
    <w:rsid w:val="004B7A3B"/>
    <w:rsid w:val="004B7BA8"/>
    <w:rsid w:val="004B7C52"/>
    <w:rsid w:val="004B7D41"/>
    <w:rsid w:val="004C000D"/>
    <w:rsid w:val="004C0165"/>
    <w:rsid w:val="004C01DD"/>
    <w:rsid w:val="004C054E"/>
    <w:rsid w:val="004C056E"/>
    <w:rsid w:val="004C069E"/>
    <w:rsid w:val="004C07A7"/>
    <w:rsid w:val="004C084D"/>
    <w:rsid w:val="004C0899"/>
    <w:rsid w:val="004C0C87"/>
    <w:rsid w:val="004C0CD1"/>
    <w:rsid w:val="004C0E5C"/>
    <w:rsid w:val="004C1092"/>
    <w:rsid w:val="004C1229"/>
    <w:rsid w:val="004C1608"/>
    <w:rsid w:val="004C161D"/>
    <w:rsid w:val="004C169A"/>
    <w:rsid w:val="004C1B07"/>
    <w:rsid w:val="004C1BDF"/>
    <w:rsid w:val="004C1BEF"/>
    <w:rsid w:val="004C1D49"/>
    <w:rsid w:val="004C1FD0"/>
    <w:rsid w:val="004C2072"/>
    <w:rsid w:val="004C2093"/>
    <w:rsid w:val="004C219F"/>
    <w:rsid w:val="004C2405"/>
    <w:rsid w:val="004C2633"/>
    <w:rsid w:val="004C2787"/>
    <w:rsid w:val="004C289C"/>
    <w:rsid w:val="004C2AF4"/>
    <w:rsid w:val="004C2C0D"/>
    <w:rsid w:val="004C2C14"/>
    <w:rsid w:val="004C2DBB"/>
    <w:rsid w:val="004C2E40"/>
    <w:rsid w:val="004C304A"/>
    <w:rsid w:val="004C3105"/>
    <w:rsid w:val="004C3152"/>
    <w:rsid w:val="004C3263"/>
    <w:rsid w:val="004C32D6"/>
    <w:rsid w:val="004C3A47"/>
    <w:rsid w:val="004C3A4E"/>
    <w:rsid w:val="004C3B01"/>
    <w:rsid w:val="004C3CF3"/>
    <w:rsid w:val="004C4135"/>
    <w:rsid w:val="004C41A9"/>
    <w:rsid w:val="004C438D"/>
    <w:rsid w:val="004C47A1"/>
    <w:rsid w:val="004C47F4"/>
    <w:rsid w:val="004C4899"/>
    <w:rsid w:val="004C4A32"/>
    <w:rsid w:val="004C4B1B"/>
    <w:rsid w:val="004C4DA4"/>
    <w:rsid w:val="004C4F29"/>
    <w:rsid w:val="004C5011"/>
    <w:rsid w:val="004C52DD"/>
    <w:rsid w:val="004C52EA"/>
    <w:rsid w:val="004C549B"/>
    <w:rsid w:val="004C5727"/>
    <w:rsid w:val="004C585F"/>
    <w:rsid w:val="004C59BA"/>
    <w:rsid w:val="004C5BA7"/>
    <w:rsid w:val="004C5F1C"/>
    <w:rsid w:val="004C5F7C"/>
    <w:rsid w:val="004C607E"/>
    <w:rsid w:val="004C6158"/>
    <w:rsid w:val="004C6329"/>
    <w:rsid w:val="004C64CB"/>
    <w:rsid w:val="004C66FD"/>
    <w:rsid w:val="004C67E7"/>
    <w:rsid w:val="004C6972"/>
    <w:rsid w:val="004C6ADD"/>
    <w:rsid w:val="004C6DB2"/>
    <w:rsid w:val="004C6F50"/>
    <w:rsid w:val="004C6FC3"/>
    <w:rsid w:val="004C704B"/>
    <w:rsid w:val="004C7122"/>
    <w:rsid w:val="004C78E3"/>
    <w:rsid w:val="004C7997"/>
    <w:rsid w:val="004C79DF"/>
    <w:rsid w:val="004C7B49"/>
    <w:rsid w:val="004C7BA1"/>
    <w:rsid w:val="004C7EDF"/>
    <w:rsid w:val="004D00BC"/>
    <w:rsid w:val="004D01BD"/>
    <w:rsid w:val="004D01CE"/>
    <w:rsid w:val="004D03E9"/>
    <w:rsid w:val="004D0468"/>
    <w:rsid w:val="004D04C7"/>
    <w:rsid w:val="004D06DD"/>
    <w:rsid w:val="004D071C"/>
    <w:rsid w:val="004D0800"/>
    <w:rsid w:val="004D0856"/>
    <w:rsid w:val="004D09ED"/>
    <w:rsid w:val="004D0B7E"/>
    <w:rsid w:val="004D0C4F"/>
    <w:rsid w:val="004D0FF3"/>
    <w:rsid w:val="004D107C"/>
    <w:rsid w:val="004D1085"/>
    <w:rsid w:val="004D10AE"/>
    <w:rsid w:val="004D1134"/>
    <w:rsid w:val="004D12B2"/>
    <w:rsid w:val="004D1635"/>
    <w:rsid w:val="004D17C2"/>
    <w:rsid w:val="004D1800"/>
    <w:rsid w:val="004D18E9"/>
    <w:rsid w:val="004D18EE"/>
    <w:rsid w:val="004D1A1F"/>
    <w:rsid w:val="004D1C67"/>
    <w:rsid w:val="004D1DC5"/>
    <w:rsid w:val="004D1EBB"/>
    <w:rsid w:val="004D1F1D"/>
    <w:rsid w:val="004D220C"/>
    <w:rsid w:val="004D2276"/>
    <w:rsid w:val="004D22F4"/>
    <w:rsid w:val="004D232D"/>
    <w:rsid w:val="004D2386"/>
    <w:rsid w:val="004D2388"/>
    <w:rsid w:val="004D243F"/>
    <w:rsid w:val="004D24B4"/>
    <w:rsid w:val="004D26CE"/>
    <w:rsid w:val="004D28B2"/>
    <w:rsid w:val="004D28B8"/>
    <w:rsid w:val="004D28DB"/>
    <w:rsid w:val="004D2BFF"/>
    <w:rsid w:val="004D2C27"/>
    <w:rsid w:val="004D2D0E"/>
    <w:rsid w:val="004D3011"/>
    <w:rsid w:val="004D3032"/>
    <w:rsid w:val="004D3184"/>
    <w:rsid w:val="004D3560"/>
    <w:rsid w:val="004D3613"/>
    <w:rsid w:val="004D365B"/>
    <w:rsid w:val="004D3732"/>
    <w:rsid w:val="004D3926"/>
    <w:rsid w:val="004D3AFB"/>
    <w:rsid w:val="004D42AE"/>
    <w:rsid w:val="004D42B9"/>
    <w:rsid w:val="004D437B"/>
    <w:rsid w:val="004D4635"/>
    <w:rsid w:val="004D46B5"/>
    <w:rsid w:val="004D470A"/>
    <w:rsid w:val="004D4FE6"/>
    <w:rsid w:val="004D50EE"/>
    <w:rsid w:val="004D51EA"/>
    <w:rsid w:val="004D55B6"/>
    <w:rsid w:val="004D5655"/>
    <w:rsid w:val="004D57CF"/>
    <w:rsid w:val="004D5A33"/>
    <w:rsid w:val="004D5AD9"/>
    <w:rsid w:val="004D5B74"/>
    <w:rsid w:val="004D5C1E"/>
    <w:rsid w:val="004D5D1D"/>
    <w:rsid w:val="004D5EBE"/>
    <w:rsid w:val="004D5F57"/>
    <w:rsid w:val="004D674A"/>
    <w:rsid w:val="004D68C7"/>
    <w:rsid w:val="004D6B16"/>
    <w:rsid w:val="004D6CFD"/>
    <w:rsid w:val="004D6DEB"/>
    <w:rsid w:val="004D6DF0"/>
    <w:rsid w:val="004D6E3D"/>
    <w:rsid w:val="004D6F69"/>
    <w:rsid w:val="004D7015"/>
    <w:rsid w:val="004D7129"/>
    <w:rsid w:val="004D7157"/>
    <w:rsid w:val="004D72C3"/>
    <w:rsid w:val="004D7335"/>
    <w:rsid w:val="004D742E"/>
    <w:rsid w:val="004D7519"/>
    <w:rsid w:val="004D758B"/>
    <w:rsid w:val="004D794A"/>
    <w:rsid w:val="004D79B8"/>
    <w:rsid w:val="004D7A4D"/>
    <w:rsid w:val="004D7C43"/>
    <w:rsid w:val="004D7C98"/>
    <w:rsid w:val="004E0155"/>
    <w:rsid w:val="004E01F4"/>
    <w:rsid w:val="004E0521"/>
    <w:rsid w:val="004E059C"/>
    <w:rsid w:val="004E06CA"/>
    <w:rsid w:val="004E0B7D"/>
    <w:rsid w:val="004E0C02"/>
    <w:rsid w:val="004E0D59"/>
    <w:rsid w:val="004E10EE"/>
    <w:rsid w:val="004E14DD"/>
    <w:rsid w:val="004E15CE"/>
    <w:rsid w:val="004E15ED"/>
    <w:rsid w:val="004E18AA"/>
    <w:rsid w:val="004E1962"/>
    <w:rsid w:val="004E1976"/>
    <w:rsid w:val="004E1B80"/>
    <w:rsid w:val="004E1D28"/>
    <w:rsid w:val="004E1F2D"/>
    <w:rsid w:val="004E2180"/>
    <w:rsid w:val="004E2294"/>
    <w:rsid w:val="004E2551"/>
    <w:rsid w:val="004E2639"/>
    <w:rsid w:val="004E268B"/>
    <w:rsid w:val="004E27B8"/>
    <w:rsid w:val="004E29A7"/>
    <w:rsid w:val="004E2CEF"/>
    <w:rsid w:val="004E2D90"/>
    <w:rsid w:val="004E2F61"/>
    <w:rsid w:val="004E2FF8"/>
    <w:rsid w:val="004E3082"/>
    <w:rsid w:val="004E31A5"/>
    <w:rsid w:val="004E3229"/>
    <w:rsid w:val="004E32A6"/>
    <w:rsid w:val="004E32B1"/>
    <w:rsid w:val="004E3437"/>
    <w:rsid w:val="004E357A"/>
    <w:rsid w:val="004E3583"/>
    <w:rsid w:val="004E3647"/>
    <w:rsid w:val="004E379C"/>
    <w:rsid w:val="004E37DD"/>
    <w:rsid w:val="004E3829"/>
    <w:rsid w:val="004E38FE"/>
    <w:rsid w:val="004E3B2A"/>
    <w:rsid w:val="004E3CE2"/>
    <w:rsid w:val="004E3F29"/>
    <w:rsid w:val="004E4432"/>
    <w:rsid w:val="004E459B"/>
    <w:rsid w:val="004E45DB"/>
    <w:rsid w:val="004E4824"/>
    <w:rsid w:val="004E49DA"/>
    <w:rsid w:val="004E4A1C"/>
    <w:rsid w:val="004E4A60"/>
    <w:rsid w:val="004E4C21"/>
    <w:rsid w:val="004E4E05"/>
    <w:rsid w:val="004E4FFC"/>
    <w:rsid w:val="004E5137"/>
    <w:rsid w:val="004E52AB"/>
    <w:rsid w:val="004E55DC"/>
    <w:rsid w:val="004E5730"/>
    <w:rsid w:val="004E57EB"/>
    <w:rsid w:val="004E592F"/>
    <w:rsid w:val="004E5B5D"/>
    <w:rsid w:val="004E6159"/>
    <w:rsid w:val="004E632F"/>
    <w:rsid w:val="004E63A5"/>
    <w:rsid w:val="004E640B"/>
    <w:rsid w:val="004E6502"/>
    <w:rsid w:val="004E6529"/>
    <w:rsid w:val="004E6570"/>
    <w:rsid w:val="004E65F5"/>
    <w:rsid w:val="004E668F"/>
    <w:rsid w:val="004E6737"/>
    <w:rsid w:val="004E67FE"/>
    <w:rsid w:val="004E6907"/>
    <w:rsid w:val="004E6918"/>
    <w:rsid w:val="004E6AE7"/>
    <w:rsid w:val="004E6D3A"/>
    <w:rsid w:val="004E6F2D"/>
    <w:rsid w:val="004E6F5C"/>
    <w:rsid w:val="004E6F60"/>
    <w:rsid w:val="004E71AD"/>
    <w:rsid w:val="004E7368"/>
    <w:rsid w:val="004E737A"/>
    <w:rsid w:val="004E7BAD"/>
    <w:rsid w:val="004E7C45"/>
    <w:rsid w:val="004E7DA8"/>
    <w:rsid w:val="004F005E"/>
    <w:rsid w:val="004F06A5"/>
    <w:rsid w:val="004F06DE"/>
    <w:rsid w:val="004F07D1"/>
    <w:rsid w:val="004F087E"/>
    <w:rsid w:val="004F08B7"/>
    <w:rsid w:val="004F0EB4"/>
    <w:rsid w:val="004F10B7"/>
    <w:rsid w:val="004F120C"/>
    <w:rsid w:val="004F1538"/>
    <w:rsid w:val="004F15DD"/>
    <w:rsid w:val="004F1791"/>
    <w:rsid w:val="004F18D4"/>
    <w:rsid w:val="004F1C3A"/>
    <w:rsid w:val="004F2260"/>
    <w:rsid w:val="004F2335"/>
    <w:rsid w:val="004F239C"/>
    <w:rsid w:val="004F26A5"/>
    <w:rsid w:val="004F2763"/>
    <w:rsid w:val="004F29E7"/>
    <w:rsid w:val="004F2C2D"/>
    <w:rsid w:val="004F2C8F"/>
    <w:rsid w:val="004F2F13"/>
    <w:rsid w:val="004F30D6"/>
    <w:rsid w:val="004F3422"/>
    <w:rsid w:val="004F3460"/>
    <w:rsid w:val="004F3620"/>
    <w:rsid w:val="004F399A"/>
    <w:rsid w:val="004F39C3"/>
    <w:rsid w:val="004F3AEA"/>
    <w:rsid w:val="004F3C11"/>
    <w:rsid w:val="004F3D4B"/>
    <w:rsid w:val="004F3D84"/>
    <w:rsid w:val="004F3EF9"/>
    <w:rsid w:val="004F41AF"/>
    <w:rsid w:val="004F4382"/>
    <w:rsid w:val="004F44D4"/>
    <w:rsid w:val="004F45C2"/>
    <w:rsid w:val="004F488E"/>
    <w:rsid w:val="004F49B8"/>
    <w:rsid w:val="004F4AF9"/>
    <w:rsid w:val="004F4E70"/>
    <w:rsid w:val="004F507C"/>
    <w:rsid w:val="004F50BE"/>
    <w:rsid w:val="004F517A"/>
    <w:rsid w:val="004F535B"/>
    <w:rsid w:val="004F54B6"/>
    <w:rsid w:val="004F56C5"/>
    <w:rsid w:val="004F578B"/>
    <w:rsid w:val="004F58AE"/>
    <w:rsid w:val="004F59F7"/>
    <w:rsid w:val="004F5A02"/>
    <w:rsid w:val="004F5A2F"/>
    <w:rsid w:val="004F5B99"/>
    <w:rsid w:val="004F5D6F"/>
    <w:rsid w:val="004F5F9E"/>
    <w:rsid w:val="004F5FC6"/>
    <w:rsid w:val="004F6093"/>
    <w:rsid w:val="004F645C"/>
    <w:rsid w:val="004F65F6"/>
    <w:rsid w:val="004F6801"/>
    <w:rsid w:val="004F6934"/>
    <w:rsid w:val="004F69FE"/>
    <w:rsid w:val="004F6A77"/>
    <w:rsid w:val="004F6CB8"/>
    <w:rsid w:val="004F6CD7"/>
    <w:rsid w:val="004F6CFF"/>
    <w:rsid w:val="004F6D6A"/>
    <w:rsid w:val="004F6DF1"/>
    <w:rsid w:val="004F7037"/>
    <w:rsid w:val="004F7042"/>
    <w:rsid w:val="004F70C3"/>
    <w:rsid w:val="004F730C"/>
    <w:rsid w:val="004F770F"/>
    <w:rsid w:val="004F7B02"/>
    <w:rsid w:val="004F7C81"/>
    <w:rsid w:val="004F7CE1"/>
    <w:rsid w:val="004F7DBA"/>
    <w:rsid w:val="004F7E7A"/>
    <w:rsid w:val="004F7ED6"/>
    <w:rsid w:val="00500170"/>
    <w:rsid w:val="00500268"/>
    <w:rsid w:val="0050062E"/>
    <w:rsid w:val="00500C2D"/>
    <w:rsid w:val="00500C92"/>
    <w:rsid w:val="00500EDC"/>
    <w:rsid w:val="00500FF4"/>
    <w:rsid w:val="0050104C"/>
    <w:rsid w:val="00501074"/>
    <w:rsid w:val="00501148"/>
    <w:rsid w:val="00501216"/>
    <w:rsid w:val="00501340"/>
    <w:rsid w:val="005013D5"/>
    <w:rsid w:val="005014E9"/>
    <w:rsid w:val="005015BA"/>
    <w:rsid w:val="00501638"/>
    <w:rsid w:val="00501880"/>
    <w:rsid w:val="0050193D"/>
    <w:rsid w:val="00501AE1"/>
    <w:rsid w:val="00501B1D"/>
    <w:rsid w:val="00501C11"/>
    <w:rsid w:val="00501F70"/>
    <w:rsid w:val="005021B0"/>
    <w:rsid w:val="005021F5"/>
    <w:rsid w:val="0050224E"/>
    <w:rsid w:val="00502395"/>
    <w:rsid w:val="00502528"/>
    <w:rsid w:val="00502A03"/>
    <w:rsid w:val="00502A54"/>
    <w:rsid w:val="00502BCF"/>
    <w:rsid w:val="00502FC2"/>
    <w:rsid w:val="00503062"/>
    <w:rsid w:val="0050310D"/>
    <w:rsid w:val="0050317C"/>
    <w:rsid w:val="005036CE"/>
    <w:rsid w:val="005037F5"/>
    <w:rsid w:val="00503834"/>
    <w:rsid w:val="00503C05"/>
    <w:rsid w:val="00503C2A"/>
    <w:rsid w:val="00503F1B"/>
    <w:rsid w:val="00504033"/>
    <w:rsid w:val="00504071"/>
    <w:rsid w:val="005043B6"/>
    <w:rsid w:val="005043CA"/>
    <w:rsid w:val="005043D7"/>
    <w:rsid w:val="005046DA"/>
    <w:rsid w:val="00504CED"/>
    <w:rsid w:val="00504DA9"/>
    <w:rsid w:val="00504EDF"/>
    <w:rsid w:val="005050B5"/>
    <w:rsid w:val="00505349"/>
    <w:rsid w:val="005053EE"/>
    <w:rsid w:val="0050549B"/>
    <w:rsid w:val="00505660"/>
    <w:rsid w:val="005058F6"/>
    <w:rsid w:val="00505AB1"/>
    <w:rsid w:val="00505AF5"/>
    <w:rsid w:val="00505CAF"/>
    <w:rsid w:val="00505E03"/>
    <w:rsid w:val="00505F84"/>
    <w:rsid w:val="005061DA"/>
    <w:rsid w:val="005062B0"/>
    <w:rsid w:val="00506362"/>
    <w:rsid w:val="00506434"/>
    <w:rsid w:val="00506597"/>
    <w:rsid w:val="005068DD"/>
    <w:rsid w:val="0050697A"/>
    <w:rsid w:val="00506A98"/>
    <w:rsid w:val="00506FC9"/>
    <w:rsid w:val="00507247"/>
    <w:rsid w:val="005074AB"/>
    <w:rsid w:val="00507662"/>
    <w:rsid w:val="005078B1"/>
    <w:rsid w:val="00507914"/>
    <w:rsid w:val="00507F1D"/>
    <w:rsid w:val="00510068"/>
    <w:rsid w:val="005102E7"/>
    <w:rsid w:val="0051030A"/>
    <w:rsid w:val="00510319"/>
    <w:rsid w:val="00510624"/>
    <w:rsid w:val="00510992"/>
    <w:rsid w:val="005109EB"/>
    <w:rsid w:val="00510AC9"/>
    <w:rsid w:val="00510E28"/>
    <w:rsid w:val="005110C1"/>
    <w:rsid w:val="0051175B"/>
    <w:rsid w:val="0051175C"/>
    <w:rsid w:val="0051198D"/>
    <w:rsid w:val="00511A01"/>
    <w:rsid w:val="00511B43"/>
    <w:rsid w:val="00511BD2"/>
    <w:rsid w:val="00511BF5"/>
    <w:rsid w:val="00511CAB"/>
    <w:rsid w:val="00511CC9"/>
    <w:rsid w:val="00511D58"/>
    <w:rsid w:val="00511F56"/>
    <w:rsid w:val="00512003"/>
    <w:rsid w:val="00512129"/>
    <w:rsid w:val="00512155"/>
    <w:rsid w:val="005124A0"/>
    <w:rsid w:val="005125D3"/>
    <w:rsid w:val="005128F1"/>
    <w:rsid w:val="0051299E"/>
    <w:rsid w:val="005129C6"/>
    <w:rsid w:val="00512AA9"/>
    <w:rsid w:val="00512C0B"/>
    <w:rsid w:val="00512C8A"/>
    <w:rsid w:val="0051301A"/>
    <w:rsid w:val="005133BF"/>
    <w:rsid w:val="005134EC"/>
    <w:rsid w:val="00513925"/>
    <w:rsid w:val="0051396F"/>
    <w:rsid w:val="00513BC0"/>
    <w:rsid w:val="00513E43"/>
    <w:rsid w:val="00513E55"/>
    <w:rsid w:val="00513E59"/>
    <w:rsid w:val="00513F67"/>
    <w:rsid w:val="00513FE6"/>
    <w:rsid w:val="0051403B"/>
    <w:rsid w:val="0051430A"/>
    <w:rsid w:val="00514384"/>
    <w:rsid w:val="005143EE"/>
    <w:rsid w:val="005145C7"/>
    <w:rsid w:val="005145CC"/>
    <w:rsid w:val="0051479F"/>
    <w:rsid w:val="00514820"/>
    <w:rsid w:val="005148CA"/>
    <w:rsid w:val="005149EE"/>
    <w:rsid w:val="00514D1E"/>
    <w:rsid w:val="00514DFF"/>
    <w:rsid w:val="00514E03"/>
    <w:rsid w:val="00514F2F"/>
    <w:rsid w:val="0051515F"/>
    <w:rsid w:val="0051520E"/>
    <w:rsid w:val="005155CD"/>
    <w:rsid w:val="005157A2"/>
    <w:rsid w:val="005157AA"/>
    <w:rsid w:val="005157E4"/>
    <w:rsid w:val="00515807"/>
    <w:rsid w:val="00515818"/>
    <w:rsid w:val="00515877"/>
    <w:rsid w:val="005158E1"/>
    <w:rsid w:val="00515A09"/>
    <w:rsid w:val="00515B45"/>
    <w:rsid w:val="00515B54"/>
    <w:rsid w:val="00515D58"/>
    <w:rsid w:val="005161A3"/>
    <w:rsid w:val="005162A5"/>
    <w:rsid w:val="00516324"/>
    <w:rsid w:val="005167A2"/>
    <w:rsid w:val="005169E4"/>
    <w:rsid w:val="00516A92"/>
    <w:rsid w:val="00516C60"/>
    <w:rsid w:val="00516D94"/>
    <w:rsid w:val="005170D0"/>
    <w:rsid w:val="005171BB"/>
    <w:rsid w:val="00517254"/>
    <w:rsid w:val="0051738B"/>
    <w:rsid w:val="0051740E"/>
    <w:rsid w:val="0051750E"/>
    <w:rsid w:val="005175C0"/>
    <w:rsid w:val="005178CF"/>
    <w:rsid w:val="0051792F"/>
    <w:rsid w:val="00517950"/>
    <w:rsid w:val="00517BDE"/>
    <w:rsid w:val="00517EDB"/>
    <w:rsid w:val="00517F7E"/>
    <w:rsid w:val="00517FF9"/>
    <w:rsid w:val="00520077"/>
    <w:rsid w:val="005200EA"/>
    <w:rsid w:val="005201E9"/>
    <w:rsid w:val="0052027B"/>
    <w:rsid w:val="00520344"/>
    <w:rsid w:val="005204B4"/>
    <w:rsid w:val="00520591"/>
    <w:rsid w:val="0052069C"/>
    <w:rsid w:val="00520752"/>
    <w:rsid w:val="005208A0"/>
    <w:rsid w:val="005209CB"/>
    <w:rsid w:val="00520A61"/>
    <w:rsid w:val="00520CD2"/>
    <w:rsid w:val="00520FE9"/>
    <w:rsid w:val="0052110B"/>
    <w:rsid w:val="005211C7"/>
    <w:rsid w:val="005212BF"/>
    <w:rsid w:val="00521575"/>
    <w:rsid w:val="00521A71"/>
    <w:rsid w:val="00521D73"/>
    <w:rsid w:val="00521ECC"/>
    <w:rsid w:val="00521EF7"/>
    <w:rsid w:val="005220A7"/>
    <w:rsid w:val="005220E2"/>
    <w:rsid w:val="0052227B"/>
    <w:rsid w:val="00522283"/>
    <w:rsid w:val="005222F8"/>
    <w:rsid w:val="00522657"/>
    <w:rsid w:val="005226B4"/>
    <w:rsid w:val="00522812"/>
    <w:rsid w:val="00522A7F"/>
    <w:rsid w:val="00522B86"/>
    <w:rsid w:val="00522CA4"/>
    <w:rsid w:val="00523026"/>
    <w:rsid w:val="00523135"/>
    <w:rsid w:val="0052321C"/>
    <w:rsid w:val="005236AF"/>
    <w:rsid w:val="005236FA"/>
    <w:rsid w:val="00523724"/>
    <w:rsid w:val="00523754"/>
    <w:rsid w:val="00523765"/>
    <w:rsid w:val="00523BA9"/>
    <w:rsid w:val="00523EF4"/>
    <w:rsid w:val="00524110"/>
    <w:rsid w:val="00524334"/>
    <w:rsid w:val="0052434F"/>
    <w:rsid w:val="005243E5"/>
    <w:rsid w:val="00524670"/>
    <w:rsid w:val="005246BE"/>
    <w:rsid w:val="00524853"/>
    <w:rsid w:val="00524CAA"/>
    <w:rsid w:val="00524CD9"/>
    <w:rsid w:val="00524E7E"/>
    <w:rsid w:val="00524E9A"/>
    <w:rsid w:val="0052508A"/>
    <w:rsid w:val="005250EC"/>
    <w:rsid w:val="0052537C"/>
    <w:rsid w:val="0052538D"/>
    <w:rsid w:val="005253AC"/>
    <w:rsid w:val="005254D5"/>
    <w:rsid w:val="005254EF"/>
    <w:rsid w:val="005256AE"/>
    <w:rsid w:val="0052577E"/>
    <w:rsid w:val="0052581A"/>
    <w:rsid w:val="0052583A"/>
    <w:rsid w:val="005259E8"/>
    <w:rsid w:val="005259E9"/>
    <w:rsid w:val="005259F5"/>
    <w:rsid w:val="00525E41"/>
    <w:rsid w:val="0052615F"/>
    <w:rsid w:val="00526588"/>
    <w:rsid w:val="005265ED"/>
    <w:rsid w:val="00526783"/>
    <w:rsid w:val="00526883"/>
    <w:rsid w:val="0052690A"/>
    <w:rsid w:val="005269AD"/>
    <w:rsid w:val="00526AB7"/>
    <w:rsid w:val="00526B04"/>
    <w:rsid w:val="00526B2F"/>
    <w:rsid w:val="00526CC8"/>
    <w:rsid w:val="00526D6D"/>
    <w:rsid w:val="00526E55"/>
    <w:rsid w:val="005271FC"/>
    <w:rsid w:val="005275BA"/>
    <w:rsid w:val="00527809"/>
    <w:rsid w:val="005278EA"/>
    <w:rsid w:val="00527D07"/>
    <w:rsid w:val="00527F35"/>
    <w:rsid w:val="00530360"/>
    <w:rsid w:val="0053037A"/>
    <w:rsid w:val="005303DB"/>
    <w:rsid w:val="00530660"/>
    <w:rsid w:val="005308B4"/>
    <w:rsid w:val="00530E05"/>
    <w:rsid w:val="00530EE6"/>
    <w:rsid w:val="00530EF4"/>
    <w:rsid w:val="00530FA5"/>
    <w:rsid w:val="005310BA"/>
    <w:rsid w:val="005310C8"/>
    <w:rsid w:val="00531133"/>
    <w:rsid w:val="0053140C"/>
    <w:rsid w:val="00531512"/>
    <w:rsid w:val="0053154D"/>
    <w:rsid w:val="005315BB"/>
    <w:rsid w:val="0053168A"/>
    <w:rsid w:val="00531696"/>
    <w:rsid w:val="00531B47"/>
    <w:rsid w:val="00531CC4"/>
    <w:rsid w:val="00531EA6"/>
    <w:rsid w:val="00532208"/>
    <w:rsid w:val="005323A1"/>
    <w:rsid w:val="005324E7"/>
    <w:rsid w:val="0053259A"/>
    <w:rsid w:val="005325B4"/>
    <w:rsid w:val="005326D4"/>
    <w:rsid w:val="005327AB"/>
    <w:rsid w:val="005329E3"/>
    <w:rsid w:val="00532A29"/>
    <w:rsid w:val="00532C8A"/>
    <w:rsid w:val="00532CE8"/>
    <w:rsid w:val="00532FE7"/>
    <w:rsid w:val="00533204"/>
    <w:rsid w:val="0053327E"/>
    <w:rsid w:val="00533301"/>
    <w:rsid w:val="00533391"/>
    <w:rsid w:val="00533443"/>
    <w:rsid w:val="005336EC"/>
    <w:rsid w:val="005339DD"/>
    <w:rsid w:val="00534149"/>
    <w:rsid w:val="00534326"/>
    <w:rsid w:val="0053436E"/>
    <w:rsid w:val="005346F4"/>
    <w:rsid w:val="005346FD"/>
    <w:rsid w:val="005349A6"/>
    <w:rsid w:val="005349FD"/>
    <w:rsid w:val="00534A0D"/>
    <w:rsid w:val="00534A54"/>
    <w:rsid w:val="00534C79"/>
    <w:rsid w:val="00534CA2"/>
    <w:rsid w:val="0053521F"/>
    <w:rsid w:val="0053536E"/>
    <w:rsid w:val="005354EA"/>
    <w:rsid w:val="0053558C"/>
    <w:rsid w:val="0053567F"/>
    <w:rsid w:val="00535697"/>
    <w:rsid w:val="00535935"/>
    <w:rsid w:val="00535B0F"/>
    <w:rsid w:val="00535CF5"/>
    <w:rsid w:val="00535DC7"/>
    <w:rsid w:val="00535DF6"/>
    <w:rsid w:val="00535E0A"/>
    <w:rsid w:val="00535F73"/>
    <w:rsid w:val="00535FEE"/>
    <w:rsid w:val="0053680F"/>
    <w:rsid w:val="00536926"/>
    <w:rsid w:val="005370ED"/>
    <w:rsid w:val="00537352"/>
    <w:rsid w:val="005373A0"/>
    <w:rsid w:val="00537447"/>
    <w:rsid w:val="00537884"/>
    <w:rsid w:val="005378D5"/>
    <w:rsid w:val="0053792F"/>
    <w:rsid w:val="00537B7F"/>
    <w:rsid w:val="00537C00"/>
    <w:rsid w:val="00537D8E"/>
    <w:rsid w:val="00537F5C"/>
    <w:rsid w:val="00540248"/>
    <w:rsid w:val="0054048B"/>
    <w:rsid w:val="0054059A"/>
    <w:rsid w:val="0054065D"/>
    <w:rsid w:val="005407A8"/>
    <w:rsid w:val="005408C8"/>
    <w:rsid w:val="00540BEE"/>
    <w:rsid w:val="0054109F"/>
    <w:rsid w:val="0054113A"/>
    <w:rsid w:val="005411E7"/>
    <w:rsid w:val="0054124F"/>
    <w:rsid w:val="00541254"/>
    <w:rsid w:val="00541311"/>
    <w:rsid w:val="0054131B"/>
    <w:rsid w:val="00541390"/>
    <w:rsid w:val="0054146C"/>
    <w:rsid w:val="00541534"/>
    <w:rsid w:val="005417CD"/>
    <w:rsid w:val="005418AF"/>
    <w:rsid w:val="00541B87"/>
    <w:rsid w:val="00541D14"/>
    <w:rsid w:val="00541ECC"/>
    <w:rsid w:val="00542040"/>
    <w:rsid w:val="005421C1"/>
    <w:rsid w:val="005421EA"/>
    <w:rsid w:val="0054222B"/>
    <w:rsid w:val="00542333"/>
    <w:rsid w:val="0054253D"/>
    <w:rsid w:val="005425E8"/>
    <w:rsid w:val="00542914"/>
    <w:rsid w:val="0054291F"/>
    <w:rsid w:val="00542A32"/>
    <w:rsid w:val="00542CDC"/>
    <w:rsid w:val="00542D7A"/>
    <w:rsid w:val="00542EF2"/>
    <w:rsid w:val="00542EFF"/>
    <w:rsid w:val="00543150"/>
    <w:rsid w:val="005431A8"/>
    <w:rsid w:val="00543B06"/>
    <w:rsid w:val="00543B2C"/>
    <w:rsid w:val="00543CF7"/>
    <w:rsid w:val="00543E70"/>
    <w:rsid w:val="00543E87"/>
    <w:rsid w:val="00543EA0"/>
    <w:rsid w:val="0054416D"/>
    <w:rsid w:val="00544336"/>
    <w:rsid w:val="0054446A"/>
    <w:rsid w:val="005444E3"/>
    <w:rsid w:val="0054480F"/>
    <w:rsid w:val="00544854"/>
    <w:rsid w:val="0054491B"/>
    <w:rsid w:val="00544BE1"/>
    <w:rsid w:val="00544CC4"/>
    <w:rsid w:val="00544CE4"/>
    <w:rsid w:val="00544F04"/>
    <w:rsid w:val="00544F73"/>
    <w:rsid w:val="005451F8"/>
    <w:rsid w:val="0054538D"/>
    <w:rsid w:val="005453E4"/>
    <w:rsid w:val="00545493"/>
    <w:rsid w:val="005455D6"/>
    <w:rsid w:val="00545703"/>
    <w:rsid w:val="0054576A"/>
    <w:rsid w:val="00545796"/>
    <w:rsid w:val="005457E8"/>
    <w:rsid w:val="0054580B"/>
    <w:rsid w:val="00546099"/>
    <w:rsid w:val="0054617A"/>
    <w:rsid w:val="005461E2"/>
    <w:rsid w:val="0054642E"/>
    <w:rsid w:val="00546448"/>
    <w:rsid w:val="005466AC"/>
    <w:rsid w:val="00546831"/>
    <w:rsid w:val="00546EA7"/>
    <w:rsid w:val="00546EBC"/>
    <w:rsid w:val="00546F98"/>
    <w:rsid w:val="00546FDF"/>
    <w:rsid w:val="00547897"/>
    <w:rsid w:val="00547945"/>
    <w:rsid w:val="00547A6D"/>
    <w:rsid w:val="00547A78"/>
    <w:rsid w:val="00547A88"/>
    <w:rsid w:val="00547CD5"/>
    <w:rsid w:val="00547D53"/>
    <w:rsid w:val="00547EBB"/>
    <w:rsid w:val="00547FFB"/>
    <w:rsid w:val="005500D2"/>
    <w:rsid w:val="00550476"/>
    <w:rsid w:val="005507EA"/>
    <w:rsid w:val="005509E6"/>
    <w:rsid w:val="00550AA9"/>
    <w:rsid w:val="00550B76"/>
    <w:rsid w:val="00550D55"/>
    <w:rsid w:val="00550FB3"/>
    <w:rsid w:val="00551123"/>
    <w:rsid w:val="005511D9"/>
    <w:rsid w:val="00551223"/>
    <w:rsid w:val="0055134C"/>
    <w:rsid w:val="00551448"/>
    <w:rsid w:val="005514AA"/>
    <w:rsid w:val="005515CB"/>
    <w:rsid w:val="00551639"/>
    <w:rsid w:val="005516F8"/>
    <w:rsid w:val="005518DB"/>
    <w:rsid w:val="0055199E"/>
    <w:rsid w:val="00551AA5"/>
    <w:rsid w:val="00551B55"/>
    <w:rsid w:val="00551F64"/>
    <w:rsid w:val="00551FB1"/>
    <w:rsid w:val="00552290"/>
    <w:rsid w:val="00552746"/>
    <w:rsid w:val="0055298D"/>
    <w:rsid w:val="00552A32"/>
    <w:rsid w:val="00552A4C"/>
    <w:rsid w:val="00552C57"/>
    <w:rsid w:val="00552CDB"/>
    <w:rsid w:val="00552E95"/>
    <w:rsid w:val="00552F5A"/>
    <w:rsid w:val="00553086"/>
    <w:rsid w:val="00553193"/>
    <w:rsid w:val="00553635"/>
    <w:rsid w:val="0055377C"/>
    <w:rsid w:val="0055387D"/>
    <w:rsid w:val="0055392B"/>
    <w:rsid w:val="00553B24"/>
    <w:rsid w:val="00553C2D"/>
    <w:rsid w:val="00553C43"/>
    <w:rsid w:val="00553F2D"/>
    <w:rsid w:val="00554082"/>
    <w:rsid w:val="00554143"/>
    <w:rsid w:val="0055428E"/>
    <w:rsid w:val="00554592"/>
    <w:rsid w:val="005547E4"/>
    <w:rsid w:val="00554B86"/>
    <w:rsid w:val="00554BC5"/>
    <w:rsid w:val="0055506E"/>
    <w:rsid w:val="00555203"/>
    <w:rsid w:val="00555465"/>
    <w:rsid w:val="00555708"/>
    <w:rsid w:val="00555B76"/>
    <w:rsid w:val="00555C77"/>
    <w:rsid w:val="00555CF9"/>
    <w:rsid w:val="00555DD3"/>
    <w:rsid w:val="00555EF7"/>
    <w:rsid w:val="00555FB4"/>
    <w:rsid w:val="00556217"/>
    <w:rsid w:val="005562AB"/>
    <w:rsid w:val="00556324"/>
    <w:rsid w:val="005563E4"/>
    <w:rsid w:val="00556415"/>
    <w:rsid w:val="0055652F"/>
    <w:rsid w:val="00556870"/>
    <w:rsid w:val="00556958"/>
    <w:rsid w:val="005569C0"/>
    <w:rsid w:val="00556E4E"/>
    <w:rsid w:val="00557095"/>
    <w:rsid w:val="005570D9"/>
    <w:rsid w:val="0055727E"/>
    <w:rsid w:val="00557302"/>
    <w:rsid w:val="00557409"/>
    <w:rsid w:val="00557732"/>
    <w:rsid w:val="005577EA"/>
    <w:rsid w:val="00557819"/>
    <w:rsid w:val="0055793C"/>
    <w:rsid w:val="00557A16"/>
    <w:rsid w:val="00557B78"/>
    <w:rsid w:val="00557D4C"/>
    <w:rsid w:val="00557EAD"/>
    <w:rsid w:val="00560388"/>
    <w:rsid w:val="00560394"/>
    <w:rsid w:val="005603DE"/>
    <w:rsid w:val="0056050D"/>
    <w:rsid w:val="0056057B"/>
    <w:rsid w:val="005605A0"/>
    <w:rsid w:val="005606D6"/>
    <w:rsid w:val="00560951"/>
    <w:rsid w:val="00560B49"/>
    <w:rsid w:val="00560B67"/>
    <w:rsid w:val="00560B73"/>
    <w:rsid w:val="00560CB5"/>
    <w:rsid w:val="00560CF1"/>
    <w:rsid w:val="00560F3F"/>
    <w:rsid w:val="00560F5C"/>
    <w:rsid w:val="00561045"/>
    <w:rsid w:val="005611BA"/>
    <w:rsid w:val="0056158C"/>
    <w:rsid w:val="005615B0"/>
    <w:rsid w:val="005616BE"/>
    <w:rsid w:val="005617BA"/>
    <w:rsid w:val="00561801"/>
    <w:rsid w:val="00561A04"/>
    <w:rsid w:val="00561DE2"/>
    <w:rsid w:val="00561E05"/>
    <w:rsid w:val="00562377"/>
    <w:rsid w:val="005625E2"/>
    <w:rsid w:val="00562683"/>
    <w:rsid w:val="005627E2"/>
    <w:rsid w:val="00562848"/>
    <w:rsid w:val="00562A7E"/>
    <w:rsid w:val="00562A89"/>
    <w:rsid w:val="00562D27"/>
    <w:rsid w:val="00562DB2"/>
    <w:rsid w:val="00562F84"/>
    <w:rsid w:val="0056304B"/>
    <w:rsid w:val="00563181"/>
    <w:rsid w:val="005633A3"/>
    <w:rsid w:val="005633F9"/>
    <w:rsid w:val="005634C2"/>
    <w:rsid w:val="005634C3"/>
    <w:rsid w:val="00563804"/>
    <w:rsid w:val="00563852"/>
    <w:rsid w:val="005639BC"/>
    <w:rsid w:val="00563AC8"/>
    <w:rsid w:val="00563B39"/>
    <w:rsid w:val="00563B9A"/>
    <w:rsid w:val="00563BD4"/>
    <w:rsid w:val="00563BDF"/>
    <w:rsid w:val="00563DB0"/>
    <w:rsid w:val="00563E15"/>
    <w:rsid w:val="0056442B"/>
    <w:rsid w:val="00564474"/>
    <w:rsid w:val="005644E6"/>
    <w:rsid w:val="00564572"/>
    <w:rsid w:val="00564981"/>
    <w:rsid w:val="00564B07"/>
    <w:rsid w:val="00564BA4"/>
    <w:rsid w:val="00564BCD"/>
    <w:rsid w:val="00564C26"/>
    <w:rsid w:val="00564F04"/>
    <w:rsid w:val="00565209"/>
    <w:rsid w:val="00565251"/>
    <w:rsid w:val="0056526F"/>
    <w:rsid w:val="005656E4"/>
    <w:rsid w:val="0056575D"/>
    <w:rsid w:val="005659B4"/>
    <w:rsid w:val="00565B14"/>
    <w:rsid w:val="00565B32"/>
    <w:rsid w:val="00565CB0"/>
    <w:rsid w:val="00565ED2"/>
    <w:rsid w:val="00565F83"/>
    <w:rsid w:val="00566021"/>
    <w:rsid w:val="00566090"/>
    <w:rsid w:val="00566210"/>
    <w:rsid w:val="00566441"/>
    <w:rsid w:val="00566668"/>
    <w:rsid w:val="00566841"/>
    <w:rsid w:val="00566967"/>
    <w:rsid w:val="00566BBE"/>
    <w:rsid w:val="00566C7D"/>
    <w:rsid w:val="00566CE7"/>
    <w:rsid w:val="00566D87"/>
    <w:rsid w:val="00566F97"/>
    <w:rsid w:val="0056735B"/>
    <w:rsid w:val="00567420"/>
    <w:rsid w:val="00567491"/>
    <w:rsid w:val="005674EC"/>
    <w:rsid w:val="0056751F"/>
    <w:rsid w:val="00567972"/>
    <w:rsid w:val="00567A8C"/>
    <w:rsid w:val="00567D65"/>
    <w:rsid w:val="00570188"/>
    <w:rsid w:val="00570240"/>
    <w:rsid w:val="0057026B"/>
    <w:rsid w:val="005702B6"/>
    <w:rsid w:val="005702E5"/>
    <w:rsid w:val="005703FE"/>
    <w:rsid w:val="0057079D"/>
    <w:rsid w:val="00570C2C"/>
    <w:rsid w:val="00570DD6"/>
    <w:rsid w:val="00570EE4"/>
    <w:rsid w:val="00570F96"/>
    <w:rsid w:val="00571132"/>
    <w:rsid w:val="0057122E"/>
    <w:rsid w:val="00571401"/>
    <w:rsid w:val="00571456"/>
    <w:rsid w:val="0057157A"/>
    <w:rsid w:val="005715D8"/>
    <w:rsid w:val="00571758"/>
    <w:rsid w:val="005717E0"/>
    <w:rsid w:val="00571985"/>
    <w:rsid w:val="005719D9"/>
    <w:rsid w:val="00571DA2"/>
    <w:rsid w:val="00571DD7"/>
    <w:rsid w:val="00572254"/>
    <w:rsid w:val="00572292"/>
    <w:rsid w:val="0057233E"/>
    <w:rsid w:val="005726A6"/>
    <w:rsid w:val="0057270D"/>
    <w:rsid w:val="0057283C"/>
    <w:rsid w:val="00572915"/>
    <w:rsid w:val="0057291B"/>
    <w:rsid w:val="00572932"/>
    <w:rsid w:val="00572942"/>
    <w:rsid w:val="00572CD4"/>
    <w:rsid w:val="00572FAB"/>
    <w:rsid w:val="00573067"/>
    <w:rsid w:val="005731E8"/>
    <w:rsid w:val="0057335D"/>
    <w:rsid w:val="005735E6"/>
    <w:rsid w:val="00573605"/>
    <w:rsid w:val="0057363A"/>
    <w:rsid w:val="00573A26"/>
    <w:rsid w:val="00573B34"/>
    <w:rsid w:val="00573C72"/>
    <w:rsid w:val="0057405F"/>
    <w:rsid w:val="00574224"/>
    <w:rsid w:val="0057426C"/>
    <w:rsid w:val="00574640"/>
    <w:rsid w:val="00574698"/>
    <w:rsid w:val="005746C8"/>
    <w:rsid w:val="00574858"/>
    <w:rsid w:val="005748AE"/>
    <w:rsid w:val="005748F5"/>
    <w:rsid w:val="0057499F"/>
    <w:rsid w:val="00574C5A"/>
    <w:rsid w:val="00574C9A"/>
    <w:rsid w:val="00574CD2"/>
    <w:rsid w:val="00574ED9"/>
    <w:rsid w:val="00575194"/>
    <w:rsid w:val="00575219"/>
    <w:rsid w:val="005752FA"/>
    <w:rsid w:val="0057535A"/>
    <w:rsid w:val="00575732"/>
    <w:rsid w:val="0057573C"/>
    <w:rsid w:val="0057586C"/>
    <w:rsid w:val="00575912"/>
    <w:rsid w:val="00575A8D"/>
    <w:rsid w:val="00575DED"/>
    <w:rsid w:val="00575E39"/>
    <w:rsid w:val="00575F00"/>
    <w:rsid w:val="005760EB"/>
    <w:rsid w:val="005763A6"/>
    <w:rsid w:val="0057648C"/>
    <w:rsid w:val="0057657A"/>
    <w:rsid w:val="0057674C"/>
    <w:rsid w:val="00576C17"/>
    <w:rsid w:val="00576DBB"/>
    <w:rsid w:val="00576DC6"/>
    <w:rsid w:val="00576EDE"/>
    <w:rsid w:val="00576FE4"/>
    <w:rsid w:val="00577015"/>
    <w:rsid w:val="005770F7"/>
    <w:rsid w:val="0057710F"/>
    <w:rsid w:val="00577335"/>
    <w:rsid w:val="0057748F"/>
    <w:rsid w:val="005774E7"/>
    <w:rsid w:val="005779B2"/>
    <w:rsid w:val="00577A33"/>
    <w:rsid w:val="00577B11"/>
    <w:rsid w:val="00577DA5"/>
    <w:rsid w:val="00577E1D"/>
    <w:rsid w:val="00577EAB"/>
    <w:rsid w:val="0058007F"/>
    <w:rsid w:val="0058045D"/>
    <w:rsid w:val="005804E1"/>
    <w:rsid w:val="00580626"/>
    <w:rsid w:val="00580655"/>
    <w:rsid w:val="00580B07"/>
    <w:rsid w:val="00580BA9"/>
    <w:rsid w:val="00580BDF"/>
    <w:rsid w:val="00580D90"/>
    <w:rsid w:val="00580EEE"/>
    <w:rsid w:val="00580F44"/>
    <w:rsid w:val="00580F54"/>
    <w:rsid w:val="005811D9"/>
    <w:rsid w:val="005813D4"/>
    <w:rsid w:val="00581531"/>
    <w:rsid w:val="005815A0"/>
    <w:rsid w:val="00581849"/>
    <w:rsid w:val="00581961"/>
    <w:rsid w:val="00581A69"/>
    <w:rsid w:val="00581A75"/>
    <w:rsid w:val="00581AF6"/>
    <w:rsid w:val="00581CA6"/>
    <w:rsid w:val="00581CE4"/>
    <w:rsid w:val="00581DC1"/>
    <w:rsid w:val="00582018"/>
    <w:rsid w:val="00582051"/>
    <w:rsid w:val="0058215B"/>
    <w:rsid w:val="005821D7"/>
    <w:rsid w:val="0058234A"/>
    <w:rsid w:val="005827F0"/>
    <w:rsid w:val="005829EF"/>
    <w:rsid w:val="00582A9C"/>
    <w:rsid w:val="00582BC6"/>
    <w:rsid w:val="00582CE4"/>
    <w:rsid w:val="00582D4B"/>
    <w:rsid w:val="00582DB7"/>
    <w:rsid w:val="00582E93"/>
    <w:rsid w:val="00583262"/>
    <w:rsid w:val="005832C3"/>
    <w:rsid w:val="005832CD"/>
    <w:rsid w:val="00583339"/>
    <w:rsid w:val="00583404"/>
    <w:rsid w:val="005834B6"/>
    <w:rsid w:val="00583590"/>
    <w:rsid w:val="00583651"/>
    <w:rsid w:val="00583AC5"/>
    <w:rsid w:val="00583B9A"/>
    <w:rsid w:val="00583D1D"/>
    <w:rsid w:val="00583D9B"/>
    <w:rsid w:val="00583F1D"/>
    <w:rsid w:val="005841A9"/>
    <w:rsid w:val="005842DB"/>
    <w:rsid w:val="00584368"/>
    <w:rsid w:val="0058451E"/>
    <w:rsid w:val="00584711"/>
    <w:rsid w:val="005848C1"/>
    <w:rsid w:val="005848DA"/>
    <w:rsid w:val="00584B98"/>
    <w:rsid w:val="00584C70"/>
    <w:rsid w:val="00584DF6"/>
    <w:rsid w:val="00584E10"/>
    <w:rsid w:val="00584EAB"/>
    <w:rsid w:val="0058512A"/>
    <w:rsid w:val="005853DB"/>
    <w:rsid w:val="0058549E"/>
    <w:rsid w:val="00585517"/>
    <w:rsid w:val="00585631"/>
    <w:rsid w:val="00585B69"/>
    <w:rsid w:val="00585CE1"/>
    <w:rsid w:val="00585E9C"/>
    <w:rsid w:val="00586109"/>
    <w:rsid w:val="00586245"/>
    <w:rsid w:val="005863B6"/>
    <w:rsid w:val="00586678"/>
    <w:rsid w:val="0058698D"/>
    <w:rsid w:val="005869F5"/>
    <w:rsid w:val="00586ADC"/>
    <w:rsid w:val="00586CF4"/>
    <w:rsid w:val="00586D6C"/>
    <w:rsid w:val="00586F9F"/>
    <w:rsid w:val="0058714A"/>
    <w:rsid w:val="005871E4"/>
    <w:rsid w:val="00587490"/>
    <w:rsid w:val="005874BD"/>
    <w:rsid w:val="00587513"/>
    <w:rsid w:val="00587556"/>
    <w:rsid w:val="0058756D"/>
    <w:rsid w:val="00587688"/>
    <w:rsid w:val="00587904"/>
    <w:rsid w:val="005879EF"/>
    <w:rsid w:val="00587AC2"/>
    <w:rsid w:val="00587AC9"/>
    <w:rsid w:val="00587D44"/>
    <w:rsid w:val="00587D72"/>
    <w:rsid w:val="00587DC3"/>
    <w:rsid w:val="00587ED2"/>
    <w:rsid w:val="005900A2"/>
    <w:rsid w:val="005902A5"/>
    <w:rsid w:val="00590457"/>
    <w:rsid w:val="005906D0"/>
    <w:rsid w:val="005907C4"/>
    <w:rsid w:val="005907FB"/>
    <w:rsid w:val="005909F9"/>
    <w:rsid w:val="00590AD9"/>
    <w:rsid w:val="00590CCB"/>
    <w:rsid w:val="00590DF0"/>
    <w:rsid w:val="005910F8"/>
    <w:rsid w:val="00591270"/>
    <w:rsid w:val="0059128E"/>
    <w:rsid w:val="00591923"/>
    <w:rsid w:val="0059195B"/>
    <w:rsid w:val="00591B7C"/>
    <w:rsid w:val="00591BBE"/>
    <w:rsid w:val="00591C52"/>
    <w:rsid w:val="00591CC0"/>
    <w:rsid w:val="00591E2D"/>
    <w:rsid w:val="00591EB6"/>
    <w:rsid w:val="00591FCD"/>
    <w:rsid w:val="0059208B"/>
    <w:rsid w:val="0059223B"/>
    <w:rsid w:val="00592649"/>
    <w:rsid w:val="00592780"/>
    <w:rsid w:val="00592892"/>
    <w:rsid w:val="00592C5D"/>
    <w:rsid w:val="00592C61"/>
    <w:rsid w:val="00592CA8"/>
    <w:rsid w:val="00592D3E"/>
    <w:rsid w:val="00592FD0"/>
    <w:rsid w:val="005932A6"/>
    <w:rsid w:val="005932F7"/>
    <w:rsid w:val="0059342D"/>
    <w:rsid w:val="005934F4"/>
    <w:rsid w:val="005936B5"/>
    <w:rsid w:val="00593741"/>
    <w:rsid w:val="0059376B"/>
    <w:rsid w:val="005937B4"/>
    <w:rsid w:val="005938AB"/>
    <w:rsid w:val="00593933"/>
    <w:rsid w:val="00593C31"/>
    <w:rsid w:val="00593CE0"/>
    <w:rsid w:val="00594275"/>
    <w:rsid w:val="00594375"/>
    <w:rsid w:val="00594520"/>
    <w:rsid w:val="0059479B"/>
    <w:rsid w:val="005947BB"/>
    <w:rsid w:val="00594DB7"/>
    <w:rsid w:val="00594E79"/>
    <w:rsid w:val="00594EDD"/>
    <w:rsid w:val="005950C0"/>
    <w:rsid w:val="005950F3"/>
    <w:rsid w:val="0059510C"/>
    <w:rsid w:val="00595272"/>
    <w:rsid w:val="00595340"/>
    <w:rsid w:val="00595676"/>
    <w:rsid w:val="00595921"/>
    <w:rsid w:val="005959AA"/>
    <w:rsid w:val="005959FB"/>
    <w:rsid w:val="00595A2E"/>
    <w:rsid w:val="00595BAD"/>
    <w:rsid w:val="00595CE2"/>
    <w:rsid w:val="00596099"/>
    <w:rsid w:val="0059613A"/>
    <w:rsid w:val="0059613F"/>
    <w:rsid w:val="00596201"/>
    <w:rsid w:val="00596219"/>
    <w:rsid w:val="005963BE"/>
    <w:rsid w:val="0059642A"/>
    <w:rsid w:val="0059651A"/>
    <w:rsid w:val="0059659A"/>
    <w:rsid w:val="00596700"/>
    <w:rsid w:val="00596864"/>
    <w:rsid w:val="005968B4"/>
    <w:rsid w:val="00596AA1"/>
    <w:rsid w:val="00596CEE"/>
    <w:rsid w:val="00596D06"/>
    <w:rsid w:val="00596D3E"/>
    <w:rsid w:val="00596DA1"/>
    <w:rsid w:val="00596FD7"/>
    <w:rsid w:val="00597038"/>
    <w:rsid w:val="0059710B"/>
    <w:rsid w:val="00597173"/>
    <w:rsid w:val="00597371"/>
    <w:rsid w:val="005974AF"/>
    <w:rsid w:val="00597565"/>
    <w:rsid w:val="005975FC"/>
    <w:rsid w:val="00597600"/>
    <w:rsid w:val="0059783A"/>
    <w:rsid w:val="00597899"/>
    <w:rsid w:val="005978EA"/>
    <w:rsid w:val="0059793F"/>
    <w:rsid w:val="00597A52"/>
    <w:rsid w:val="00597AD2"/>
    <w:rsid w:val="00597C77"/>
    <w:rsid w:val="00597E29"/>
    <w:rsid w:val="00597E63"/>
    <w:rsid w:val="00597F1F"/>
    <w:rsid w:val="00597FB0"/>
    <w:rsid w:val="005A0068"/>
    <w:rsid w:val="005A03E3"/>
    <w:rsid w:val="005A03FF"/>
    <w:rsid w:val="005A0620"/>
    <w:rsid w:val="005A0697"/>
    <w:rsid w:val="005A0812"/>
    <w:rsid w:val="005A0B65"/>
    <w:rsid w:val="005A0CA1"/>
    <w:rsid w:val="005A0D9E"/>
    <w:rsid w:val="005A0F4C"/>
    <w:rsid w:val="005A151D"/>
    <w:rsid w:val="005A1581"/>
    <w:rsid w:val="005A1749"/>
    <w:rsid w:val="005A19FC"/>
    <w:rsid w:val="005A1DF6"/>
    <w:rsid w:val="005A1E72"/>
    <w:rsid w:val="005A1F74"/>
    <w:rsid w:val="005A203E"/>
    <w:rsid w:val="005A215C"/>
    <w:rsid w:val="005A21EE"/>
    <w:rsid w:val="005A21F8"/>
    <w:rsid w:val="005A23F1"/>
    <w:rsid w:val="005A2539"/>
    <w:rsid w:val="005A25A4"/>
    <w:rsid w:val="005A266C"/>
    <w:rsid w:val="005A27FE"/>
    <w:rsid w:val="005A285A"/>
    <w:rsid w:val="005A2874"/>
    <w:rsid w:val="005A28D4"/>
    <w:rsid w:val="005A2C5D"/>
    <w:rsid w:val="005A2E1D"/>
    <w:rsid w:val="005A2EF2"/>
    <w:rsid w:val="005A30E2"/>
    <w:rsid w:val="005A3119"/>
    <w:rsid w:val="005A3216"/>
    <w:rsid w:val="005A3603"/>
    <w:rsid w:val="005A376B"/>
    <w:rsid w:val="005A377E"/>
    <w:rsid w:val="005A380F"/>
    <w:rsid w:val="005A3ACC"/>
    <w:rsid w:val="005A3C05"/>
    <w:rsid w:val="005A3CEB"/>
    <w:rsid w:val="005A3D56"/>
    <w:rsid w:val="005A3DA0"/>
    <w:rsid w:val="005A3DC1"/>
    <w:rsid w:val="005A3EA9"/>
    <w:rsid w:val="005A3EAB"/>
    <w:rsid w:val="005A4179"/>
    <w:rsid w:val="005A44E0"/>
    <w:rsid w:val="005A4788"/>
    <w:rsid w:val="005A48B2"/>
    <w:rsid w:val="005A4A14"/>
    <w:rsid w:val="005A4F02"/>
    <w:rsid w:val="005A5080"/>
    <w:rsid w:val="005A5264"/>
    <w:rsid w:val="005A56FD"/>
    <w:rsid w:val="005A589A"/>
    <w:rsid w:val="005A593E"/>
    <w:rsid w:val="005A5B52"/>
    <w:rsid w:val="005A5BCF"/>
    <w:rsid w:val="005A6370"/>
    <w:rsid w:val="005A6649"/>
    <w:rsid w:val="005A667F"/>
    <w:rsid w:val="005A66BF"/>
    <w:rsid w:val="005A6874"/>
    <w:rsid w:val="005A6928"/>
    <w:rsid w:val="005A6959"/>
    <w:rsid w:val="005A6BEB"/>
    <w:rsid w:val="005A6CEF"/>
    <w:rsid w:val="005A6D6A"/>
    <w:rsid w:val="005A6FEC"/>
    <w:rsid w:val="005A71C9"/>
    <w:rsid w:val="005A7242"/>
    <w:rsid w:val="005A72AD"/>
    <w:rsid w:val="005A747B"/>
    <w:rsid w:val="005A78E2"/>
    <w:rsid w:val="005A78EF"/>
    <w:rsid w:val="005A7A72"/>
    <w:rsid w:val="005A7D7B"/>
    <w:rsid w:val="005A7E77"/>
    <w:rsid w:val="005B00E1"/>
    <w:rsid w:val="005B0271"/>
    <w:rsid w:val="005B02E5"/>
    <w:rsid w:val="005B057A"/>
    <w:rsid w:val="005B0AB5"/>
    <w:rsid w:val="005B0FA1"/>
    <w:rsid w:val="005B1268"/>
    <w:rsid w:val="005B133B"/>
    <w:rsid w:val="005B139A"/>
    <w:rsid w:val="005B1438"/>
    <w:rsid w:val="005B14C8"/>
    <w:rsid w:val="005B166C"/>
    <w:rsid w:val="005B183B"/>
    <w:rsid w:val="005B18A1"/>
    <w:rsid w:val="005B18F8"/>
    <w:rsid w:val="005B1E0F"/>
    <w:rsid w:val="005B1E5E"/>
    <w:rsid w:val="005B214E"/>
    <w:rsid w:val="005B22E0"/>
    <w:rsid w:val="005B23F3"/>
    <w:rsid w:val="005B2953"/>
    <w:rsid w:val="005B2B3C"/>
    <w:rsid w:val="005B2CF8"/>
    <w:rsid w:val="005B2EF9"/>
    <w:rsid w:val="005B32FC"/>
    <w:rsid w:val="005B334C"/>
    <w:rsid w:val="005B3727"/>
    <w:rsid w:val="005B3B99"/>
    <w:rsid w:val="005B3D14"/>
    <w:rsid w:val="005B3DDC"/>
    <w:rsid w:val="005B3DF1"/>
    <w:rsid w:val="005B3E8E"/>
    <w:rsid w:val="005B3EB7"/>
    <w:rsid w:val="005B3EFC"/>
    <w:rsid w:val="005B3FFC"/>
    <w:rsid w:val="005B403C"/>
    <w:rsid w:val="005B4378"/>
    <w:rsid w:val="005B44A8"/>
    <w:rsid w:val="005B456A"/>
    <w:rsid w:val="005B4980"/>
    <w:rsid w:val="005B49A8"/>
    <w:rsid w:val="005B49D5"/>
    <w:rsid w:val="005B4AED"/>
    <w:rsid w:val="005B50DD"/>
    <w:rsid w:val="005B5254"/>
    <w:rsid w:val="005B539B"/>
    <w:rsid w:val="005B54B3"/>
    <w:rsid w:val="005B5644"/>
    <w:rsid w:val="005B5783"/>
    <w:rsid w:val="005B58D5"/>
    <w:rsid w:val="005B5B5A"/>
    <w:rsid w:val="005B5C40"/>
    <w:rsid w:val="005B5CF6"/>
    <w:rsid w:val="005B5CFE"/>
    <w:rsid w:val="005B5D01"/>
    <w:rsid w:val="005B5E9C"/>
    <w:rsid w:val="005B6019"/>
    <w:rsid w:val="005B61CC"/>
    <w:rsid w:val="005B637B"/>
    <w:rsid w:val="005B6428"/>
    <w:rsid w:val="005B671B"/>
    <w:rsid w:val="005B6A6E"/>
    <w:rsid w:val="005B6A93"/>
    <w:rsid w:val="005B6BC0"/>
    <w:rsid w:val="005B6C9D"/>
    <w:rsid w:val="005B7043"/>
    <w:rsid w:val="005B7285"/>
    <w:rsid w:val="005B76CA"/>
    <w:rsid w:val="005B78E7"/>
    <w:rsid w:val="005B7B17"/>
    <w:rsid w:val="005B7B6B"/>
    <w:rsid w:val="005C024A"/>
    <w:rsid w:val="005C02DC"/>
    <w:rsid w:val="005C0504"/>
    <w:rsid w:val="005C0659"/>
    <w:rsid w:val="005C06E2"/>
    <w:rsid w:val="005C090A"/>
    <w:rsid w:val="005C097C"/>
    <w:rsid w:val="005C0988"/>
    <w:rsid w:val="005C0A41"/>
    <w:rsid w:val="005C0AEC"/>
    <w:rsid w:val="005C0C72"/>
    <w:rsid w:val="005C0E36"/>
    <w:rsid w:val="005C1034"/>
    <w:rsid w:val="005C106C"/>
    <w:rsid w:val="005C1197"/>
    <w:rsid w:val="005C123D"/>
    <w:rsid w:val="005C126A"/>
    <w:rsid w:val="005C169A"/>
    <w:rsid w:val="005C17AE"/>
    <w:rsid w:val="005C185C"/>
    <w:rsid w:val="005C18A9"/>
    <w:rsid w:val="005C1A5E"/>
    <w:rsid w:val="005C1B2B"/>
    <w:rsid w:val="005C1B9F"/>
    <w:rsid w:val="005C1C61"/>
    <w:rsid w:val="005C1DA6"/>
    <w:rsid w:val="005C1EDD"/>
    <w:rsid w:val="005C202C"/>
    <w:rsid w:val="005C2147"/>
    <w:rsid w:val="005C2209"/>
    <w:rsid w:val="005C22CA"/>
    <w:rsid w:val="005C2618"/>
    <w:rsid w:val="005C277A"/>
    <w:rsid w:val="005C2780"/>
    <w:rsid w:val="005C28BD"/>
    <w:rsid w:val="005C2B91"/>
    <w:rsid w:val="005C2BC4"/>
    <w:rsid w:val="005C2C38"/>
    <w:rsid w:val="005C2D21"/>
    <w:rsid w:val="005C2E66"/>
    <w:rsid w:val="005C2FDB"/>
    <w:rsid w:val="005C3067"/>
    <w:rsid w:val="005C3431"/>
    <w:rsid w:val="005C3CB1"/>
    <w:rsid w:val="005C4084"/>
    <w:rsid w:val="005C4568"/>
    <w:rsid w:val="005C4574"/>
    <w:rsid w:val="005C472A"/>
    <w:rsid w:val="005C4B98"/>
    <w:rsid w:val="005C509B"/>
    <w:rsid w:val="005C5252"/>
    <w:rsid w:val="005C52D7"/>
    <w:rsid w:val="005C5421"/>
    <w:rsid w:val="005C55D1"/>
    <w:rsid w:val="005C579F"/>
    <w:rsid w:val="005C5937"/>
    <w:rsid w:val="005C5B63"/>
    <w:rsid w:val="005C5CD1"/>
    <w:rsid w:val="005C62D9"/>
    <w:rsid w:val="005C65E4"/>
    <w:rsid w:val="005C6853"/>
    <w:rsid w:val="005C6D49"/>
    <w:rsid w:val="005C6D7C"/>
    <w:rsid w:val="005C6DD9"/>
    <w:rsid w:val="005C6FFB"/>
    <w:rsid w:val="005C72F1"/>
    <w:rsid w:val="005C75EA"/>
    <w:rsid w:val="005C75EC"/>
    <w:rsid w:val="005C7770"/>
    <w:rsid w:val="005C7965"/>
    <w:rsid w:val="005C7A8C"/>
    <w:rsid w:val="005C7BCB"/>
    <w:rsid w:val="005C7C49"/>
    <w:rsid w:val="005C7C54"/>
    <w:rsid w:val="005C7F57"/>
    <w:rsid w:val="005C7F64"/>
    <w:rsid w:val="005C7FFB"/>
    <w:rsid w:val="005D0175"/>
    <w:rsid w:val="005D0220"/>
    <w:rsid w:val="005D02A3"/>
    <w:rsid w:val="005D0368"/>
    <w:rsid w:val="005D0462"/>
    <w:rsid w:val="005D0780"/>
    <w:rsid w:val="005D07BB"/>
    <w:rsid w:val="005D08B5"/>
    <w:rsid w:val="005D0A1A"/>
    <w:rsid w:val="005D0D89"/>
    <w:rsid w:val="005D0E1B"/>
    <w:rsid w:val="005D0F3C"/>
    <w:rsid w:val="005D0F60"/>
    <w:rsid w:val="005D1160"/>
    <w:rsid w:val="005D11E0"/>
    <w:rsid w:val="005D1246"/>
    <w:rsid w:val="005D1261"/>
    <w:rsid w:val="005D133B"/>
    <w:rsid w:val="005D1358"/>
    <w:rsid w:val="005D135E"/>
    <w:rsid w:val="005D1368"/>
    <w:rsid w:val="005D13FA"/>
    <w:rsid w:val="005D1660"/>
    <w:rsid w:val="005D1710"/>
    <w:rsid w:val="005D17D3"/>
    <w:rsid w:val="005D1ACF"/>
    <w:rsid w:val="005D1B83"/>
    <w:rsid w:val="005D1C8F"/>
    <w:rsid w:val="005D1D85"/>
    <w:rsid w:val="005D2207"/>
    <w:rsid w:val="005D2210"/>
    <w:rsid w:val="005D2310"/>
    <w:rsid w:val="005D24FE"/>
    <w:rsid w:val="005D2575"/>
    <w:rsid w:val="005D2622"/>
    <w:rsid w:val="005D2651"/>
    <w:rsid w:val="005D2749"/>
    <w:rsid w:val="005D2C7F"/>
    <w:rsid w:val="005D2F07"/>
    <w:rsid w:val="005D2F40"/>
    <w:rsid w:val="005D33EA"/>
    <w:rsid w:val="005D3630"/>
    <w:rsid w:val="005D370C"/>
    <w:rsid w:val="005D3823"/>
    <w:rsid w:val="005D38EA"/>
    <w:rsid w:val="005D393D"/>
    <w:rsid w:val="005D39C0"/>
    <w:rsid w:val="005D3ABA"/>
    <w:rsid w:val="005D3E7C"/>
    <w:rsid w:val="005D3FEA"/>
    <w:rsid w:val="005D41FD"/>
    <w:rsid w:val="005D4436"/>
    <w:rsid w:val="005D4863"/>
    <w:rsid w:val="005D487F"/>
    <w:rsid w:val="005D4894"/>
    <w:rsid w:val="005D48ED"/>
    <w:rsid w:val="005D4A60"/>
    <w:rsid w:val="005D4BDA"/>
    <w:rsid w:val="005D4DD3"/>
    <w:rsid w:val="005D4DD4"/>
    <w:rsid w:val="005D4EB6"/>
    <w:rsid w:val="005D4ED4"/>
    <w:rsid w:val="005D5026"/>
    <w:rsid w:val="005D50DE"/>
    <w:rsid w:val="005D5160"/>
    <w:rsid w:val="005D5182"/>
    <w:rsid w:val="005D51E9"/>
    <w:rsid w:val="005D54ED"/>
    <w:rsid w:val="005D5525"/>
    <w:rsid w:val="005D5597"/>
    <w:rsid w:val="005D58B2"/>
    <w:rsid w:val="005D5AEB"/>
    <w:rsid w:val="005D5B57"/>
    <w:rsid w:val="005D5B92"/>
    <w:rsid w:val="005D5C84"/>
    <w:rsid w:val="005D5CE0"/>
    <w:rsid w:val="005D5D1D"/>
    <w:rsid w:val="005D5E08"/>
    <w:rsid w:val="005D603B"/>
    <w:rsid w:val="005D6091"/>
    <w:rsid w:val="005D60DE"/>
    <w:rsid w:val="005D6378"/>
    <w:rsid w:val="005D6479"/>
    <w:rsid w:val="005D6573"/>
    <w:rsid w:val="005D65C1"/>
    <w:rsid w:val="005D65CA"/>
    <w:rsid w:val="005D6934"/>
    <w:rsid w:val="005D6B8F"/>
    <w:rsid w:val="005D6C00"/>
    <w:rsid w:val="005D6CEA"/>
    <w:rsid w:val="005D704E"/>
    <w:rsid w:val="005D7315"/>
    <w:rsid w:val="005D7357"/>
    <w:rsid w:val="005D7548"/>
    <w:rsid w:val="005D7760"/>
    <w:rsid w:val="005D7777"/>
    <w:rsid w:val="005D7A76"/>
    <w:rsid w:val="005D7A83"/>
    <w:rsid w:val="005D7BEA"/>
    <w:rsid w:val="005D7C0D"/>
    <w:rsid w:val="005D7C3E"/>
    <w:rsid w:val="005D7F22"/>
    <w:rsid w:val="005D7FEB"/>
    <w:rsid w:val="005E0011"/>
    <w:rsid w:val="005E00B8"/>
    <w:rsid w:val="005E0100"/>
    <w:rsid w:val="005E0133"/>
    <w:rsid w:val="005E0272"/>
    <w:rsid w:val="005E02C2"/>
    <w:rsid w:val="005E02CB"/>
    <w:rsid w:val="005E0357"/>
    <w:rsid w:val="005E04A9"/>
    <w:rsid w:val="005E0840"/>
    <w:rsid w:val="005E0853"/>
    <w:rsid w:val="005E0AC8"/>
    <w:rsid w:val="005E0BCB"/>
    <w:rsid w:val="005E0C37"/>
    <w:rsid w:val="005E0D75"/>
    <w:rsid w:val="005E0E83"/>
    <w:rsid w:val="005E1005"/>
    <w:rsid w:val="005E1083"/>
    <w:rsid w:val="005E109D"/>
    <w:rsid w:val="005E122B"/>
    <w:rsid w:val="005E1463"/>
    <w:rsid w:val="005E1658"/>
    <w:rsid w:val="005E1665"/>
    <w:rsid w:val="005E16A4"/>
    <w:rsid w:val="005E17F8"/>
    <w:rsid w:val="005E19EF"/>
    <w:rsid w:val="005E1C2F"/>
    <w:rsid w:val="005E1F5D"/>
    <w:rsid w:val="005E20C3"/>
    <w:rsid w:val="005E20EC"/>
    <w:rsid w:val="005E2457"/>
    <w:rsid w:val="005E24DB"/>
    <w:rsid w:val="005E2601"/>
    <w:rsid w:val="005E2967"/>
    <w:rsid w:val="005E29B8"/>
    <w:rsid w:val="005E2C22"/>
    <w:rsid w:val="005E2D6F"/>
    <w:rsid w:val="005E2E8B"/>
    <w:rsid w:val="005E3141"/>
    <w:rsid w:val="005E396C"/>
    <w:rsid w:val="005E3AD5"/>
    <w:rsid w:val="005E4020"/>
    <w:rsid w:val="005E40B7"/>
    <w:rsid w:val="005E4545"/>
    <w:rsid w:val="005E4696"/>
    <w:rsid w:val="005E46F5"/>
    <w:rsid w:val="005E4874"/>
    <w:rsid w:val="005E4A84"/>
    <w:rsid w:val="005E4AE7"/>
    <w:rsid w:val="005E4FCE"/>
    <w:rsid w:val="005E510F"/>
    <w:rsid w:val="005E518D"/>
    <w:rsid w:val="005E5213"/>
    <w:rsid w:val="005E5237"/>
    <w:rsid w:val="005E5541"/>
    <w:rsid w:val="005E5760"/>
    <w:rsid w:val="005E579C"/>
    <w:rsid w:val="005E57D0"/>
    <w:rsid w:val="005E5951"/>
    <w:rsid w:val="005E5CC2"/>
    <w:rsid w:val="005E5F71"/>
    <w:rsid w:val="005E60F2"/>
    <w:rsid w:val="005E6188"/>
    <w:rsid w:val="005E63B6"/>
    <w:rsid w:val="005E64AB"/>
    <w:rsid w:val="005E6805"/>
    <w:rsid w:val="005E69B8"/>
    <w:rsid w:val="005E6ADF"/>
    <w:rsid w:val="005E7185"/>
    <w:rsid w:val="005E7297"/>
    <w:rsid w:val="005E7415"/>
    <w:rsid w:val="005E7454"/>
    <w:rsid w:val="005E752F"/>
    <w:rsid w:val="005E7532"/>
    <w:rsid w:val="005E7606"/>
    <w:rsid w:val="005E7826"/>
    <w:rsid w:val="005E7913"/>
    <w:rsid w:val="005E7C21"/>
    <w:rsid w:val="005E7E04"/>
    <w:rsid w:val="005F02D6"/>
    <w:rsid w:val="005F0324"/>
    <w:rsid w:val="005F0C3E"/>
    <w:rsid w:val="005F0CBC"/>
    <w:rsid w:val="005F0CEB"/>
    <w:rsid w:val="005F0D8A"/>
    <w:rsid w:val="005F0EA6"/>
    <w:rsid w:val="005F0ED8"/>
    <w:rsid w:val="005F0F9F"/>
    <w:rsid w:val="005F1533"/>
    <w:rsid w:val="005F17D3"/>
    <w:rsid w:val="005F1875"/>
    <w:rsid w:val="005F2025"/>
    <w:rsid w:val="005F223D"/>
    <w:rsid w:val="005F22A2"/>
    <w:rsid w:val="005F23EF"/>
    <w:rsid w:val="005F24FA"/>
    <w:rsid w:val="005F25F9"/>
    <w:rsid w:val="005F2973"/>
    <w:rsid w:val="005F29BE"/>
    <w:rsid w:val="005F2B2F"/>
    <w:rsid w:val="005F2C16"/>
    <w:rsid w:val="005F2CC2"/>
    <w:rsid w:val="005F2D4C"/>
    <w:rsid w:val="005F2F8D"/>
    <w:rsid w:val="005F3142"/>
    <w:rsid w:val="005F3228"/>
    <w:rsid w:val="005F3586"/>
    <w:rsid w:val="005F37C7"/>
    <w:rsid w:val="005F3AC2"/>
    <w:rsid w:val="005F424A"/>
    <w:rsid w:val="005F45B7"/>
    <w:rsid w:val="005F4654"/>
    <w:rsid w:val="005F4691"/>
    <w:rsid w:val="005F46A7"/>
    <w:rsid w:val="005F4DC6"/>
    <w:rsid w:val="005F4ECA"/>
    <w:rsid w:val="005F52DF"/>
    <w:rsid w:val="005F540D"/>
    <w:rsid w:val="005F5420"/>
    <w:rsid w:val="005F54AA"/>
    <w:rsid w:val="005F54EB"/>
    <w:rsid w:val="005F5680"/>
    <w:rsid w:val="005F58EF"/>
    <w:rsid w:val="005F5C33"/>
    <w:rsid w:val="005F6026"/>
    <w:rsid w:val="005F6038"/>
    <w:rsid w:val="005F604F"/>
    <w:rsid w:val="005F60D1"/>
    <w:rsid w:val="005F628A"/>
    <w:rsid w:val="005F685B"/>
    <w:rsid w:val="005F6E25"/>
    <w:rsid w:val="005F6F1D"/>
    <w:rsid w:val="005F6FC2"/>
    <w:rsid w:val="005F6FC5"/>
    <w:rsid w:val="005F70DA"/>
    <w:rsid w:val="005F7341"/>
    <w:rsid w:val="005F773A"/>
    <w:rsid w:val="005F774E"/>
    <w:rsid w:val="005F79AA"/>
    <w:rsid w:val="005F79E7"/>
    <w:rsid w:val="005F7B24"/>
    <w:rsid w:val="005F7C1D"/>
    <w:rsid w:val="005F7C86"/>
    <w:rsid w:val="005F7E39"/>
    <w:rsid w:val="005F7FAC"/>
    <w:rsid w:val="0060003F"/>
    <w:rsid w:val="006000FD"/>
    <w:rsid w:val="00600262"/>
    <w:rsid w:val="00600664"/>
    <w:rsid w:val="0060070C"/>
    <w:rsid w:val="00600917"/>
    <w:rsid w:val="00600DC3"/>
    <w:rsid w:val="0060105A"/>
    <w:rsid w:val="00601165"/>
    <w:rsid w:val="006011FF"/>
    <w:rsid w:val="006014AA"/>
    <w:rsid w:val="0060171B"/>
    <w:rsid w:val="00601762"/>
    <w:rsid w:val="00601771"/>
    <w:rsid w:val="00601B4B"/>
    <w:rsid w:val="00601E03"/>
    <w:rsid w:val="00601FC9"/>
    <w:rsid w:val="00602070"/>
    <w:rsid w:val="006020BE"/>
    <w:rsid w:val="006021ED"/>
    <w:rsid w:val="00602374"/>
    <w:rsid w:val="0060255F"/>
    <w:rsid w:val="00602604"/>
    <w:rsid w:val="006026AC"/>
    <w:rsid w:val="00602849"/>
    <w:rsid w:val="00602A10"/>
    <w:rsid w:val="00602BE2"/>
    <w:rsid w:val="00602C5F"/>
    <w:rsid w:val="00602CB9"/>
    <w:rsid w:val="00602D9A"/>
    <w:rsid w:val="00602E78"/>
    <w:rsid w:val="00602FEB"/>
    <w:rsid w:val="00603060"/>
    <w:rsid w:val="00603062"/>
    <w:rsid w:val="006030EC"/>
    <w:rsid w:val="006031D3"/>
    <w:rsid w:val="00603293"/>
    <w:rsid w:val="00603638"/>
    <w:rsid w:val="00603724"/>
    <w:rsid w:val="006037AB"/>
    <w:rsid w:val="0060380F"/>
    <w:rsid w:val="00603A05"/>
    <w:rsid w:val="00603B5F"/>
    <w:rsid w:val="00603C12"/>
    <w:rsid w:val="00603C16"/>
    <w:rsid w:val="00603D67"/>
    <w:rsid w:val="00603E64"/>
    <w:rsid w:val="00603FA2"/>
    <w:rsid w:val="0060406E"/>
    <w:rsid w:val="00604AE6"/>
    <w:rsid w:val="00604B0C"/>
    <w:rsid w:val="00604B84"/>
    <w:rsid w:val="00605186"/>
    <w:rsid w:val="006055BD"/>
    <w:rsid w:val="006059BB"/>
    <w:rsid w:val="00605A6F"/>
    <w:rsid w:val="00605C49"/>
    <w:rsid w:val="00605E1A"/>
    <w:rsid w:val="00606403"/>
    <w:rsid w:val="006064DE"/>
    <w:rsid w:val="00606600"/>
    <w:rsid w:val="00606720"/>
    <w:rsid w:val="006069DC"/>
    <w:rsid w:val="00606B4E"/>
    <w:rsid w:val="00606CE5"/>
    <w:rsid w:val="00606F01"/>
    <w:rsid w:val="006071B7"/>
    <w:rsid w:val="00607313"/>
    <w:rsid w:val="00607685"/>
    <w:rsid w:val="00607716"/>
    <w:rsid w:val="00607A5D"/>
    <w:rsid w:val="00607C31"/>
    <w:rsid w:val="00607C4F"/>
    <w:rsid w:val="00607ECF"/>
    <w:rsid w:val="00610207"/>
    <w:rsid w:val="0061027D"/>
    <w:rsid w:val="006102ED"/>
    <w:rsid w:val="00610322"/>
    <w:rsid w:val="006103AC"/>
    <w:rsid w:val="0061043B"/>
    <w:rsid w:val="0061043D"/>
    <w:rsid w:val="00610563"/>
    <w:rsid w:val="00610788"/>
    <w:rsid w:val="00610821"/>
    <w:rsid w:val="00610A87"/>
    <w:rsid w:val="00610B3E"/>
    <w:rsid w:val="00610BC3"/>
    <w:rsid w:val="00610CD4"/>
    <w:rsid w:val="00610D56"/>
    <w:rsid w:val="00610DD5"/>
    <w:rsid w:val="00610F2F"/>
    <w:rsid w:val="00610F42"/>
    <w:rsid w:val="00610F99"/>
    <w:rsid w:val="0061114D"/>
    <w:rsid w:val="00611395"/>
    <w:rsid w:val="006114E3"/>
    <w:rsid w:val="006116AA"/>
    <w:rsid w:val="006116DA"/>
    <w:rsid w:val="00611819"/>
    <w:rsid w:val="0061195B"/>
    <w:rsid w:val="00611B8E"/>
    <w:rsid w:val="00611C45"/>
    <w:rsid w:val="00611F48"/>
    <w:rsid w:val="006120BE"/>
    <w:rsid w:val="006120FB"/>
    <w:rsid w:val="0061219C"/>
    <w:rsid w:val="0061243B"/>
    <w:rsid w:val="00612612"/>
    <w:rsid w:val="00612837"/>
    <w:rsid w:val="006129B4"/>
    <w:rsid w:val="00612AFF"/>
    <w:rsid w:val="00612B2F"/>
    <w:rsid w:val="00612C52"/>
    <w:rsid w:val="00612E4E"/>
    <w:rsid w:val="00612EDD"/>
    <w:rsid w:val="006134BE"/>
    <w:rsid w:val="006135B4"/>
    <w:rsid w:val="006136DE"/>
    <w:rsid w:val="00613756"/>
    <w:rsid w:val="006137BE"/>
    <w:rsid w:val="00613814"/>
    <w:rsid w:val="00613DBD"/>
    <w:rsid w:val="00613DD3"/>
    <w:rsid w:val="0061428D"/>
    <w:rsid w:val="0061437C"/>
    <w:rsid w:val="00614701"/>
    <w:rsid w:val="006147FF"/>
    <w:rsid w:val="00614915"/>
    <w:rsid w:val="006149A3"/>
    <w:rsid w:val="00614A93"/>
    <w:rsid w:val="00614AFA"/>
    <w:rsid w:val="00614B5C"/>
    <w:rsid w:val="00614F6F"/>
    <w:rsid w:val="0061510D"/>
    <w:rsid w:val="0061571C"/>
    <w:rsid w:val="006159E1"/>
    <w:rsid w:val="00615A18"/>
    <w:rsid w:val="00615C16"/>
    <w:rsid w:val="00615D03"/>
    <w:rsid w:val="00615DB3"/>
    <w:rsid w:val="00615E12"/>
    <w:rsid w:val="00615EDD"/>
    <w:rsid w:val="0061617A"/>
    <w:rsid w:val="00616192"/>
    <w:rsid w:val="00616418"/>
    <w:rsid w:val="006164F6"/>
    <w:rsid w:val="006165F4"/>
    <w:rsid w:val="0061662C"/>
    <w:rsid w:val="006167BC"/>
    <w:rsid w:val="00616C93"/>
    <w:rsid w:val="00616E81"/>
    <w:rsid w:val="0061729B"/>
    <w:rsid w:val="0061741A"/>
    <w:rsid w:val="00617664"/>
    <w:rsid w:val="006176CA"/>
    <w:rsid w:val="006177E8"/>
    <w:rsid w:val="00617811"/>
    <w:rsid w:val="00617A91"/>
    <w:rsid w:val="00617C10"/>
    <w:rsid w:val="00617C59"/>
    <w:rsid w:val="00617D3C"/>
    <w:rsid w:val="00617E59"/>
    <w:rsid w:val="006200B7"/>
    <w:rsid w:val="00620314"/>
    <w:rsid w:val="00620336"/>
    <w:rsid w:val="006208E1"/>
    <w:rsid w:val="0062091B"/>
    <w:rsid w:val="00620A84"/>
    <w:rsid w:val="00620B4C"/>
    <w:rsid w:val="00620BBD"/>
    <w:rsid w:val="00620BD6"/>
    <w:rsid w:val="00620C1C"/>
    <w:rsid w:val="00620CAF"/>
    <w:rsid w:val="00620ED4"/>
    <w:rsid w:val="00621131"/>
    <w:rsid w:val="006213CB"/>
    <w:rsid w:val="006215FB"/>
    <w:rsid w:val="00621975"/>
    <w:rsid w:val="00621A0A"/>
    <w:rsid w:val="00621AD8"/>
    <w:rsid w:val="00621C80"/>
    <w:rsid w:val="00621C81"/>
    <w:rsid w:val="006220C4"/>
    <w:rsid w:val="00622106"/>
    <w:rsid w:val="0062212C"/>
    <w:rsid w:val="006222CC"/>
    <w:rsid w:val="0062241C"/>
    <w:rsid w:val="00622727"/>
    <w:rsid w:val="0062276C"/>
    <w:rsid w:val="006227DE"/>
    <w:rsid w:val="0062288D"/>
    <w:rsid w:val="00622A2B"/>
    <w:rsid w:val="00622ACB"/>
    <w:rsid w:val="00622C7A"/>
    <w:rsid w:val="00622E40"/>
    <w:rsid w:val="00623247"/>
    <w:rsid w:val="006232D5"/>
    <w:rsid w:val="00623329"/>
    <w:rsid w:val="006233BD"/>
    <w:rsid w:val="0062346C"/>
    <w:rsid w:val="006235CF"/>
    <w:rsid w:val="006236D2"/>
    <w:rsid w:val="00623734"/>
    <w:rsid w:val="0062382D"/>
    <w:rsid w:val="00623898"/>
    <w:rsid w:val="00623962"/>
    <w:rsid w:val="00623ADF"/>
    <w:rsid w:val="00623C5B"/>
    <w:rsid w:val="00623E20"/>
    <w:rsid w:val="00623E61"/>
    <w:rsid w:val="006240E0"/>
    <w:rsid w:val="00624159"/>
    <w:rsid w:val="006241AB"/>
    <w:rsid w:val="0062436E"/>
    <w:rsid w:val="00624690"/>
    <w:rsid w:val="006247AF"/>
    <w:rsid w:val="00624C3F"/>
    <w:rsid w:val="00625210"/>
    <w:rsid w:val="0062533A"/>
    <w:rsid w:val="0062558F"/>
    <w:rsid w:val="006257EC"/>
    <w:rsid w:val="006259B2"/>
    <w:rsid w:val="00625A74"/>
    <w:rsid w:val="00625ADC"/>
    <w:rsid w:val="00625BE1"/>
    <w:rsid w:val="00625D48"/>
    <w:rsid w:val="00625F8A"/>
    <w:rsid w:val="00626789"/>
    <w:rsid w:val="00626836"/>
    <w:rsid w:val="00626A5C"/>
    <w:rsid w:val="00626A7E"/>
    <w:rsid w:val="00626C29"/>
    <w:rsid w:val="00626DF2"/>
    <w:rsid w:val="00626E12"/>
    <w:rsid w:val="00626F55"/>
    <w:rsid w:val="00627580"/>
    <w:rsid w:val="0062769D"/>
    <w:rsid w:val="00627B09"/>
    <w:rsid w:val="00627B46"/>
    <w:rsid w:val="00627E90"/>
    <w:rsid w:val="00630107"/>
    <w:rsid w:val="00630230"/>
    <w:rsid w:val="00630285"/>
    <w:rsid w:val="00630345"/>
    <w:rsid w:val="006304F3"/>
    <w:rsid w:val="00630507"/>
    <w:rsid w:val="00630944"/>
    <w:rsid w:val="00630C8D"/>
    <w:rsid w:val="006311EB"/>
    <w:rsid w:val="006311F8"/>
    <w:rsid w:val="00631360"/>
    <w:rsid w:val="00631607"/>
    <w:rsid w:val="0063165A"/>
    <w:rsid w:val="006316D0"/>
    <w:rsid w:val="0063173A"/>
    <w:rsid w:val="0063176D"/>
    <w:rsid w:val="00631797"/>
    <w:rsid w:val="0063182C"/>
    <w:rsid w:val="00631A6C"/>
    <w:rsid w:val="00631CA2"/>
    <w:rsid w:val="00631D61"/>
    <w:rsid w:val="00631FBD"/>
    <w:rsid w:val="0063205C"/>
    <w:rsid w:val="00632105"/>
    <w:rsid w:val="006322C0"/>
    <w:rsid w:val="0063283B"/>
    <w:rsid w:val="006328CD"/>
    <w:rsid w:val="00632915"/>
    <w:rsid w:val="00632921"/>
    <w:rsid w:val="00632B0A"/>
    <w:rsid w:val="00632CFA"/>
    <w:rsid w:val="00632E21"/>
    <w:rsid w:val="00632E24"/>
    <w:rsid w:val="00632EF0"/>
    <w:rsid w:val="006332B8"/>
    <w:rsid w:val="006335A7"/>
    <w:rsid w:val="006335DA"/>
    <w:rsid w:val="006337B9"/>
    <w:rsid w:val="0063398C"/>
    <w:rsid w:val="00633A4D"/>
    <w:rsid w:val="00633B3E"/>
    <w:rsid w:val="00633D3A"/>
    <w:rsid w:val="00633DF5"/>
    <w:rsid w:val="00633EC5"/>
    <w:rsid w:val="00633EFD"/>
    <w:rsid w:val="0063416F"/>
    <w:rsid w:val="00634332"/>
    <w:rsid w:val="006346F1"/>
    <w:rsid w:val="00634832"/>
    <w:rsid w:val="0063484D"/>
    <w:rsid w:val="0063486E"/>
    <w:rsid w:val="00634932"/>
    <w:rsid w:val="0063495B"/>
    <w:rsid w:val="00634963"/>
    <w:rsid w:val="00634AAA"/>
    <w:rsid w:val="00634C85"/>
    <w:rsid w:val="00634D73"/>
    <w:rsid w:val="00634EED"/>
    <w:rsid w:val="0063507A"/>
    <w:rsid w:val="006350A6"/>
    <w:rsid w:val="00635126"/>
    <w:rsid w:val="00635511"/>
    <w:rsid w:val="006355C2"/>
    <w:rsid w:val="006355F0"/>
    <w:rsid w:val="00635673"/>
    <w:rsid w:val="00635869"/>
    <w:rsid w:val="006359A7"/>
    <w:rsid w:val="00636004"/>
    <w:rsid w:val="00636148"/>
    <w:rsid w:val="006361DA"/>
    <w:rsid w:val="006362B0"/>
    <w:rsid w:val="00636697"/>
    <w:rsid w:val="00636851"/>
    <w:rsid w:val="006369C3"/>
    <w:rsid w:val="00636A1E"/>
    <w:rsid w:val="00636AA8"/>
    <w:rsid w:val="00636BA1"/>
    <w:rsid w:val="00636CA3"/>
    <w:rsid w:val="00636DAE"/>
    <w:rsid w:val="00636DB8"/>
    <w:rsid w:val="00636DC2"/>
    <w:rsid w:val="00637076"/>
    <w:rsid w:val="0063713C"/>
    <w:rsid w:val="006372AF"/>
    <w:rsid w:val="00637394"/>
    <w:rsid w:val="006373FB"/>
    <w:rsid w:val="00637772"/>
    <w:rsid w:val="00637800"/>
    <w:rsid w:val="0063791C"/>
    <w:rsid w:val="006379FD"/>
    <w:rsid w:val="00637B77"/>
    <w:rsid w:val="00637BA2"/>
    <w:rsid w:val="00637C88"/>
    <w:rsid w:val="00637DE0"/>
    <w:rsid w:val="006400BF"/>
    <w:rsid w:val="00640162"/>
    <w:rsid w:val="006401EB"/>
    <w:rsid w:val="0064045B"/>
    <w:rsid w:val="006405F2"/>
    <w:rsid w:val="00640727"/>
    <w:rsid w:val="006408CB"/>
    <w:rsid w:val="0064099C"/>
    <w:rsid w:val="00640BE4"/>
    <w:rsid w:val="00640DE6"/>
    <w:rsid w:val="00640E01"/>
    <w:rsid w:val="00640E7F"/>
    <w:rsid w:val="00641044"/>
    <w:rsid w:val="00641094"/>
    <w:rsid w:val="00641124"/>
    <w:rsid w:val="00641134"/>
    <w:rsid w:val="0064120D"/>
    <w:rsid w:val="0064136E"/>
    <w:rsid w:val="006413AE"/>
    <w:rsid w:val="006414E4"/>
    <w:rsid w:val="0064150F"/>
    <w:rsid w:val="006415C0"/>
    <w:rsid w:val="00641610"/>
    <w:rsid w:val="006417FE"/>
    <w:rsid w:val="006418E0"/>
    <w:rsid w:val="00641C98"/>
    <w:rsid w:val="00641CC8"/>
    <w:rsid w:val="00641D32"/>
    <w:rsid w:val="00641DA5"/>
    <w:rsid w:val="00641FF0"/>
    <w:rsid w:val="00642021"/>
    <w:rsid w:val="00642041"/>
    <w:rsid w:val="00642236"/>
    <w:rsid w:val="00642378"/>
    <w:rsid w:val="0064246F"/>
    <w:rsid w:val="006424A0"/>
    <w:rsid w:val="00642664"/>
    <w:rsid w:val="00642669"/>
    <w:rsid w:val="006426B9"/>
    <w:rsid w:val="006426C0"/>
    <w:rsid w:val="00642875"/>
    <w:rsid w:val="00642883"/>
    <w:rsid w:val="0064294E"/>
    <w:rsid w:val="00642B8C"/>
    <w:rsid w:val="00642CF5"/>
    <w:rsid w:val="00642D84"/>
    <w:rsid w:val="0064341C"/>
    <w:rsid w:val="00643790"/>
    <w:rsid w:val="006437A1"/>
    <w:rsid w:val="006438D2"/>
    <w:rsid w:val="0064399F"/>
    <w:rsid w:val="00643BE9"/>
    <w:rsid w:val="00643CA4"/>
    <w:rsid w:val="00643FD7"/>
    <w:rsid w:val="0064400E"/>
    <w:rsid w:val="00644167"/>
    <w:rsid w:val="00644305"/>
    <w:rsid w:val="006444F7"/>
    <w:rsid w:val="006446FB"/>
    <w:rsid w:val="00644777"/>
    <w:rsid w:val="00644B92"/>
    <w:rsid w:val="00644D6E"/>
    <w:rsid w:val="00644F09"/>
    <w:rsid w:val="00644F45"/>
    <w:rsid w:val="0064521D"/>
    <w:rsid w:val="00645286"/>
    <w:rsid w:val="00645478"/>
    <w:rsid w:val="00645574"/>
    <w:rsid w:val="00645743"/>
    <w:rsid w:val="00645B31"/>
    <w:rsid w:val="00645B33"/>
    <w:rsid w:val="00645BE1"/>
    <w:rsid w:val="00645EF4"/>
    <w:rsid w:val="00645F6E"/>
    <w:rsid w:val="00646193"/>
    <w:rsid w:val="0064620E"/>
    <w:rsid w:val="006462A8"/>
    <w:rsid w:val="0064654A"/>
    <w:rsid w:val="0064667D"/>
    <w:rsid w:val="00646760"/>
    <w:rsid w:val="006469C5"/>
    <w:rsid w:val="006469F0"/>
    <w:rsid w:val="00646A58"/>
    <w:rsid w:val="00646BEB"/>
    <w:rsid w:val="00646D47"/>
    <w:rsid w:val="00646D6A"/>
    <w:rsid w:val="00646DA4"/>
    <w:rsid w:val="00646F8A"/>
    <w:rsid w:val="00646FE4"/>
    <w:rsid w:val="0064756E"/>
    <w:rsid w:val="006476F9"/>
    <w:rsid w:val="00647C94"/>
    <w:rsid w:val="00647E1D"/>
    <w:rsid w:val="00647E9C"/>
    <w:rsid w:val="006500AA"/>
    <w:rsid w:val="006502EE"/>
    <w:rsid w:val="0065040D"/>
    <w:rsid w:val="006504DF"/>
    <w:rsid w:val="00650632"/>
    <w:rsid w:val="00650655"/>
    <w:rsid w:val="006506BA"/>
    <w:rsid w:val="006506BC"/>
    <w:rsid w:val="006506D5"/>
    <w:rsid w:val="0065071E"/>
    <w:rsid w:val="00650C21"/>
    <w:rsid w:val="00650D5F"/>
    <w:rsid w:val="00651065"/>
    <w:rsid w:val="006514A1"/>
    <w:rsid w:val="00651713"/>
    <w:rsid w:val="00652149"/>
    <w:rsid w:val="00652483"/>
    <w:rsid w:val="00652515"/>
    <w:rsid w:val="0065262C"/>
    <w:rsid w:val="006526DB"/>
    <w:rsid w:val="006528AD"/>
    <w:rsid w:val="006529FE"/>
    <w:rsid w:val="00652AB4"/>
    <w:rsid w:val="00652AE1"/>
    <w:rsid w:val="00652AE6"/>
    <w:rsid w:val="00652B84"/>
    <w:rsid w:val="00652E4A"/>
    <w:rsid w:val="00652E7A"/>
    <w:rsid w:val="00652EEA"/>
    <w:rsid w:val="00652EFD"/>
    <w:rsid w:val="00652F82"/>
    <w:rsid w:val="006530E8"/>
    <w:rsid w:val="0065317D"/>
    <w:rsid w:val="00653193"/>
    <w:rsid w:val="006532D5"/>
    <w:rsid w:val="006532D8"/>
    <w:rsid w:val="00653316"/>
    <w:rsid w:val="006534B8"/>
    <w:rsid w:val="00653638"/>
    <w:rsid w:val="006537D6"/>
    <w:rsid w:val="006538ED"/>
    <w:rsid w:val="00653A03"/>
    <w:rsid w:val="00653AFB"/>
    <w:rsid w:val="00653D84"/>
    <w:rsid w:val="00653F62"/>
    <w:rsid w:val="00654086"/>
    <w:rsid w:val="006542BC"/>
    <w:rsid w:val="006542CB"/>
    <w:rsid w:val="00654344"/>
    <w:rsid w:val="006544C1"/>
    <w:rsid w:val="00654541"/>
    <w:rsid w:val="0065463E"/>
    <w:rsid w:val="006546C5"/>
    <w:rsid w:val="006546C6"/>
    <w:rsid w:val="0065471B"/>
    <w:rsid w:val="00654861"/>
    <w:rsid w:val="006549E3"/>
    <w:rsid w:val="00654A9A"/>
    <w:rsid w:val="00654ACC"/>
    <w:rsid w:val="00654B11"/>
    <w:rsid w:val="00654B1B"/>
    <w:rsid w:val="00654B78"/>
    <w:rsid w:val="00654BEB"/>
    <w:rsid w:val="00654C00"/>
    <w:rsid w:val="00654DC6"/>
    <w:rsid w:val="00654DED"/>
    <w:rsid w:val="00654FF9"/>
    <w:rsid w:val="0065502E"/>
    <w:rsid w:val="006550AB"/>
    <w:rsid w:val="0065518D"/>
    <w:rsid w:val="00655274"/>
    <w:rsid w:val="006553C2"/>
    <w:rsid w:val="006553C3"/>
    <w:rsid w:val="00655482"/>
    <w:rsid w:val="006554B0"/>
    <w:rsid w:val="006558B5"/>
    <w:rsid w:val="00655B87"/>
    <w:rsid w:val="00655E5B"/>
    <w:rsid w:val="00656243"/>
    <w:rsid w:val="006563C8"/>
    <w:rsid w:val="006566FE"/>
    <w:rsid w:val="006567AE"/>
    <w:rsid w:val="00656913"/>
    <w:rsid w:val="00656946"/>
    <w:rsid w:val="0065694B"/>
    <w:rsid w:val="00656A76"/>
    <w:rsid w:val="00656BAF"/>
    <w:rsid w:val="00656D6F"/>
    <w:rsid w:val="00656E28"/>
    <w:rsid w:val="00656FC3"/>
    <w:rsid w:val="00657113"/>
    <w:rsid w:val="00657286"/>
    <w:rsid w:val="006572A1"/>
    <w:rsid w:val="006575B4"/>
    <w:rsid w:val="006575E6"/>
    <w:rsid w:val="00657677"/>
    <w:rsid w:val="00657B6D"/>
    <w:rsid w:val="00657EED"/>
    <w:rsid w:val="00657EFB"/>
    <w:rsid w:val="00660442"/>
    <w:rsid w:val="006605F6"/>
    <w:rsid w:val="00660AA4"/>
    <w:rsid w:val="00660B4E"/>
    <w:rsid w:val="00660C5D"/>
    <w:rsid w:val="00660ED1"/>
    <w:rsid w:val="00661098"/>
    <w:rsid w:val="006610DA"/>
    <w:rsid w:val="006610DF"/>
    <w:rsid w:val="00661194"/>
    <w:rsid w:val="006611F5"/>
    <w:rsid w:val="00661430"/>
    <w:rsid w:val="00661A62"/>
    <w:rsid w:val="00661AF2"/>
    <w:rsid w:val="00661C64"/>
    <w:rsid w:val="00661CE2"/>
    <w:rsid w:val="00661DE9"/>
    <w:rsid w:val="00662015"/>
    <w:rsid w:val="006620CB"/>
    <w:rsid w:val="006620E2"/>
    <w:rsid w:val="006623F5"/>
    <w:rsid w:val="006624F2"/>
    <w:rsid w:val="006627E0"/>
    <w:rsid w:val="00662D2F"/>
    <w:rsid w:val="00663086"/>
    <w:rsid w:val="006630E6"/>
    <w:rsid w:val="006630FF"/>
    <w:rsid w:val="0066345D"/>
    <w:rsid w:val="00663649"/>
    <w:rsid w:val="00663839"/>
    <w:rsid w:val="00663988"/>
    <w:rsid w:val="00663C21"/>
    <w:rsid w:val="00663FD1"/>
    <w:rsid w:val="0066405D"/>
    <w:rsid w:val="006640E8"/>
    <w:rsid w:val="00664127"/>
    <w:rsid w:val="0066475D"/>
    <w:rsid w:val="00664A72"/>
    <w:rsid w:val="00664CAB"/>
    <w:rsid w:val="00664D0B"/>
    <w:rsid w:val="00664E4C"/>
    <w:rsid w:val="00665003"/>
    <w:rsid w:val="0066500E"/>
    <w:rsid w:val="006652B5"/>
    <w:rsid w:val="006653E6"/>
    <w:rsid w:val="006657CE"/>
    <w:rsid w:val="00665C5E"/>
    <w:rsid w:val="00665DF7"/>
    <w:rsid w:val="00665EAA"/>
    <w:rsid w:val="00666265"/>
    <w:rsid w:val="0066631E"/>
    <w:rsid w:val="0066641E"/>
    <w:rsid w:val="00666526"/>
    <w:rsid w:val="006665DF"/>
    <w:rsid w:val="006666E2"/>
    <w:rsid w:val="006667EA"/>
    <w:rsid w:val="0066682B"/>
    <w:rsid w:val="00666C12"/>
    <w:rsid w:val="00666C58"/>
    <w:rsid w:val="00666CFF"/>
    <w:rsid w:val="00666D2D"/>
    <w:rsid w:val="00666D70"/>
    <w:rsid w:val="00666F53"/>
    <w:rsid w:val="00666F76"/>
    <w:rsid w:val="00666FCE"/>
    <w:rsid w:val="0066714B"/>
    <w:rsid w:val="00667203"/>
    <w:rsid w:val="0066738A"/>
    <w:rsid w:val="006674CA"/>
    <w:rsid w:val="00667587"/>
    <w:rsid w:val="0066763F"/>
    <w:rsid w:val="006676A5"/>
    <w:rsid w:val="0066791F"/>
    <w:rsid w:val="00667EA4"/>
    <w:rsid w:val="0067001F"/>
    <w:rsid w:val="006700E5"/>
    <w:rsid w:val="006701EC"/>
    <w:rsid w:val="0067021A"/>
    <w:rsid w:val="0067021C"/>
    <w:rsid w:val="006704EB"/>
    <w:rsid w:val="00670537"/>
    <w:rsid w:val="0067056F"/>
    <w:rsid w:val="0067082D"/>
    <w:rsid w:val="00670854"/>
    <w:rsid w:val="00670BA1"/>
    <w:rsid w:val="00670C74"/>
    <w:rsid w:val="00670E66"/>
    <w:rsid w:val="00670F1A"/>
    <w:rsid w:val="00670FDD"/>
    <w:rsid w:val="00670FF8"/>
    <w:rsid w:val="00671272"/>
    <w:rsid w:val="006712BA"/>
    <w:rsid w:val="006712E3"/>
    <w:rsid w:val="0067158A"/>
    <w:rsid w:val="006716FF"/>
    <w:rsid w:val="00671797"/>
    <w:rsid w:val="00671849"/>
    <w:rsid w:val="0067187D"/>
    <w:rsid w:val="00671951"/>
    <w:rsid w:val="00671A5B"/>
    <w:rsid w:val="00671BC4"/>
    <w:rsid w:val="00671EE3"/>
    <w:rsid w:val="00671EE9"/>
    <w:rsid w:val="006720B7"/>
    <w:rsid w:val="006722B8"/>
    <w:rsid w:val="00672368"/>
    <w:rsid w:val="006723CF"/>
    <w:rsid w:val="006724A4"/>
    <w:rsid w:val="006724AF"/>
    <w:rsid w:val="00672574"/>
    <w:rsid w:val="00672833"/>
    <w:rsid w:val="00672866"/>
    <w:rsid w:val="00672E57"/>
    <w:rsid w:val="00673032"/>
    <w:rsid w:val="006730B9"/>
    <w:rsid w:val="006732FA"/>
    <w:rsid w:val="0067337D"/>
    <w:rsid w:val="006735C5"/>
    <w:rsid w:val="006736E9"/>
    <w:rsid w:val="006737E4"/>
    <w:rsid w:val="00673800"/>
    <w:rsid w:val="00673CF2"/>
    <w:rsid w:val="0067426C"/>
    <w:rsid w:val="006742EF"/>
    <w:rsid w:val="006747E7"/>
    <w:rsid w:val="00674B1F"/>
    <w:rsid w:val="00674B4F"/>
    <w:rsid w:val="00674C76"/>
    <w:rsid w:val="00674D4F"/>
    <w:rsid w:val="00674E66"/>
    <w:rsid w:val="00674FA5"/>
    <w:rsid w:val="006752EC"/>
    <w:rsid w:val="0067549B"/>
    <w:rsid w:val="006755B9"/>
    <w:rsid w:val="006756F5"/>
    <w:rsid w:val="006757DC"/>
    <w:rsid w:val="00675936"/>
    <w:rsid w:val="00675941"/>
    <w:rsid w:val="00675AF0"/>
    <w:rsid w:val="00675C21"/>
    <w:rsid w:val="00675D0F"/>
    <w:rsid w:val="00675DA2"/>
    <w:rsid w:val="00675EF8"/>
    <w:rsid w:val="0067601C"/>
    <w:rsid w:val="00676243"/>
    <w:rsid w:val="0067657D"/>
    <w:rsid w:val="006767E1"/>
    <w:rsid w:val="00676B48"/>
    <w:rsid w:val="00676B95"/>
    <w:rsid w:val="00676D15"/>
    <w:rsid w:val="00676E70"/>
    <w:rsid w:val="00677334"/>
    <w:rsid w:val="00677465"/>
    <w:rsid w:val="006775F8"/>
    <w:rsid w:val="006776C1"/>
    <w:rsid w:val="006778BF"/>
    <w:rsid w:val="00677CD7"/>
    <w:rsid w:val="00677DC3"/>
    <w:rsid w:val="00677DFB"/>
    <w:rsid w:val="00677E40"/>
    <w:rsid w:val="00677E9D"/>
    <w:rsid w:val="00677F8D"/>
    <w:rsid w:val="00680251"/>
    <w:rsid w:val="0068030C"/>
    <w:rsid w:val="006803B8"/>
    <w:rsid w:val="0068050F"/>
    <w:rsid w:val="006805C0"/>
    <w:rsid w:val="00680745"/>
    <w:rsid w:val="00680909"/>
    <w:rsid w:val="00680956"/>
    <w:rsid w:val="00680971"/>
    <w:rsid w:val="006809FF"/>
    <w:rsid w:val="00680A84"/>
    <w:rsid w:val="00680FB8"/>
    <w:rsid w:val="00681003"/>
    <w:rsid w:val="006810D7"/>
    <w:rsid w:val="00681634"/>
    <w:rsid w:val="00681696"/>
    <w:rsid w:val="006816EC"/>
    <w:rsid w:val="00681726"/>
    <w:rsid w:val="00681830"/>
    <w:rsid w:val="00681BC3"/>
    <w:rsid w:val="00681BE8"/>
    <w:rsid w:val="00681E99"/>
    <w:rsid w:val="0068210A"/>
    <w:rsid w:val="00682165"/>
    <w:rsid w:val="0068221A"/>
    <w:rsid w:val="006822B1"/>
    <w:rsid w:val="006822BC"/>
    <w:rsid w:val="006822DE"/>
    <w:rsid w:val="006823D0"/>
    <w:rsid w:val="00682424"/>
    <w:rsid w:val="0068243F"/>
    <w:rsid w:val="00682634"/>
    <w:rsid w:val="006826B2"/>
    <w:rsid w:val="00682704"/>
    <w:rsid w:val="006827AA"/>
    <w:rsid w:val="006827C7"/>
    <w:rsid w:val="00682AC5"/>
    <w:rsid w:val="00682AC6"/>
    <w:rsid w:val="00682AF0"/>
    <w:rsid w:val="00682B4C"/>
    <w:rsid w:val="006831B3"/>
    <w:rsid w:val="0068336D"/>
    <w:rsid w:val="00683497"/>
    <w:rsid w:val="00683555"/>
    <w:rsid w:val="0068361B"/>
    <w:rsid w:val="0068361C"/>
    <w:rsid w:val="00683694"/>
    <w:rsid w:val="006836BA"/>
    <w:rsid w:val="00683742"/>
    <w:rsid w:val="00683874"/>
    <w:rsid w:val="00683876"/>
    <w:rsid w:val="006838B2"/>
    <w:rsid w:val="006839C2"/>
    <w:rsid w:val="00683A20"/>
    <w:rsid w:val="00683D02"/>
    <w:rsid w:val="00683E09"/>
    <w:rsid w:val="00684242"/>
    <w:rsid w:val="00684262"/>
    <w:rsid w:val="00684305"/>
    <w:rsid w:val="00684491"/>
    <w:rsid w:val="00684762"/>
    <w:rsid w:val="00684C5C"/>
    <w:rsid w:val="00684D27"/>
    <w:rsid w:val="00684FF4"/>
    <w:rsid w:val="006852CC"/>
    <w:rsid w:val="00685308"/>
    <w:rsid w:val="00685466"/>
    <w:rsid w:val="00685837"/>
    <w:rsid w:val="0068598E"/>
    <w:rsid w:val="00685ABC"/>
    <w:rsid w:val="00685AFD"/>
    <w:rsid w:val="00685BA9"/>
    <w:rsid w:val="00685D07"/>
    <w:rsid w:val="00685D17"/>
    <w:rsid w:val="00686004"/>
    <w:rsid w:val="006860FA"/>
    <w:rsid w:val="00686129"/>
    <w:rsid w:val="00686403"/>
    <w:rsid w:val="006867FA"/>
    <w:rsid w:val="00686AE6"/>
    <w:rsid w:val="00686B0D"/>
    <w:rsid w:val="00686BA6"/>
    <w:rsid w:val="00686BE2"/>
    <w:rsid w:val="00686F61"/>
    <w:rsid w:val="00687194"/>
    <w:rsid w:val="006871F6"/>
    <w:rsid w:val="00687311"/>
    <w:rsid w:val="00687513"/>
    <w:rsid w:val="006875BB"/>
    <w:rsid w:val="00687B4A"/>
    <w:rsid w:val="00687C7A"/>
    <w:rsid w:val="00687E57"/>
    <w:rsid w:val="00687EE1"/>
    <w:rsid w:val="00687EE3"/>
    <w:rsid w:val="0069020A"/>
    <w:rsid w:val="006903C6"/>
    <w:rsid w:val="00690544"/>
    <w:rsid w:val="00690AC0"/>
    <w:rsid w:val="00690B33"/>
    <w:rsid w:val="00690D13"/>
    <w:rsid w:val="006911EC"/>
    <w:rsid w:val="006911F7"/>
    <w:rsid w:val="0069122A"/>
    <w:rsid w:val="0069123B"/>
    <w:rsid w:val="0069174E"/>
    <w:rsid w:val="006919FE"/>
    <w:rsid w:val="00691CED"/>
    <w:rsid w:val="00691FBC"/>
    <w:rsid w:val="006920D7"/>
    <w:rsid w:val="00692282"/>
    <w:rsid w:val="0069259B"/>
    <w:rsid w:val="0069275D"/>
    <w:rsid w:val="00692A2B"/>
    <w:rsid w:val="00692C48"/>
    <w:rsid w:val="00692E75"/>
    <w:rsid w:val="00692ED8"/>
    <w:rsid w:val="00692F75"/>
    <w:rsid w:val="0069314A"/>
    <w:rsid w:val="006931F0"/>
    <w:rsid w:val="0069322E"/>
    <w:rsid w:val="00693262"/>
    <w:rsid w:val="006934A8"/>
    <w:rsid w:val="0069353A"/>
    <w:rsid w:val="006935BA"/>
    <w:rsid w:val="00693964"/>
    <w:rsid w:val="00693A06"/>
    <w:rsid w:val="00693B5B"/>
    <w:rsid w:val="00693C2A"/>
    <w:rsid w:val="00693C2B"/>
    <w:rsid w:val="00693F9B"/>
    <w:rsid w:val="00694008"/>
    <w:rsid w:val="0069416B"/>
    <w:rsid w:val="0069467D"/>
    <w:rsid w:val="00694832"/>
    <w:rsid w:val="00694A9A"/>
    <w:rsid w:val="00694B1C"/>
    <w:rsid w:val="00694B93"/>
    <w:rsid w:val="00694D07"/>
    <w:rsid w:val="0069506D"/>
    <w:rsid w:val="00695386"/>
    <w:rsid w:val="00695420"/>
    <w:rsid w:val="0069546F"/>
    <w:rsid w:val="006955F5"/>
    <w:rsid w:val="00695A0A"/>
    <w:rsid w:val="00695AD4"/>
    <w:rsid w:val="00695B17"/>
    <w:rsid w:val="00695EBD"/>
    <w:rsid w:val="00695F0E"/>
    <w:rsid w:val="00695F11"/>
    <w:rsid w:val="0069601C"/>
    <w:rsid w:val="00696107"/>
    <w:rsid w:val="006962AD"/>
    <w:rsid w:val="00696301"/>
    <w:rsid w:val="006963B2"/>
    <w:rsid w:val="006966C5"/>
    <w:rsid w:val="0069674C"/>
    <w:rsid w:val="006969AA"/>
    <w:rsid w:val="00696E22"/>
    <w:rsid w:val="0069702A"/>
    <w:rsid w:val="0069713D"/>
    <w:rsid w:val="00697222"/>
    <w:rsid w:val="006974AF"/>
    <w:rsid w:val="00697869"/>
    <w:rsid w:val="0069796F"/>
    <w:rsid w:val="00697B6F"/>
    <w:rsid w:val="00697E23"/>
    <w:rsid w:val="00697F27"/>
    <w:rsid w:val="006A0079"/>
    <w:rsid w:val="006A009C"/>
    <w:rsid w:val="006A00AF"/>
    <w:rsid w:val="006A0195"/>
    <w:rsid w:val="006A01F6"/>
    <w:rsid w:val="006A02F7"/>
    <w:rsid w:val="006A0498"/>
    <w:rsid w:val="006A06DF"/>
    <w:rsid w:val="006A0715"/>
    <w:rsid w:val="006A0827"/>
    <w:rsid w:val="006A08FD"/>
    <w:rsid w:val="006A0951"/>
    <w:rsid w:val="006A0A13"/>
    <w:rsid w:val="006A0BA4"/>
    <w:rsid w:val="006A0D37"/>
    <w:rsid w:val="006A0DB6"/>
    <w:rsid w:val="006A0E9C"/>
    <w:rsid w:val="006A1028"/>
    <w:rsid w:val="006A12C2"/>
    <w:rsid w:val="006A12C5"/>
    <w:rsid w:val="006A1575"/>
    <w:rsid w:val="006A1624"/>
    <w:rsid w:val="006A1707"/>
    <w:rsid w:val="006A1761"/>
    <w:rsid w:val="006A1815"/>
    <w:rsid w:val="006A1896"/>
    <w:rsid w:val="006A195F"/>
    <w:rsid w:val="006A1C0F"/>
    <w:rsid w:val="006A1C70"/>
    <w:rsid w:val="006A1EE8"/>
    <w:rsid w:val="006A2097"/>
    <w:rsid w:val="006A2390"/>
    <w:rsid w:val="006A23F9"/>
    <w:rsid w:val="006A2570"/>
    <w:rsid w:val="006A2735"/>
    <w:rsid w:val="006A283B"/>
    <w:rsid w:val="006A2A4E"/>
    <w:rsid w:val="006A2AC8"/>
    <w:rsid w:val="006A2DD1"/>
    <w:rsid w:val="006A2F46"/>
    <w:rsid w:val="006A2F7F"/>
    <w:rsid w:val="006A3187"/>
    <w:rsid w:val="006A3375"/>
    <w:rsid w:val="006A35A0"/>
    <w:rsid w:val="006A381F"/>
    <w:rsid w:val="006A3BB5"/>
    <w:rsid w:val="006A3D3C"/>
    <w:rsid w:val="006A3E52"/>
    <w:rsid w:val="006A4041"/>
    <w:rsid w:val="006A419B"/>
    <w:rsid w:val="006A43D0"/>
    <w:rsid w:val="006A4408"/>
    <w:rsid w:val="006A4720"/>
    <w:rsid w:val="006A4847"/>
    <w:rsid w:val="006A48DA"/>
    <w:rsid w:val="006A49D4"/>
    <w:rsid w:val="006A49FC"/>
    <w:rsid w:val="006A4AC1"/>
    <w:rsid w:val="006A4ACE"/>
    <w:rsid w:val="006A4DF9"/>
    <w:rsid w:val="006A4F82"/>
    <w:rsid w:val="006A5092"/>
    <w:rsid w:val="006A50DB"/>
    <w:rsid w:val="006A5106"/>
    <w:rsid w:val="006A51B6"/>
    <w:rsid w:val="006A5263"/>
    <w:rsid w:val="006A5274"/>
    <w:rsid w:val="006A528C"/>
    <w:rsid w:val="006A56E0"/>
    <w:rsid w:val="006A5890"/>
    <w:rsid w:val="006A58F9"/>
    <w:rsid w:val="006A597B"/>
    <w:rsid w:val="006A5A14"/>
    <w:rsid w:val="006A5A66"/>
    <w:rsid w:val="006A5AE2"/>
    <w:rsid w:val="006A5B59"/>
    <w:rsid w:val="006A5EDD"/>
    <w:rsid w:val="006A60C7"/>
    <w:rsid w:val="006A6104"/>
    <w:rsid w:val="006A6106"/>
    <w:rsid w:val="006A6212"/>
    <w:rsid w:val="006A62DE"/>
    <w:rsid w:val="006A63AA"/>
    <w:rsid w:val="006A641C"/>
    <w:rsid w:val="006A643E"/>
    <w:rsid w:val="006A66F5"/>
    <w:rsid w:val="006A6BCD"/>
    <w:rsid w:val="006A6DE3"/>
    <w:rsid w:val="006A6F59"/>
    <w:rsid w:val="006A70BB"/>
    <w:rsid w:val="006A7175"/>
    <w:rsid w:val="006A71DF"/>
    <w:rsid w:val="006A7211"/>
    <w:rsid w:val="006A7365"/>
    <w:rsid w:val="006A755F"/>
    <w:rsid w:val="006A7C23"/>
    <w:rsid w:val="006A7CB6"/>
    <w:rsid w:val="006A7FF0"/>
    <w:rsid w:val="006B04FB"/>
    <w:rsid w:val="006B05C9"/>
    <w:rsid w:val="006B06C7"/>
    <w:rsid w:val="006B085B"/>
    <w:rsid w:val="006B0AC2"/>
    <w:rsid w:val="006B0BCB"/>
    <w:rsid w:val="006B0CB8"/>
    <w:rsid w:val="006B0D36"/>
    <w:rsid w:val="006B0E17"/>
    <w:rsid w:val="006B0E24"/>
    <w:rsid w:val="006B15DF"/>
    <w:rsid w:val="006B15FD"/>
    <w:rsid w:val="006B1668"/>
    <w:rsid w:val="006B16B6"/>
    <w:rsid w:val="006B17E0"/>
    <w:rsid w:val="006B1976"/>
    <w:rsid w:val="006B1EBC"/>
    <w:rsid w:val="006B21B2"/>
    <w:rsid w:val="006B21C7"/>
    <w:rsid w:val="006B2645"/>
    <w:rsid w:val="006B2911"/>
    <w:rsid w:val="006B2B38"/>
    <w:rsid w:val="006B2BAD"/>
    <w:rsid w:val="006B2BAF"/>
    <w:rsid w:val="006B2CEA"/>
    <w:rsid w:val="006B304E"/>
    <w:rsid w:val="006B30B3"/>
    <w:rsid w:val="006B30E5"/>
    <w:rsid w:val="006B3194"/>
    <w:rsid w:val="006B327D"/>
    <w:rsid w:val="006B34CB"/>
    <w:rsid w:val="006B3972"/>
    <w:rsid w:val="006B3AFD"/>
    <w:rsid w:val="006B3B1F"/>
    <w:rsid w:val="006B3C02"/>
    <w:rsid w:val="006B3D47"/>
    <w:rsid w:val="006B424A"/>
    <w:rsid w:val="006B433D"/>
    <w:rsid w:val="006B4354"/>
    <w:rsid w:val="006B43D4"/>
    <w:rsid w:val="006B444A"/>
    <w:rsid w:val="006B44AA"/>
    <w:rsid w:val="006B44DE"/>
    <w:rsid w:val="006B4674"/>
    <w:rsid w:val="006B4A87"/>
    <w:rsid w:val="006B4BD8"/>
    <w:rsid w:val="006B4DA8"/>
    <w:rsid w:val="006B4DC8"/>
    <w:rsid w:val="006B4F60"/>
    <w:rsid w:val="006B4F71"/>
    <w:rsid w:val="006B5015"/>
    <w:rsid w:val="006B50DC"/>
    <w:rsid w:val="006B5133"/>
    <w:rsid w:val="006B5212"/>
    <w:rsid w:val="006B532C"/>
    <w:rsid w:val="006B5376"/>
    <w:rsid w:val="006B5421"/>
    <w:rsid w:val="006B5503"/>
    <w:rsid w:val="006B56EA"/>
    <w:rsid w:val="006B5A03"/>
    <w:rsid w:val="006B5C22"/>
    <w:rsid w:val="006B5C95"/>
    <w:rsid w:val="006B5CEB"/>
    <w:rsid w:val="006B5D84"/>
    <w:rsid w:val="006B5EDF"/>
    <w:rsid w:val="006B60D9"/>
    <w:rsid w:val="006B6272"/>
    <w:rsid w:val="006B6278"/>
    <w:rsid w:val="006B629B"/>
    <w:rsid w:val="006B6564"/>
    <w:rsid w:val="006B6686"/>
    <w:rsid w:val="006B69A0"/>
    <w:rsid w:val="006B6A94"/>
    <w:rsid w:val="006B6BC0"/>
    <w:rsid w:val="006B7985"/>
    <w:rsid w:val="006B7CF5"/>
    <w:rsid w:val="006B7D31"/>
    <w:rsid w:val="006B7DA5"/>
    <w:rsid w:val="006B7DF9"/>
    <w:rsid w:val="006B7E8B"/>
    <w:rsid w:val="006C001D"/>
    <w:rsid w:val="006C0032"/>
    <w:rsid w:val="006C0231"/>
    <w:rsid w:val="006C02C3"/>
    <w:rsid w:val="006C02D4"/>
    <w:rsid w:val="006C03EB"/>
    <w:rsid w:val="006C0456"/>
    <w:rsid w:val="006C053B"/>
    <w:rsid w:val="006C071E"/>
    <w:rsid w:val="006C0D8F"/>
    <w:rsid w:val="006C10EC"/>
    <w:rsid w:val="006C113D"/>
    <w:rsid w:val="006C12F4"/>
    <w:rsid w:val="006C156A"/>
    <w:rsid w:val="006C171F"/>
    <w:rsid w:val="006C1A55"/>
    <w:rsid w:val="006C1AC9"/>
    <w:rsid w:val="006C1BC9"/>
    <w:rsid w:val="006C20E3"/>
    <w:rsid w:val="006C2142"/>
    <w:rsid w:val="006C21BD"/>
    <w:rsid w:val="006C23C9"/>
    <w:rsid w:val="006C25EB"/>
    <w:rsid w:val="006C2676"/>
    <w:rsid w:val="006C297D"/>
    <w:rsid w:val="006C2A2C"/>
    <w:rsid w:val="006C2C59"/>
    <w:rsid w:val="006C2EBC"/>
    <w:rsid w:val="006C2F8B"/>
    <w:rsid w:val="006C3206"/>
    <w:rsid w:val="006C34C9"/>
    <w:rsid w:val="006C3513"/>
    <w:rsid w:val="006C35DA"/>
    <w:rsid w:val="006C363A"/>
    <w:rsid w:val="006C36BC"/>
    <w:rsid w:val="006C36E9"/>
    <w:rsid w:val="006C3763"/>
    <w:rsid w:val="006C390F"/>
    <w:rsid w:val="006C3A02"/>
    <w:rsid w:val="006C3A6A"/>
    <w:rsid w:val="006C3C52"/>
    <w:rsid w:val="006C3F8D"/>
    <w:rsid w:val="006C406B"/>
    <w:rsid w:val="006C449E"/>
    <w:rsid w:val="006C45DE"/>
    <w:rsid w:val="006C466C"/>
    <w:rsid w:val="006C47B0"/>
    <w:rsid w:val="006C4A8D"/>
    <w:rsid w:val="006C4BA6"/>
    <w:rsid w:val="006C4EFC"/>
    <w:rsid w:val="006C501D"/>
    <w:rsid w:val="006C5175"/>
    <w:rsid w:val="006C563A"/>
    <w:rsid w:val="006C57FF"/>
    <w:rsid w:val="006C581E"/>
    <w:rsid w:val="006C593F"/>
    <w:rsid w:val="006C598E"/>
    <w:rsid w:val="006C5AA8"/>
    <w:rsid w:val="006C5BCD"/>
    <w:rsid w:val="006C5CA9"/>
    <w:rsid w:val="006C5CC1"/>
    <w:rsid w:val="006C5DB4"/>
    <w:rsid w:val="006C608C"/>
    <w:rsid w:val="006C684E"/>
    <w:rsid w:val="006C6A81"/>
    <w:rsid w:val="006C6D0A"/>
    <w:rsid w:val="006C6D17"/>
    <w:rsid w:val="006C6DE7"/>
    <w:rsid w:val="006C6EB6"/>
    <w:rsid w:val="006C6FF4"/>
    <w:rsid w:val="006C707B"/>
    <w:rsid w:val="006C71CB"/>
    <w:rsid w:val="006C7507"/>
    <w:rsid w:val="006C7602"/>
    <w:rsid w:val="006C78AD"/>
    <w:rsid w:val="006C78C5"/>
    <w:rsid w:val="006C7A25"/>
    <w:rsid w:val="006C7A8A"/>
    <w:rsid w:val="006C7BDD"/>
    <w:rsid w:val="006C7E30"/>
    <w:rsid w:val="006C7EC7"/>
    <w:rsid w:val="006D0015"/>
    <w:rsid w:val="006D030E"/>
    <w:rsid w:val="006D03B7"/>
    <w:rsid w:val="006D05EB"/>
    <w:rsid w:val="006D07A6"/>
    <w:rsid w:val="006D0808"/>
    <w:rsid w:val="006D083B"/>
    <w:rsid w:val="006D0AF9"/>
    <w:rsid w:val="006D106A"/>
    <w:rsid w:val="006D10E6"/>
    <w:rsid w:val="006D10FD"/>
    <w:rsid w:val="006D1146"/>
    <w:rsid w:val="006D11B3"/>
    <w:rsid w:val="006D128A"/>
    <w:rsid w:val="006D147C"/>
    <w:rsid w:val="006D1566"/>
    <w:rsid w:val="006D1703"/>
    <w:rsid w:val="006D17EE"/>
    <w:rsid w:val="006D1A0A"/>
    <w:rsid w:val="006D1AE4"/>
    <w:rsid w:val="006D1B64"/>
    <w:rsid w:val="006D1E50"/>
    <w:rsid w:val="006D1F49"/>
    <w:rsid w:val="006D1F58"/>
    <w:rsid w:val="006D2274"/>
    <w:rsid w:val="006D230D"/>
    <w:rsid w:val="006D25DB"/>
    <w:rsid w:val="006D26AE"/>
    <w:rsid w:val="006D2868"/>
    <w:rsid w:val="006D2999"/>
    <w:rsid w:val="006D29E4"/>
    <w:rsid w:val="006D2B16"/>
    <w:rsid w:val="006D2B98"/>
    <w:rsid w:val="006D2C89"/>
    <w:rsid w:val="006D2E3D"/>
    <w:rsid w:val="006D2F70"/>
    <w:rsid w:val="006D31E5"/>
    <w:rsid w:val="006D31EE"/>
    <w:rsid w:val="006D33E9"/>
    <w:rsid w:val="006D3412"/>
    <w:rsid w:val="006D3416"/>
    <w:rsid w:val="006D3458"/>
    <w:rsid w:val="006D375B"/>
    <w:rsid w:val="006D38AE"/>
    <w:rsid w:val="006D3A4B"/>
    <w:rsid w:val="006D3A55"/>
    <w:rsid w:val="006D3D67"/>
    <w:rsid w:val="006D3EB3"/>
    <w:rsid w:val="006D3EDD"/>
    <w:rsid w:val="006D4343"/>
    <w:rsid w:val="006D4471"/>
    <w:rsid w:val="006D4ADE"/>
    <w:rsid w:val="006D4B1F"/>
    <w:rsid w:val="006D4DD5"/>
    <w:rsid w:val="006D4E07"/>
    <w:rsid w:val="006D4FFC"/>
    <w:rsid w:val="006D50B7"/>
    <w:rsid w:val="006D5524"/>
    <w:rsid w:val="006D55AF"/>
    <w:rsid w:val="006D56E2"/>
    <w:rsid w:val="006D59E8"/>
    <w:rsid w:val="006D5C6E"/>
    <w:rsid w:val="006D5E84"/>
    <w:rsid w:val="006D610F"/>
    <w:rsid w:val="006D631F"/>
    <w:rsid w:val="006D641B"/>
    <w:rsid w:val="006D65AA"/>
    <w:rsid w:val="006D6609"/>
    <w:rsid w:val="006D6731"/>
    <w:rsid w:val="006D67F6"/>
    <w:rsid w:val="006D68A5"/>
    <w:rsid w:val="006D69DF"/>
    <w:rsid w:val="006D6AF6"/>
    <w:rsid w:val="006D6C4E"/>
    <w:rsid w:val="006D6C8E"/>
    <w:rsid w:val="006D6D38"/>
    <w:rsid w:val="006D6EEA"/>
    <w:rsid w:val="006D70F8"/>
    <w:rsid w:val="006D71DC"/>
    <w:rsid w:val="006D72A2"/>
    <w:rsid w:val="006D7551"/>
    <w:rsid w:val="006D7701"/>
    <w:rsid w:val="006D7830"/>
    <w:rsid w:val="006D79B5"/>
    <w:rsid w:val="006D7A61"/>
    <w:rsid w:val="006D7CEA"/>
    <w:rsid w:val="006D7ECF"/>
    <w:rsid w:val="006E0273"/>
    <w:rsid w:val="006E0377"/>
    <w:rsid w:val="006E0686"/>
    <w:rsid w:val="006E0816"/>
    <w:rsid w:val="006E0A9F"/>
    <w:rsid w:val="006E0BCF"/>
    <w:rsid w:val="006E0F53"/>
    <w:rsid w:val="006E13C4"/>
    <w:rsid w:val="006E14C9"/>
    <w:rsid w:val="006E1694"/>
    <w:rsid w:val="006E16CE"/>
    <w:rsid w:val="006E18A7"/>
    <w:rsid w:val="006E1BC5"/>
    <w:rsid w:val="006E21B2"/>
    <w:rsid w:val="006E222F"/>
    <w:rsid w:val="006E2240"/>
    <w:rsid w:val="006E22DF"/>
    <w:rsid w:val="006E23DD"/>
    <w:rsid w:val="006E244C"/>
    <w:rsid w:val="006E244E"/>
    <w:rsid w:val="006E25C0"/>
    <w:rsid w:val="006E2776"/>
    <w:rsid w:val="006E27E7"/>
    <w:rsid w:val="006E2820"/>
    <w:rsid w:val="006E296C"/>
    <w:rsid w:val="006E2CBF"/>
    <w:rsid w:val="006E2E7D"/>
    <w:rsid w:val="006E2FF8"/>
    <w:rsid w:val="006E31B8"/>
    <w:rsid w:val="006E326E"/>
    <w:rsid w:val="006E3510"/>
    <w:rsid w:val="006E35CE"/>
    <w:rsid w:val="006E360A"/>
    <w:rsid w:val="006E389A"/>
    <w:rsid w:val="006E3BDB"/>
    <w:rsid w:val="006E3C16"/>
    <w:rsid w:val="006E3C30"/>
    <w:rsid w:val="006E407E"/>
    <w:rsid w:val="006E40EF"/>
    <w:rsid w:val="006E40FF"/>
    <w:rsid w:val="006E43A2"/>
    <w:rsid w:val="006E43DA"/>
    <w:rsid w:val="006E43FF"/>
    <w:rsid w:val="006E44C2"/>
    <w:rsid w:val="006E481E"/>
    <w:rsid w:val="006E4957"/>
    <w:rsid w:val="006E4B33"/>
    <w:rsid w:val="006E4B96"/>
    <w:rsid w:val="006E4C35"/>
    <w:rsid w:val="006E4C5C"/>
    <w:rsid w:val="006E4EAA"/>
    <w:rsid w:val="006E506A"/>
    <w:rsid w:val="006E5160"/>
    <w:rsid w:val="006E5377"/>
    <w:rsid w:val="006E53F9"/>
    <w:rsid w:val="006E548B"/>
    <w:rsid w:val="006E5497"/>
    <w:rsid w:val="006E582B"/>
    <w:rsid w:val="006E5AF0"/>
    <w:rsid w:val="006E5BC0"/>
    <w:rsid w:val="006E5D1E"/>
    <w:rsid w:val="006E5F73"/>
    <w:rsid w:val="006E625B"/>
    <w:rsid w:val="006E636B"/>
    <w:rsid w:val="006E63DE"/>
    <w:rsid w:val="006E6701"/>
    <w:rsid w:val="006E670B"/>
    <w:rsid w:val="006E69D5"/>
    <w:rsid w:val="006E6BF1"/>
    <w:rsid w:val="006E6E02"/>
    <w:rsid w:val="006E6FC0"/>
    <w:rsid w:val="006E7656"/>
    <w:rsid w:val="006E7726"/>
    <w:rsid w:val="006E77D3"/>
    <w:rsid w:val="006E7977"/>
    <w:rsid w:val="006E7AAE"/>
    <w:rsid w:val="006E7AF6"/>
    <w:rsid w:val="006E7CC3"/>
    <w:rsid w:val="006F0200"/>
    <w:rsid w:val="006F0305"/>
    <w:rsid w:val="006F0308"/>
    <w:rsid w:val="006F056A"/>
    <w:rsid w:val="006F071B"/>
    <w:rsid w:val="006F0EBD"/>
    <w:rsid w:val="006F0EF2"/>
    <w:rsid w:val="006F0FB4"/>
    <w:rsid w:val="006F10D2"/>
    <w:rsid w:val="006F114C"/>
    <w:rsid w:val="006F14BA"/>
    <w:rsid w:val="006F1766"/>
    <w:rsid w:val="006F1ACF"/>
    <w:rsid w:val="006F1AF2"/>
    <w:rsid w:val="006F1FDF"/>
    <w:rsid w:val="006F21FF"/>
    <w:rsid w:val="006F2487"/>
    <w:rsid w:val="006F24E8"/>
    <w:rsid w:val="006F25BF"/>
    <w:rsid w:val="006F25FF"/>
    <w:rsid w:val="006F2646"/>
    <w:rsid w:val="006F2D09"/>
    <w:rsid w:val="006F2D21"/>
    <w:rsid w:val="006F2E76"/>
    <w:rsid w:val="006F3035"/>
    <w:rsid w:val="006F311B"/>
    <w:rsid w:val="006F32D2"/>
    <w:rsid w:val="006F3396"/>
    <w:rsid w:val="006F3431"/>
    <w:rsid w:val="006F35B6"/>
    <w:rsid w:val="006F3723"/>
    <w:rsid w:val="006F3804"/>
    <w:rsid w:val="006F39F0"/>
    <w:rsid w:val="006F3C04"/>
    <w:rsid w:val="006F402B"/>
    <w:rsid w:val="006F40AF"/>
    <w:rsid w:val="006F4229"/>
    <w:rsid w:val="006F426C"/>
    <w:rsid w:val="006F442C"/>
    <w:rsid w:val="006F447E"/>
    <w:rsid w:val="006F4865"/>
    <w:rsid w:val="006F48E3"/>
    <w:rsid w:val="006F4968"/>
    <w:rsid w:val="006F4BCA"/>
    <w:rsid w:val="006F4CB4"/>
    <w:rsid w:val="006F4CC5"/>
    <w:rsid w:val="006F4EA5"/>
    <w:rsid w:val="006F4EF6"/>
    <w:rsid w:val="006F501C"/>
    <w:rsid w:val="006F5027"/>
    <w:rsid w:val="006F5052"/>
    <w:rsid w:val="006F5265"/>
    <w:rsid w:val="006F5A90"/>
    <w:rsid w:val="006F5B45"/>
    <w:rsid w:val="006F5D46"/>
    <w:rsid w:val="006F6488"/>
    <w:rsid w:val="006F68AE"/>
    <w:rsid w:val="006F6A92"/>
    <w:rsid w:val="006F6B8A"/>
    <w:rsid w:val="006F6BF5"/>
    <w:rsid w:val="006F6CBF"/>
    <w:rsid w:val="006F6D6D"/>
    <w:rsid w:val="006F6DFB"/>
    <w:rsid w:val="006F6E75"/>
    <w:rsid w:val="006F714B"/>
    <w:rsid w:val="006F73C2"/>
    <w:rsid w:val="006F7718"/>
    <w:rsid w:val="006F77A0"/>
    <w:rsid w:val="006F788D"/>
    <w:rsid w:val="006F799B"/>
    <w:rsid w:val="006F7AB5"/>
    <w:rsid w:val="006F7BFF"/>
    <w:rsid w:val="006F7CCF"/>
    <w:rsid w:val="006F7D20"/>
    <w:rsid w:val="006F7DFD"/>
    <w:rsid w:val="006F7E1F"/>
    <w:rsid w:val="006F7E3E"/>
    <w:rsid w:val="007000F9"/>
    <w:rsid w:val="007001A8"/>
    <w:rsid w:val="00700223"/>
    <w:rsid w:val="0070028C"/>
    <w:rsid w:val="00700456"/>
    <w:rsid w:val="007008BE"/>
    <w:rsid w:val="00700ACD"/>
    <w:rsid w:val="00700B15"/>
    <w:rsid w:val="00700B3F"/>
    <w:rsid w:val="00700BC5"/>
    <w:rsid w:val="00700D7B"/>
    <w:rsid w:val="00701031"/>
    <w:rsid w:val="007010CC"/>
    <w:rsid w:val="007010E0"/>
    <w:rsid w:val="0070117F"/>
    <w:rsid w:val="00701324"/>
    <w:rsid w:val="00701383"/>
    <w:rsid w:val="007014FA"/>
    <w:rsid w:val="00701B71"/>
    <w:rsid w:val="00701FC8"/>
    <w:rsid w:val="007020F2"/>
    <w:rsid w:val="0070223B"/>
    <w:rsid w:val="0070229C"/>
    <w:rsid w:val="007025D0"/>
    <w:rsid w:val="0070268E"/>
    <w:rsid w:val="007026F4"/>
    <w:rsid w:val="00702751"/>
    <w:rsid w:val="00702B0C"/>
    <w:rsid w:val="00702B7B"/>
    <w:rsid w:val="00702B92"/>
    <w:rsid w:val="00702C20"/>
    <w:rsid w:val="00703183"/>
    <w:rsid w:val="00703228"/>
    <w:rsid w:val="00703737"/>
    <w:rsid w:val="007037CC"/>
    <w:rsid w:val="00703824"/>
    <w:rsid w:val="00703A90"/>
    <w:rsid w:val="00703C46"/>
    <w:rsid w:val="0070402C"/>
    <w:rsid w:val="007043ED"/>
    <w:rsid w:val="007044E6"/>
    <w:rsid w:val="0070456D"/>
    <w:rsid w:val="00704963"/>
    <w:rsid w:val="00704C39"/>
    <w:rsid w:val="00705007"/>
    <w:rsid w:val="0070504F"/>
    <w:rsid w:val="007051A3"/>
    <w:rsid w:val="007055B0"/>
    <w:rsid w:val="007055EF"/>
    <w:rsid w:val="00705923"/>
    <w:rsid w:val="00705BD9"/>
    <w:rsid w:val="00705E13"/>
    <w:rsid w:val="00705FCF"/>
    <w:rsid w:val="0070624A"/>
    <w:rsid w:val="007062F3"/>
    <w:rsid w:val="00706462"/>
    <w:rsid w:val="00706772"/>
    <w:rsid w:val="00706B61"/>
    <w:rsid w:val="00707318"/>
    <w:rsid w:val="007074E5"/>
    <w:rsid w:val="007076C2"/>
    <w:rsid w:val="00707768"/>
    <w:rsid w:val="007077D6"/>
    <w:rsid w:val="0070781B"/>
    <w:rsid w:val="0070797E"/>
    <w:rsid w:val="007079D7"/>
    <w:rsid w:val="00707D28"/>
    <w:rsid w:val="00707F5C"/>
    <w:rsid w:val="00710199"/>
    <w:rsid w:val="0071044B"/>
    <w:rsid w:val="00710661"/>
    <w:rsid w:val="007106FF"/>
    <w:rsid w:val="00710704"/>
    <w:rsid w:val="00710871"/>
    <w:rsid w:val="0071098B"/>
    <w:rsid w:val="007109DD"/>
    <w:rsid w:val="00710B32"/>
    <w:rsid w:val="00710D40"/>
    <w:rsid w:val="00710EC5"/>
    <w:rsid w:val="00710FF4"/>
    <w:rsid w:val="007114DA"/>
    <w:rsid w:val="0071187D"/>
    <w:rsid w:val="007118DD"/>
    <w:rsid w:val="0071196E"/>
    <w:rsid w:val="00711ACC"/>
    <w:rsid w:val="00711B85"/>
    <w:rsid w:val="00711C24"/>
    <w:rsid w:val="00711C89"/>
    <w:rsid w:val="00711EEC"/>
    <w:rsid w:val="00712131"/>
    <w:rsid w:val="007121ED"/>
    <w:rsid w:val="007125AE"/>
    <w:rsid w:val="007128AE"/>
    <w:rsid w:val="00712A02"/>
    <w:rsid w:val="00712CE4"/>
    <w:rsid w:val="00712D82"/>
    <w:rsid w:val="00712F77"/>
    <w:rsid w:val="00712FC5"/>
    <w:rsid w:val="007131E0"/>
    <w:rsid w:val="007132E1"/>
    <w:rsid w:val="007134E4"/>
    <w:rsid w:val="0071356F"/>
    <w:rsid w:val="00713642"/>
    <w:rsid w:val="0071368C"/>
    <w:rsid w:val="0071374F"/>
    <w:rsid w:val="00713860"/>
    <w:rsid w:val="007138D1"/>
    <w:rsid w:val="00713A01"/>
    <w:rsid w:val="00713A2E"/>
    <w:rsid w:val="00713CEE"/>
    <w:rsid w:val="00713DE5"/>
    <w:rsid w:val="00713E6A"/>
    <w:rsid w:val="00713F39"/>
    <w:rsid w:val="007140E8"/>
    <w:rsid w:val="007140F2"/>
    <w:rsid w:val="00714224"/>
    <w:rsid w:val="007148A6"/>
    <w:rsid w:val="00714A4E"/>
    <w:rsid w:val="00714E0A"/>
    <w:rsid w:val="00714FB8"/>
    <w:rsid w:val="007150B7"/>
    <w:rsid w:val="0071510B"/>
    <w:rsid w:val="0071519F"/>
    <w:rsid w:val="007153AA"/>
    <w:rsid w:val="007153BF"/>
    <w:rsid w:val="0071555D"/>
    <w:rsid w:val="00715927"/>
    <w:rsid w:val="00715AFD"/>
    <w:rsid w:val="00715B5D"/>
    <w:rsid w:val="00715BE0"/>
    <w:rsid w:val="00715E03"/>
    <w:rsid w:val="00715F8A"/>
    <w:rsid w:val="00716207"/>
    <w:rsid w:val="00716630"/>
    <w:rsid w:val="00716724"/>
    <w:rsid w:val="00716750"/>
    <w:rsid w:val="007167B8"/>
    <w:rsid w:val="007168E5"/>
    <w:rsid w:val="0071691C"/>
    <w:rsid w:val="007169AD"/>
    <w:rsid w:val="007169CE"/>
    <w:rsid w:val="00716B4B"/>
    <w:rsid w:val="00716D93"/>
    <w:rsid w:val="00716DDD"/>
    <w:rsid w:val="00716FD4"/>
    <w:rsid w:val="007170F9"/>
    <w:rsid w:val="00717194"/>
    <w:rsid w:val="00717625"/>
    <w:rsid w:val="007177F4"/>
    <w:rsid w:val="007179D6"/>
    <w:rsid w:val="00717A27"/>
    <w:rsid w:val="00717E71"/>
    <w:rsid w:val="00717F6F"/>
    <w:rsid w:val="00717FC5"/>
    <w:rsid w:val="007200B6"/>
    <w:rsid w:val="007201D1"/>
    <w:rsid w:val="007204CA"/>
    <w:rsid w:val="00720656"/>
    <w:rsid w:val="00720737"/>
    <w:rsid w:val="0072081E"/>
    <w:rsid w:val="00720E07"/>
    <w:rsid w:val="0072101A"/>
    <w:rsid w:val="00721346"/>
    <w:rsid w:val="00721420"/>
    <w:rsid w:val="00721529"/>
    <w:rsid w:val="00721866"/>
    <w:rsid w:val="007219CA"/>
    <w:rsid w:val="00721E49"/>
    <w:rsid w:val="00721F4D"/>
    <w:rsid w:val="007223F8"/>
    <w:rsid w:val="00722448"/>
    <w:rsid w:val="007224BD"/>
    <w:rsid w:val="0072252B"/>
    <w:rsid w:val="0072266A"/>
    <w:rsid w:val="00722840"/>
    <w:rsid w:val="00722AB0"/>
    <w:rsid w:val="00722B91"/>
    <w:rsid w:val="00722DD5"/>
    <w:rsid w:val="00722EF8"/>
    <w:rsid w:val="00723006"/>
    <w:rsid w:val="00723087"/>
    <w:rsid w:val="0072315F"/>
    <w:rsid w:val="0072328E"/>
    <w:rsid w:val="007232D9"/>
    <w:rsid w:val="007234A6"/>
    <w:rsid w:val="007234F4"/>
    <w:rsid w:val="007236DF"/>
    <w:rsid w:val="007238FD"/>
    <w:rsid w:val="00723BC0"/>
    <w:rsid w:val="00723CEA"/>
    <w:rsid w:val="00723ECF"/>
    <w:rsid w:val="00723EE0"/>
    <w:rsid w:val="007240D3"/>
    <w:rsid w:val="007241A8"/>
    <w:rsid w:val="007244AF"/>
    <w:rsid w:val="00724586"/>
    <w:rsid w:val="00724749"/>
    <w:rsid w:val="00724783"/>
    <w:rsid w:val="00724A12"/>
    <w:rsid w:val="00724A97"/>
    <w:rsid w:val="00724D38"/>
    <w:rsid w:val="00724E1F"/>
    <w:rsid w:val="00724F56"/>
    <w:rsid w:val="00725291"/>
    <w:rsid w:val="007252C2"/>
    <w:rsid w:val="007253D0"/>
    <w:rsid w:val="00725473"/>
    <w:rsid w:val="00725479"/>
    <w:rsid w:val="007255FE"/>
    <w:rsid w:val="00725672"/>
    <w:rsid w:val="00725775"/>
    <w:rsid w:val="00725870"/>
    <w:rsid w:val="0072587A"/>
    <w:rsid w:val="00725B97"/>
    <w:rsid w:val="00725D72"/>
    <w:rsid w:val="00726174"/>
    <w:rsid w:val="007263C2"/>
    <w:rsid w:val="007264DF"/>
    <w:rsid w:val="007267D9"/>
    <w:rsid w:val="007268EC"/>
    <w:rsid w:val="007269E6"/>
    <w:rsid w:val="00726B8C"/>
    <w:rsid w:val="00726C22"/>
    <w:rsid w:val="00726C84"/>
    <w:rsid w:val="00726F92"/>
    <w:rsid w:val="00727010"/>
    <w:rsid w:val="00727233"/>
    <w:rsid w:val="007273CF"/>
    <w:rsid w:val="007275AC"/>
    <w:rsid w:val="007276F0"/>
    <w:rsid w:val="00727728"/>
    <w:rsid w:val="00727766"/>
    <w:rsid w:val="0072789F"/>
    <w:rsid w:val="007278B3"/>
    <w:rsid w:val="007278D9"/>
    <w:rsid w:val="00727A5A"/>
    <w:rsid w:val="00727AC4"/>
    <w:rsid w:val="00727B2B"/>
    <w:rsid w:val="00727BB6"/>
    <w:rsid w:val="00727BC6"/>
    <w:rsid w:val="00727C06"/>
    <w:rsid w:val="00727E2C"/>
    <w:rsid w:val="00727E4C"/>
    <w:rsid w:val="0073006E"/>
    <w:rsid w:val="007300AF"/>
    <w:rsid w:val="0073025C"/>
    <w:rsid w:val="007304E8"/>
    <w:rsid w:val="007306A9"/>
    <w:rsid w:val="00730818"/>
    <w:rsid w:val="00730955"/>
    <w:rsid w:val="00730982"/>
    <w:rsid w:val="00730B47"/>
    <w:rsid w:val="00730BCE"/>
    <w:rsid w:val="00730C09"/>
    <w:rsid w:val="00730C3E"/>
    <w:rsid w:val="00730C3F"/>
    <w:rsid w:val="00730CAE"/>
    <w:rsid w:val="007311B5"/>
    <w:rsid w:val="007312ED"/>
    <w:rsid w:val="00731335"/>
    <w:rsid w:val="00731372"/>
    <w:rsid w:val="007314BC"/>
    <w:rsid w:val="007314C0"/>
    <w:rsid w:val="007316EC"/>
    <w:rsid w:val="007316F0"/>
    <w:rsid w:val="00731862"/>
    <w:rsid w:val="00731988"/>
    <w:rsid w:val="00731A69"/>
    <w:rsid w:val="00731D9A"/>
    <w:rsid w:val="00731E7A"/>
    <w:rsid w:val="00731EBD"/>
    <w:rsid w:val="00731F49"/>
    <w:rsid w:val="0073206F"/>
    <w:rsid w:val="007320A3"/>
    <w:rsid w:val="007321A0"/>
    <w:rsid w:val="00732282"/>
    <w:rsid w:val="00732290"/>
    <w:rsid w:val="007323B2"/>
    <w:rsid w:val="0073244B"/>
    <w:rsid w:val="00732570"/>
    <w:rsid w:val="007325B1"/>
    <w:rsid w:val="0073262B"/>
    <w:rsid w:val="0073263F"/>
    <w:rsid w:val="007327C4"/>
    <w:rsid w:val="0073288E"/>
    <w:rsid w:val="00732892"/>
    <w:rsid w:val="00732963"/>
    <w:rsid w:val="007329B1"/>
    <w:rsid w:val="00732C7B"/>
    <w:rsid w:val="00732D43"/>
    <w:rsid w:val="0073317D"/>
    <w:rsid w:val="007331A2"/>
    <w:rsid w:val="00733258"/>
    <w:rsid w:val="007333C0"/>
    <w:rsid w:val="007334EF"/>
    <w:rsid w:val="00733A07"/>
    <w:rsid w:val="00733C6D"/>
    <w:rsid w:val="00733D49"/>
    <w:rsid w:val="00733F94"/>
    <w:rsid w:val="0073400A"/>
    <w:rsid w:val="00734106"/>
    <w:rsid w:val="007343BA"/>
    <w:rsid w:val="00734415"/>
    <w:rsid w:val="00734486"/>
    <w:rsid w:val="0073460D"/>
    <w:rsid w:val="007347E5"/>
    <w:rsid w:val="00734908"/>
    <w:rsid w:val="00734926"/>
    <w:rsid w:val="00734BB1"/>
    <w:rsid w:val="00734BD6"/>
    <w:rsid w:val="00734C54"/>
    <w:rsid w:val="00734CA7"/>
    <w:rsid w:val="00734DD9"/>
    <w:rsid w:val="00734F24"/>
    <w:rsid w:val="00735089"/>
    <w:rsid w:val="00735753"/>
    <w:rsid w:val="007359CF"/>
    <w:rsid w:val="00735C7F"/>
    <w:rsid w:val="00735C9D"/>
    <w:rsid w:val="00736128"/>
    <w:rsid w:val="00736182"/>
    <w:rsid w:val="0073621F"/>
    <w:rsid w:val="00736282"/>
    <w:rsid w:val="00736398"/>
    <w:rsid w:val="007363B8"/>
    <w:rsid w:val="00736812"/>
    <w:rsid w:val="007369AB"/>
    <w:rsid w:val="007369E0"/>
    <w:rsid w:val="00736B7C"/>
    <w:rsid w:val="00736DCB"/>
    <w:rsid w:val="00736E3D"/>
    <w:rsid w:val="00736FCD"/>
    <w:rsid w:val="007371A4"/>
    <w:rsid w:val="007373D9"/>
    <w:rsid w:val="0073740F"/>
    <w:rsid w:val="0073744B"/>
    <w:rsid w:val="00737461"/>
    <w:rsid w:val="0073777B"/>
    <w:rsid w:val="00737943"/>
    <w:rsid w:val="007379DB"/>
    <w:rsid w:val="00737AE1"/>
    <w:rsid w:val="00737D5F"/>
    <w:rsid w:val="00740107"/>
    <w:rsid w:val="00740258"/>
    <w:rsid w:val="00740347"/>
    <w:rsid w:val="00740547"/>
    <w:rsid w:val="00740670"/>
    <w:rsid w:val="00740700"/>
    <w:rsid w:val="007407B5"/>
    <w:rsid w:val="00740C81"/>
    <w:rsid w:val="00740CDE"/>
    <w:rsid w:val="00740D39"/>
    <w:rsid w:val="00740D6E"/>
    <w:rsid w:val="007410B9"/>
    <w:rsid w:val="00741134"/>
    <w:rsid w:val="00741301"/>
    <w:rsid w:val="007413F3"/>
    <w:rsid w:val="00741583"/>
    <w:rsid w:val="007415D0"/>
    <w:rsid w:val="0074177E"/>
    <w:rsid w:val="007418C4"/>
    <w:rsid w:val="007418E6"/>
    <w:rsid w:val="00741980"/>
    <w:rsid w:val="00741C88"/>
    <w:rsid w:val="00741EAA"/>
    <w:rsid w:val="00741F3B"/>
    <w:rsid w:val="00741F58"/>
    <w:rsid w:val="00742142"/>
    <w:rsid w:val="007421C1"/>
    <w:rsid w:val="0074226D"/>
    <w:rsid w:val="00742492"/>
    <w:rsid w:val="007424B6"/>
    <w:rsid w:val="0074256E"/>
    <w:rsid w:val="007426CA"/>
    <w:rsid w:val="0074271C"/>
    <w:rsid w:val="0074274C"/>
    <w:rsid w:val="00742CD5"/>
    <w:rsid w:val="00742D43"/>
    <w:rsid w:val="00742E95"/>
    <w:rsid w:val="00742F87"/>
    <w:rsid w:val="00743051"/>
    <w:rsid w:val="0074309C"/>
    <w:rsid w:val="007434CA"/>
    <w:rsid w:val="0074354E"/>
    <w:rsid w:val="007435DB"/>
    <w:rsid w:val="00743A9E"/>
    <w:rsid w:val="00743B9C"/>
    <w:rsid w:val="00743D82"/>
    <w:rsid w:val="00743DBA"/>
    <w:rsid w:val="00743F04"/>
    <w:rsid w:val="00743F5E"/>
    <w:rsid w:val="0074415F"/>
    <w:rsid w:val="00744373"/>
    <w:rsid w:val="00744455"/>
    <w:rsid w:val="007445E9"/>
    <w:rsid w:val="007446A7"/>
    <w:rsid w:val="007448E3"/>
    <w:rsid w:val="00744AA8"/>
    <w:rsid w:val="00744BEC"/>
    <w:rsid w:val="00744F6C"/>
    <w:rsid w:val="007450DE"/>
    <w:rsid w:val="007451BA"/>
    <w:rsid w:val="00745210"/>
    <w:rsid w:val="00745412"/>
    <w:rsid w:val="00745657"/>
    <w:rsid w:val="007456CA"/>
    <w:rsid w:val="0074580B"/>
    <w:rsid w:val="00745B7E"/>
    <w:rsid w:val="00745FF7"/>
    <w:rsid w:val="00746149"/>
    <w:rsid w:val="00746497"/>
    <w:rsid w:val="00746537"/>
    <w:rsid w:val="00746723"/>
    <w:rsid w:val="0074685B"/>
    <w:rsid w:val="00746900"/>
    <w:rsid w:val="00746A6A"/>
    <w:rsid w:val="00746A90"/>
    <w:rsid w:val="00746C13"/>
    <w:rsid w:val="00746EA1"/>
    <w:rsid w:val="00746F3E"/>
    <w:rsid w:val="00746FDA"/>
    <w:rsid w:val="00746FDF"/>
    <w:rsid w:val="007471F4"/>
    <w:rsid w:val="00747296"/>
    <w:rsid w:val="007474F1"/>
    <w:rsid w:val="00747587"/>
    <w:rsid w:val="00747A0B"/>
    <w:rsid w:val="00747F69"/>
    <w:rsid w:val="00747FCE"/>
    <w:rsid w:val="007504E8"/>
    <w:rsid w:val="0075059B"/>
    <w:rsid w:val="007506BF"/>
    <w:rsid w:val="00750A2C"/>
    <w:rsid w:val="00750C09"/>
    <w:rsid w:val="00750C69"/>
    <w:rsid w:val="00750CF0"/>
    <w:rsid w:val="00750E91"/>
    <w:rsid w:val="00750FF2"/>
    <w:rsid w:val="00751253"/>
    <w:rsid w:val="0075150D"/>
    <w:rsid w:val="00751538"/>
    <w:rsid w:val="00751559"/>
    <w:rsid w:val="0075165D"/>
    <w:rsid w:val="007516E0"/>
    <w:rsid w:val="00751893"/>
    <w:rsid w:val="00751A27"/>
    <w:rsid w:val="00752086"/>
    <w:rsid w:val="007520D7"/>
    <w:rsid w:val="007526E7"/>
    <w:rsid w:val="00752718"/>
    <w:rsid w:val="0075285C"/>
    <w:rsid w:val="00752ADF"/>
    <w:rsid w:val="00752DA9"/>
    <w:rsid w:val="00752DD3"/>
    <w:rsid w:val="00753123"/>
    <w:rsid w:val="007531BB"/>
    <w:rsid w:val="00753260"/>
    <w:rsid w:val="00753344"/>
    <w:rsid w:val="0075351B"/>
    <w:rsid w:val="0075367F"/>
    <w:rsid w:val="007537E7"/>
    <w:rsid w:val="007539E9"/>
    <w:rsid w:val="00753AD8"/>
    <w:rsid w:val="00753BAF"/>
    <w:rsid w:val="00753CEA"/>
    <w:rsid w:val="00753D37"/>
    <w:rsid w:val="00753E63"/>
    <w:rsid w:val="00753E8D"/>
    <w:rsid w:val="00753FD4"/>
    <w:rsid w:val="00753FF8"/>
    <w:rsid w:val="007543DC"/>
    <w:rsid w:val="00754709"/>
    <w:rsid w:val="00754780"/>
    <w:rsid w:val="007547B2"/>
    <w:rsid w:val="00754996"/>
    <w:rsid w:val="00754AEC"/>
    <w:rsid w:val="00754CCC"/>
    <w:rsid w:val="00754F89"/>
    <w:rsid w:val="007551BE"/>
    <w:rsid w:val="00755370"/>
    <w:rsid w:val="007555BE"/>
    <w:rsid w:val="00755625"/>
    <w:rsid w:val="007558B4"/>
    <w:rsid w:val="00755C50"/>
    <w:rsid w:val="00755C6E"/>
    <w:rsid w:val="00755D30"/>
    <w:rsid w:val="00755DA5"/>
    <w:rsid w:val="00755F42"/>
    <w:rsid w:val="00755F4F"/>
    <w:rsid w:val="007560D8"/>
    <w:rsid w:val="00756199"/>
    <w:rsid w:val="00756B85"/>
    <w:rsid w:val="00756B97"/>
    <w:rsid w:val="00756D36"/>
    <w:rsid w:val="00756F2A"/>
    <w:rsid w:val="00757107"/>
    <w:rsid w:val="007572CD"/>
    <w:rsid w:val="007574C2"/>
    <w:rsid w:val="00757988"/>
    <w:rsid w:val="00757C76"/>
    <w:rsid w:val="00757C87"/>
    <w:rsid w:val="00760253"/>
    <w:rsid w:val="0076028D"/>
    <w:rsid w:val="007603B9"/>
    <w:rsid w:val="00760454"/>
    <w:rsid w:val="00760493"/>
    <w:rsid w:val="007604DF"/>
    <w:rsid w:val="007606FA"/>
    <w:rsid w:val="0076074B"/>
    <w:rsid w:val="007608BE"/>
    <w:rsid w:val="007609D3"/>
    <w:rsid w:val="00760AFB"/>
    <w:rsid w:val="00760C61"/>
    <w:rsid w:val="00760CC2"/>
    <w:rsid w:val="00760DEE"/>
    <w:rsid w:val="00760EAD"/>
    <w:rsid w:val="00760EF8"/>
    <w:rsid w:val="00760FF5"/>
    <w:rsid w:val="007612BF"/>
    <w:rsid w:val="00761366"/>
    <w:rsid w:val="00761450"/>
    <w:rsid w:val="0076185C"/>
    <w:rsid w:val="007619B4"/>
    <w:rsid w:val="00761BE8"/>
    <w:rsid w:val="00761CD5"/>
    <w:rsid w:val="00761D88"/>
    <w:rsid w:val="00761DDF"/>
    <w:rsid w:val="00761E69"/>
    <w:rsid w:val="00761E81"/>
    <w:rsid w:val="00761E90"/>
    <w:rsid w:val="00761F9E"/>
    <w:rsid w:val="00761FA7"/>
    <w:rsid w:val="00761FCB"/>
    <w:rsid w:val="0076239D"/>
    <w:rsid w:val="0076250A"/>
    <w:rsid w:val="00762A23"/>
    <w:rsid w:val="00762B70"/>
    <w:rsid w:val="00762B81"/>
    <w:rsid w:val="00762ED2"/>
    <w:rsid w:val="007630D0"/>
    <w:rsid w:val="007630DD"/>
    <w:rsid w:val="00763422"/>
    <w:rsid w:val="0076363B"/>
    <w:rsid w:val="0076397C"/>
    <w:rsid w:val="00763A29"/>
    <w:rsid w:val="00763B31"/>
    <w:rsid w:val="00763DC8"/>
    <w:rsid w:val="00763FD9"/>
    <w:rsid w:val="007641EC"/>
    <w:rsid w:val="00764649"/>
    <w:rsid w:val="007646FE"/>
    <w:rsid w:val="007649B0"/>
    <w:rsid w:val="00764D93"/>
    <w:rsid w:val="00764DD2"/>
    <w:rsid w:val="00764E0F"/>
    <w:rsid w:val="00764E44"/>
    <w:rsid w:val="00765377"/>
    <w:rsid w:val="0076543A"/>
    <w:rsid w:val="00765452"/>
    <w:rsid w:val="007654F4"/>
    <w:rsid w:val="00765748"/>
    <w:rsid w:val="00765862"/>
    <w:rsid w:val="00765888"/>
    <w:rsid w:val="007658BD"/>
    <w:rsid w:val="00765A79"/>
    <w:rsid w:val="00765BED"/>
    <w:rsid w:val="00765CD7"/>
    <w:rsid w:val="00765EF8"/>
    <w:rsid w:val="007661AF"/>
    <w:rsid w:val="00766290"/>
    <w:rsid w:val="007664BB"/>
    <w:rsid w:val="007666E1"/>
    <w:rsid w:val="0076677F"/>
    <w:rsid w:val="00766C53"/>
    <w:rsid w:val="00766DB9"/>
    <w:rsid w:val="00766E51"/>
    <w:rsid w:val="0076718B"/>
    <w:rsid w:val="007671D7"/>
    <w:rsid w:val="0076723F"/>
    <w:rsid w:val="00767494"/>
    <w:rsid w:val="00767570"/>
    <w:rsid w:val="0076768D"/>
    <w:rsid w:val="00767761"/>
    <w:rsid w:val="0076781D"/>
    <w:rsid w:val="00767B89"/>
    <w:rsid w:val="00767D5D"/>
    <w:rsid w:val="00767DB0"/>
    <w:rsid w:val="00770028"/>
    <w:rsid w:val="00770206"/>
    <w:rsid w:val="007704B3"/>
    <w:rsid w:val="007705B4"/>
    <w:rsid w:val="007709CA"/>
    <w:rsid w:val="00770AC8"/>
    <w:rsid w:val="00770E2C"/>
    <w:rsid w:val="00770F72"/>
    <w:rsid w:val="0077112E"/>
    <w:rsid w:val="00771296"/>
    <w:rsid w:val="00771A66"/>
    <w:rsid w:val="00771FB0"/>
    <w:rsid w:val="0077217B"/>
    <w:rsid w:val="007722D3"/>
    <w:rsid w:val="0077247D"/>
    <w:rsid w:val="007724F0"/>
    <w:rsid w:val="007725F0"/>
    <w:rsid w:val="0077264A"/>
    <w:rsid w:val="00772842"/>
    <w:rsid w:val="0077297B"/>
    <w:rsid w:val="00772CFE"/>
    <w:rsid w:val="00772D15"/>
    <w:rsid w:val="00772D57"/>
    <w:rsid w:val="00773122"/>
    <w:rsid w:val="0077323A"/>
    <w:rsid w:val="007732B9"/>
    <w:rsid w:val="00773315"/>
    <w:rsid w:val="00773529"/>
    <w:rsid w:val="007735AB"/>
    <w:rsid w:val="00774017"/>
    <w:rsid w:val="0077461F"/>
    <w:rsid w:val="00774B04"/>
    <w:rsid w:val="00774D5A"/>
    <w:rsid w:val="00774DEB"/>
    <w:rsid w:val="00774F8F"/>
    <w:rsid w:val="00775181"/>
    <w:rsid w:val="0077565A"/>
    <w:rsid w:val="00775AC3"/>
    <w:rsid w:val="00775FDD"/>
    <w:rsid w:val="00776092"/>
    <w:rsid w:val="0077642E"/>
    <w:rsid w:val="0077646F"/>
    <w:rsid w:val="007764D5"/>
    <w:rsid w:val="007767FB"/>
    <w:rsid w:val="007769E9"/>
    <w:rsid w:val="00776B62"/>
    <w:rsid w:val="00776CE4"/>
    <w:rsid w:val="00776FA6"/>
    <w:rsid w:val="00777104"/>
    <w:rsid w:val="0077772F"/>
    <w:rsid w:val="00777D1C"/>
    <w:rsid w:val="00777D3F"/>
    <w:rsid w:val="00777D8B"/>
    <w:rsid w:val="00777DC1"/>
    <w:rsid w:val="00777E20"/>
    <w:rsid w:val="00777F4B"/>
    <w:rsid w:val="00777FAD"/>
    <w:rsid w:val="00780076"/>
    <w:rsid w:val="007803B4"/>
    <w:rsid w:val="007805F2"/>
    <w:rsid w:val="007806AD"/>
    <w:rsid w:val="0078099E"/>
    <w:rsid w:val="007809EE"/>
    <w:rsid w:val="00780E1D"/>
    <w:rsid w:val="00780E82"/>
    <w:rsid w:val="0078104D"/>
    <w:rsid w:val="007811FF"/>
    <w:rsid w:val="00781778"/>
    <w:rsid w:val="007817A4"/>
    <w:rsid w:val="007818F1"/>
    <w:rsid w:val="00781A28"/>
    <w:rsid w:val="007823B4"/>
    <w:rsid w:val="00782597"/>
    <w:rsid w:val="007826E1"/>
    <w:rsid w:val="007829F8"/>
    <w:rsid w:val="00782B47"/>
    <w:rsid w:val="00782C4B"/>
    <w:rsid w:val="00782C8D"/>
    <w:rsid w:val="00782F56"/>
    <w:rsid w:val="00783086"/>
    <w:rsid w:val="007831FB"/>
    <w:rsid w:val="007835B5"/>
    <w:rsid w:val="007836D2"/>
    <w:rsid w:val="00783804"/>
    <w:rsid w:val="00783836"/>
    <w:rsid w:val="007839AB"/>
    <w:rsid w:val="00783AE7"/>
    <w:rsid w:val="00783C42"/>
    <w:rsid w:val="00783CF6"/>
    <w:rsid w:val="00783E02"/>
    <w:rsid w:val="00784188"/>
    <w:rsid w:val="007849C9"/>
    <w:rsid w:val="00784A3F"/>
    <w:rsid w:val="00784D3D"/>
    <w:rsid w:val="00784ECA"/>
    <w:rsid w:val="00784FDE"/>
    <w:rsid w:val="0078500F"/>
    <w:rsid w:val="00785101"/>
    <w:rsid w:val="0078513D"/>
    <w:rsid w:val="00785161"/>
    <w:rsid w:val="0078532E"/>
    <w:rsid w:val="00785696"/>
    <w:rsid w:val="007858B2"/>
    <w:rsid w:val="0078594C"/>
    <w:rsid w:val="007859A2"/>
    <w:rsid w:val="00785D56"/>
    <w:rsid w:val="00785F82"/>
    <w:rsid w:val="0078615C"/>
    <w:rsid w:val="0078623B"/>
    <w:rsid w:val="007862EA"/>
    <w:rsid w:val="00786368"/>
    <w:rsid w:val="00786603"/>
    <w:rsid w:val="00786608"/>
    <w:rsid w:val="0078665B"/>
    <w:rsid w:val="007866AA"/>
    <w:rsid w:val="00786883"/>
    <w:rsid w:val="0078694C"/>
    <w:rsid w:val="007869CE"/>
    <w:rsid w:val="00786A20"/>
    <w:rsid w:val="00786B04"/>
    <w:rsid w:val="00786C39"/>
    <w:rsid w:val="00786E89"/>
    <w:rsid w:val="00786EF3"/>
    <w:rsid w:val="00787000"/>
    <w:rsid w:val="0078733A"/>
    <w:rsid w:val="0078746E"/>
    <w:rsid w:val="00787810"/>
    <w:rsid w:val="0078799D"/>
    <w:rsid w:val="00787A51"/>
    <w:rsid w:val="00787D1B"/>
    <w:rsid w:val="00787F9A"/>
    <w:rsid w:val="0079005E"/>
    <w:rsid w:val="0079038E"/>
    <w:rsid w:val="00790492"/>
    <w:rsid w:val="007906C8"/>
    <w:rsid w:val="00790BAB"/>
    <w:rsid w:val="00790D4D"/>
    <w:rsid w:val="00790E3B"/>
    <w:rsid w:val="00790E77"/>
    <w:rsid w:val="00790F06"/>
    <w:rsid w:val="00791312"/>
    <w:rsid w:val="007913C7"/>
    <w:rsid w:val="00791417"/>
    <w:rsid w:val="00791549"/>
    <w:rsid w:val="00791568"/>
    <w:rsid w:val="00791685"/>
    <w:rsid w:val="00791745"/>
    <w:rsid w:val="007917AF"/>
    <w:rsid w:val="00791871"/>
    <w:rsid w:val="0079198E"/>
    <w:rsid w:val="00791A72"/>
    <w:rsid w:val="00791A74"/>
    <w:rsid w:val="00791A9B"/>
    <w:rsid w:val="00791BC2"/>
    <w:rsid w:val="00791BED"/>
    <w:rsid w:val="00791F22"/>
    <w:rsid w:val="0079208E"/>
    <w:rsid w:val="0079220F"/>
    <w:rsid w:val="0079240A"/>
    <w:rsid w:val="0079267E"/>
    <w:rsid w:val="007929ED"/>
    <w:rsid w:val="00792CFF"/>
    <w:rsid w:val="00792DC7"/>
    <w:rsid w:val="00792F2B"/>
    <w:rsid w:val="00793171"/>
    <w:rsid w:val="0079330F"/>
    <w:rsid w:val="007933CD"/>
    <w:rsid w:val="00793414"/>
    <w:rsid w:val="00793555"/>
    <w:rsid w:val="0079373D"/>
    <w:rsid w:val="007938BF"/>
    <w:rsid w:val="00793F03"/>
    <w:rsid w:val="00793F15"/>
    <w:rsid w:val="00794148"/>
    <w:rsid w:val="00794429"/>
    <w:rsid w:val="00794685"/>
    <w:rsid w:val="00794BA5"/>
    <w:rsid w:val="00794CBF"/>
    <w:rsid w:val="00794E36"/>
    <w:rsid w:val="00794E3D"/>
    <w:rsid w:val="00795131"/>
    <w:rsid w:val="0079536F"/>
    <w:rsid w:val="00795698"/>
    <w:rsid w:val="007956C7"/>
    <w:rsid w:val="0079571A"/>
    <w:rsid w:val="0079588B"/>
    <w:rsid w:val="007958A4"/>
    <w:rsid w:val="0079598C"/>
    <w:rsid w:val="00795C39"/>
    <w:rsid w:val="00795F49"/>
    <w:rsid w:val="00795F67"/>
    <w:rsid w:val="00796008"/>
    <w:rsid w:val="007960BE"/>
    <w:rsid w:val="00796321"/>
    <w:rsid w:val="007966FF"/>
    <w:rsid w:val="00796706"/>
    <w:rsid w:val="007967A4"/>
    <w:rsid w:val="00796A6D"/>
    <w:rsid w:val="00796D8C"/>
    <w:rsid w:val="00797139"/>
    <w:rsid w:val="0079715C"/>
    <w:rsid w:val="007971B5"/>
    <w:rsid w:val="007972C6"/>
    <w:rsid w:val="007973EC"/>
    <w:rsid w:val="00797788"/>
    <w:rsid w:val="00797793"/>
    <w:rsid w:val="00797800"/>
    <w:rsid w:val="0079781A"/>
    <w:rsid w:val="00797829"/>
    <w:rsid w:val="00797B4E"/>
    <w:rsid w:val="00797C3E"/>
    <w:rsid w:val="00797C57"/>
    <w:rsid w:val="00797FC7"/>
    <w:rsid w:val="007A0039"/>
    <w:rsid w:val="007A00C0"/>
    <w:rsid w:val="007A02AE"/>
    <w:rsid w:val="007A04A6"/>
    <w:rsid w:val="007A04F1"/>
    <w:rsid w:val="007A07CF"/>
    <w:rsid w:val="007A09C9"/>
    <w:rsid w:val="007A0A03"/>
    <w:rsid w:val="007A0BA3"/>
    <w:rsid w:val="007A0D6E"/>
    <w:rsid w:val="007A0E9C"/>
    <w:rsid w:val="007A0EC3"/>
    <w:rsid w:val="007A112E"/>
    <w:rsid w:val="007A1206"/>
    <w:rsid w:val="007A14DA"/>
    <w:rsid w:val="007A16AA"/>
    <w:rsid w:val="007A16AE"/>
    <w:rsid w:val="007A1907"/>
    <w:rsid w:val="007A1A3D"/>
    <w:rsid w:val="007A1C19"/>
    <w:rsid w:val="007A1D67"/>
    <w:rsid w:val="007A1D7B"/>
    <w:rsid w:val="007A1F11"/>
    <w:rsid w:val="007A1F53"/>
    <w:rsid w:val="007A1F5D"/>
    <w:rsid w:val="007A2024"/>
    <w:rsid w:val="007A20DE"/>
    <w:rsid w:val="007A256C"/>
    <w:rsid w:val="007A25FD"/>
    <w:rsid w:val="007A2A5D"/>
    <w:rsid w:val="007A2A95"/>
    <w:rsid w:val="007A2E14"/>
    <w:rsid w:val="007A30D7"/>
    <w:rsid w:val="007A32F8"/>
    <w:rsid w:val="007A334A"/>
    <w:rsid w:val="007A351B"/>
    <w:rsid w:val="007A3582"/>
    <w:rsid w:val="007A361B"/>
    <w:rsid w:val="007A372D"/>
    <w:rsid w:val="007A396A"/>
    <w:rsid w:val="007A3A22"/>
    <w:rsid w:val="007A3A3B"/>
    <w:rsid w:val="007A3C28"/>
    <w:rsid w:val="007A3D37"/>
    <w:rsid w:val="007A3F32"/>
    <w:rsid w:val="007A4049"/>
    <w:rsid w:val="007A425B"/>
    <w:rsid w:val="007A4395"/>
    <w:rsid w:val="007A4637"/>
    <w:rsid w:val="007A4C94"/>
    <w:rsid w:val="007A4CAA"/>
    <w:rsid w:val="007A4FB9"/>
    <w:rsid w:val="007A50B9"/>
    <w:rsid w:val="007A50D7"/>
    <w:rsid w:val="007A5131"/>
    <w:rsid w:val="007A5287"/>
    <w:rsid w:val="007A5407"/>
    <w:rsid w:val="007A55F6"/>
    <w:rsid w:val="007A570A"/>
    <w:rsid w:val="007A5785"/>
    <w:rsid w:val="007A591B"/>
    <w:rsid w:val="007A59F4"/>
    <w:rsid w:val="007A5AFB"/>
    <w:rsid w:val="007A5BA3"/>
    <w:rsid w:val="007A5DC9"/>
    <w:rsid w:val="007A5FEB"/>
    <w:rsid w:val="007A660F"/>
    <w:rsid w:val="007A6781"/>
    <w:rsid w:val="007A6EB7"/>
    <w:rsid w:val="007A6FF0"/>
    <w:rsid w:val="007A7062"/>
    <w:rsid w:val="007A71E5"/>
    <w:rsid w:val="007A7272"/>
    <w:rsid w:val="007A731E"/>
    <w:rsid w:val="007A73CE"/>
    <w:rsid w:val="007A74FA"/>
    <w:rsid w:val="007A776B"/>
    <w:rsid w:val="007A7974"/>
    <w:rsid w:val="007A7DE0"/>
    <w:rsid w:val="007B019E"/>
    <w:rsid w:val="007B01A6"/>
    <w:rsid w:val="007B0281"/>
    <w:rsid w:val="007B02E5"/>
    <w:rsid w:val="007B064F"/>
    <w:rsid w:val="007B0778"/>
    <w:rsid w:val="007B088F"/>
    <w:rsid w:val="007B0B04"/>
    <w:rsid w:val="007B0B91"/>
    <w:rsid w:val="007B0D3A"/>
    <w:rsid w:val="007B0E7A"/>
    <w:rsid w:val="007B12A7"/>
    <w:rsid w:val="007B12C0"/>
    <w:rsid w:val="007B1526"/>
    <w:rsid w:val="007B16FB"/>
    <w:rsid w:val="007B1721"/>
    <w:rsid w:val="007B1C51"/>
    <w:rsid w:val="007B1C7B"/>
    <w:rsid w:val="007B1CA8"/>
    <w:rsid w:val="007B1CAB"/>
    <w:rsid w:val="007B1E4B"/>
    <w:rsid w:val="007B1EF5"/>
    <w:rsid w:val="007B2428"/>
    <w:rsid w:val="007B24BC"/>
    <w:rsid w:val="007B2650"/>
    <w:rsid w:val="007B269B"/>
    <w:rsid w:val="007B27C5"/>
    <w:rsid w:val="007B2802"/>
    <w:rsid w:val="007B2A21"/>
    <w:rsid w:val="007B2BF8"/>
    <w:rsid w:val="007B2D42"/>
    <w:rsid w:val="007B2D5D"/>
    <w:rsid w:val="007B3038"/>
    <w:rsid w:val="007B3478"/>
    <w:rsid w:val="007B3742"/>
    <w:rsid w:val="007B3874"/>
    <w:rsid w:val="007B3997"/>
    <w:rsid w:val="007B3AC6"/>
    <w:rsid w:val="007B3D06"/>
    <w:rsid w:val="007B3D26"/>
    <w:rsid w:val="007B3DE5"/>
    <w:rsid w:val="007B4074"/>
    <w:rsid w:val="007B40C4"/>
    <w:rsid w:val="007B4181"/>
    <w:rsid w:val="007B41CE"/>
    <w:rsid w:val="007B420A"/>
    <w:rsid w:val="007B44E5"/>
    <w:rsid w:val="007B4908"/>
    <w:rsid w:val="007B4926"/>
    <w:rsid w:val="007B4C22"/>
    <w:rsid w:val="007B4C63"/>
    <w:rsid w:val="007B4D51"/>
    <w:rsid w:val="007B4F1C"/>
    <w:rsid w:val="007B4F93"/>
    <w:rsid w:val="007B50EB"/>
    <w:rsid w:val="007B512D"/>
    <w:rsid w:val="007B54FD"/>
    <w:rsid w:val="007B569B"/>
    <w:rsid w:val="007B5CD2"/>
    <w:rsid w:val="007B63EA"/>
    <w:rsid w:val="007B63EC"/>
    <w:rsid w:val="007B6739"/>
    <w:rsid w:val="007B6BCA"/>
    <w:rsid w:val="007B6DB5"/>
    <w:rsid w:val="007B7172"/>
    <w:rsid w:val="007B71B8"/>
    <w:rsid w:val="007B7215"/>
    <w:rsid w:val="007B729A"/>
    <w:rsid w:val="007B73E6"/>
    <w:rsid w:val="007B744D"/>
    <w:rsid w:val="007B7493"/>
    <w:rsid w:val="007B75CF"/>
    <w:rsid w:val="007B78B2"/>
    <w:rsid w:val="007B7997"/>
    <w:rsid w:val="007B7A8E"/>
    <w:rsid w:val="007B7B07"/>
    <w:rsid w:val="007B7BC0"/>
    <w:rsid w:val="007C01D5"/>
    <w:rsid w:val="007C0348"/>
    <w:rsid w:val="007C03AB"/>
    <w:rsid w:val="007C03B2"/>
    <w:rsid w:val="007C05C1"/>
    <w:rsid w:val="007C07AF"/>
    <w:rsid w:val="007C0EBC"/>
    <w:rsid w:val="007C14A5"/>
    <w:rsid w:val="007C15CA"/>
    <w:rsid w:val="007C1836"/>
    <w:rsid w:val="007C1910"/>
    <w:rsid w:val="007C19E8"/>
    <w:rsid w:val="007C201E"/>
    <w:rsid w:val="007C210F"/>
    <w:rsid w:val="007C2281"/>
    <w:rsid w:val="007C2442"/>
    <w:rsid w:val="007C246F"/>
    <w:rsid w:val="007C24AE"/>
    <w:rsid w:val="007C273D"/>
    <w:rsid w:val="007C28FB"/>
    <w:rsid w:val="007C2A64"/>
    <w:rsid w:val="007C2C51"/>
    <w:rsid w:val="007C2C88"/>
    <w:rsid w:val="007C2CAD"/>
    <w:rsid w:val="007C2D05"/>
    <w:rsid w:val="007C2E89"/>
    <w:rsid w:val="007C2F1B"/>
    <w:rsid w:val="007C2F3F"/>
    <w:rsid w:val="007C3443"/>
    <w:rsid w:val="007C3444"/>
    <w:rsid w:val="007C3637"/>
    <w:rsid w:val="007C38FF"/>
    <w:rsid w:val="007C3913"/>
    <w:rsid w:val="007C395F"/>
    <w:rsid w:val="007C3B1A"/>
    <w:rsid w:val="007C3B5C"/>
    <w:rsid w:val="007C3BC1"/>
    <w:rsid w:val="007C3C6A"/>
    <w:rsid w:val="007C3DAF"/>
    <w:rsid w:val="007C3E02"/>
    <w:rsid w:val="007C3E99"/>
    <w:rsid w:val="007C3F55"/>
    <w:rsid w:val="007C409E"/>
    <w:rsid w:val="007C4139"/>
    <w:rsid w:val="007C4202"/>
    <w:rsid w:val="007C4545"/>
    <w:rsid w:val="007C457E"/>
    <w:rsid w:val="007C482D"/>
    <w:rsid w:val="007C4851"/>
    <w:rsid w:val="007C49A5"/>
    <w:rsid w:val="007C4E96"/>
    <w:rsid w:val="007C4EA6"/>
    <w:rsid w:val="007C4EDB"/>
    <w:rsid w:val="007C520E"/>
    <w:rsid w:val="007C5330"/>
    <w:rsid w:val="007C53BC"/>
    <w:rsid w:val="007C5565"/>
    <w:rsid w:val="007C5970"/>
    <w:rsid w:val="007C59B4"/>
    <w:rsid w:val="007C5A08"/>
    <w:rsid w:val="007C5B4E"/>
    <w:rsid w:val="007C5CD7"/>
    <w:rsid w:val="007C5EC3"/>
    <w:rsid w:val="007C5F1B"/>
    <w:rsid w:val="007C5FE0"/>
    <w:rsid w:val="007C6020"/>
    <w:rsid w:val="007C60F5"/>
    <w:rsid w:val="007C6190"/>
    <w:rsid w:val="007C6229"/>
    <w:rsid w:val="007C62D6"/>
    <w:rsid w:val="007C62FA"/>
    <w:rsid w:val="007C638F"/>
    <w:rsid w:val="007C6590"/>
    <w:rsid w:val="007C6865"/>
    <w:rsid w:val="007C68E6"/>
    <w:rsid w:val="007C6904"/>
    <w:rsid w:val="007C697B"/>
    <w:rsid w:val="007C6BE8"/>
    <w:rsid w:val="007C6CF7"/>
    <w:rsid w:val="007C7386"/>
    <w:rsid w:val="007C7413"/>
    <w:rsid w:val="007C741A"/>
    <w:rsid w:val="007C7430"/>
    <w:rsid w:val="007C757A"/>
    <w:rsid w:val="007C75E5"/>
    <w:rsid w:val="007C76B8"/>
    <w:rsid w:val="007C770D"/>
    <w:rsid w:val="007C7744"/>
    <w:rsid w:val="007C798F"/>
    <w:rsid w:val="007C7B75"/>
    <w:rsid w:val="007C7CED"/>
    <w:rsid w:val="007D012E"/>
    <w:rsid w:val="007D0296"/>
    <w:rsid w:val="007D062F"/>
    <w:rsid w:val="007D0719"/>
    <w:rsid w:val="007D071C"/>
    <w:rsid w:val="007D07AD"/>
    <w:rsid w:val="007D0BDD"/>
    <w:rsid w:val="007D0C85"/>
    <w:rsid w:val="007D10F9"/>
    <w:rsid w:val="007D1114"/>
    <w:rsid w:val="007D1395"/>
    <w:rsid w:val="007D1405"/>
    <w:rsid w:val="007D154D"/>
    <w:rsid w:val="007D15D0"/>
    <w:rsid w:val="007D16AA"/>
    <w:rsid w:val="007D1790"/>
    <w:rsid w:val="007D1853"/>
    <w:rsid w:val="007D1859"/>
    <w:rsid w:val="007D1AF1"/>
    <w:rsid w:val="007D1BE6"/>
    <w:rsid w:val="007D1C6F"/>
    <w:rsid w:val="007D1CF8"/>
    <w:rsid w:val="007D1DA2"/>
    <w:rsid w:val="007D1DA9"/>
    <w:rsid w:val="007D2031"/>
    <w:rsid w:val="007D2117"/>
    <w:rsid w:val="007D238C"/>
    <w:rsid w:val="007D243B"/>
    <w:rsid w:val="007D2938"/>
    <w:rsid w:val="007D2989"/>
    <w:rsid w:val="007D2A2B"/>
    <w:rsid w:val="007D2B28"/>
    <w:rsid w:val="007D2CFB"/>
    <w:rsid w:val="007D2D89"/>
    <w:rsid w:val="007D2E23"/>
    <w:rsid w:val="007D2E88"/>
    <w:rsid w:val="007D2F6A"/>
    <w:rsid w:val="007D2FCE"/>
    <w:rsid w:val="007D2FFD"/>
    <w:rsid w:val="007D31A5"/>
    <w:rsid w:val="007D3509"/>
    <w:rsid w:val="007D36A2"/>
    <w:rsid w:val="007D3DCC"/>
    <w:rsid w:val="007D3FBA"/>
    <w:rsid w:val="007D3FCA"/>
    <w:rsid w:val="007D40A7"/>
    <w:rsid w:val="007D43FF"/>
    <w:rsid w:val="007D441A"/>
    <w:rsid w:val="007D465B"/>
    <w:rsid w:val="007D46F8"/>
    <w:rsid w:val="007D4927"/>
    <w:rsid w:val="007D49EA"/>
    <w:rsid w:val="007D4B87"/>
    <w:rsid w:val="007D4E5B"/>
    <w:rsid w:val="007D4F0D"/>
    <w:rsid w:val="007D52D0"/>
    <w:rsid w:val="007D5455"/>
    <w:rsid w:val="007D5650"/>
    <w:rsid w:val="007D5706"/>
    <w:rsid w:val="007D57CC"/>
    <w:rsid w:val="007D588F"/>
    <w:rsid w:val="007D5BA5"/>
    <w:rsid w:val="007D5D9E"/>
    <w:rsid w:val="007D5E97"/>
    <w:rsid w:val="007D5F7C"/>
    <w:rsid w:val="007D6163"/>
    <w:rsid w:val="007D617B"/>
    <w:rsid w:val="007D62A9"/>
    <w:rsid w:val="007D62C8"/>
    <w:rsid w:val="007D6853"/>
    <w:rsid w:val="007D696F"/>
    <w:rsid w:val="007D6A3E"/>
    <w:rsid w:val="007D6B82"/>
    <w:rsid w:val="007D6DBA"/>
    <w:rsid w:val="007D6EB1"/>
    <w:rsid w:val="007D6F86"/>
    <w:rsid w:val="007D7209"/>
    <w:rsid w:val="007D7711"/>
    <w:rsid w:val="007D77A8"/>
    <w:rsid w:val="007D78A3"/>
    <w:rsid w:val="007D78DC"/>
    <w:rsid w:val="007D7E6E"/>
    <w:rsid w:val="007E0101"/>
    <w:rsid w:val="007E0161"/>
    <w:rsid w:val="007E0584"/>
    <w:rsid w:val="007E05D2"/>
    <w:rsid w:val="007E0790"/>
    <w:rsid w:val="007E07A8"/>
    <w:rsid w:val="007E07C8"/>
    <w:rsid w:val="007E0996"/>
    <w:rsid w:val="007E0AED"/>
    <w:rsid w:val="007E0B2F"/>
    <w:rsid w:val="007E0BD6"/>
    <w:rsid w:val="007E0C4A"/>
    <w:rsid w:val="007E0D90"/>
    <w:rsid w:val="007E0DB4"/>
    <w:rsid w:val="007E0E4B"/>
    <w:rsid w:val="007E0E8A"/>
    <w:rsid w:val="007E11A7"/>
    <w:rsid w:val="007E155F"/>
    <w:rsid w:val="007E15EC"/>
    <w:rsid w:val="007E1706"/>
    <w:rsid w:val="007E1795"/>
    <w:rsid w:val="007E18D0"/>
    <w:rsid w:val="007E19D1"/>
    <w:rsid w:val="007E1A4D"/>
    <w:rsid w:val="007E1ABE"/>
    <w:rsid w:val="007E1D67"/>
    <w:rsid w:val="007E1E6F"/>
    <w:rsid w:val="007E21FE"/>
    <w:rsid w:val="007E22E1"/>
    <w:rsid w:val="007E2320"/>
    <w:rsid w:val="007E246F"/>
    <w:rsid w:val="007E2503"/>
    <w:rsid w:val="007E2680"/>
    <w:rsid w:val="007E2704"/>
    <w:rsid w:val="007E28CB"/>
    <w:rsid w:val="007E2926"/>
    <w:rsid w:val="007E2AC9"/>
    <w:rsid w:val="007E2C72"/>
    <w:rsid w:val="007E3098"/>
    <w:rsid w:val="007E3121"/>
    <w:rsid w:val="007E31FE"/>
    <w:rsid w:val="007E33CA"/>
    <w:rsid w:val="007E343D"/>
    <w:rsid w:val="007E351D"/>
    <w:rsid w:val="007E3543"/>
    <w:rsid w:val="007E36C3"/>
    <w:rsid w:val="007E37C5"/>
    <w:rsid w:val="007E393A"/>
    <w:rsid w:val="007E396B"/>
    <w:rsid w:val="007E3970"/>
    <w:rsid w:val="007E39F4"/>
    <w:rsid w:val="007E3C52"/>
    <w:rsid w:val="007E3CB1"/>
    <w:rsid w:val="007E3F47"/>
    <w:rsid w:val="007E3F9B"/>
    <w:rsid w:val="007E419B"/>
    <w:rsid w:val="007E41EC"/>
    <w:rsid w:val="007E43B9"/>
    <w:rsid w:val="007E44D8"/>
    <w:rsid w:val="007E47ED"/>
    <w:rsid w:val="007E48F7"/>
    <w:rsid w:val="007E4AF9"/>
    <w:rsid w:val="007E5213"/>
    <w:rsid w:val="007E525E"/>
    <w:rsid w:val="007E558E"/>
    <w:rsid w:val="007E567E"/>
    <w:rsid w:val="007E5773"/>
    <w:rsid w:val="007E5A66"/>
    <w:rsid w:val="007E5ADA"/>
    <w:rsid w:val="007E5E33"/>
    <w:rsid w:val="007E6302"/>
    <w:rsid w:val="007E6312"/>
    <w:rsid w:val="007E6322"/>
    <w:rsid w:val="007E6397"/>
    <w:rsid w:val="007E63E1"/>
    <w:rsid w:val="007E64CA"/>
    <w:rsid w:val="007E687C"/>
    <w:rsid w:val="007E69D2"/>
    <w:rsid w:val="007E6A6A"/>
    <w:rsid w:val="007E6DBA"/>
    <w:rsid w:val="007E6E22"/>
    <w:rsid w:val="007E6E2E"/>
    <w:rsid w:val="007E7076"/>
    <w:rsid w:val="007E70A5"/>
    <w:rsid w:val="007E7157"/>
    <w:rsid w:val="007E71AD"/>
    <w:rsid w:val="007E71CA"/>
    <w:rsid w:val="007E7265"/>
    <w:rsid w:val="007E73BB"/>
    <w:rsid w:val="007E756F"/>
    <w:rsid w:val="007E7638"/>
    <w:rsid w:val="007E7802"/>
    <w:rsid w:val="007E7854"/>
    <w:rsid w:val="007E798C"/>
    <w:rsid w:val="007E79F8"/>
    <w:rsid w:val="007E7A8E"/>
    <w:rsid w:val="007F0190"/>
    <w:rsid w:val="007F0196"/>
    <w:rsid w:val="007F020A"/>
    <w:rsid w:val="007F0279"/>
    <w:rsid w:val="007F05EE"/>
    <w:rsid w:val="007F08E5"/>
    <w:rsid w:val="007F0918"/>
    <w:rsid w:val="007F095A"/>
    <w:rsid w:val="007F0C00"/>
    <w:rsid w:val="007F0D5D"/>
    <w:rsid w:val="007F0E64"/>
    <w:rsid w:val="007F0F95"/>
    <w:rsid w:val="007F1136"/>
    <w:rsid w:val="007F139D"/>
    <w:rsid w:val="007F13C9"/>
    <w:rsid w:val="007F1436"/>
    <w:rsid w:val="007F1484"/>
    <w:rsid w:val="007F14A2"/>
    <w:rsid w:val="007F166E"/>
    <w:rsid w:val="007F16BF"/>
    <w:rsid w:val="007F1844"/>
    <w:rsid w:val="007F1864"/>
    <w:rsid w:val="007F19BA"/>
    <w:rsid w:val="007F1E8F"/>
    <w:rsid w:val="007F1EDB"/>
    <w:rsid w:val="007F206F"/>
    <w:rsid w:val="007F21CF"/>
    <w:rsid w:val="007F21FB"/>
    <w:rsid w:val="007F2274"/>
    <w:rsid w:val="007F2283"/>
    <w:rsid w:val="007F22D2"/>
    <w:rsid w:val="007F2336"/>
    <w:rsid w:val="007F249E"/>
    <w:rsid w:val="007F24F1"/>
    <w:rsid w:val="007F27D2"/>
    <w:rsid w:val="007F2AA7"/>
    <w:rsid w:val="007F2D17"/>
    <w:rsid w:val="007F32FA"/>
    <w:rsid w:val="007F3306"/>
    <w:rsid w:val="007F334D"/>
    <w:rsid w:val="007F33AE"/>
    <w:rsid w:val="007F35F1"/>
    <w:rsid w:val="007F3A8B"/>
    <w:rsid w:val="007F3B01"/>
    <w:rsid w:val="007F3B15"/>
    <w:rsid w:val="007F3B4B"/>
    <w:rsid w:val="007F3B59"/>
    <w:rsid w:val="007F3BDB"/>
    <w:rsid w:val="007F3E60"/>
    <w:rsid w:val="007F3EA0"/>
    <w:rsid w:val="007F407A"/>
    <w:rsid w:val="007F43FB"/>
    <w:rsid w:val="007F451F"/>
    <w:rsid w:val="007F454A"/>
    <w:rsid w:val="007F4554"/>
    <w:rsid w:val="007F4596"/>
    <w:rsid w:val="007F459B"/>
    <w:rsid w:val="007F46B2"/>
    <w:rsid w:val="007F4746"/>
    <w:rsid w:val="007F4989"/>
    <w:rsid w:val="007F4B3C"/>
    <w:rsid w:val="007F4DDF"/>
    <w:rsid w:val="007F50EA"/>
    <w:rsid w:val="007F515F"/>
    <w:rsid w:val="007F522D"/>
    <w:rsid w:val="007F526C"/>
    <w:rsid w:val="007F54C8"/>
    <w:rsid w:val="007F5580"/>
    <w:rsid w:val="007F55F0"/>
    <w:rsid w:val="007F569B"/>
    <w:rsid w:val="007F56F9"/>
    <w:rsid w:val="007F5A42"/>
    <w:rsid w:val="007F5B7D"/>
    <w:rsid w:val="007F5DC7"/>
    <w:rsid w:val="007F5ECF"/>
    <w:rsid w:val="007F6341"/>
    <w:rsid w:val="007F635F"/>
    <w:rsid w:val="007F63EB"/>
    <w:rsid w:val="007F67FF"/>
    <w:rsid w:val="007F68A3"/>
    <w:rsid w:val="007F6973"/>
    <w:rsid w:val="007F6C3A"/>
    <w:rsid w:val="007F6FC4"/>
    <w:rsid w:val="007F7078"/>
    <w:rsid w:val="007F717D"/>
    <w:rsid w:val="007F71B0"/>
    <w:rsid w:val="007F73BA"/>
    <w:rsid w:val="007F7403"/>
    <w:rsid w:val="007F746D"/>
    <w:rsid w:val="007F797E"/>
    <w:rsid w:val="007F7A3F"/>
    <w:rsid w:val="007F7A75"/>
    <w:rsid w:val="007F7EA5"/>
    <w:rsid w:val="007F7F72"/>
    <w:rsid w:val="00800122"/>
    <w:rsid w:val="008001EC"/>
    <w:rsid w:val="00800482"/>
    <w:rsid w:val="008005C9"/>
    <w:rsid w:val="00800818"/>
    <w:rsid w:val="00800A7C"/>
    <w:rsid w:val="00800BA6"/>
    <w:rsid w:val="00800C7B"/>
    <w:rsid w:val="00800CBA"/>
    <w:rsid w:val="00800E10"/>
    <w:rsid w:val="0080100A"/>
    <w:rsid w:val="00801455"/>
    <w:rsid w:val="00801660"/>
    <w:rsid w:val="00801828"/>
    <w:rsid w:val="008018BD"/>
    <w:rsid w:val="008018D1"/>
    <w:rsid w:val="00801C63"/>
    <w:rsid w:val="00801E68"/>
    <w:rsid w:val="00801FAA"/>
    <w:rsid w:val="008021C8"/>
    <w:rsid w:val="00802222"/>
    <w:rsid w:val="0080245C"/>
    <w:rsid w:val="00802756"/>
    <w:rsid w:val="00802B60"/>
    <w:rsid w:val="00802B7E"/>
    <w:rsid w:val="00802BA8"/>
    <w:rsid w:val="00802BFB"/>
    <w:rsid w:val="00802DBE"/>
    <w:rsid w:val="00802DF4"/>
    <w:rsid w:val="00802EE6"/>
    <w:rsid w:val="00803041"/>
    <w:rsid w:val="008032D7"/>
    <w:rsid w:val="00803319"/>
    <w:rsid w:val="00803504"/>
    <w:rsid w:val="0080356A"/>
    <w:rsid w:val="008037E5"/>
    <w:rsid w:val="0080385C"/>
    <w:rsid w:val="00803A3F"/>
    <w:rsid w:val="00803A6A"/>
    <w:rsid w:val="00803B3B"/>
    <w:rsid w:val="00803B41"/>
    <w:rsid w:val="00803C30"/>
    <w:rsid w:val="00803CD9"/>
    <w:rsid w:val="00803DEA"/>
    <w:rsid w:val="00803E06"/>
    <w:rsid w:val="00803E5E"/>
    <w:rsid w:val="00803E69"/>
    <w:rsid w:val="00803E96"/>
    <w:rsid w:val="00803EC4"/>
    <w:rsid w:val="00803FD0"/>
    <w:rsid w:val="0080401A"/>
    <w:rsid w:val="0080404C"/>
    <w:rsid w:val="008041F8"/>
    <w:rsid w:val="008041FA"/>
    <w:rsid w:val="00804244"/>
    <w:rsid w:val="008044B4"/>
    <w:rsid w:val="008046F3"/>
    <w:rsid w:val="008047A8"/>
    <w:rsid w:val="00804A5F"/>
    <w:rsid w:val="00804A71"/>
    <w:rsid w:val="00804B05"/>
    <w:rsid w:val="00804D9D"/>
    <w:rsid w:val="00804DBD"/>
    <w:rsid w:val="00804EF8"/>
    <w:rsid w:val="00804FFC"/>
    <w:rsid w:val="00805010"/>
    <w:rsid w:val="008050A5"/>
    <w:rsid w:val="008053BE"/>
    <w:rsid w:val="00805564"/>
    <w:rsid w:val="008055ED"/>
    <w:rsid w:val="008056C5"/>
    <w:rsid w:val="00805748"/>
    <w:rsid w:val="00805A5D"/>
    <w:rsid w:val="00805B32"/>
    <w:rsid w:val="00805B48"/>
    <w:rsid w:val="00805C40"/>
    <w:rsid w:val="00805DD2"/>
    <w:rsid w:val="00805E71"/>
    <w:rsid w:val="00805EC6"/>
    <w:rsid w:val="00805F02"/>
    <w:rsid w:val="00805F11"/>
    <w:rsid w:val="00806029"/>
    <w:rsid w:val="008063A3"/>
    <w:rsid w:val="008063E1"/>
    <w:rsid w:val="00806541"/>
    <w:rsid w:val="00806834"/>
    <w:rsid w:val="00806986"/>
    <w:rsid w:val="008069C7"/>
    <w:rsid w:val="00806B2B"/>
    <w:rsid w:val="00806B63"/>
    <w:rsid w:val="00806BD7"/>
    <w:rsid w:val="00806BFE"/>
    <w:rsid w:val="00806D2A"/>
    <w:rsid w:val="00806E3D"/>
    <w:rsid w:val="00806EC2"/>
    <w:rsid w:val="00807062"/>
    <w:rsid w:val="00807178"/>
    <w:rsid w:val="008072B5"/>
    <w:rsid w:val="00807450"/>
    <w:rsid w:val="008074C2"/>
    <w:rsid w:val="00807612"/>
    <w:rsid w:val="0080765D"/>
    <w:rsid w:val="0080796C"/>
    <w:rsid w:val="00807976"/>
    <w:rsid w:val="00807CD8"/>
    <w:rsid w:val="00807EFF"/>
    <w:rsid w:val="008102E8"/>
    <w:rsid w:val="00810478"/>
    <w:rsid w:val="00810535"/>
    <w:rsid w:val="00810925"/>
    <w:rsid w:val="00810940"/>
    <w:rsid w:val="008109B9"/>
    <w:rsid w:val="00810A13"/>
    <w:rsid w:val="00810C63"/>
    <w:rsid w:val="00810D73"/>
    <w:rsid w:val="00810E0D"/>
    <w:rsid w:val="00810F6D"/>
    <w:rsid w:val="00810FF4"/>
    <w:rsid w:val="0081100E"/>
    <w:rsid w:val="00811172"/>
    <w:rsid w:val="008112DB"/>
    <w:rsid w:val="00811371"/>
    <w:rsid w:val="0081154F"/>
    <w:rsid w:val="0081159A"/>
    <w:rsid w:val="008119E9"/>
    <w:rsid w:val="00811B11"/>
    <w:rsid w:val="00811BB0"/>
    <w:rsid w:val="00812022"/>
    <w:rsid w:val="008125CF"/>
    <w:rsid w:val="0081265E"/>
    <w:rsid w:val="00812679"/>
    <w:rsid w:val="00812749"/>
    <w:rsid w:val="00812941"/>
    <w:rsid w:val="00812A5C"/>
    <w:rsid w:val="00812E77"/>
    <w:rsid w:val="00812FA8"/>
    <w:rsid w:val="00812FE1"/>
    <w:rsid w:val="00812FEF"/>
    <w:rsid w:val="008132BD"/>
    <w:rsid w:val="00813736"/>
    <w:rsid w:val="00813852"/>
    <w:rsid w:val="00813977"/>
    <w:rsid w:val="00813BB8"/>
    <w:rsid w:val="00813C62"/>
    <w:rsid w:val="00813C71"/>
    <w:rsid w:val="00813CEB"/>
    <w:rsid w:val="00813CFB"/>
    <w:rsid w:val="00813F09"/>
    <w:rsid w:val="00813FC9"/>
    <w:rsid w:val="00814009"/>
    <w:rsid w:val="00814217"/>
    <w:rsid w:val="00814248"/>
    <w:rsid w:val="008144D7"/>
    <w:rsid w:val="00814507"/>
    <w:rsid w:val="00814C9B"/>
    <w:rsid w:val="00814D2F"/>
    <w:rsid w:val="00814F87"/>
    <w:rsid w:val="00815265"/>
    <w:rsid w:val="008153DA"/>
    <w:rsid w:val="00815576"/>
    <w:rsid w:val="00815647"/>
    <w:rsid w:val="0081565F"/>
    <w:rsid w:val="00815754"/>
    <w:rsid w:val="00815923"/>
    <w:rsid w:val="00815942"/>
    <w:rsid w:val="00815B02"/>
    <w:rsid w:val="00815B98"/>
    <w:rsid w:val="00815BB6"/>
    <w:rsid w:val="00815BEF"/>
    <w:rsid w:val="00815E49"/>
    <w:rsid w:val="00815F16"/>
    <w:rsid w:val="00815F85"/>
    <w:rsid w:val="00815FFF"/>
    <w:rsid w:val="00816275"/>
    <w:rsid w:val="00816435"/>
    <w:rsid w:val="0081646B"/>
    <w:rsid w:val="00816534"/>
    <w:rsid w:val="00816564"/>
    <w:rsid w:val="00816587"/>
    <w:rsid w:val="00816716"/>
    <w:rsid w:val="0081682B"/>
    <w:rsid w:val="008169A2"/>
    <w:rsid w:val="00816BB6"/>
    <w:rsid w:val="00816BBD"/>
    <w:rsid w:val="00816BC1"/>
    <w:rsid w:val="00816D47"/>
    <w:rsid w:val="00816F74"/>
    <w:rsid w:val="008172F0"/>
    <w:rsid w:val="00817589"/>
    <w:rsid w:val="00817704"/>
    <w:rsid w:val="00817784"/>
    <w:rsid w:val="0081779B"/>
    <w:rsid w:val="008179C5"/>
    <w:rsid w:val="00817EF1"/>
    <w:rsid w:val="00817EF6"/>
    <w:rsid w:val="00817FE7"/>
    <w:rsid w:val="00820303"/>
    <w:rsid w:val="0082043E"/>
    <w:rsid w:val="0082078C"/>
    <w:rsid w:val="00820D14"/>
    <w:rsid w:val="00820DC2"/>
    <w:rsid w:val="00820F13"/>
    <w:rsid w:val="00820F67"/>
    <w:rsid w:val="00820FC9"/>
    <w:rsid w:val="00821029"/>
    <w:rsid w:val="00821070"/>
    <w:rsid w:val="008210C0"/>
    <w:rsid w:val="00821118"/>
    <w:rsid w:val="00821329"/>
    <w:rsid w:val="0082168D"/>
    <w:rsid w:val="00821740"/>
    <w:rsid w:val="0082197C"/>
    <w:rsid w:val="0082198B"/>
    <w:rsid w:val="00821A3F"/>
    <w:rsid w:val="00821DDF"/>
    <w:rsid w:val="00821F89"/>
    <w:rsid w:val="00822071"/>
    <w:rsid w:val="00822274"/>
    <w:rsid w:val="008224FF"/>
    <w:rsid w:val="008227E1"/>
    <w:rsid w:val="00822ACC"/>
    <w:rsid w:val="00822C38"/>
    <w:rsid w:val="00822EAB"/>
    <w:rsid w:val="00822F14"/>
    <w:rsid w:val="00823047"/>
    <w:rsid w:val="00823110"/>
    <w:rsid w:val="00823180"/>
    <w:rsid w:val="008231C7"/>
    <w:rsid w:val="0082326F"/>
    <w:rsid w:val="0082334A"/>
    <w:rsid w:val="0082341B"/>
    <w:rsid w:val="00823453"/>
    <w:rsid w:val="008236C7"/>
    <w:rsid w:val="008238DA"/>
    <w:rsid w:val="008239C8"/>
    <w:rsid w:val="00823B0B"/>
    <w:rsid w:val="00823E2E"/>
    <w:rsid w:val="00824054"/>
    <w:rsid w:val="00824072"/>
    <w:rsid w:val="00824164"/>
    <w:rsid w:val="0082441F"/>
    <w:rsid w:val="008246A6"/>
    <w:rsid w:val="00824735"/>
    <w:rsid w:val="0082484F"/>
    <w:rsid w:val="00824943"/>
    <w:rsid w:val="00824AD3"/>
    <w:rsid w:val="00824B84"/>
    <w:rsid w:val="00824B89"/>
    <w:rsid w:val="00824BDF"/>
    <w:rsid w:val="00824D95"/>
    <w:rsid w:val="00824DA6"/>
    <w:rsid w:val="00824F05"/>
    <w:rsid w:val="00824F36"/>
    <w:rsid w:val="00824F44"/>
    <w:rsid w:val="00825112"/>
    <w:rsid w:val="00825138"/>
    <w:rsid w:val="0082521B"/>
    <w:rsid w:val="008253DF"/>
    <w:rsid w:val="008253EC"/>
    <w:rsid w:val="0082583B"/>
    <w:rsid w:val="00825C2E"/>
    <w:rsid w:val="00825C30"/>
    <w:rsid w:val="00825E29"/>
    <w:rsid w:val="00825F0F"/>
    <w:rsid w:val="00825F55"/>
    <w:rsid w:val="0082601E"/>
    <w:rsid w:val="00826083"/>
    <w:rsid w:val="008261D2"/>
    <w:rsid w:val="00826246"/>
    <w:rsid w:val="0082641C"/>
    <w:rsid w:val="0082644A"/>
    <w:rsid w:val="00826493"/>
    <w:rsid w:val="008264C2"/>
    <w:rsid w:val="00826506"/>
    <w:rsid w:val="0082659C"/>
    <w:rsid w:val="008266E9"/>
    <w:rsid w:val="008269A5"/>
    <w:rsid w:val="00826A02"/>
    <w:rsid w:val="00826A3D"/>
    <w:rsid w:val="00826A81"/>
    <w:rsid w:val="00826B5C"/>
    <w:rsid w:val="00826C6C"/>
    <w:rsid w:val="008271E3"/>
    <w:rsid w:val="00827354"/>
    <w:rsid w:val="008275E2"/>
    <w:rsid w:val="00827693"/>
    <w:rsid w:val="00827694"/>
    <w:rsid w:val="008278BE"/>
    <w:rsid w:val="00827BF9"/>
    <w:rsid w:val="00830080"/>
    <w:rsid w:val="00830150"/>
    <w:rsid w:val="00830156"/>
    <w:rsid w:val="008302E4"/>
    <w:rsid w:val="0083049F"/>
    <w:rsid w:val="00830500"/>
    <w:rsid w:val="00830539"/>
    <w:rsid w:val="00830836"/>
    <w:rsid w:val="00830A83"/>
    <w:rsid w:val="00830AD3"/>
    <w:rsid w:val="00830C2B"/>
    <w:rsid w:val="00830CFA"/>
    <w:rsid w:val="00830D62"/>
    <w:rsid w:val="00830DC6"/>
    <w:rsid w:val="00830E29"/>
    <w:rsid w:val="008310B4"/>
    <w:rsid w:val="008311F5"/>
    <w:rsid w:val="008312C2"/>
    <w:rsid w:val="0083181D"/>
    <w:rsid w:val="008319E3"/>
    <w:rsid w:val="00831AEF"/>
    <w:rsid w:val="00831D8F"/>
    <w:rsid w:val="00832021"/>
    <w:rsid w:val="008320AB"/>
    <w:rsid w:val="00832227"/>
    <w:rsid w:val="008322F4"/>
    <w:rsid w:val="0083230E"/>
    <w:rsid w:val="0083239C"/>
    <w:rsid w:val="0083254F"/>
    <w:rsid w:val="00832583"/>
    <w:rsid w:val="0083265D"/>
    <w:rsid w:val="008326D5"/>
    <w:rsid w:val="0083280F"/>
    <w:rsid w:val="008328A1"/>
    <w:rsid w:val="00832E7E"/>
    <w:rsid w:val="00832FFC"/>
    <w:rsid w:val="00833139"/>
    <w:rsid w:val="00833168"/>
    <w:rsid w:val="008333BA"/>
    <w:rsid w:val="008336EA"/>
    <w:rsid w:val="00833837"/>
    <w:rsid w:val="008339AA"/>
    <w:rsid w:val="008339D1"/>
    <w:rsid w:val="00833BE3"/>
    <w:rsid w:val="00833C43"/>
    <w:rsid w:val="00833CF9"/>
    <w:rsid w:val="00833E4F"/>
    <w:rsid w:val="008346A6"/>
    <w:rsid w:val="00834733"/>
    <w:rsid w:val="00834776"/>
    <w:rsid w:val="00834954"/>
    <w:rsid w:val="00834957"/>
    <w:rsid w:val="00834B41"/>
    <w:rsid w:val="00834B9C"/>
    <w:rsid w:val="00834BEB"/>
    <w:rsid w:val="00834D6C"/>
    <w:rsid w:val="00834E37"/>
    <w:rsid w:val="00834F47"/>
    <w:rsid w:val="0083503F"/>
    <w:rsid w:val="008350DF"/>
    <w:rsid w:val="008353A6"/>
    <w:rsid w:val="008353B8"/>
    <w:rsid w:val="008356DB"/>
    <w:rsid w:val="00835997"/>
    <w:rsid w:val="00835A07"/>
    <w:rsid w:val="00835C63"/>
    <w:rsid w:val="00835C8E"/>
    <w:rsid w:val="00835DC2"/>
    <w:rsid w:val="00835E11"/>
    <w:rsid w:val="00835E46"/>
    <w:rsid w:val="00835E59"/>
    <w:rsid w:val="00835EC8"/>
    <w:rsid w:val="00835F1D"/>
    <w:rsid w:val="008362EF"/>
    <w:rsid w:val="00836580"/>
    <w:rsid w:val="00836622"/>
    <w:rsid w:val="00836749"/>
    <w:rsid w:val="008369F3"/>
    <w:rsid w:val="00836A84"/>
    <w:rsid w:val="00836B64"/>
    <w:rsid w:val="00837251"/>
    <w:rsid w:val="0083729C"/>
    <w:rsid w:val="00837316"/>
    <w:rsid w:val="00837379"/>
    <w:rsid w:val="00837497"/>
    <w:rsid w:val="008377FF"/>
    <w:rsid w:val="0083786E"/>
    <w:rsid w:val="0083788A"/>
    <w:rsid w:val="00837AED"/>
    <w:rsid w:val="00837F52"/>
    <w:rsid w:val="008400BE"/>
    <w:rsid w:val="008403C4"/>
    <w:rsid w:val="008405C2"/>
    <w:rsid w:val="008409D3"/>
    <w:rsid w:val="00840A54"/>
    <w:rsid w:val="00840B6D"/>
    <w:rsid w:val="00840E1A"/>
    <w:rsid w:val="00840EDE"/>
    <w:rsid w:val="00840F50"/>
    <w:rsid w:val="00841092"/>
    <w:rsid w:val="00841160"/>
    <w:rsid w:val="0084117E"/>
    <w:rsid w:val="008411CF"/>
    <w:rsid w:val="00841201"/>
    <w:rsid w:val="008414A4"/>
    <w:rsid w:val="008414FA"/>
    <w:rsid w:val="0084159B"/>
    <w:rsid w:val="0084167A"/>
    <w:rsid w:val="00841687"/>
    <w:rsid w:val="0084170A"/>
    <w:rsid w:val="00841747"/>
    <w:rsid w:val="008419CA"/>
    <w:rsid w:val="00841A16"/>
    <w:rsid w:val="00841A7F"/>
    <w:rsid w:val="00841ADE"/>
    <w:rsid w:val="00841AE4"/>
    <w:rsid w:val="00841DEB"/>
    <w:rsid w:val="00841FD8"/>
    <w:rsid w:val="0084216B"/>
    <w:rsid w:val="0084248F"/>
    <w:rsid w:val="00842921"/>
    <w:rsid w:val="00842924"/>
    <w:rsid w:val="008429DE"/>
    <w:rsid w:val="00842A87"/>
    <w:rsid w:val="00842B6E"/>
    <w:rsid w:val="00842BAC"/>
    <w:rsid w:val="00842C33"/>
    <w:rsid w:val="00842DC1"/>
    <w:rsid w:val="00842EB0"/>
    <w:rsid w:val="0084335A"/>
    <w:rsid w:val="008433A2"/>
    <w:rsid w:val="008439E7"/>
    <w:rsid w:val="00843A2D"/>
    <w:rsid w:val="00843C73"/>
    <w:rsid w:val="00843ECB"/>
    <w:rsid w:val="00843FFB"/>
    <w:rsid w:val="008440E7"/>
    <w:rsid w:val="00844135"/>
    <w:rsid w:val="008441AF"/>
    <w:rsid w:val="0084446C"/>
    <w:rsid w:val="008444B2"/>
    <w:rsid w:val="008444B4"/>
    <w:rsid w:val="008444FE"/>
    <w:rsid w:val="00844826"/>
    <w:rsid w:val="00844A16"/>
    <w:rsid w:val="00844A71"/>
    <w:rsid w:val="00844CA7"/>
    <w:rsid w:val="00844CD5"/>
    <w:rsid w:val="0084506F"/>
    <w:rsid w:val="00845232"/>
    <w:rsid w:val="008453C4"/>
    <w:rsid w:val="008454EF"/>
    <w:rsid w:val="008455C4"/>
    <w:rsid w:val="00845655"/>
    <w:rsid w:val="008457A3"/>
    <w:rsid w:val="0084589C"/>
    <w:rsid w:val="0084592D"/>
    <w:rsid w:val="00845AC4"/>
    <w:rsid w:val="00845AFD"/>
    <w:rsid w:val="00845B44"/>
    <w:rsid w:val="00845BE5"/>
    <w:rsid w:val="00845CA3"/>
    <w:rsid w:val="00845E3E"/>
    <w:rsid w:val="0084615B"/>
    <w:rsid w:val="008462E6"/>
    <w:rsid w:val="00846588"/>
    <w:rsid w:val="008465A6"/>
    <w:rsid w:val="0084673A"/>
    <w:rsid w:val="008468B8"/>
    <w:rsid w:val="008468E1"/>
    <w:rsid w:val="00846D74"/>
    <w:rsid w:val="00847109"/>
    <w:rsid w:val="00847282"/>
    <w:rsid w:val="00847511"/>
    <w:rsid w:val="008479CD"/>
    <w:rsid w:val="00847A33"/>
    <w:rsid w:val="00847A37"/>
    <w:rsid w:val="00847A68"/>
    <w:rsid w:val="00847DE1"/>
    <w:rsid w:val="00847EA6"/>
    <w:rsid w:val="00847F38"/>
    <w:rsid w:val="008507A9"/>
    <w:rsid w:val="0085089C"/>
    <w:rsid w:val="00850A8F"/>
    <w:rsid w:val="00850BA0"/>
    <w:rsid w:val="00850D43"/>
    <w:rsid w:val="00850DA4"/>
    <w:rsid w:val="008518BC"/>
    <w:rsid w:val="00851C14"/>
    <w:rsid w:val="00851E0D"/>
    <w:rsid w:val="00851EE5"/>
    <w:rsid w:val="00852406"/>
    <w:rsid w:val="008524AA"/>
    <w:rsid w:val="008524AC"/>
    <w:rsid w:val="00852560"/>
    <w:rsid w:val="00852723"/>
    <w:rsid w:val="008527E3"/>
    <w:rsid w:val="008529B2"/>
    <w:rsid w:val="00852DB5"/>
    <w:rsid w:val="00852DF3"/>
    <w:rsid w:val="00852DF8"/>
    <w:rsid w:val="00852F8B"/>
    <w:rsid w:val="00853723"/>
    <w:rsid w:val="008538F5"/>
    <w:rsid w:val="00853A48"/>
    <w:rsid w:val="00853B11"/>
    <w:rsid w:val="00853C17"/>
    <w:rsid w:val="00853C3F"/>
    <w:rsid w:val="00853DA0"/>
    <w:rsid w:val="00853E26"/>
    <w:rsid w:val="00853EB5"/>
    <w:rsid w:val="00853EB9"/>
    <w:rsid w:val="00853EFC"/>
    <w:rsid w:val="00853F13"/>
    <w:rsid w:val="00854072"/>
    <w:rsid w:val="00854166"/>
    <w:rsid w:val="0085425D"/>
    <w:rsid w:val="008542EA"/>
    <w:rsid w:val="008546A4"/>
    <w:rsid w:val="008548AC"/>
    <w:rsid w:val="008549DC"/>
    <w:rsid w:val="00854B88"/>
    <w:rsid w:val="00854D19"/>
    <w:rsid w:val="00854DA8"/>
    <w:rsid w:val="00854EE8"/>
    <w:rsid w:val="00854F2F"/>
    <w:rsid w:val="00855074"/>
    <w:rsid w:val="00855203"/>
    <w:rsid w:val="0085535F"/>
    <w:rsid w:val="008553CC"/>
    <w:rsid w:val="0085552C"/>
    <w:rsid w:val="0085596D"/>
    <w:rsid w:val="00855A28"/>
    <w:rsid w:val="00855A58"/>
    <w:rsid w:val="00855ACD"/>
    <w:rsid w:val="00855C9C"/>
    <w:rsid w:val="00855CF8"/>
    <w:rsid w:val="00855D4B"/>
    <w:rsid w:val="00855D6A"/>
    <w:rsid w:val="00856220"/>
    <w:rsid w:val="008563E9"/>
    <w:rsid w:val="0085648B"/>
    <w:rsid w:val="008565A9"/>
    <w:rsid w:val="0085670B"/>
    <w:rsid w:val="00856C14"/>
    <w:rsid w:val="00856DAD"/>
    <w:rsid w:val="00856F4F"/>
    <w:rsid w:val="0085734F"/>
    <w:rsid w:val="008575B4"/>
    <w:rsid w:val="008576A5"/>
    <w:rsid w:val="008577D6"/>
    <w:rsid w:val="00857824"/>
    <w:rsid w:val="008579B6"/>
    <w:rsid w:val="00857AAC"/>
    <w:rsid w:val="00857B9D"/>
    <w:rsid w:val="00857BBA"/>
    <w:rsid w:val="00857BF2"/>
    <w:rsid w:val="00857C4E"/>
    <w:rsid w:val="00857CBA"/>
    <w:rsid w:val="00857DD1"/>
    <w:rsid w:val="00857EEB"/>
    <w:rsid w:val="00857F11"/>
    <w:rsid w:val="00857F5D"/>
    <w:rsid w:val="008600BB"/>
    <w:rsid w:val="00860297"/>
    <w:rsid w:val="00860349"/>
    <w:rsid w:val="00860411"/>
    <w:rsid w:val="00860491"/>
    <w:rsid w:val="008606D0"/>
    <w:rsid w:val="00860975"/>
    <w:rsid w:val="00860AA4"/>
    <w:rsid w:val="00860D0D"/>
    <w:rsid w:val="00860D68"/>
    <w:rsid w:val="00860D74"/>
    <w:rsid w:val="008610AD"/>
    <w:rsid w:val="00861184"/>
    <w:rsid w:val="008611E0"/>
    <w:rsid w:val="008613E7"/>
    <w:rsid w:val="0086150E"/>
    <w:rsid w:val="00861878"/>
    <w:rsid w:val="0086192A"/>
    <w:rsid w:val="00861AC8"/>
    <w:rsid w:val="00861B30"/>
    <w:rsid w:val="00861B61"/>
    <w:rsid w:val="00861C14"/>
    <w:rsid w:val="00861CB2"/>
    <w:rsid w:val="00861E49"/>
    <w:rsid w:val="00861EAC"/>
    <w:rsid w:val="00862049"/>
    <w:rsid w:val="0086211E"/>
    <w:rsid w:val="00862178"/>
    <w:rsid w:val="00862228"/>
    <w:rsid w:val="008622AE"/>
    <w:rsid w:val="00862308"/>
    <w:rsid w:val="00862414"/>
    <w:rsid w:val="008624BD"/>
    <w:rsid w:val="0086253B"/>
    <w:rsid w:val="00862541"/>
    <w:rsid w:val="0086261B"/>
    <w:rsid w:val="008626E0"/>
    <w:rsid w:val="00862978"/>
    <w:rsid w:val="008629E6"/>
    <w:rsid w:val="00862B37"/>
    <w:rsid w:val="00862F5F"/>
    <w:rsid w:val="00863056"/>
    <w:rsid w:val="008631E2"/>
    <w:rsid w:val="00863231"/>
    <w:rsid w:val="008632E2"/>
    <w:rsid w:val="008634C3"/>
    <w:rsid w:val="008638FC"/>
    <w:rsid w:val="00863917"/>
    <w:rsid w:val="00863E22"/>
    <w:rsid w:val="00863ED3"/>
    <w:rsid w:val="00863EDB"/>
    <w:rsid w:val="00863F8B"/>
    <w:rsid w:val="00863FAB"/>
    <w:rsid w:val="00864007"/>
    <w:rsid w:val="00864020"/>
    <w:rsid w:val="0086409E"/>
    <w:rsid w:val="00864322"/>
    <w:rsid w:val="00864346"/>
    <w:rsid w:val="008645E3"/>
    <w:rsid w:val="00864820"/>
    <w:rsid w:val="00864C08"/>
    <w:rsid w:val="00864C6B"/>
    <w:rsid w:val="00864DEC"/>
    <w:rsid w:val="00864E67"/>
    <w:rsid w:val="008650D5"/>
    <w:rsid w:val="0086510F"/>
    <w:rsid w:val="00865149"/>
    <w:rsid w:val="00865210"/>
    <w:rsid w:val="008655EC"/>
    <w:rsid w:val="0086585A"/>
    <w:rsid w:val="00865958"/>
    <w:rsid w:val="00865A3C"/>
    <w:rsid w:val="00865AF2"/>
    <w:rsid w:val="00865BC1"/>
    <w:rsid w:val="00865BE7"/>
    <w:rsid w:val="00865DE7"/>
    <w:rsid w:val="00865E29"/>
    <w:rsid w:val="00866135"/>
    <w:rsid w:val="00866387"/>
    <w:rsid w:val="00866590"/>
    <w:rsid w:val="00866610"/>
    <w:rsid w:val="0086673C"/>
    <w:rsid w:val="008668D5"/>
    <w:rsid w:val="008669D6"/>
    <w:rsid w:val="008673CE"/>
    <w:rsid w:val="00867BB3"/>
    <w:rsid w:val="00867C8B"/>
    <w:rsid w:val="00867CC8"/>
    <w:rsid w:val="008701A1"/>
    <w:rsid w:val="0087033F"/>
    <w:rsid w:val="00870375"/>
    <w:rsid w:val="00870605"/>
    <w:rsid w:val="00870657"/>
    <w:rsid w:val="00870C6C"/>
    <w:rsid w:val="00871002"/>
    <w:rsid w:val="00871009"/>
    <w:rsid w:val="00871021"/>
    <w:rsid w:val="00871250"/>
    <w:rsid w:val="008713B4"/>
    <w:rsid w:val="008716B1"/>
    <w:rsid w:val="00871CEB"/>
    <w:rsid w:val="00871DC6"/>
    <w:rsid w:val="00871F51"/>
    <w:rsid w:val="008721D6"/>
    <w:rsid w:val="008724B0"/>
    <w:rsid w:val="00872793"/>
    <w:rsid w:val="008728FB"/>
    <w:rsid w:val="00872C7C"/>
    <w:rsid w:val="00872F99"/>
    <w:rsid w:val="008730C4"/>
    <w:rsid w:val="00873238"/>
    <w:rsid w:val="0087343D"/>
    <w:rsid w:val="00873494"/>
    <w:rsid w:val="00873503"/>
    <w:rsid w:val="008737AA"/>
    <w:rsid w:val="00873858"/>
    <w:rsid w:val="00873A29"/>
    <w:rsid w:val="00873C11"/>
    <w:rsid w:val="00873F22"/>
    <w:rsid w:val="00874105"/>
    <w:rsid w:val="00874198"/>
    <w:rsid w:val="008741E5"/>
    <w:rsid w:val="00874459"/>
    <w:rsid w:val="008744D6"/>
    <w:rsid w:val="00874791"/>
    <w:rsid w:val="00874CC7"/>
    <w:rsid w:val="0087523B"/>
    <w:rsid w:val="008753BA"/>
    <w:rsid w:val="00875641"/>
    <w:rsid w:val="008759D5"/>
    <w:rsid w:val="008759FF"/>
    <w:rsid w:val="00875A68"/>
    <w:rsid w:val="00875B7A"/>
    <w:rsid w:val="00875C0B"/>
    <w:rsid w:val="00875C1C"/>
    <w:rsid w:val="00875C65"/>
    <w:rsid w:val="00875DD3"/>
    <w:rsid w:val="00875E25"/>
    <w:rsid w:val="00876433"/>
    <w:rsid w:val="00876471"/>
    <w:rsid w:val="0087652C"/>
    <w:rsid w:val="00876636"/>
    <w:rsid w:val="00876752"/>
    <w:rsid w:val="00876855"/>
    <w:rsid w:val="00876904"/>
    <w:rsid w:val="00876FC0"/>
    <w:rsid w:val="00877152"/>
    <w:rsid w:val="008771B6"/>
    <w:rsid w:val="0087720A"/>
    <w:rsid w:val="00877309"/>
    <w:rsid w:val="008774E2"/>
    <w:rsid w:val="0087770B"/>
    <w:rsid w:val="00877922"/>
    <w:rsid w:val="00877A21"/>
    <w:rsid w:val="00877B4D"/>
    <w:rsid w:val="00877D67"/>
    <w:rsid w:val="00877DA6"/>
    <w:rsid w:val="008801B3"/>
    <w:rsid w:val="008802BC"/>
    <w:rsid w:val="008802E4"/>
    <w:rsid w:val="00880414"/>
    <w:rsid w:val="00880646"/>
    <w:rsid w:val="00880678"/>
    <w:rsid w:val="008807F8"/>
    <w:rsid w:val="00880839"/>
    <w:rsid w:val="00880DED"/>
    <w:rsid w:val="00880DF9"/>
    <w:rsid w:val="0088103D"/>
    <w:rsid w:val="008810BA"/>
    <w:rsid w:val="008810C5"/>
    <w:rsid w:val="00881278"/>
    <w:rsid w:val="008813A2"/>
    <w:rsid w:val="008814CC"/>
    <w:rsid w:val="008814D2"/>
    <w:rsid w:val="008817E0"/>
    <w:rsid w:val="00881991"/>
    <w:rsid w:val="00881B90"/>
    <w:rsid w:val="00881D05"/>
    <w:rsid w:val="00881EEB"/>
    <w:rsid w:val="008822CF"/>
    <w:rsid w:val="0088237B"/>
    <w:rsid w:val="0088247E"/>
    <w:rsid w:val="0088252E"/>
    <w:rsid w:val="0088264B"/>
    <w:rsid w:val="00882D6C"/>
    <w:rsid w:val="00882DE6"/>
    <w:rsid w:val="00882E7D"/>
    <w:rsid w:val="00882FB2"/>
    <w:rsid w:val="008833A3"/>
    <w:rsid w:val="008833A7"/>
    <w:rsid w:val="008833C1"/>
    <w:rsid w:val="00883472"/>
    <w:rsid w:val="00883514"/>
    <w:rsid w:val="00883664"/>
    <w:rsid w:val="008836B0"/>
    <w:rsid w:val="00883725"/>
    <w:rsid w:val="008837B5"/>
    <w:rsid w:val="008838CD"/>
    <w:rsid w:val="00883BE2"/>
    <w:rsid w:val="00883CFF"/>
    <w:rsid w:val="00883DA8"/>
    <w:rsid w:val="00883F8E"/>
    <w:rsid w:val="00884108"/>
    <w:rsid w:val="00884322"/>
    <w:rsid w:val="00884368"/>
    <w:rsid w:val="00884679"/>
    <w:rsid w:val="0088474F"/>
    <w:rsid w:val="00884B3C"/>
    <w:rsid w:val="00885307"/>
    <w:rsid w:val="008853E6"/>
    <w:rsid w:val="00885421"/>
    <w:rsid w:val="00885583"/>
    <w:rsid w:val="008859D5"/>
    <w:rsid w:val="00885DC2"/>
    <w:rsid w:val="008860C5"/>
    <w:rsid w:val="008861EE"/>
    <w:rsid w:val="008861F9"/>
    <w:rsid w:val="00886251"/>
    <w:rsid w:val="008863A0"/>
    <w:rsid w:val="008864A5"/>
    <w:rsid w:val="008868D5"/>
    <w:rsid w:val="00886B70"/>
    <w:rsid w:val="00886E2C"/>
    <w:rsid w:val="00886E85"/>
    <w:rsid w:val="00886E8E"/>
    <w:rsid w:val="00886EB7"/>
    <w:rsid w:val="00886EC5"/>
    <w:rsid w:val="008872F5"/>
    <w:rsid w:val="008875B3"/>
    <w:rsid w:val="008875B6"/>
    <w:rsid w:val="008879C3"/>
    <w:rsid w:val="00887C43"/>
    <w:rsid w:val="00887CB5"/>
    <w:rsid w:val="00890311"/>
    <w:rsid w:val="0089034E"/>
    <w:rsid w:val="00890765"/>
    <w:rsid w:val="008908C4"/>
    <w:rsid w:val="008908E2"/>
    <w:rsid w:val="008909A7"/>
    <w:rsid w:val="00891289"/>
    <w:rsid w:val="008913AF"/>
    <w:rsid w:val="0089140C"/>
    <w:rsid w:val="0089177C"/>
    <w:rsid w:val="00891864"/>
    <w:rsid w:val="00891A42"/>
    <w:rsid w:val="00891A4C"/>
    <w:rsid w:val="00891BB4"/>
    <w:rsid w:val="00891BE8"/>
    <w:rsid w:val="00891FED"/>
    <w:rsid w:val="008920EE"/>
    <w:rsid w:val="008925AB"/>
    <w:rsid w:val="008925DF"/>
    <w:rsid w:val="008926A6"/>
    <w:rsid w:val="00892726"/>
    <w:rsid w:val="0089304C"/>
    <w:rsid w:val="008930DF"/>
    <w:rsid w:val="008932ED"/>
    <w:rsid w:val="00893651"/>
    <w:rsid w:val="008936F4"/>
    <w:rsid w:val="00893885"/>
    <w:rsid w:val="00893E4C"/>
    <w:rsid w:val="00893F65"/>
    <w:rsid w:val="008940A4"/>
    <w:rsid w:val="0089447B"/>
    <w:rsid w:val="008944F7"/>
    <w:rsid w:val="008947D6"/>
    <w:rsid w:val="008948C1"/>
    <w:rsid w:val="0089492F"/>
    <w:rsid w:val="00894BB7"/>
    <w:rsid w:val="00894BE9"/>
    <w:rsid w:val="00894DC4"/>
    <w:rsid w:val="0089535A"/>
    <w:rsid w:val="00895416"/>
    <w:rsid w:val="008955E9"/>
    <w:rsid w:val="00895888"/>
    <w:rsid w:val="00895A97"/>
    <w:rsid w:val="00895D99"/>
    <w:rsid w:val="0089616E"/>
    <w:rsid w:val="008961F5"/>
    <w:rsid w:val="008969CF"/>
    <w:rsid w:val="00896A21"/>
    <w:rsid w:val="00896E04"/>
    <w:rsid w:val="00896E3F"/>
    <w:rsid w:val="00896F82"/>
    <w:rsid w:val="00896F9D"/>
    <w:rsid w:val="008974D9"/>
    <w:rsid w:val="0089763D"/>
    <w:rsid w:val="00897AE4"/>
    <w:rsid w:val="00897C38"/>
    <w:rsid w:val="00897DAA"/>
    <w:rsid w:val="008A0072"/>
    <w:rsid w:val="008A05B1"/>
    <w:rsid w:val="008A066C"/>
    <w:rsid w:val="008A0AD8"/>
    <w:rsid w:val="008A0CA0"/>
    <w:rsid w:val="008A0CBE"/>
    <w:rsid w:val="008A0F72"/>
    <w:rsid w:val="008A1047"/>
    <w:rsid w:val="008A10AE"/>
    <w:rsid w:val="008A1329"/>
    <w:rsid w:val="008A14BB"/>
    <w:rsid w:val="008A15BB"/>
    <w:rsid w:val="008A15F9"/>
    <w:rsid w:val="008A16B3"/>
    <w:rsid w:val="008A17C7"/>
    <w:rsid w:val="008A17C8"/>
    <w:rsid w:val="008A17E2"/>
    <w:rsid w:val="008A1830"/>
    <w:rsid w:val="008A1A26"/>
    <w:rsid w:val="008A1A74"/>
    <w:rsid w:val="008A1A99"/>
    <w:rsid w:val="008A1E15"/>
    <w:rsid w:val="008A1F7C"/>
    <w:rsid w:val="008A2006"/>
    <w:rsid w:val="008A2062"/>
    <w:rsid w:val="008A2246"/>
    <w:rsid w:val="008A25D7"/>
    <w:rsid w:val="008A26D1"/>
    <w:rsid w:val="008A26FA"/>
    <w:rsid w:val="008A28F1"/>
    <w:rsid w:val="008A2C50"/>
    <w:rsid w:val="008A2EAB"/>
    <w:rsid w:val="008A30B9"/>
    <w:rsid w:val="008A31FB"/>
    <w:rsid w:val="008A327F"/>
    <w:rsid w:val="008A32B3"/>
    <w:rsid w:val="008A32B9"/>
    <w:rsid w:val="008A337B"/>
    <w:rsid w:val="008A345F"/>
    <w:rsid w:val="008A35B5"/>
    <w:rsid w:val="008A370D"/>
    <w:rsid w:val="008A371E"/>
    <w:rsid w:val="008A373C"/>
    <w:rsid w:val="008A3868"/>
    <w:rsid w:val="008A399A"/>
    <w:rsid w:val="008A3A5E"/>
    <w:rsid w:val="008A3AE4"/>
    <w:rsid w:val="008A3C21"/>
    <w:rsid w:val="008A3C8B"/>
    <w:rsid w:val="008A3D69"/>
    <w:rsid w:val="008A3DD1"/>
    <w:rsid w:val="008A4843"/>
    <w:rsid w:val="008A48FC"/>
    <w:rsid w:val="008A4D98"/>
    <w:rsid w:val="008A4E46"/>
    <w:rsid w:val="008A4E78"/>
    <w:rsid w:val="008A4FF6"/>
    <w:rsid w:val="008A524C"/>
    <w:rsid w:val="008A53A1"/>
    <w:rsid w:val="008A5415"/>
    <w:rsid w:val="008A541A"/>
    <w:rsid w:val="008A55E6"/>
    <w:rsid w:val="008A5761"/>
    <w:rsid w:val="008A5CB0"/>
    <w:rsid w:val="008A5CEC"/>
    <w:rsid w:val="008A5DD9"/>
    <w:rsid w:val="008A5FF3"/>
    <w:rsid w:val="008A604D"/>
    <w:rsid w:val="008A6061"/>
    <w:rsid w:val="008A63F3"/>
    <w:rsid w:val="008A6575"/>
    <w:rsid w:val="008A662F"/>
    <w:rsid w:val="008A6694"/>
    <w:rsid w:val="008A68DA"/>
    <w:rsid w:val="008A6B4A"/>
    <w:rsid w:val="008A6DC7"/>
    <w:rsid w:val="008A6DF7"/>
    <w:rsid w:val="008A6F73"/>
    <w:rsid w:val="008A70A4"/>
    <w:rsid w:val="008A7293"/>
    <w:rsid w:val="008A7449"/>
    <w:rsid w:val="008A7689"/>
    <w:rsid w:val="008A77F8"/>
    <w:rsid w:val="008A7832"/>
    <w:rsid w:val="008A7DC2"/>
    <w:rsid w:val="008A7DF1"/>
    <w:rsid w:val="008A7E25"/>
    <w:rsid w:val="008A7E82"/>
    <w:rsid w:val="008A7F04"/>
    <w:rsid w:val="008B013C"/>
    <w:rsid w:val="008B0976"/>
    <w:rsid w:val="008B0BA0"/>
    <w:rsid w:val="008B0CCF"/>
    <w:rsid w:val="008B0CDA"/>
    <w:rsid w:val="008B1073"/>
    <w:rsid w:val="008B1541"/>
    <w:rsid w:val="008B169D"/>
    <w:rsid w:val="008B1871"/>
    <w:rsid w:val="008B19D2"/>
    <w:rsid w:val="008B1B56"/>
    <w:rsid w:val="008B1FF0"/>
    <w:rsid w:val="008B2080"/>
    <w:rsid w:val="008B21F8"/>
    <w:rsid w:val="008B23D3"/>
    <w:rsid w:val="008B2525"/>
    <w:rsid w:val="008B25CF"/>
    <w:rsid w:val="008B2845"/>
    <w:rsid w:val="008B29AD"/>
    <w:rsid w:val="008B2C06"/>
    <w:rsid w:val="008B2DBD"/>
    <w:rsid w:val="008B2E0C"/>
    <w:rsid w:val="008B2E32"/>
    <w:rsid w:val="008B3027"/>
    <w:rsid w:val="008B322D"/>
    <w:rsid w:val="008B33BB"/>
    <w:rsid w:val="008B34F4"/>
    <w:rsid w:val="008B3579"/>
    <w:rsid w:val="008B36DF"/>
    <w:rsid w:val="008B3797"/>
    <w:rsid w:val="008B37D1"/>
    <w:rsid w:val="008B3B80"/>
    <w:rsid w:val="008B3C4A"/>
    <w:rsid w:val="008B3CF0"/>
    <w:rsid w:val="008B3F2A"/>
    <w:rsid w:val="008B3F3D"/>
    <w:rsid w:val="008B4256"/>
    <w:rsid w:val="008B4378"/>
    <w:rsid w:val="008B4505"/>
    <w:rsid w:val="008B45FB"/>
    <w:rsid w:val="008B472C"/>
    <w:rsid w:val="008B4730"/>
    <w:rsid w:val="008B4774"/>
    <w:rsid w:val="008B47B4"/>
    <w:rsid w:val="008B48EE"/>
    <w:rsid w:val="008B4A5B"/>
    <w:rsid w:val="008B4ACB"/>
    <w:rsid w:val="008B4AFC"/>
    <w:rsid w:val="008B4B0D"/>
    <w:rsid w:val="008B4C19"/>
    <w:rsid w:val="008B4E78"/>
    <w:rsid w:val="008B4F68"/>
    <w:rsid w:val="008B509A"/>
    <w:rsid w:val="008B50FE"/>
    <w:rsid w:val="008B510B"/>
    <w:rsid w:val="008B5155"/>
    <w:rsid w:val="008B528B"/>
    <w:rsid w:val="008B52DA"/>
    <w:rsid w:val="008B537D"/>
    <w:rsid w:val="008B5748"/>
    <w:rsid w:val="008B5AA9"/>
    <w:rsid w:val="008B5B57"/>
    <w:rsid w:val="008B5B8B"/>
    <w:rsid w:val="008B5BEE"/>
    <w:rsid w:val="008B5FAB"/>
    <w:rsid w:val="008B62D7"/>
    <w:rsid w:val="008B62E1"/>
    <w:rsid w:val="008B6466"/>
    <w:rsid w:val="008B6468"/>
    <w:rsid w:val="008B6563"/>
    <w:rsid w:val="008B65AB"/>
    <w:rsid w:val="008B65F3"/>
    <w:rsid w:val="008B660E"/>
    <w:rsid w:val="008B68E0"/>
    <w:rsid w:val="008B6A38"/>
    <w:rsid w:val="008B7412"/>
    <w:rsid w:val="008B7952"/>
    <w:rsid w:val="008B7B53"/>
    <w:rsid w:val="008B7D90"/>
    <w:rsid w:val="008B7DD3"/>
    <w:rsid w:val="008B7E5A"/>
    <w:rsid w:val="008B7F13"/>
    <w:rsid w:val="008C0152"/>
    <w:rsid w:val="008C02A5"/>
    <w:rsid w:val="008C0557"/>
    <w:rsid w:val="008C0A97"/>
    <w:rsid w:val="008C0AB2"/>
    <w:rsid w:val="008C0BE2"/>
    <w:rsid w:val="008C0C2C"/>
    <w:rsid w:val="008C0DE6"/>
    <w:rsid w:val="008C0E3D"/>
    <w:rsid w:val="008C0EB4"/>
    <w:rsid w:val="008C0FA2"/>
    <w:rsid w:val="008C1233"/>
    <w:rsid w:val="008C13D1"/>
    <w:rsid w:val="008C1489"/>
    <w:rsid w:val="008C153B"/>
    <w:rsid w:val="008C16C1"/>
    <w:rsid w:val="008C18D6"/>
    <w:rsid w:val="008C1927"/>
    <w:rsid w:val="008C1A9B"/>
    <w:rsid w:val="008C1B82"/>
    <w:rsid w:val="008C1B98"/>
    <w:rsid w:val="008C1D1A"/>
    <w:rsid w:val="008C1D99"/>
    <w:rsid w:val="008C1DB0"/>
    <w:rsid w:val="008C1E46"/>
    <w:rsid w:val="008C1EF1"/>
    <w:rsid w:val="008C1F96"/>
    <w:rsid w:val="008C1FC7"/>
    <w:rsid w:val="008C2246"/>
    <w:rsid w:val="008C24E1"/>
    <w:rsid w:val="008C251F"/>
    <w:rsid w:val="008C27CB"/>
    <w:rsid w:val="008C28B8"/>
    <w:rsid w:val="008C28F9"/>
    <w:rsid w:val="008C2943"/>
    <w:rsid w:val="008C2C5A"/>
    <w:rsid w:val="008C2D23"/>
    <w:rsid w:val="008C2E61"/>
    <w:rsid w:val="008C2F5E"/>
    <w:rsid w:val="008C3407"/>
    <w:rsid w:val="008C3540"/>
    <w:rsid w:val="008C36B9"/>
    <w:rsid w:val="008C3988"/>
    <w:rsid w:val="008C3BFD"/>
    <w:rsid w:val="008C3C00"/>
    <w:rsid w:val="008C3C6F"/>
    <w:rsid w:val="008C3D6F"/>
    <w:rsid w:val="008C3E79"/>
    <w:rsid w:val="008C3EB6"/>
    <w:rsid w:val="008C3EBE"/>
    <w:rsid w:val="008C3FF8"/>
    <w:rsid w:val="008C403C"/>
    <w:rsid w:val="008C44B2"/>
    <w:rsid w:val="008C46E7"/>
    <w:rsid w:val="008C4729"/>
    <w:rsid w:val="008C4763"/>
    <w:rsid w:val="008C4B71"/>
    <w:rsid w:val="008C4B79"/>
    <w:rsid w:val="008C4BD1"/>
    <w:rsid w:val="008C4DC9"/>
    <w:rsid w:val="008C4DD9"/>
    <w:rsid w:val="008C4E55"/>
    <w:rsid w:val="008C501E"/>
    <w:rsid w:val="008C5094"/>
    <w:rsid w:val="008C5448"/>
    <w:rsid w:val="008C58BE"/>
    <w:rsid w:val="008C59EF"/>
    <w:rsid w:val="008C5AC2"/>
    <w:rsid w:val="008C5BDD"/>
    <w:rsid w:val="008C5C8A"/>
    <w:rsid w:val="008C5D3C"/>
    <w:rsid w:val="008C5EA3"/>
    <w:rsid w:val="008C5EF7"/>
    <w:rsid w:val="008C5F18"/>
    <w:rsid w:val="008C603C"/>
    <w:rsid w:val="008C62D9"/>
    <w:rsid w:val="008C62F3"/>
    <w:rsid w:val="008C6393"/>
    <w:rsid w:val="008C65BC"/>
    <w:rsid w:val="008C6741"/>
    <w:rsid w:val="008C682C"/>
    <w:rsid w:val="008C6B33"/>
    <w:rsid w:val="008C6D30"/>
    <w:rsid w:val="008C6E18"/>
    <w:rsid w:val="008C6E86"/>
    <w:rsid w:val="008C70CE"/>
    <w:rsid w:val="008C7137"/>
    <w:rsid w:val="008C71F8"/>
    <w:rsid w:val="008C740F"/>
    <w:rsid w:val="008C7415"/>
    <w:rsid w:val="008C743C"/>
    <w:rsid w:val="008C75B1"/>
    <w:rsid w:val="008C75B2"/>
    <w:rsid w:val="008C7605"/>
    <w:rsid w:val="008C767E"/>
    <w:rsid w:val="008C76E0"/>
    <w:rsid w:val="008C77AC"/>
    <w:rsid w:val="008C783D"/>
    <w:rsid w:val="008C7B95"/>
    <w:rsid w:val="008C7ECD"/>
    <w:rsid w:val="008C7F93"/>
    <w:rsid w:val="008D007F"/>
    <w:rsid w:val="008D008F"/>
    <w:rsid w:val="008D0523"/>
    <w:rsid w:val="008D0610"/>
    <w:rsid w:val="008D0798"/>
    <w:rsid w:val="008D085A"/>
    <w:rsid w:val="008D0C80"/>
    <w:rsid w:val="008D0F9D"/>
    <w:rsid w:val="008D0FB6"/>
    <w:rsid w:val="008D0FD5"/>
    <w:rsid w:val="008D0FFA"/>
    <w:rsid w:val="008D1202"/>
    <w:rsid w:val="008D126F"/>
    <w:rsid w:val="008D130A"/>
    <w:rsid w:val="008D13AD"/>
    <w:rsid w:val="008D14C4"/>
    <w:rsid w:val="008D153A"/>
    <w:rsid w:val="008D167D"/>
    <w:rsid w:val="008D16E5"/>
    <w:rsid w:val="008D1C68"/>
    <w:rsid w:val="008D1CD5"/>
    <w:rsid w:val="008D1D8E"/>
    <w:rsid w:val="008D1D9D"/>
    <w:rsid w:val="008D1FA9"/>
    <w:rsid w:val="008D2192"/>
    <w:rsid w:val="008D222B"/>
    <w:rsid w:val="008D23BB"/>
    <w:rsid w:val="008D24CA"/>
    <w:rsid w:val="008D250F"/>
    <w:rsid w:val="008D261C"/>
    <w:rsid w:val="008D2AC5"/>
    <w:rsid w:val="008D2F00"/>
    <w:rsid w:val="008D3172"/>
    <w:rsid w:val="008D32CD"/>
    <w:rsid w:val="008D336F"/>
    <w:rsid w:val="008D341E"/>
    <w:rsid w:val="008D37F8"/>
    <w:rsid w:val="008D3863"/>
    <w:rsid w:val="008D3BE1"/>
    <w:rsid w:val="008D3E71"/>
    <w:rsid w:val="008D3EE5"/>
    <w:rsid w:val="008D408C"/>
    <w:rsid w:val="008D423A"/>
    <w:rsid w:val="008D43AA"/>
    <w:rsid w:val="008D44BF"/>
    <w:rsid w:val="008D4635"/>
    <w:rsid w:val="008D4670"/>
    <w:rsid w:val="008D47D6"/>
    <w:rsid w:val="008D48AA"/>
    <w:rsid w:val="008D49B9"/>
    <w:rsid w:val="008D4CD5"/>
    <w:rsid w:val="008D4CDE"/>
    <w:rsid w:val="008D4D6C"/>
    <w:rsid w:val="008D4D70"/>
    <w:rsid w:val="008D4D8A"/>
    <w:rsid w:val="008D4DA2"/>
    <w:rsid w:val="008D5148"/>
    <w:rsid w:val="008D564F"/>
    <w:rsid w:val="008D565D"/>
    <w:rsid w:val="008D5661"/>
    <w:rsid w:val="008D573A"/>
    <w:rsid w:val="008D5757"/>
    <w:rsid w:val="008D5980"/>
    <w:rsid w:val="008D5B2B"/>
    <w:rsid w:val="008D5B5A"/>
    <w:rsid w:val="008D5B79"/>
    <w:rsid w:val="008D5BDD"/>
    <w:rsid w:val="008D5C51"/>
    <w:rsid w:val="008D640B"/>
    <w:rsid w:val="008D642C"/>
    <w:rsid w:val="008D65F6"/>
    <w:rsid w:val="008D6624"/>
    <w:rsid w:val="008D6837"/>
    <w:rsid w:val="008D6921"/>
    <w:rsid w:val="008D6923"/>
    <w:rsid w:val="008D6A3E"/>
    <w:rsid w:val="008D6CD1"/>
    <w:rsid w:val="008D6EBE"/>
    <w:rsid w:val="008D6EFE"/>
    <w:rsid w:val="008D7119"/>
    <w:rsid w:val="008D7196"/>
    <w:rsid w:val="008D7543"/>
    <w:rsid w:val="008D7833"/>
    <w:rsid w:val="008D78E8"/>
    <w:rsid w:val="008D7C25"/>
    <w:rsid w:val="008D7D1C"/>
    <w:rsid w:val="008D7E41"/>
    <w:rsid w:val="008D7EED"/>
    <w:rsid w:val="008E04C8"/>
    <w:rsid w:val="008E0540"/>
    <w:rsid w:val="008E05DF"/>
    <w:rsid w:val="008E0736"/>
    <w:rsid w:val="008E0737"/>
    <w:rsid w:val="008E079D"/>
    <w:rsid w:val="008E07B5"/>
    <w:rsid w:val="008E0876"/>
    <w:rsid w:val="008E094F"/>
    <w:rsid w:val="008E0C1E"/>
    <w:rsid w:val="008E0D00"/>
    <w:rsid w:val="008E107C"/>
    <w:rsid w:val="008E1137"/>
    <w:rsid w:val="008E149B"/>
    <w:rsid w:val="008E14D8"/>
    <w:rsid w:val="008E1752"/>
    <w:rsid w:val="008E191E"/>
    <w:rsid w:val="008E1BD6"/>
    <w:rsid w:val="008E1C6F"/>
    <w:rsid w:val="008E1C94"/>
    <w:rsid w:val="008E1E87"/>
    <w:rsid w:val="008E1EF9"/>
    <w:rsid w:val="008E22A3"/>
    <w:rsid w:val="008E23B5"/>
    <w:rsid w:val="008E2B3B"/>
    <w:rsid w:val="008E2D41"/>
    <w:rsid w:val="008E2D72"/>
    <w:rsid w:val="008E2D81"/>
    <w:rsid w:val="008E2E0B"/>
    <w:rsid w:val="008E2E2E"/>
    <w:rsid w:val="008E2FB7"/>
    <w:rsid w:val="008E2FBE"/>
    <w:rsid w:val="008E2FFF"/>
    <w:rsid w:val="008E3162"/>
    <w:rsid w:val="008E3200"/>
    <w:rsid w:val="008E3349"/>
    <w:rsid w:val="008E335B"/>
    <w:rsid w:val="008E33F8"/>
    <w:rsid w:val="008E34E0"/>
    <w:rsid w:val="008E377D"/>
    <w:rsid w:val="008E394D"/>
    <w:rsid w:val="008E3969"/>
    <w:rsid w:val="008E3998"/>
    <w:rsid w:val="008E3C46"/>
    <w:rsid w:val="008E3EEB"/>
    <w:rsid w:val="008E3FB8"/>
    <w:rsid w:val="008E4197"/>
    <w:rsid w:val="008E424C"/>
    <w:rsid w:val="008E4264"/>
    <w:rsid w:val="008E42C2"/>
    <w:rsid w:val="008E42F5"/>
    <w:rsid w:val="008E4461"/>
    <w:rsid w:val="008E4527"/>
    <w:rsid w:val="008E4568"/>
    <w:rsid w:val="008E4767"/>
    <w:rsid w:val="008E4839"/>
    <w:rsid w:val="008E4E83"/>
    <w:rsid w:val="008E5389"/>
    <w:rsid w:val="008E5437"/>
    <w:rsid w:val="008E578B"/>
    <w:rsid w:val="008E58CB"/>
    <w:rsid w:val="008E59D7"/>
    <w:rsid w:val="008E5A73"/>
    <w:rsid w:val="008E5B35"/>
    <w:rsid w:val="008E5E2C"/>
    <w:rsid w:val="008E5E98"/>
    <w:rsid w:val="008E5F73"/>
    <w:rsid w:val="008E60EA"/>
    <w:rsid w:val="008E66B8"/>
    <w:rsid w:val="008E68CF"/>
    <w:rsid w:val="008E6A2E"/>
    <w:rsid w:val="008E6A52"/>
    <w:rsid w:val="008E6B50"/>
    <w:rsid w:val="008E6D72"/>
    <w:rsid w:val="008E7118"/>
    <w:rsid w:val="008E7353"/>
    <w:rsid w:val="008E7D6F"/>
    <w:rsid w:val="008E7D72"/>
    <w:rsid w:val="008F0059"/>
    <w:rsid w:val="008F0106"/>
    <w:rsid w:val="008F0313"/>
    <w:rsid w:val="008F0343"/>
    <w:rsid w:val="008F052F"/>
    <w:rsid w:val="008F0682"/>
    <w:rsid w:val="008F093E"/>
    <w:rsid w:val="008F0A6D"/>
    <w:rsid w:val="008F0A73"/>
    <w:rsid w:val="008F0AC1"/>
    <w:rsid w:val="008F0D64"/>
    <w:rsid w:val="008F13DA"/>
    <w:rsid w:val="008F14E5"/>
    <w:rsid w:val="008F17E5"/>
    <w:rsid w:val="008F199B"/>
    <w:rsid w:val="008F1CB8"/>
    <w:rsid w:val="008F2031"/>
    <w:rsid w:val="008F2133"/>
    <w:rsid w:val="008F23C6"/>
    <w:rsid w:val="008F26AC"/>
    <w:rsid w:val="008F26EA"/>
    <w:rsid w:val="008F2711"/>
    <w:rsid w:val="008F276F"/>
    <w:rsid w:val="008F28BD"/>
    <w:rsid w:val="008F2C5E"/>
    <w:rsid w:val="008F2E2F"/>
    <w:rsid w:val="008F2F70"/>
    <w:rsid w:val="008F3147"/>
    <w:rsid w:val="008F347B"/>
    <w:rsid w:val="008F3747"/>
    <w:rsid w:val="008F38B4"/>
    <w:rsid w:val="008F39CB"/>
    <w:rsid w:val="008F3ABC"/>
    <w:rsid w:val="008F3F1A"/>
    <w:rsid w:val="008F466B"/>
    <w:rsid w:val="008F4822"/>
    <w:rsid w:val="008F48E4"/>
    <w:rsid w:val="008F4A69"/>
    <w:rsid w:val="008F4B27"/>
    <w:rsid w:val="008F4B94"/>
    <w:rsid w:val="008F4B9B"/>
    <w:rsid w:val="008F51AB"/>
    <w:rsid w:val="008F52ED"/>
    <w:rsid w:val="008F560C"/>
    <w:rsid w:val="008F564F"/>
    <w:rsid w:val="008F57AA"/>
    <w:rsid w:val="008F5A8C"/>
    <w:rsid w:val="008F5C1D"/>
    <w:rsid w:val="008F5F3A"/>
    <w:rsid w:val="008F5F57"/>
    <w:rsid w:val="008F60E2"/>
    <w:rsid w:val="008F6129"/>
    <w:rsid w:val="008F6349"/>
    <w:rsid w:val="008F6E20"/>
    <w:rsid w:val="008F7096"/>
    <w:rsid w:val="008F70B7"/>
    <w:rsid w:val="008F7406"/>
    <w:rsid w:val="008F747E"/>
    <w:rsid w:val="008F7B50"/>
    <w:rsid w:val="008F7CBA"/>
    <w:rsid w:val="008F7D6F"/>
    <w:rsid w:val="008F7D70"/>
    <w:rsid w:val="008F7E02"/>
    <w:rsid w:val="009000FD"/>
    <w:rsid w:val="0090047F"/>
    <w:rsid w:val="00900496"/>
    <w:rsid w:val="009004AA"/>
    <w:rsid w:val="00900916"/>
    <w:rsid w:val="00900974"/>
    <w:rsid w:val="009009D9"/>
    <w:rsid w:val="00900B02"/>
    <w:rsid w:val="00900C09"/>
    <w:rsid w:val="00900DF8"/>
    <w:rsid w:val="00900E17"/>
    <w:rsid w:val="0090103D"/>
    <w:rsid w:val="00901083"/>
    <w:rsid w:val="009014AC"/>
    <w:rsid w:val="00901526"/>
    <w:rsid w:val="009015CA"/>
    <w:rsid w:val="00901720"/>
    <w:rsid w:val="00901812"/>
    <w:rsid w:val="00901814"/>
    <w:rsid w:val="00901851"/>
    <w:rsid w:val="009018AD"/>
    <w:rsid w:val="009019CA"/>
    <w:rsid w:val="00901BAB"/>
    <w:rsid w:val="00901D4D"/>
    <w:rsid w:val="00901F6A"/>
    <w:rsid w:val="009020D0"/>
    <w:rsid w:val="009020E0"/>
    <w:rsid w:val="00902129"/>
    <w:rsid w:val="0090244F"/>
    <w:rsid w:val="009026AF"/>
    <w:rsid w:val="00902715"/>
    <w:rsid w:val="00902762"/>
    <w:rsid w:val="0090278F"/>
    <w:rsid w:val="009027BA"/>
    <w:rsid w:val="00902931"/>
    <w:rsid w:val="00902947"/>
    <w:rsid w:val="0090297D"/>
    <w:rsid w:val="00902B5B"/>
    <w:rsid w:val="00902B75"/>
    <w:rsid w:val="00902C51"/>
    <w:rsid w:val="00902D1E"/>
    <w:rsid w:val="00902EAC"/>
    <w:rsid w:val="0090303E"/>
    <w:rsid w:val="009030CE"/>
    <w:rsid w:val="00903371"/>
    <w:rsid w:val="009033EF"/>
    <w:rsid w:val="00903743"/>
    <w:rsid w:val="009037B1"/>
    <w:rsid w:val="0090388D"/>
    <w:rsid w:val="00903A49"/>
    <w:rsid w:val="00903B8E"/>
    <w:rsid w:val="00903C53"/>
    <w:rsid w:val="00903C85"/>
    <w:rsid w:val="00903E06"/>
    <w:rsid w:val="00903F5C"/>
    <w:rsid w:val="0090403D"/>
    <w:rsid w:val="00904047"/>
    <w:rsid w:val="00904067"/>
    <w:rsid w:val="00904178"/>
    <w:rsid w:val="00904278"/>
    <w:rsid w:val="0090435D"/>
    <w:rsid w:val="009043B8"/>
    <w:rsid w:val="0090451B"/>
    <w:rsid w:val="00904567"/>
    <w:rsid w:val="00904643"/>
    <w:rsid w:val="009048AC"/>
    <w:rsid w:val="009049AF"/>
    <w:rsid w:val="00904A18"/>
    <w:rsid w:val="00904BDE"/>
    <w:rsid w:val="00904C50"/>
    <w:rsid w:val="00904C9D"/>
    <w:rsid w:val="00904EE0"/>
    <w:rsid w:val="00904F1B"/>
    <w:rsid w:val="00904FD9"/>
    <w:rsid w:val="00905000"/>
    <w:rsid w:val="009050F2"/>
    <w:rsid w:val="00905170"/>
    <w:rsid w:val="00905425"/>
    <w:rsid w:val="00905627"/>
    <w:rsid w:val="00905669"/>
    <w:rsid w:val="00905684"/>
    <w:rsid w:val="009056A9"/>
    <w:rsid w:val="00905933"/>
    <w:rsid w:val="009059EF"/>
    <w:rsid w:val="00905BDD"/>
    <w:rsid w:val="00905BEE"/>
    <w:rsid w:val="0090610A"/>
    <w:rsid w:val="0090620C"/>
    <w:rsid w:val="009066CB"/>
    <w:rsid w:val="00906B5B"/>
    <w:rsid w:val="00906D21"/>
    <w:rsid w:val="00906E0A"/>
    <w:rsid w:val="00907368"/>
    <w:rsid w:val="009074F5"/>
    <w:rsid w:val="00907952"/>
    <w:rsid w:val="00907B17"/>
    <w:rsid w:val="00907D99"/>
    <w:rsid w:val="0091001B"/>
    <w:rsid w:val="009100F4"/>
    <w:rsid w:val="009101A1"/>
    <w:rsid w:val="009101C7"/>
    <w:rsid w:val="00910464"/>
    <w:rsid w:val="00910501"/>
    <w:rsid w:val="0091051D"/>
    <w:rsid w:val="00910760"/>
    <w:rsid w:val="009107A9"/>
    <w:rsid w:val="00910829"/>
    <w:rsid w:val="009109F7"/>
    <w:rsid w:val="00910CE2"/>
    <w:rsid w:val="00910D15"/>
    <w:rsid w:val="00910DE1"/>
    <w:rsid w:val="00910EFE"/>
    <w:rsid w:val="00911132"/>
    <w:rsid w:val="009113DC"/>
    <w:rsid w:val="0091144D"/>
    <w:rsid w:val="00911B23"/>
    <w:rsid w:val="00911DEC"/>
    <w:rsid w:val="00912057"/>
    <w:rsid w:val="009120BD"/>
    <w:rsid w:val="00912158"/>
    <w:rsid w:val="009121FD"/>
    <w:rsid w:val="00912308"/>
    <w:rsid w:val="009123C3"/>
    <w:rsid w:val="009124A7"/>
    <w:rsid w:val="0091265C"/>
    <w:rsid w:val="00912841"/>
    <w:rsid w:val="009128B5"/>
    <w:rsid w:val="00912A9B"/>
    <w:rsid w:val="00912B24"/>
    <w:rsid w:val="00912B78"/>
    <w:rsid w:val="00912B79"/>
    <w:rsid w:val="00912BBA"/>
    <w:rsid w:val="00912C87"/>
    <w:rsid w:val="009132B5"/>
    <w:rsid w:val="00913474"/>
    <w:rsid w:val="00913B37"/>
    <w:rsid w:val="00913B6D"/>
    <w:rsid w:val="00913D18"/>
    <w:rsid w:val="00913D44"/>
    <w:rsid w:val="00913FB8"/>
    <w:rsid w:val="009141D7"/>
    <w:rsid w:val="009142A4"/>
    <w:rsid w:val="009142D7"/>
    <w:rsid w:val="00914369"/>
    <w:rsid w:val="00914490"/>
    <w:rsid w:val="009145BB"/>
    <w:rsid w:val="00914713"/>
    <w:rsid w:val="00914823"/>
    <w:rsid w:val="0091486E"/>
    <w:rsid w:val="00914921"/>
    <w:rsid w:val="00914A09"/>
    <w:rsid w:val="00914FDA"/>
    <w:rsid w:val="00915207"/>
    <w:rsid w:val="009152B5"/>
    <w:rsid w:val="009155A1"/>
    <w:rsid w:val="009157CF"/>
    <w:rsid w:val="009159B4"/>
    <w:rsid w:val="00915A98"/>
    <w:rsid w:val="00915B72"/>
    <w:rsid w:val="00915D24"/>
    <w:rsid w:val="00915DA2"/>
    <w:rsid w:val="00915EA0"/>
    <w:rsid w:val="00915F14"/>
    <w:rsid w:val="00915F6F"/>
    <w:rsid w:val="00915F8C"/>
    <w:rsid w:val="00915FC9"/>
    <w:rsid w:val="0091606C"/>
    <w:rsid w:val="0091621B"/>
    <w:rsid w:val="00916432"/>
    <w:rsid w:val="0091643D"/>
    <w:rsid w:val="00916597"/>
    <w:rsid w:val="009165A9"/>
    <w:rsid w:val="009166F8"/>
    <w:rsid w:val="00916A20"/>
    <w:rsid w:val="00916A5D"/>
    <w:rsid w:val="00916CC2"/>
    <w:rsid w:val="00916D26"/>
    <w:rsid w:val="00916DD1"/>
    <w:rsid w:val="00916F7B"/>
    <w:rsid w:val="00917288"/>
    <w:rsid w:val="0091728C"/>
    <w:rsid w:val="009172B8"/>
    <w:rsid w:val="00917539"/>
    <w:rsid w:val="0091789D"/>
    <w:rsid w:val="0091794C"/>
    <w:rsid w:val="00917BE1"/>
    <w:rsid w:val="00917C0A"/>
    <w:rsid w:val="00917C23"/>
    <w:rsid w:val="00917F22"/>
    <w:rsid w:val="009200CA"/>
    <w:rsid w:val="009200D1"/>
    <w:rsid w:val="009200DE"/>
    <w:rsid w:val="0092019A"/>
    <w:rsid w:val="0092021D"/>
    <w:rsid w:val="0092026F"/>
    <w:rsid w:val="009202D6"/>
    <w:rsid w:val="00920301"/>
    <w:rsid w:val="009204DE"/>
    <w:rsid w:val="00920558"/>
    <w:rsid w:val="009205BE"/>
    <w:rsid w:val="00920835"/>
    <w:rsid w:val="009208A1"/>
    <w:rsid w:val="00920C09"/>
    <w:rsid w:val="00920C65"/>
    <w:rsid w:val="0092103A"/>
    <w:rsid w:val="00921085"/>
    <w:rsid w:val="00921114"/>
    <w:rsid w:val="0092111D"/>
    <w:rsid w:val="0092116D"/>
    <w:rsid w:val="00921191"/>
    <w:rsid w:val="0092123F"/>
    <w:rsid w:val="009212F8"/>
    <w:rsid w:val="009213F3"/>
    <w:rsid w:val="00921426"/>
    <w:rsid w:val="0092154C"/>
    <w:rsid w:val="009216DD"/>
    <w:rsid w:val="00921713"/>
    <w:rsid w:val="009217AD"/>
    <w:rsid w:val="009217FF"/>
    <w:rsid w:val="0092197D"/>
    <w:rsid w:val="00921A3A"/>
    <w:rsid w:val="00921C1C"/>
    <w:rsid w:val="00921EB6"/>
    <w:rsid w:val="00921FF6"/>
    <w:rsid w:val="009223B3"/>
    <w:rsid w:val="00922543"/>
    <w:rsid w:val="00922814"/>
    <w:rsid w:val="00922C8D"/>
    <w:rsid w:val="00922CBE"/>
    <w:rsid w:val="00922E03"/>
    <w:rsid w:val="00922FAA"/>
    <w:rsid w:val="00922FD2"/>
    <w:rsid w:val="00923328"/>
    <w:rsid w:val="0092342E"/>
    <w:rsid w:val="009235C4"/>
    <w:rsid w:val="009238C9"/>
    <w:rsid w:val="00923BBE"/>
    <w:rsid w:val="009243F7"/>
    <w:rsid w:val="0092495A"/>
    <w:rsid w:val="00924A33"/>
    <w:rsid w:val="00924BA5"/>
    <w:rsid w:val="00924CD2"/>
    <w:rsid w:val="00924DA8"/>
    <w:rsid w:val="00924FC0"/>
    <w:rsid w:val="00925196"/>
    <w:rsid w:val="009252D2"/>
    <w:rsid w:val="0092540D"/>
    <w:rsid w:val="009255B3"/>
    <w:rsid w:val="00925615"/>
    <w:rsid w:val="009258FF"/>
    <w:rsid w:val="00925912"/>
    <w:rsid w:val="00925919"/>
    <w:rsid w:val="00925953"/>
    <w:rsid w:val="00925C80"/>
    <w:rsid w:val="00925D7A"/>
    <w:rsid w:val="00925F83"/>
    <w:rsid w:val="00925FC1"/>
    <w:rsid w:val="0092605F"/>
    <w:rsid w:val="0092637F"/>
    <w:rsid w:val="00926390"/>
    <w:rsid w:val="00926633"/>
    <w:rsid w:val="00926797"/>
    <w:rsid w:val="009267AA"/>
    <w:rsid w:val="009267B9"/>
    <w:rsid w:val="009269F3"/>
    <w:rsid w:val="00926B45"/>
    <w:rsid w:val="00926BFF"/>
    <w:rsid w:val="00926D8D"/>
    <w:rsid w:val="00926D9A"/>
    <w:rsid w:val="00926DC0"/>
    <w:rsid w:val="00926DD2"/>
    <w:rsid w:val="009275EE"/>
    <w:rsid w:val="00927A5E"/>
    <w:rsid w:val="00927C28"/>
    <w:rsid w:val="00927DD6"/>
    <w:rsid w:val="00930233"/>
    <w:rsid w:val="00930402"/>
    <w:rsid w:val="00930BA0"/>
    <w:rsid w:val="00930EF2"/>
    <w:rsid w:val="00930F4E"/>
    <w:rsid w:val="00931099"/>
    <w:rsid w:val="009310B1"/>
    <w:rsid w:val="00931332"/>
    <w:rsid w:val="00931586"/>
    <w:rsid w:val="0093171D"/>
    <w:rsid w:val="009317A3"/>
    <w:rsid w:val="009318BD"/>
    <w:rsid w:val="009318D6"/>
    <w:rsid w:val="00931B78"/>
    <w:rsid w:val="00931BE8"/>
    <w:rsid w:val="00931D3D"/>
    <w:rsid w:val="00931E01"/>
    <w:rsid w:val="009320A5"/>
    <w:rsid w:val="00932172"/>
    <w:rsid w:val="009321CD"/>
    <w:rsid w:val="00932215"/>
    <w:rsid w:val="00932222"/>
    <w:rsid w:val="00932497"/>
    <w:rsid w:val="0093249C"/>
    <w:rsid w:val="00932984"/>
    <w:rsid w:val="0093299B"/>
    <w:rsid w:val="00932B4B"/>
    <w:rsid w:val="00932B70"/>
    <w:rsid w:val="00932B80"/>
    <w:rsid w:val="00932C0F"/>
    <w:rsid w:val="00932C2B"/>
    <w:rsid w:val="00932C83"/>
    <w:rsid w:val="00932FFE"/>
    <w:rsid w:val="00933011"/>
    <w:rsid w:val="00933116"/>
    <w:rsid w:val="0093357E"/>
    <w:rsid w:val="009335B5"/>
    <w:rsid w:val="0093366A"/>
    <w:rsid w:val="00933675"/>
    <w:rsid w:val="0093380E"/>
    <w:rsid w:val="00933D1D"/>
    <w:rsid w:val="00933EBE"/>
    <w:rsid w:val="0093424C"/>
    <w:rsid w:val="00934383"/>
    <w:rsid w:val="009345B9"/>
    <w:rsid w:val="00934866"/>
    <w:rsid w:val="00934C4E"/>
    <w:rsid w:val="00934EB4"/>
    <w:rsid w:val="00934FDC"/>
    <w:rsid w:val="00935143"/>
    <w:rsid w:val="009352C6"/>
    <w:rsid w:val="00935653"/>
    <w:rsid w:val="00935874"/>
    <w:rsid w:val="00935B25"/>
    <w:rsid w:val="00935B45"/>
    <w:rsid w:val="00935C0C"/>
    <w:rsid w:val="00935C9A"/>
    <w:rsid w:val="00935CC1"/>
    <w:rsid w:val="0093610C"/>
    <w:rsid w:val="0093616A"/>
    <w:rsid w:val="0093618D"/>
    <w:rsid w:val="00936499"/>
    <w:rsid w:val="0093651B"/>
    <w:rsid w:val="00936566"/>
    <w:rsid w:val="009367D9"/>
    <w:rsid w:val="00936879"/>
    <w:rsid w:val="009369E6"/>
    <w:rsid w:val="00936C99"/>
    <w:rsid w:val="00936CA6"/>
    <w:rsid w:val="00936E07"/>
    <w:rsid w:val="00936EC9"/>
    <w:rsid w:val="00937027"/>
    <w:rsid w:val="009370A9"/>
    <w:rsid w:val="009370C7"/>
    <w:rsid w:val="0093717D"/>
    <w:rsid w:val="009374D3"/>
    <w:rsid w:val="0093758D"/>
    <w:rsid w:val="0093760B"/>
    <w:rsid w:val="00937816"/>
    <w:rsid w:val="009379CE"/>
    <w:rsid w:val="009379F2"/>
    <w:rsid w:val="00937AE5"/>
    <w:rsid w:val="00937BB3"/>
    <w:rsid w:val="00937D94"/>
    <w:rsid w:val="00937EB4"/>
    <w:rsid w:val="009400AF"/>
    <w:rsid w:val="00940226"/>
    <w:rsid w:val="00940288"/>
    <w:rsid w:val="009403E9"/>
    <w:rsid w:val="00940422"/>
    <w:rsid w:val="009404AD"/>
    <w:rsid w:val="0094065E"/>
    <w:rsid w:val="0094072A"/>
    <w:rsid w:val="00940730"/>
    <w:rsid w:val="00940869"/>
    <w:rsid w:val="009409CB"/>
    <w:rsid w:val="00940E30"/>
    <w:rsid w:val="00940E65"/>
    <w:rsid w:val="00940F5F"/>
    <w:rsid w:val="0094107F"/>
    <w:rsid w:val="009414AC"/>
    <w:rsid w:val="009415AE"/>
    <w:rsid w:val="00941641"/>
    <w:rsid w:val="0094165B"/>
    <w:rsid w:val="00941885"/>
    <w:rsid w:val="00941B1D"/>
    <w:rsid w:val="00941B36"/>
    <w:rsid w:val="00941CE5"/>
    <w:rsid w:val="00941E56"/>
    <w:rsid w:val="00942070"/>
    <w:rsid w:val="00942085"/>
    <w:rsid w:val="009420B0"/>
    <w:rsid w:val="00942336"/>
    <w:rsid w:val="0094245D"/>
    <w:rsid w:val="0094247D"/>
    <w:rsid w:val="00942543"/>
    <w:rsid w:val="00942685"/>
    <w:rsid w:val="00942818"/>
    <w:rsid w:val="00942969"/>
    <w:rsid w:val="00942A14"/>
    <w:rsid w:val="00942C27"/>
    <w:rsid w:val="00942D09"/>
    <w:rsid w:val="00942DB4"/>
    <w:rsid w:val="00942DBB"/>
    <w:rsid w:val="00942E2B"/>
    <w:rsid w:val="00942EB2"/>
    <w:rsid w:val="00942FB6"/>
    <w:rsid w:val="00942FC9"/>
    <w:rsid w:val="0094308D"/>
    <w:rsid w:val="00943127"/>
    <w:rsid w:val="009432CF"/>
    <w:rsid w:val="0094342A"/>
    <w:rsid w:val="00943566"/>
    <w:rsid w:val="00943740"/>
    <w:rsid w:val="00943808"/>
    <w:rsid w:val="0094395E"/>
    <w:rsid w:val="00943B4D"/>
    <w:rsid w:val="00943D25"/>
    <w:rsid w:val="00943EB4"/>
    <w:rsid w:val="00943FB6"/>
    <w:rsid w:val="00943FE6"/>
    <w:rsid w:val="00944057"/>
    <w:rsid w:val="009440E2"/>
    <w:rsid w:val="009442FF"/>
    <w:rsid w:val="009445F5"/>
    <w:rsid w:val="00944682"/>
    <w:rsid w:val="00944698"/>
    <w:rsid w:val="009448EC"/>
    <w:rsid w:val="00944988"/>
    <w:rsid w:val="00944A01"/>
    <w:rsid w:val="00944A7C"/>
    <w:rsid w:val="00944BD1"/>
    <w:rsid w:val="00944BE8"/>
    <w:rsid w:val="00944D18"/>
    <w:rsid w:val="00944F8E"/>
    <w:rsid w:val="009450BF"/>
    <w:rsid w:val="00945170"/>
    <w:rsid w:val="009452B7"/>
    <w:rsid w:val="009459DC"/>
    <w:rsid w:val="00945C38"/>
    <w:rsid w:val="00945E6F"/>
    <w:rsid w:val="00945EEF"/>
    <w:rsid w:val="0094614A"/>
    <w:rsid w:val="00946633"/>
    <w:rsid w:val="009469BB"/>
    <w:rsid w:val="00946B0E"/>
    <w:rsid w:val="00946BE1"/>
    <w:rsid w:val="00946DF2"/>
    <w:rsid w:val="00946E9B"/>
    <w:rsid w:val="0094721C"/>
    <w:rsid w:val="0094733A"/>
    <w:rsid w:val="00947382"/>
    <w:rsid w:val="0094758B"/>
    <w:rsid w:val="0094767C"/>
    <w:rsid w:val="00947AC6"/>
    <w:rsid w:val="00947B8D"/>
    <w:rsid w:val="00947C1E"/>
    <w:rsid w:val="00947CC0"/>
    <w:rsid w:val="00947D00"/>
    <w:rsid w:val="00947D81"/>
    <w:rsid w:val="00947E72"/>
    <w:rsid w:val="00950128"/>
    <w:rsid w:val="0095066E"/>
    <w:rsid w:val="009507F3"/>
    <w:rsid w:val="00950803"/>
    <w:rsid w:val="009508C1"/>
    <w:rsid w:val="009508F0"/>
    <w:rsid w:val="00950FC3"/>
    <w:rsid w:val="0095116C"/>
    <w:rsid w:val="0095121A"/>
    <w:rsid w:val="00951439"/>
    <w:rsid w:val="009514A5"/>
    <w:rsid w:val="0095151D"/>
    <w:rsid w:val="009515C9"/>
    <w:rsid w:val="009515D0"/>
    <w:rsid w:val="009518BB"/>
    <w:rsid w:val="00951D4B"/>
    <w:rsid w:val="00951E48"/>
    <w:rsid w:val="00951E83"/>
    <w:rsid w:val="0095226A"/>
    <w:rsid w:val="009522D0"/>
    <w:rsid w:val="00952373"/>
    <w:rsid w:val="0095237A"/>
    <w:rsid w:val="00952468"/>
    <w:rsid w:val="00952585"/>
    <w:rsid w:val="009528B9"/>
    <w:rsid w:val="0095290B"/>
    <w:rsid w:val="00952914"/>
    <w:rsid w:val="00952920"/>
    <w:rsid w:val="00952AE0"/>
    <w:rsid w:val="00952C10"/>
    <w:rsid w:val="00952D17"/>
    <w:rsid w:val="00953181"/>
    <w:rsid w:val="009531BE"/>
    <w:rsid w:val="00953313"/>
    <w:rsid w:val="009533ED"/>
    <w:rsid w:val="00953499"/>
    <w:rsid w:val="009534DF"/>
    <w:rsid w:val="00953572"/>
    <w:rsid w:val="009538A2"/>
    <w:rsid w:val="00953C56"/>
    <w:rsid w:val="00953C6D"/>
    <w:rsid w:val="00953CB1"/>
    <w:rsid w:val="00953D72"/>
    <w:rsid w:val="00953F4E"/>
    <w:rsid w:val="009541B0"/>
    <w:rsid w:val="00954611"/>
    <w:rsid w:val="00954622"/>
    <w:rsid w:val="0095468D"/>
    <w:rsid w:val="00954748"/>
    <w:rsid w:val="0095478D"/>
    <w:rsid w:val="00954957"/>
    <w:rsid w:val="00954989"/>
    <w:rsid w:val="00954ABF"/>
    <w:rsid w:val="00954CDA"/>
    <w:rsid w:val="00954DD3"/>
    <w:rsid w:val="00954E28"/>
    <w:rsid w:val="00954EA2"/>
    <w:rsid w:val="00954EF1"/>
    <w:rsid w:val="00954F0A"/>
    <w:rsid w:val="00955426"/>
    <w:rsid w:val="0095543B"/>
    <w:rsid w:val="0095543E"/>
    <w:rsid w:val="0095548E"/>
    <w:rsid w:val="00955491"/>
    <w:rsid w:val="00955587"/>
    <w:rsid w:val="009555A7"/>
    <w:rsid w:val="00955859"/>
    <w:rsid w:val="0095586F"/>
    <w:rsid w:val="009558CA"/>
    <w:rsid w:val="00955B0A"/>
    <w:rsid w:val="00955E83"/>
    <w:rsid w:val="0095618E"/>
    <w:rsid w:val="009562DA"/>
    <w:rsid w:val="009563B1"/>
    <w:rsid w:val="0095641C"/>
    <w:rsid w:val="00956651"/>
    <w:rsid w:val="0095683E"/>
    <w:rsid w:val="00956A64"/>
    <w:rsid w:val="00956B95"/>
    <w:rsid w:val="00956C57"/>
    <w:rsid w:val="00956C87"/>
    <w:rsid w:val="00956E47"/>
    <w:rsid w:val="00956F6D"/>
    <w:rsid w:val="00957126"/>
    <w:rsid w:val="0095741A"/>
    <w:rsid w:val="00957625"/>
    <w:rsid w:val="0095763C"/>
    <w:rsid w:val="00957891"/>
    <w:rsid w:val="00957A94"/>
    <w:rsid w:val="00957C5F"/>
    <w:rsid w:val="00957C7A"/>
    <w:rsid w:val="00957CBC"/>
    <w:rsid w:val="00957D86"/>
    <w:rsid w:val="00957EF4"/>
    <w:rsid w:val="00957EFD"/>
    <w:rsid w:val="00957F35"/>
    <w:rsid w:val="00957F55"/>
    <w:rsid w:val="00957F79"/>
    <w:rsid w:val="00957F87"/>
    <w:rsid w:val="009600C8"/>
    <w:rsid w:val="00960269"/>
    <w:rsid w:val="009602DA"/>
    <w:rsid w:val="0096034C"/>
    <w:rsid w:val="009603DB"/>
    <w:rsid w:val="00960596"/>
    <w:rsid w:val="0096063A"/>
    <w:rsid w:val="00960732"/>
    <w:rsid w:val="00960865"/>
    <w:rsid w:val="009608E8"/>
    <w:rsid w:val="00960925"/>
    <w:rsid w:val="00960988"/>
    <w:rsid w:val="00960B6D"/>
    <w:rsid w:val="00960C5D"/>
    <w:rsid w:val="00960E1B"/>
    <w:rsid w:val="009612F7"/>
    <w:rsid w:val="009614B8"/>
    <w:rsid w:val="00961549"/>
    <w:rsid w:val="009615E4"/>
    <w:rsid w:val="00961632"/>
    <w:rsid w:val="00961733"/>
    <w:rsid w:val="00961A7D"/>
    <w:rsid w:val="00961B08"/>
    <w:rsid w:val="00961C09"/>
    <w:rsid w:val="009622AD"/>
    <w:rsid w:val="009629E2"/>
    <w:rsid w:val="00962AA2"/>
    <w:rsid w:val="00962B06"/>
    <w:rsid w:val="00962C01"/>
    <w:rsid w:val="00962C18"/>
    <w:rsid w:val="00962D14"/>
    <w:rsid w:val="00962DB2"/>
    <w:rsid w:val="00962DCF"/>
    <w:rsid w:val="00962E01"/>
    <w:rsid w:val="00962E9F"/>
    <w:rsid w:val="00963139"/>
    <w:rsid w:val="009633FA"/>
    <w:rsid w:val="00963413"/>
    <w:rsid w:val="00963593"/>
    <w:rsid w:val="009637D8"/>
    <w:rsid w:val="00963A67"/>
    <w:rsid w:val="00963A6A"/>
    <w:rsid w:val="00963E7C"/>
    <w:rsid w:val="00963F69"/>
    <w:rsid w:val="0096455A"/>
    <w:rsid w:val="009646B0"/>
    <w:rsid w:val="00964801"/>
    <w:rsid w:val="00964908"/>
    <w:rsid w:val="00964D80"/>
    <w:rsid w:val="00965587"/>
    <w:rsid w:val="009658FB"/>
    <w:rsid w:val="00965C29"/>
    <w:rsid w:val="00965FE6"/>
    <w:rsid w:val="00966187"/>
    <w:rsid w:val="0096648C"/>
    <w:rsid w:val="009664A8"/>
    <w:rsid w:val="009664BB"/>
    <w:rsid w:val="00966561"/>
    <w:rsid w:val="009666BC"/>
    <w:rsid w:val="009666F3"/>
    <w:rsid w:val="00966724"/>
    <w:rsid w:val="00966766"/>
    <w:rsid w:val="00966866"/>
    <w:rsid w:val="00966CF8"/>
    <w:rsid w:val="00966E67"/>
    <w:rsid w:val="00966E80"/>
    <w:rsid w:val="00966EDA"/>
    <w:rsid w:val="00967022"/>
    <w:rsid w:val="0096704A"/>
    <w:rsid w:val="009670A5"/>
    <w:rsid w:val="009670DF"/>
    <w:rsid w:val="00967196"/>
    <w:rsid w:val="009671DC"/>
    <w:rsid w:val="009671F6"/>
    <w:rsid w:val="009672C0"/>
    <w:rsid w:val="00967356"/>
    <w:rsid w:val="00967388"/>
    <w:rsid w:val="00967430"/>
    <w:rsid w:val="0096758C"/>
    <w:rsid w:val="00967607"/>
    <w:rsid w:val="009677F7"/>
    <w:rsid w:val="00967951"/>
    <w:rsid w:val="009679BD"/>
    <w:rsid w:val="00967A8D"/>
    <w:rsid w:val="00967AF5"/>
    <w:rsid w:val="00967BC3"/>
    <w:rsid w:val="00967BC6"/>
    <w:rsid w:val="0097027D"/>
    <w:rsid w:val="0097052E"/>
    <w:rsid w:val="009706B2"/>
    <w:rsid w:val="009709F2"/>
    <w:rsid w:val="00970AC1"/>
    <w:rsid w:val="00970CA2"/>
    <w:rsid w:val="00970CEE"/>
    <w:rsid w:val="00970D54"/>
    <w:rsid w:val="00970DF3"/>
    <w:rsid w:val="00970DFD"/>
    <w:rsid w:val="00970E78"/>
    <w:rsid w:val="00970E8F"/>
    <w:rsid w:val="00970EAA"/>
    <w:rsid w:val="009712D5"/>
    <w:rsid w:val="009713E3"/>
    <w:rsid w:val="0097144D"/>
    <w:rsid w:val="00971C5F"/>
    <w:rsid w:val="00971CED"/>
    <w:rsid w:val="00971EFD"/>
    <w:rsid w:val="00972012"/>
    <w:rsid w:val="00972122"/>
    <w:rsid w:val="0097221C"/>
    <w:rsid w:val="009722D0"/>
    <w:rsid w:val="009722E8"/>
    <w:rsid w:val="00972687"/>
    <w:rsid w:val="0097279A"/>
    <w:rsid w:val="00972981"/>
    <w:rsid w:val="00972C94"/>
    <w:rsid w:val="00972D71"/>
    <w:rsid w:val="00972E2A"/>
    <w:rsid w:val="009730CF"/>
    <w:rsid w:val="009732ED"/>
    <w:rsid w:val="00973380"/>
    <w:rsid w:val="00973A30"/>
    <w:rsid w:val="00973CF1"/>
    <w:rsid w:val="00973ED3"/>
    <w:rsid w:val="00974053"/>
    <w:rsid w:val="0097405D"/>
    <w:rsid w:val="0097406E"/>
    <w:rsid w:val="00974140"/>
    <w:rsid w:val="00974376"/>
    <w:rsid w:val="0097439E"/>
    <w:rsid w:val="0097463F"/>
    <w:rsid w:val="0097468D"/>
    <w:rsid w:val="009747FE"/>
    <w:rsid w:val="00974915"/>
    <w:rsid w:val="009749BA"/>
    <w:rsid w:val="00974A13"/>
    <w:rsid w:val="00974C07"/>
    <w:rsid w:val="00974CE2"/>
    <w:rsid w:val="00974DAF"/>
    <w:rsid w:val="00975061"/>
    <w:rsid w:val="0097533B"/>
    <w:rsid w:val="009754D9"/>
    <w:rsid w:val="0097552D"/>
    <w:rsid w:val="009755D5"/>
    <w:rsid w:val="009756D0"/>
    <w:rsid w:val="0097588E"/>
    <w:rsid w:val="00975D73"/>
    <w:rsid w:val="00975F3D"/>
    <w:rsid w:val="0097624A"/>
    <w:rsid w:val="0097649A"/>
    <w:rsid w:val="00976798"/>
    <w:rsid w:val="00976AAB"/>
    <w:rsid w:val="00976EFF"/>
    <w:rsid w:val="00976FA3"/>
    <w:rsid w:val="0097708C"/>
    <w:rsid w:val="00977306"/>
    <w:rsid w:val="0097737B"/>
    <w:rsid w:val="00977435"/>
    <w:rsid w:val="009777BF"/>
    <w:rsid w:val="00977B7A"/>
    <w:rsid w:val="009803AC"/>
    <w:rsid w:val="0098042F"/>
    <w:rsid w:val="00980B2A"/>
    <w:rsid w:val="00980B2C"/>
    <w:rsid w:val="00980B42"/>
    <w:rsid w:val="00980DC4"/>
    <w:rsid w:val="00980ECB"/>
    <w:rsid w:val="009810C3"/>
    <w:rsid w:val="0098158F"/>
    <w:rsid w:val="0098177D"/>
    <w:rsid w:val="0098198A"/>
    <w:rsid w:val="00981B7E"/>
    <w:rsid w:val="00981CE9"/>
    <w:rsid w:val="00981D1F"/>
    <w:rsid w:val="00981D40"/>
    <w:rsid w:val="00981D8F"/>
    <w:rsid w:val="0098271D"/>
    <w:rsid w:val="00982963"/>
    <w:rsid w:val="00982A86"/>
    <w:rsid w:val="00982BE3"/>
    <w:rsid w:val="00982E1B"/>
    <w:rsid w:val="009832B7"/>
    <w:rsid w:val="009832D7"/>
    <w:rsid w:val="009833CE"/>
    <w:rsid w:val="00983414"/>
    <w:rsid w:val="00983432"/>
    <w:rsid w:val="0098346A"/>
    <w:rsid w:val="009835C5"/>
    <w:rsid w:val="00983635"/>
    <w:rsid w:val="009836A6"/>
    <w:rsid w:val="009836E3"/>
    <w:rsid w:val="009837C1"/>
    <w:rsid w:val="00983A4B"/>
    <w:rsid w:val="00983C90"/>
    <w:rsid w:val="00983D8B"/>
    <w:rsid w:val="00983E1B"/>
    <w:rsid w:val="00983E7F"/>
    <w:rsid w:val="00983EB4"/>
    <w:rsid w:val="00983F71"/>
    <w:rsid w:val="00984011"/>
    <w:rsid w:val="009840C7"/>
    <w:rsid w:val="0098427C"/>
    <w:rsid w:val="00984538"/>
    <w:rsid w:val="00984630"/>
    <w:rsid w:val="00984810"/>
    <w:rsid w:val="00984978"/>
    <w:rsid w:val="00984BAF"/>
    <w:rsid w:val="00984EB2"/>
    <w:rsid w:val="00984EB7"/>
    <w:rsid w:val="00984F22"/>
    <w:rsid w:val="0098507E"/>
    <w:rsid w:val="009850AB"/>
    <w:rsid w:val="009850DB"/>
    <w:rsid w:val="0098541C"/>
    <w:rsid w:val="0098577C"/>
    <w:rsid w:val="00985C9B"/>
    <w:rsid w:val="00985D20"/>
    <w:rsid w:val="00985EE9"/>
    <w:rsid w:val="00985FD8"/>
    <w:rsid w:val="009861FA"/>
    <w:rsid w:val="009866C8"/>
    <w:rsid w:val="00986785"/>
    <w:rsid w:val="0098684C"/>
    <w:rsid w:val="0098696F"/>
    <w:rsid w:val="00986A1D"/>
    <w:rsid w:val="00986B43"/>
    <w:rsid w:val="00986D45"/>
    <w:rsid w:val="00987025"/>
    <w:rsid w:val="00987037"/>
    <w:rsid w:val="00987078"/>
    <w:rsid w:val="009872A6"/>
    <w:rsid w:val="009873E1"/>
    <w:rsid w:val="009873EC"/>
    <w:rsid w:val="00987672"/>
    <w:rsid w:val="00987673"/>
    <w:rsid w:val="0098775D"/>
    <w:rsid w:val="00987792"/>
    <w:rsid w:val="009877E6"/>
    <w:rsid w:val="009879CE"/>
    <w:rsid w:val="00987B40"/>
    <w:rsid w:val="00987B95"/>
    <w:rsid w:val="00987CF2"/>
    <w:rsid w:val="00987E09"/>
    <w:rsid w:val="00987FAD"/>
    <w:rsid w:val="00990053"/>
    <w:rsid w:val="009900CD"/>
    <w:rsid w:val="00990101"/>
    <w:rsid w:val="0099018F"/>
    <w:rsid w:val="00990500"/>
    <w:rsid w:val="009906F8"/>
    <w:rsid w:val="0099078E"/>
    <w:rsid w:val="009907E5"/>
    <w:rsid w:val="00990931"/>
    <w:rsid w:val="009909D0"/>
    <w:rsid w:val="00990B3E"/>
    <w:rsid w:val="00990D04"/>
    <w:rsid w:val="00990DA7"/>
    <w:rsid w:val="0099107E"/>
    <w:rsid w:val="009911F6"/>
    <w:rsid w:val="009912AA"/>
    <w:rsid w:val="009912DF"/>
    <w:rsid w:val="009915C8"/>
    <w:rsid w:val="00991684"/>
    <w:rsid w:val="009916C6"/>
    <w:rsid w:val="0099173A"/>
    <w:rsid w:val="00991798"/>
    <w:rsid w:val="009917D3"/>
    <w:rsid w:val="009918EC"/>
    <w:rsid w:val="00991C6A"/>
    <w:rsid w:val="0099246A"/>
    <w:rsid w:val="009924C1"/>
    <w:rsid w:val="00992626"/>
    <w:rsid w:val="009926AE"/>
    <w:rsid w:val="00992768"/>
    <w:rsid w:val="00992C40"/>
    <w:rsid w:val="00992E61"/>
    <w:rsid w:val="00993419"/>
    <w:rsid w:val="00993B87"/>
    <w:rsid w:val="00993B9A"/>
    <w:rsid w:val="00993BF1"/>
    <w:rsid w:val="00993C75"/>
    <w:rsid w:val="00993D9B"/>
    <w:rsid w:val="00994068"/>
    <w:rsid w:val="0099415D"/>
    <w:rsid w:val="0099426F"/>
    <w:rsid w:val="009942C2"/>
    <w:rsid w:val="009944C6"/>
    <w:rsid w:val="009946BC"/>
    <w:rsid w:val="009946CF"/>
    <w:rsid w:val="00994721"/>
    <w:rsid w:val="00994DD8"/>
    <w:rsid w:val="00994E38"/>
    <w:rsid w:val="009951D6"/>
    <w:rsid w:val="00995204"/>
    <w:rsid w:val="00995268"/>
    <w:rsid w:val="009952E0"/>
    <w:rsid w:val="00995328"/>
    <w:rsid w:val="00995370"/>
    <w:rsid w:val="0099546D"/>
    <w:rsid w:val="00995618"/>
    <w:rsid w:val="00995799"/>
    <w:rsid w:val="00995900"/>
    <w:rsid w:val="0099599D"/>
    <w:rsid w:val="00995DAF"/>
    <w:rsid w:val="00995EE1"/>
    <w:rsid w:val="0099608F"/>
    <w:rsid w:val="00996098"/>
    <w:rsid w:val="00996104"/>
    <w:rsid w:val="00996287"/>
    <w:rsid w:val="009962C7"/>
    <w:rsid w:val="009965BF"/>
    <w:rsid w:val="0099660F"/>
    <w:rsid w:val="0099676F"/>
    <w:rsid w:val="00996863"/>
    <w:rsid w:val="00996943"/>
    <w:rsid w:val="00996981"/>
    <w:rsid w:val="00996AD0"/>
    <w:rsid w:val="00996C1B"/>
    <w:rsid w:val="00996CFA"/>
    <w:rsid w:val="00996D51"/>
    <w:rsid w:val="00996DBF"/>
    <w:rsid w:val="00996DE7"/>
    <w:rsid w:val="00996EA6"/>
    <w:rsid w:val="009970DE"/>
    <w:rsid w:val="00997129"/>
    <w:rsid w:val="009971EF"/>
    <w:rsid w:val="009972F8"/>
    <w:rsid w:val="00997646"/>
    <w:rsid w:val="0099767A"/>
    <w:rsid w:val="009977CB"/>
    <w:rsid w:val="00997803"/>
    <w:rsid w:val="009979A4"/>
    <w:rsid w:val="00997C9E"/>
    <w:rsid w:val="00997EFD"/>
    <w:rsid w:val="009A0001"/>
    <w:rsid w:val="009A0077"/>
    <w:rsid w:val="009A0AFA"/>
    <w:rsid w:val="009A0F00"/>
    <w:rsid w:val="009A0F68"/>
    <w:rsid w:val="009A10B1"/>
    <w:rsid w:val="009A113C"/>
    <w:rsid w:val="009A1906"/>
    <w:rsid w:val="009A1956"/>
    <w:rsid w:val="009A19BE"/>
    <w:rsid w:val="009A1A6A"/>
    <w:rsid w:val="009A1ADA"/>
    <w:rsid w:val="009A1BDE"/>
    <w:rsid w:val="009A1DAE"/>
    <w:rsid w:val="009A1E2A"/>
    <w:rsid w:val="009A2480"/>
    <w:rsid w:val="009A2858"/>
    <w:rsid w:val="009A28FD"/>
    <w:rsid w:val="009A2B54"/>
    <w:rsid w:val="009A2DCE"/>
    <w:rsid w:val="009A2E2F"/>
    <w:rsid w:val="009A3067"/>
    <w:rsid w:val="009A30B0"/>
    <w:rsid w:val="009A31BD"/>
    <w:rsid w:val="009A347D"/>
    <w:rsid w:val="009A3567"/>
    <w:rsid w:val="009A380A"/>
    <w:rsid w:val="009A3945"/>
    <w:rsid w:val="009A39E8"/>
    <w:rsid w:val="009A3BA5"/>
    <w:rsid w:val="009A3D74"/>
    <w:rsid w:val="009A3E55"/>
    <w:rsid w:val="009A3E9A"/>
    <w:rsid w:val="009A433E"/>
    <w:rsid w:val="009A4421"/>
    <w:rsid w:val="009A44FB"/>
    <w:rsid w:val="009A4ACB"/>
    <w:rsid w:val="009A4BC9"/>
    <w:rsid w:val="009A4D73"/>
    <w:rsid w:val="009A4DDB"/>
    <w:rsid w:val="009A4E24"/>
    <w:rsid w:val="009A52B9"/>
    <w:rsid w:val="009A549D"/>
    <w:rsid w:val="009A55A5"/>
    <w:rsid w:val="009A56FE"/>
    <w:rsid w:val="009A578E"/>
    <w:rsid w:val="009A5CCE"/>
    <w:rsid w:val="009A5F49"/>
    <w:rsid w:val="009A60A2"/>
    <w:rsid w:val="009A60E3"/>
    <w:rsid w:val="009A6220"/>
    <w:rsid w:val="009A6344"/>
    <w:rsid w:val="009A64B9"/>
    <w:rsid w:val="009A68B2"/>
    <w:rsid w:val="009A68F8"/>
    <w:rsid w:val="009A6928"/>
    <w:rsid w:val="009A6A3A"/>
    <w:rsid w:val="009A6AC3"/>
    <w:rsid w:val="009A6AFD"/>
    <w:rsid w:val="009A6C37"/>
    <w:rsid w:val="009A6DF1"/>
    <w:rsid w:val="009A6E84"/>
    <w:rsid w:val="009A70FD"/>
    <w:rsid w:val="009A717A"/>
    <w:rsid w:val="009A7914"/>
    <w:rsid w:val="009B001A"/>
    <w:rsid w:val="009B0117"/>
    <w:rsid w:val="009B025A"/>
    <w:rsid w:val="009B060B"/>
    <w:rsid w:val="009B09C2"/>
    <w:rsid w:val="009B0EB2"/>
    <w:rsid w:val="009B102C"/>
    <w:rsid w:val="009B117B"/>
    <w:rsid w:val="009B11BE"/>
    <w:rsid w:val="009B1623"/>
    <w:rsid w:val="009B1743"/>
    <w:rsid w:val="009B18E0"/>
    <w:rsid w:val="009B1A09"/>
    <w:rsid w:val="009B1A40"/>
    <w:rsid w:val="009B1A47"/>
    <w:rsid w:val="009B1AB7"/>
    <w:rsid w:val="009B1B84"/>
    <w:rsid w:val="009B1B9F"/>
    <w:rsid w:val="009B1BD9"/>
    <w:rsid w:val="009B1C71"/>
    <w:rsid w:val="009B1D64"/>
    <w:rsid w:val="009B1EA3"/>
    <w:rsid w:val="009B210A"/>
    <w:rsid w:val="009B236A"/>
    <w:rsid w:val="009B252F"/>
    <w:rsid w:val="009B281E"/>
    <w:rsid w:val="009B28B6"/>
    <w:rsid w:val="009B2A80"/>
    <w:rsid w:val="009B2AA1"/>
    <w:rsid w:val="009B2C73"/>
    <w:rsid w:val="009B2EDA"/>
    <w:rsid w:val="009B306C"/>
    <w:rsid w:val="009B3183"/>
    <w:rsid w:val="009B3217"/>
    <w:rsid w:val="009B382F"/>
    <w:rsid w:val="009B3885"/>
    <w:rsid w:val="009B3CA1"/>
    <w:rsid w:val="009B3D76"/>
    <w:rsid w:val="009B3ED3"/>
    <w:rsid w:val="009B3F89"/>
    <w:rsid w:val="009B42DC"/>
    <w:rsid w:val="009B446D"/>
    <w:rsid w:val="009B4689"/>
    <w:rsid w:val="009B4795"/>
    <w:rsid w:val="009B4897"/>
    <w:rsid w:val="009B49BC"/>
    <w:rsid w:val="009B49C7"/>
    <w:rsid w:val="009B4CED"/>
    <w:rsid w:val="009B4E4C"/>
    <w:rsid w:val="009B5123"/>
    <w:rsid w:val="009B528B"/>
    <w:rsid w:val="009B5469"/>
    <w:rsid w:val="009B5723"/>
    <w:rsid w:val="009B575C"/>
    <w:rsid w:val="009B5809"/>
    <w:rsid w:val="009B59A1"/>
    <w:rsid w:val="009B5A73"/>
    <w:rsid w:val="009B5AFC"/>
    <w:rsid w:val="009B6052"/>
    <w:rsid w:val="009B61FA"/>
    <w:rsid w:val="009B628A"/>
    <w:rsid w:val="009B662C"/>
    <w:rsid w:val="009B6641"/>
    <w:rsid w:val="009B667F"/>
    <w:rsid w:val="009B674F"/>
    <w:rsid w:val="009B679E"/>
    <w:rsid w:val="009B6820"/>
    <w:rsid w:val="009B686B"/>
    <w:rsid w:val="009B69EA"/>
    <w:rsid w:val="009B6CC2"/>
    <w:rsid w:val="009B6D85"/>
    <w:rsid w:val="009B6F88"/>
    <w:rsid w:val="009B7182"/>
    <w:rsid w:val="009B7430"/>
    <w:rsid w:val="009B747C"/>
    <w:rsid w:val="009B74AD"/>
    <w:rsid w:val="009B760F"/>
    <w:rsid w:val="009B76DF"/>
    <w:rsid w:val="009B7754"/>
    <w:rsid w:val="009B7A07"/>
    <w:rsid w:val="009B7C8A"/>
    <w:rsid w:val="009B7D94"/>
    <w:rsid w:val="009B7EFB"/>
    <w:rsid w:val="009C0090"/>
    <w:rsid w:val="009C02A8"/>
    <w:rsid w:val="009C0310"/>
    <w:rsid w:val="009C03A6"/>
    <w:rsid w:val="009C063E"/>
    <w:rsid w:val="009C0659"/>
    <w:rsid w:val="009C0678"/>
    <w:rsid w:val="009C080C"/>
    <w:rsid w:val="009C0BD3"/>
    <w:rsid w:val="009C0D75"/>
    <w:rsid w:val="009C0E8E"/>
    <w:rsid w:val="009C0F15"/>
    <w:rsid w:val="009C1178"/>
    <w:rsid w:val="009C1191"/>
    <w:rsid w:val="009C120E"/>
    <w:rsid w:val="009C1310"/>
    <w:rsid w:val="009C133F"/>
    <w:rsid w:val="009C13BF"/>
    <w:rsid w:val="009C13FB"/>
    <w:rsid w:val="009C1448"/>
    <w:rsid w:val="009C145B"/>
    <w:rsid w:val="009C15A1"/>
    <w:rsid w:val="009C1702"/>
    <w:rsid w:val="009C1820"/>
    <w:rsid w:val="009C1AB1"/>
    <w:rsid w:val="009C1BF0"/>
    <w:rsid w:val="009C1C34"/>
    <w:rsid w:val="009C1D87"/>
    <w:rsid w:val="009C1F85"/>
    <w:rsid w:val="009C21D9"/>
    <w:rsid w:val="009C22CC"/>
    <w:rsid w:val="009C26F4"/>
    <w:rsid w:val="009C2772"/>
    <w:rsid w:val="009C27D6"/>
    <w:rsid w:val="009C2818"/>
    <w:rsid w:val="009C2928"/>
    <w:rsid w:val="009C29AD"/>
    <w:rsid w:val="009C2A4B"/>
    <w:rsid w:val="009C2D61"/>
    <w:rsid w:val="009C3093"/>
    <w:rsid w:val="009C309F"/>
    <w:rsid w:val="009C3297"/>
    <w:rsid w:val="009C34A9"/>
    <w:rsid w:val="009C366C"/>
    <w:rsid w:val="009C3736"/>
    <w:rsid w:val="009C384D"/>
    <w:rsid w:val="009C3921"/>
    <w:rsid w:val="009C3927"/>
    <w:rsid w:val="009C3945"/>
    <w:rsid w:val="009C39D2"/>
    <w:rsid w:val="009C3AD3"/>
    <w:rsid w:val="009C3F0E"/>
    <w:rsid w:val="009C4046"/>
    <w:rsid w:val="009C41D4"/>
    <w:rsid w:val="009C435E"/>
    <w:rsid w:val="009C471F"/>
    <w:rsid w:val="009C48C1"/>
    <w:rsid w:val="009C493E"/>
    <w:rsid w:val="009C4A74"/>
    <w:rsid w:val="009C4C3C"/>
    <w:rsid w:val="009C4C78"/>
    <w:rsid w:val="009C4CEB"/>
    <w:rsid w:val="009C5028"/>
    <w:rsid w:val="009C5219"/>
    <w:rsid w:val="009C5228"/>
    <w:rsid w:val="009C53BC"/>
    <w:rsid w:val="009C5482"/>
    <w:rsid w:val="009C5545"/>
    <w:rsid w:val="009C5738"/>
    <w:rsid w:val="009C58DF"/>
    <w:rsid w:val="009C5ABE"/>
    <w:rsid w:val="009C5B5A"/>
    <w:rsid w:val="009C5C69"/>
    <w:rsid w:val="009C5C79"/>
    <w:rsid w:val="009C5CA5"/>
    <w:rsid w:val="009C5DBF"/>
    <w:rsid w:val="009C5E1A"/>
    <w:rsid w:val="009C5E34"/>
    <w:rsid w:val="009C5F23"/>
    <w:rsid w:val="009C6018"/>
    <w:rsid w:val="009C61B6"/>
    <w:rsid w:val="009C630B"/>
    <w:rsid w:val="009C642D"/>
    <w:rsid w:val="009C654E"/>
    <w:rsid w:val="009C699A"/>
    <w:rsid w:val="009C6B4B"/>
    <w:rsid w:val="009C6C46"/>
    <w:rsid w:val="009C6D30"/>
    <w:rsid w:val="009C6D64"/>
    <w:rsid w:val="009C6EA4"/>
    <w:rsid w:val="009C6F85"/>
    <w:rsid w:val="009C716B"/>
    <w:rsid w:val="009C7181"/>
    <w:rsid w:val="009C719D"/>
    <w:rsid w:val="009C7271"/>
    <w:rsid w:val="009C749C"/>
    <w:rsid w:val="009C74F6"/>
    <w:rsid w:val="009C7678"/>
    <w:rsid w:val="009C7799"/>
    <w:rsid w:val="009C77B1"/>
    <w:rsid w:val="009C7837"/>
    <w:rsid w:val="009C7A6B"/>
    <w:rsid w:val="009C7B38"/>
    <w:rsid w:val="009C7C02"/>
    <w:rsid w:val="009C7F38"/>
    <w:rsid w:val="009D003D"/>
    <w:rsid w:val="009D0279"/>
    <w:rsid w:val="009D066F"/>
    <w:rsid w:val="009D0798"/>
    <w:rsid w:val="009D0823"/>
    <w:rsid w:val="009D0B87"/>
    <w:rsid w:val="009D0C06"/>
    <w:rsid w:val="009D0C18"/>
    <w:rsid w:val="009D0C9B"/>
    <w:rsid w:val="009D0D36"/>
    <w:rsid w:val="009D0D89"/>
    <w:rsid w:val="009D11FD"/>
    <w:rsid w:val="009D14C2"/>
    <w:rsid w:val="009D1709"/>
    <w:rsid w:val="009D1C91"/>
    <w:rsid w:val="009D1CF5"/>
    <w:rsid w:val="009D1E0E"/>
    <w:rsid w:val="009D22AD"/>
    <w:rsid w:val="009D2448"/>
    <w:rsid w:val="009D24C9"/>
    <w:rsid w:val="009D24F7"/>
    <w:rsid w:val="009D2840"/>
    <w:rsid w:val="009D2A38"/>
    <w:rsid w:val="009D2B33"/>
    <w:rsid w:val="009D2B75"/>
    <w:rsid w:val="009D2BD6"/>
    <w:rsid w:val="009D2C27"/>
    <w:rsid w:val="009D30E5"/>
    <w:rsid w:val="009D341A"/>
    <w:rsid w:val="009D34C3"/>
    <w:rsid w:val="009D38AD"/>
    <w:rsid w:val="009D3945"/>
    <w:rsid w:val="009D3B59"/>
    <w:rsid w:val="009D3B6C"/>
    <w:rsid w:val="009D3DE7"/>
    <w:rsid w:val="009D3FEE"/>
    <w:rsid w:val="009D45CA"/>
    <w:rsid w:val="009D4626"/>
    <w:rsid w:val="009D46AB"/>
    <w:rsid w:val="009D4732"/>
    <w:rsid w:val="009D479E"/>
    <w:rsid w:val="009D4B5D"/>
    <w:rsid w:val="009D4BFF"/>
    <w:rsid w:val="009D4C3B"/>
    <w:rsid w:val="009D4DBE"/>
    <w:rsid w:val="009D4F33"/>
    <w:rsid w:val="009D4F7F"/>
    <w:rsid w:val="009D5129"/>
    <w:rsid w:val="009D52BF"/>
    <w:rsid w:val="009D5307"/>
    <w:rsid w:val="009D5316"/>
    <w:rsid w:val="009D5320"/>
    <w:rsid w:val="009D5343"/>
    <w:rsid w:val="009D559E"/>
    <w:rsid w:val="009D5A25"/>
    <w:rsid w:val="009D5B84"/>
    <w:rsid w:val="009D5C83"/>
    <w:rsid w:val="009D5D1C"/>
    <w:rsid w:val="009D5D28"/>
    <w:rsid w:val="009D5D76"/>
    <w:rsid w:val="009D61DB"/>
    <w:rsid w:val="009D62E0"/>
    <w:rsid w:val="009D6375"/>
    <w:rsid w:val="009D63AD"/>
    <w:rsid w:val="009D6598"/>
    <w:rsid w:val="009D66D5"/>
    <w:rsid w:val="009D67FD"/>
    <w:rsid w:val="009D68AB"/>
    <w:rsid w:val="009D6D58"/>
    <w:rsid w:val="009D6D7D"/>
    <w:rsid w:val="009D6EAF"/>
    <w:rsid w:val="009D70CD"/>
    <w:rsid w:val="009D7307"/>
    <w:rsid w:val="009D7367"/>
    <w:rsid w:val="009D772E"/>
    <w:rsid w:val="009D777F"/>
    <w:rsid w:val="009D79A7"/>
    <w:rsid w:val="009D7B05"/>
    <w:rsid w:val="009D7CB7"/>
    <w:rsid w:val="009D7DF9"/>
    <w:rsid w:val="009E02AD"/>
    <w:rsid w:val="009E02C7"/>
    <w:rsid w:val="009E02F8"/>
    <w:rsid w:val="009E0489"/>
    <w:rsid w:val="009E082F"/>
    <w:rsid w:val="009E08B1"/>
    <w:rsid w:val="009E08F1"/>
    <w:rsid w:val="009E09A2"/>
    <w:rsid w:val="009E0B6B"/>
    <w:rsid w:val="009E1256"/>
    <w:rsid w:val="009E1575"/>
    <w:rsid w:val="009E19BE"/>
    <w:rsid w:val="009E1AD1"/>
    <w:rsid w:val="009E1BFC"/>
    <w:rsid w:val="009E1D0A"/>
    <w:rsid w:val="009E1D89"/>
    <w:rsid w:val="009E1E90"/>
    <w:rsid w:val="009E1FB4"/>
    <w:rsid w:val="009E2130"/>
    <w:rsid w:val="009E2278"/>
    <w:rsid w:val="009E22FE"/>
    <w:rsid w:val="009E23E6"/>
    <w:rsid w:val="009E25C5"/>
    <w:rsid w:val="009E25E6"/>
    <w:rsid w:val="009E2607"/>
    <w:rsid w:val="009E270E"/>
    <w:rsid w:val="009E2757"/>
    <w:rsid w:val="009E2776"/>
    <w:rsid w:val="009E27A6"/>
    <w:rsid w:val="009E2874"/>
    <w:rsid w:val="009E2A1F"/>
    <w:rsid w:val="009E2BC1"/>
    <w:rsid w:val="009E2C3A"/>
    <w:rsid w:val="009E2CF6"/>
    <w:rsid w:val="009E31DC"/>
    <w:rsid w:val="009E32C3"/>
    <w:rsid w:val="009E343D"/>
    <w:rsid w:val="009E38F5"/>
    <w:rsid w:val="009E399C"/>
    <w:rsid w:val="009E3A93"/>
    <w:rsid w:val="009E3AF5"/>
    <w:rsid w:val="009E3B8D"/>
    <w:rsid w:val="009E3BE7"/>
    <w:rsid w:val="009E3EB0"/>
    <w:rsid w:val="009E4056"/>
    <w:rsid w:val="009E40AD"/>
    <w:rsid w:val="009E40D1"/>
    <w:rsid w:val="009E42E4"/>
    <w:rsid w:val="009E4349"/>
    <w:rsid w:val="009E441D"/>
    <w:rsid w:val="009E4430"/>
    <w:rsid w:val="009E44AA"/>
    <w:rsid w:val="009E44FA"/>
    <w:rsid w:val="009E4595"/>
    <w:rsid w:val="009E4736"/>
    <w:rsid w:val="009E478B"/>
    <w:rsid w:val="009E478F"/>
    <w:rsid w:val="009E47A3"/>
    <w:rsid w:val="009E4A17"/>
    <w:rsid w:val="009E4BD8"/>
    <w:rsid w:val="009E4D48"/>
    <w:rsid w:val="009E5286"/>
    <w:rsid w:val="009E551E"/>
    <w:rsid w:val="009E5616"/>
    <w:rsid w:val="009E5771"/>
    <w:rsid w:val="009E57E7"/>
    <w:rsid w:val="009E5832"/>
    <w:rsid w:val="009E5950"/>
    <w:rsid w:val="009E5954"/>
    <w:rsid w:val="009E5AAF"/>
    <w:rsid w:val="009E5AC4"/>
    <w:rsid w:val="009E5B29"/>
    <w:rsid w:val="009E5BB7"/>
    <w:rsid w:val="009E5D07"/>
    <w:rsid w:val="009E5EF3"/>
    <w:rsid w:val="009E621C"/>
    <w:rsid w:val="009E6414"/>
    <w:rsid w:val="009E6452"/>
    <w:rsid w:val="009E6687"/>
    <w:rsid w:val="009E67B1"/>
    <w:rsid w:val="009E6867"/>
    <w:rsid w:val="009E6FA6"/>
    <w:rsid w:val="009E724B"/>
    <w:rsid w:val="009E750C"/>
    <w:rsid w:val="009E770E"/>
    <w:rsid w:val="009E771B"/>
    <w:rsid w:val="009E795C"/>
    <w:rsid w:val="009E7EA5"/>
    <w:rsid w:val="009E7FC1"/>
    <w:rsid w:val="009F016D"/>
    <w:rsid w:val="009F04F8"/>
    <w:rsid w:val="009F0592"/>
    <w:rsid w:val="009F06E4"/>
    <w:rsid w:val="009F0734"/>
    <w:rsid w:val="009F0814"/>
    <w:rsid w:val="009F0822"/>
    <w:rsid w:val="009F084C"/>
    <w:rsid w:val="009F0A0A"/>
    <w:rsid w:val="009F0BA7"/>
    <w:rsid w:val="009F0D25"/>
    <w:rsid w:val="009F106F"/>
    <w:rsid w:val="009F1085"/>
    <w:rsid w:val="009F127C"/>
    <w:rsid w:val="009F1341"/>
    <w:rsid w:val="009F17D0"/>
    <w:rsid w:val="009F19EE"/>
    <w:rsid w:val="009F1B6B"/>
    <w:rsid w:val="009F1ED1"/>
    <w:rsid w:val="009F2089"/>
    <w:rsid w:val="009F21BD"/>
    <w:rsid w:val="009F21DB"/>
    <w:rsid w:val="009F245C"/>
    <w:rsid w:val="009F24BD"/>
    <w:rsid w:val="009F2530"/>
    <w:rsid w:val="009F2581"/>
    <w:rsid w:val="009F2642"/>
    <w:rsid w:val="009F2673"/>
    <w:rsid w:val="009F29A0"/>
    <w:rsid w:val="009F29FA"/>
    <w:rsid w:val="009F2A79"/>
    <w:rsid w:val="009F2AC0"/>
    <w:rsid w:val="009F2B16"/>
    <w:rsid w:val="009F2DFF"/>
    <w:rsid w:val="009F2E3E"/>
    <w:rsid w:val="009F2EB3"/>
    <w:rsid w:val="009F2EFC"/>
    <w:rsid w:val="009F3121"/>
    <w:rsid w:val="009F331D"/>
    <w:rsid w:val="009F33EA"/>
    <w:rsid w:val="009F369D"/>
    <w:rsid w:val="009F3BA2"/>
    <w:rsid w:val="009F3CDB"/>
    <w:rsid w:val="009F3E0A"/>
    <w:rsid w:val="009F3E31"/>
    <w:rsid w:val="009F3E8A"/>
    <w:rsid w:val="009F3F2E"/>
    <w:rsid w:val="009F404A"/>
    <w:rsid w:val="009F4056"/>
    <w:rsid w:val="009F46C1"/>
    <w:rsid w:val="009F4883"/>
    <w:rsid w:val="009F48EF"/>
    <w:rsid w:val="009F4AA6"/>
    <w:rsid w:val="009F4C32"/>
    <w:rsid w:val="009F4D1C"/>
    <w:rsid w:val="009F4E25"/>
    <w:rsid w:val="009F50C6"/>
    <w:rsid w:val="009F540F"/>
    <w:rsid w:val="009F556D"/>
    <w:rsid w:val="009F55C2"/>
    <w:rsid w:val="009F582A"/>
    <w:rsid w:val="009F594A"/>
    <w:rsid w:val="009F5977"/>
    <w:rsid w:val="009F5DEC"/>
    <w:rsid w:val="009F5E2A"/>
    <w:rsid w:val="009F617C"/>
    <w:rsid w:val="009F61D8"/>
    <w:rsid w:val="009F61EB"/>
    <w:rsid w:val="009F643F"/>
    <w:rsid w:val="009F695A"/>
    <w:rsid w:val="009F698E"/>
    <w:rsid w:val="009F69B1"/>
    <w:rsid w:val="009F6B22"/>
    <w:rsid w:val="009F6C1B"/>
    <w:rsid w:val="009F6CE9"/>
    <w:rsid w:val="009F6CF3"/>
    <w:rsid w:val="009F6DDF"/>
    <w:rsid w:val="009F6ED2"/>
    <w:rsid w:val="009F756E"/>
    <w:rsid w:val="009F76E4"/>
    <w:rsid w:val="009F790D"/>
    <w:rsid w:val="009F795B"/>
    <w:rsid w:val="009F7966"/>
    <w:rsid w:val="009F79C5"/>
    <w:rsid w:val="009F7AA0"/>
    <w:rsid w:val="009F7B76"/>
    <w:rsid w:val="009F7D77"/>
    <w:rsid w:val="00A0007D"/>
    <w:rsid w:val="00A00144"/>
    <w:rsid w:val="00A00205"/>
    <w:rsid w:val="00A00346"/>
    <w:rsid w:val="00A00733"/>
    <w:rsid w:val="00A007B7"/>
    <w:rsid w:val="00A008C8"/>
    <w:rsid w:val="00A0097D"/>
    <w:rsid w:val="00A00BC1"/>
    <w:rsid w:val="00A00BFA"/>
    <w:rsid w:val="00A00CFB"/>
    <w:rsid w:val="00A00DA7"/>
    <w:rsid w:val="00A00F29"/>
    <w:rsid w:val="00A01492"/>
    <w:rsid w:val="00A015BF"/>
    <w:rsid w:val="00A0169D"/>
    <w:rsid w:val="00A016C9"/>
    <w:rsid w:val="00A01727"/>
    <w:rsid w:val="00A018D8"/>
    <w:rsid w:val="00A01AC6"/>
    <w:rsid w:val="00A01CC0"/>
    <w:rsid w:val="00A01D9F"/>
    <w:rsid w:val="00A01ED3"/>
    <w:rsid w:val="00A01FD2"/>
    <w:rsid w:val="00A02119"/>
    <w:rsid w:val="00A021D8"/>
    <w:rsid w:val="00A024F4"/>
    <w:rsid w:val="00A02731"/>
    <w:rsid w:val="00A02771"/>
    <w:rsid w:val="00A0292B"/>
    <w:rsid w:val="00A0294B"/>
    <w:rsid w:val="00A02954"/>
    <w:rsid w:val="00A0296F"/>
    <w:rsid w:val="00A02B55"/>
    <w:rsid w:val="00A02DD3"/>
    <w:rsid w:val="00A02E71"/>
    <w:rsid w:val="00A02E76"/>
    <w:rsid w:val="00A031A3"/>
    <w:rsid w:val="00A031B4"/>
    <w:rsid w:val="00A03271"/>
    <w:rsid w:val="00A03301"/>
    <w:rsid w:val="00A0341F"/>
    <w:rsid w:val="00A03428"/>
    <w:rsid w:val="00A03986"/>
    <w:rsid w:val="00A03A6C"/>
    <w:rsid w:val="00A03AD4"/>
    <w:rsid w:val="00A03BD9"/>
    <w:rsid w:val="00A040BF"/>
    <w:rsid w:val="00A04687"/>
    <w:rsid w:val="00A04901"/>
    <w:rsid w:val="00A04AAC"/>
    <w:rsid w:val="00A04C12"/>
    <w:rsid w:val="00A05240"/>
    <w:rsid w:val="00A05389"/>
    <w:rsid w:val="00A05703"/>
    <w:rsid w:val="00A05746"/>
    <w:rsid w:val="00A05908"/>
    <w:rsid w:val="00A05A1D"/>
    <w:rsid w:val="00A05C8D"/>
    <w:rsid w:val="00A05E70"/>
    <w:rsid w:val="00A05F83"/>
    <w:rsid w:val="00A0604B"/>
    <w:rsid w:val="00A06138"/>
    <w:rsid w:val="00A0636C"/>
    <w:rsid w:val="00A063EC"/>
    <w:rsid w:val="00A066CC"/>
    <w:rsid w:val="00A069B9"/>
    <w:rsid w:val="00A069CB"/>
    <w:rsid w:val="00A06CAD"/>
    <w:rsid w:val="00A06DFC"/>
    <w:rsid w:val="00A06F7E"/>
    <w:rsid w:val="00A07074"/>
    <w:rsid w:val="00A0711E"/>
    <w:rsid w:val="00A07319"/>
    <w:rsid w:val="00A07374"/>
    <w:rsid w:val="00A0739F"/>
    <w:rsid w:val="00A073E5"/>
    <w:rsid w:val="00A078D9"/>
    <w:rsid w:val="00A0797E"/>
    <w:rsid w:val="00A07A03"/>
    <w:rsid w:val="00A07D3A"/>
    <w:rsid w:val="00A07E9E"/>
    <w:rsid w:val="00A07F6B"/>
    <w:rsid w:val="00A101A4"/>
    <w:rsid w:val="00A1049D"/>
    <w:rsid w:val="00A10625"/>
    <w:rsid w:val="00A10A16"/>
    <w:rsid w:val="00A10B40"/>
    <w:rsid w:val="00A10C94"/>
    <w:rsid w:val="00A10EF7"/>
    <w:rsid w:val="00A11031"/>
    <w:rsid w:val="00A110AC"/>
    <w:rsid w:val="00A1116A"/>
    <w:rsid w:val="00A11314"/>
    <w:rsid w:val="00A1152C"/>
    <w:rsid w:val="00A1153B"/>
    <w:rsid w:val="00A11549"/>
    <w:rsid w:val="00A116EF"/>
    <w:rsid w:val="00A11700"/>
    <w:rsid w:val="00A11C2C"/>
    <w:rsid w:val="00A11C3F"/>
    <w:rsid w:val="00A11E9F"/>
    <w:rsid w:val="00A11EC9"/>
    <w:rsid w:val="00A11ECC"/>
    <w:rsid w:val="00A11F1E"/>
    <w:rsid w:val="00A11F39"/>
    <w:rsid w:val="00A12009"/>
    <w:rsid w:val="00A1207E"/>
    <w:rsid w:val="00A12306"/>
    <w:rsid w:val="00A12361"/>
    <w:rsid w:val="00A123DC"/>
    <w:rsid w:val="00A12453"/>
    <w:rsid w:val="00A124BA"/>
    <w:rsid w:val="00A124EF"/>
    <w:rsid w:val="00A12836"/>
    <w:rsid w:val="00A1297A"/>
    <w:rsid w:val="00A12A99"/>
    <w:rsid w:val="00A12B6A"/>
    <w:rsid w:val="00A12CF1"/>
    <w:rsid w:val="00A1303D"/>
    <w:rsid w:val="00A130AE"/>
    <w:rsid w:val="00A134B1"/>
    <w:rsid w:val="00A13642"/>
    <w:rsid w:val="00A136DB"/>
    <w:rsid w:val="00A1383B"/>
    <w:rsid w:val="00A1387E"/>
    <w:rsid w:val="00A13F6E"/>
    <w:rsid w:val="00A13FBA"/>
    <w:rsid w:val="00A13FF0"/>
    <w:rsid w:val="00A141BD"/>
    <w:rsid w:val="00A14269"/>
    <w:rsid w:val="00A14320"/>
    <w:rsid w:val="00A1447A"/>
    <w:rsid w:val="00A14673"/>
    <w:rsid w:val="00A1471F"/>
    <w:rsid w:val="00A147B2"/>
    <w:rsid w:val="00A148C7"/>
    <w:rsid w:val="00A14CEE"/>
    <w:rsid w:val="00A15242"/>
    <w:rsid w:val="00A15282"/>
    <w:rsid w:val="00A1556A"/>
    <w:rsid w:val="00A1559F"/>
    <w:rsid w:val="00A156C2"/>
    <w:rsid w:val="00A157E1"/>
    <w:rsid w:val="00A15873"/>
    <w:rsid w:val="00A158F4"/>
    <w:rsid w:val="00A1597F"/>
    <w:rsid w:val="00A15988"/>
    <w:rsid w:val="00A15BEA"/>
    <w:rsid w:val="00A15C97"/>
    <w:rsid w:val="00A164F5"/>
    <w:rsid w:val="00A165D2"/>
    <w:rsid w:val="00A166A3"/>
    <w:rsid w:val="00A1682F"/>
    <w:rsid w:val="00A16D11"/>
    <w:rsid w:val="00A16D13"/>
    <w:rsid w:val="00A16E6E"/>
    <w:rsid w:val="00A17383"/>
    <w:rsid w:val="00A17477"/>
    <w:rsid w:val="00A17478"/>
    <w:rsid w:val="00A175CD"/>
    <w:rsid w:val="00A1765A"/>
    <w:rsid w:val="00A17E11"/>
    <w:rsid w:val="00A17F38"/>
    <w:rsid w:val="00A17F44"/>
    <w:rsid w:val="00A20068"/>
    <w:rsid w:val="00A20099"/>
    <w:rsid w:val="00A200A7"/>
    <w:rsid w:val="00A200D8"/>
    <w:rsid w:val="00A2027C"/>
    <w:rsid w:val="00A20514"/>
    <w:rsid w:val="00A207F7"/>
    <w:rsid w:val="00A209B0"/>
    <w:rsid w:val="00A20A00"/>
    <w:rsid w:val="00A20E6F"/>
    <w:rsid w:val="00A20F84"/>
    <w:rsid w:val="00A20FD4"/>
    <w:rsid w:val="00A21066"/>
    <w:rsid w:val="00A210F0"/>
    <w:rsid w:val="00A21115"/>
    <w:rsid w:val="00A21211"/>
    <w:rsid w:val="00A214C1"/>
    <w:rsid w:val="00A216D3"/>
    <w:rsid w:val="00A21ACA"/>
    <w:rsid w:val="00A21B48"/>
    <w:rsid w:val="00A21B53"/>
    <w:rsid w:val="00A21DC3"/>
    <w:rsid w:val="00A21DF4"/>
    <w:rsid w:val="00A21F21"/>
    <w:rsid w:val="00A2206B"/>
    <w:rsid w:val="00A220BB"/>
    <w:rsid w:val="00A2211F"/>
    <w:rsid w:val="00A2215C"/>
    <w:rsid w:val="00A22248"/>
    <w:rsid w:val="00A223B2"/>
    <w:rsid w:val="00A2284C"/>
    <w:rsid w:val="00A22A93"/>
    <w:rsid w:val="00A22B02"/>
    <w:rsid w:val="00A22FE1"/>
    <w:rsid w:val="00A23271"/>
    <w:rsid w:val="00A2334B"/>
    <w:rsid w:val="00A234D6"/>
    <w:rsid w:val="00A23572"/>
    <w:rsid w:val="00A235EA"/>
    <w:rsid w:val="00A23B11"/>
    <w:rsid w:val="00A23D5B"/>
    <w:rsid w:val="00A23D8E"/>
    <w:rsid w:val="00A24051"/>
    <w:rsid w:val="00A2407D"/>
    <w:rsid w:val="00A240E0"/>
    <w:rsid w:val="00A240F2"/>
    <w:rsid w:val="00A243F3"/>
    <w:rsid w:val="00A24467"/>
    <w:rsid w:val="00A24623"/>
    <w:rsid w:val="00A2463E"/>
    <w:rsid w:val="00A2480A"/>
    <w:rsid w:val="00A24828"/>
    <w:rsid w:val="00A24897"/>
    <w:rsid w:val="00A24968"/>
    <w:rsid w:val="00A24BC2"/>
    <w:rsid w:val="00A25116"/>
    <w:rsid w:val="00A25296"/>
    <w:rsid w:val="00A252CB"/>
    <w:rsid w:val="00A25383"/>
    <w:rsid w:val="00A25392"/>
    <w:rsid w:val="00A2577C"/>
    <w:rsid w:val="00A257F0"/>
    <w:rsid w:val="00A25BA8"/>
    <w:rsid w:val="00A25DFB"/>
    <w:rsid w:val="00A25FCA"/>
    <w:rsid w:val="00A26003"/>
    <w:rsid w:val="00A2611A"/>
    <w:rsid w:val="00A26122"/>
    <w:rsid w:val="00A26782"/>
    <w:rsid w:val="00A267C5"/>
    <w:rsid w:val="00A267C6"/>
    <w:rsid w:val="00A26931"/>
    <w:rsid w:val="00A26934"/>
    <w:rsid w:val="00A269F4"/>
    <w:rsid w:val="00A26A38"/>
    <w:rsid w:val="00A26ACA"/>
    <w:rsid w:val="00A26DDA"/>
    <w:rsid w:val="00A2728A"/>
    <w:rsid w:val="00A2731C"/>
    <w:rsid w:val="00A27376"/>
    <w:rsid w:val="00A27445"/>
    <w:rsid w:val="00A2748D"/>
    <w:rsid w:val="00A27636"/>
    <w:rsid w:val="00A279D0"/>
    <w:rsid w:val="00A27BC2"/>
    <w:rsid w:val="00A30359"/>
    <w:rsid w:val="00A303B2"/>
    <w:rsid w:val="00A303BD"/>
    <w:rsid w:val="00A304AD"/>
    <w:rsid w:val="00A30659"/>
    <w:rsid w:val="00A30692"/>
    <w:rsid w:val="00A30712"/>
    <w:rsid w:val="00A30727"/>
    <w:rsid w:val="00A307B8"/>
    <w:rsid w:val="00A30829"/>
    <w:rsid w:val="00A3094E"/>
    <w:rsid w:val="00A30A83"/>
    <w:rsid w:val="00A30B5E"/>
    <w:rsid w:val="00A30D86"/>
    <w:rsid w:val="00A30E46"/>
    <w:rsid w:val="00A30E9D"/>
    <w:rsid w:val="00A30FD6"/>
    <w:rsid w:val="00A31179"/>
    <w:rsid w:val="00A3146C"/>
    <w:rsid w:val="00A31524"/>
    <w:rsid w:val="00A3167F"/>
    <w:rsid w:val="00A31768"/>
    <w:rsid w:val="00A31781"/>
    <w:rsid w:val="00A31C46"/>
    <w:rsid w:val="00A31DAC"/>
    <w:rsid w:val="00A31E62"/>
    <w:rsid w:val="00A32006"/>
    <w:rsid w:val="00A320FA"/>
    <w:rsid w:val="00A323AD"/>
    <w:rsid w:val="00A323FD"/>
    <w:rsid w:val="00A324C7"/>
    <w:rsid w:val="00A327F9"/>
    <w:rsid w:val="00A32805"/>
    <w:rsid w:val="00A3286F"/>
    <w:rsid w:val="00A32BF7"/>
    <w:rsid w:val="00A32C2B"/>
    <w:rsid w:val="00A32C59"/>
    <w:rsid w:val="00A32DE4"/>
    <w:rsid w:val="00A33291"/>
    <w:rsid w:val="00A333D5"/>
    <w:rsid w:val="00A3346D"/>
    <w:rsid w:val="00A337D7"/>
    <w:rsid w:val="00A338CF"/>
    <w:rsid w:val="00A3392A"/>
    <w:rsid w:val="00A3395D"/>
    <w:rsid w:val="00A339FE"/>
    <w:rsid w:val="00A33BDA"/>
    <w:rsid w:val="00A33CBA"/>
    <w:rsid w:val="00A33CD0"/>
    <w:rsid w:val="00A33E05"/>
    <w:rsid w:val="00A3409E"/>
    <w:rsid w:val="00A340BD"/>
    <w:rsid w:val="00A3434F"/>
    <w:rsid w:val="00A3441F"/>
    <w:rsid w:val="00A345E1"/>
    <w:rsid w:val="00A3492D"/>
    <w:rsid w:val="00A34A69"/>
    <w:rsid w:val="00A34A8E"/>
    <w:rsid w:val="00A34AD0"/>
    <w:rsid w:val="00A34C42"/>
    <w:rsid w:val="00A34D16"/>
    <w:rsid w:val="00A34D48"/>
    <w:rsid w:val="00A34E20"/>
    <w:rsid w:val="00A34ED4"/>
    <w:rsid w:val="00A350D9"/>
    <w:rsid w:val="00A35213"/>
    <w:rsid w:val="00A353BC"/>
    <w:rsid w:val="00A3566C"/>
    <w:rsid w:val="00A3579B"/>
    <w:rsid w:val="00A3588E"/>
    <w:rsid w:val="00A35E8C"/>
    <w:rsid w:val="00A362E8"/>
    <w:rsid w:val="00A3637A"/>
    <w:rsid w:val="00A36544"/>
    <w:rsid w:val="00A3662A"/>
    <w:rsid w:val="00A36748"/>
    <w:rsid w:val="00A36934"/>
    <w:rsid w:val="00A369F8"/>
    <w:rsid w:val="00A36A98"/>
    <w:rsid w:val="00A36BA1"/>
    <w:rsid w:val="00A36CED"/>
    <w:rsid w:val="00A36D2C"/>
    <w:rsid w:val="00A36D94"/>
    <w:rsid w:val="00A36DB8"/>
    <w:rsid w:val="00A36E6B"/>
    <w:rsid w:val="00A36F48"/>
    <w:rsid w:val="00A372D7"/>
    <w:rsid w:val="00A37807"/>
    <w:rsid w:val="00A37888"/>
    <w:rsid w:val="00A3798D"/>
    <w:rsid w:val="00A37D51"/>
    <w:rsid w:val="00A40047"/>
    <w:rsid w:val="00A40157"/>
    <w:rsid w:val="00A401D5"/>
    <w:rsid w:val="00A401EC"/>
    <w:rsid w:val="00A40334"/>
    <w:rsid w:val="00A403D8"/>
    <w:rsid w:val="00A404F8"/>
    <w:rsid w:val="00A40527"/>
    <w:rsid w:val="00A406B2"/>
    <w:rsid w:val="00A40780"/>
    <w:rsid w:val="00A40EF9"/>
    <w:rsid w:val="00A41050"/>
    <w:rsid w:val="00A414D0"/>
    <w:rsid w:val="00A41880"/>
    <w:rsid w:val="00A418A0"/>
    <w:rsid w:val="00A41917"/>
    <w:rsid w:val="00A41C9E"/>
    <w:rsid w:val="00A41DF7"/>
    <w:rsid w:val="00A41E45"/>
    <w:rsid w:val="00A41F72"/>
    <w:rsid w:val="00A42079"/>
    <w:rsid w:val="00A4216D"/>
    <w:rsid w:val="00A423DC"/>
    <w:rsid w:val="00A42494"/>
    <w:rsid w:val="00A42525"/>
    <w:rsid w:val="00A426B4"/>
    <w:rsid w:val="00A428C7"/>
    <w:rsid w:val="00A428DE"/>
    <w:rsid w:val="00A429F7"/>
    <w:rsid w:val="00A42B0F"/>
    <w:rsid w:val="00A42C43"/>
    <w:rsid w:val="00A42D7C"/>
    <w:rsid w:val="00A42E4D"/>
    <w:rsid w:val="00A4301F"/>
    <w:rsid w:val="00A432C2"/>
    <w:rsid w:val="00A432C5"/>
    <w:rsid w:val="00A433DD"/>
    <w:rsid w:val="00A43774"/>
    <w:rsid w:val="00A43814"/>
    <w:rsid w:val="00A43D9A"/>
    <w:rsid w:val="00A43E18"/>
    <w:rsid w:val="00A440CB"/>
    <w:rsid w:val="00A4421C"/>
    <w:rsid w:val="00A4452B"/>
    <w:rsid w:val="00A44605"/>
    <w:rsid w:val="00A446D0"/>
    <w:rsid w:val="00A44772"/>
    <w:rsid w:val="00A4479D"/>
    <w:rsid w:val="00A447B5"/>
    <w:rsid w:val="00A44BCC"/>
    <w:rsid w:val="00A44E53"/>
    <w:rsid w:val="00A44E90"/>
    <w:rsid w:val="00A44E9A"/>
    <w:rsid w:val="00A4521C"/>
    <w:rsid w:val="00A45276"/>
    <w:rsid w:val="00A452BA"/>
    <w:rsid w:val="00A45339"/>
    <w:rsid w:val="00A45414"/>
    <w:rsid w:val="00A45485"/>
    <w:rsid w:val="00A457E8"/>
    <w:rsid w:val="00A45806"/>
    <w:rsid w:val="00A45909"/>
    <w:rsid w:val="00A459B1"/>
    <w:rsid w:val="00A45ED4"/>
    <w:rsid w:val="00A45EEB"/>
    <w:rsid w:val="00A4617C"/>
    <w:rsid w:val="00A46204"/>
    <w:rsid w:val="00A4670B"/>
    <w:rsid w:val="00A467A7"/>
    <w:rsid w:val="00A467C5"/>
    <w:rsid w:val="00A467EC"/>
    <w:rsid w:val="00A468E4"/>
    <w:rsid w:val="00A46A8F"/>
    <w:rsid w:val="00A46C3C"/>
    <w:rsid w:val="00A46C8C"/>
    <w:rsid w:val="00A46D4E"/>
    <w:rsid w:val="00A46FC5"/>
    <w:rsid w:val="00A46FC9"/>
    <w:rsid w:val="00A471B9"/>
    <w:rsid w:val="00A4747E"/>
    <w:rsid w:val="00A47721"/>
    <w:rsid w:val="00A478F5"/>
    <w:rsid w:val="00A4792A"/>
    <w:rsid w:val="00A479DF"/>
    <w:rsid w:val="00A47D3D"/>
    <w:rsid w:val="00A47E42"/>
    <w:rsid w:val="00A50106"/>
    <w:rsid w:val="00A50388"/>
    <w:rsid w:val="00A505C3"/>
    <w:rsid w:val="00A5071F"/>
    <w:rsid w:val="00A50777"/>
    <w:rsid w:val="00A509E0"/>
    <w:rsid w:val="00A50C22"/>
    <w:rsid w:val="00A50CCD"/>
    <w:rsid w:val="00A50D34"/>
    <w:rsid w:val="00A50DD7"/>
    <w:rsid w:val="00A51292"/>
    <w:rsid w:val="00A512F7"/>
    <w:rsid w:val="00A5139C"/>
    <w:rsid w:val="00A5139F"/>
    <w:rsid w:val="00A513ED"/>
    <w:rsid w:val="00A51656"/>
    <w:rsid w:val="00A51703"/>
    <w:rsid w:val="00A518A1"/>
    <w:rsid w:val="00A5199E"/>
    <w:rsid w:val="00A51B7D"/>
    <w:rsid w:val="00A51DA6"/>
    <w:rsid w:val="00A51FD2"/>
    <w:rsid w:val="00A522D9"/>
    <w:rsid w:val="00A52348"/>
    <w:rsid w:val="00A523B4"/>
    <w:rsid w:val="00A52855"/>
    <w:rsid w:val="00A52963"/>
    <w:rsid w:val="00A52B06"/>
    <w:rsid w:val="00A52BC7"/>
    <w:rsid w:val="00A52C60"/>
    <w:rsid w:val="00A52C8B"/>
    <w:rsid w:val="00A52D83"/>
    <w:rsid w:val="00A52D8C"/>
    <w:rsid w:val="00A52E7D"/>
    <w:rsid w:val="00A52F2F"/>
    <w:rsid w:val="00A52F4E"/>
    <w:rsid w:val="00A52FF7"/>
    <w:rsid w:val="00A5329E"/>
    <w:rsid w:val="00A533AD"/>
    <w:rsid w:val="00A533C7"/>
    <w:rsid w:val="00A534D7"/>
    <w:rsid w:val="00A5352C"/>
    <w:rsid w:val="00A535DA"/>
    <w:rsid w:val="00A53638"/>
    <w:rsid w:val="00A53872"/>
    <w:rsid w:val="00A5389B"/>
    <w:rsid w:val="00A539AC"/>
    <w:rsid w:val="00A53E88"/>
    <w:rsid w:val="00A53EFF"/>
    <w:rsid w:val="00A53FF6"/>
    <w:rsid w:val="00A54228"/>
    <w:rsid w:val="00A54500"/>
    <w:rsid w:val="00A549E1"/>
    <w:rsid w:val="00A54D04"/>
    <w:rsid w:val="00A55066"/>
    <w:rsid w:val="00A550A4"/>
    <w:rsid w:val="00A5522F"/>
    <w:rsid w:val="00A553B4"/>
    <w:rsid w:val="00A5557B"/>
    <w:rsid w:val="00A555F3"/>
    <w:rsid w:val="00A55810"/>
    <w:rsid w:val="00A55902"/>
    <w:rsid w:val="00A559E2"/>
    <w:rsid w:val="00A55BB5"/>
    <w:rsid w:val="00A55D69"/>
    <w:rsid w:val="00A55EDD"/>
    <w:rsid w:val="00A56173"/>
    <w:rsid w:val="00A56309"/>
    <w:rsid w:val="00A563BC"/>
    <w:rsid w:val="00A56444"/>
    <w:rsid w:val="00A564D6"/>
    <w:rsid w:val="00A5670E"/>
    <w:rsid w:val="00A568A0"/>
    <w:rsid w:val="00A56951"/>
    <w:rsid w:val="00A56A20"/>
    <w:rsid w:val="00A56D95"/>
    <w:rsid w:val="00A571A4"/>
    <w:rsid w:val="00A571A9"/>
    <w:rsid w:val="00A573E5"/>
    <w:rsid w:val="00A5742D"/>
    <w:rsid w:val="00A57681"/>
    <w:rsid w:val="00A577D7"/>
    <w:rsid w:val="00A57807"/>
    <w:rsid w:val="00A57842"/>
    <w:rsid w:val="00A57844"/>
    <w:rsid w:val="00A57887"/>
    <w:rsid w:val="00A57A78"/>
    <w:rsid w:val="00A57C67"/>
    <w:rsid w:val="00A57C9A"/>
    <w:rsid w:val="00A60372"/>
    <w:rsid w:val="00A604A1"/>
    <w:rsid w:val="00A604D8"/>
    <w:rsid w:val="00A6053C"/>
    <w:rsid w:val="00A60602"/>
    <w:rsid w:val="00A608AC"/>
    <w:rsid w:val="00A608E6"/>
    <w:rsid w:val="00A60D15"/>
    <w:rsid w:val="00A60DC5"/>
    <w:rsid w:val="00A60E4E"/>
    <w:rsid w:val="00A6102A"/>
    <w:rsid w:val="00A61110"/>
    <w:rsid w:val="00A6115F"/>
    <w:rsid w:val="00A612DC"/>
    <w:rsid w:val="00A61433"/>
    <w:rsid w:val="00A61471"/>
    <w:rsid w:val="00A615AD"/>
    <w:rsid w:val="00A61895"/>
    <w:rsid w:val="00A61973"/>
    <w:rsid w:val="00A61C02"/>
    <w:rsid w:val="00A61CC2"/>
    <w:rsid w:val="00A61DD9"/>
    <w:rsid w:val="00A61DF2"/>
    <w:rsid w:val="00A62000"/>
    <w:rsid w:val="00A620B2"/>
    <w:rsid w:val="00A620C7"/>
    <w:rsid w:val="00A62463"/>
    <w:rsid w:val="00A6269C"/>
    <w:rsid w:val="00A628E2"/>
    <w:rsid w:val="00A6290B"/>
    <w:rsid w:val="00A62C6F"/>
    <w:rsid w:val="00A62D85"/>
    <w:rsid w:val="00A62E51"/>
    <w:rsid w:val="00A62F2B"/>
    <w:rsid w:val="00A63019"/>
    <w:rsid w:val="00A6334B"/>
    <w:rsid w:val="00A633F5"/>
    <w:rsid w:val="00A63439"/>
    <w:rsid w:val="00A6364F"/>
    <w:rsid w:val="00A63707"/>
    <w:rsid w:val="00A6374C"/>
    <w:rsid w:val="00A63978"/>
    <w:rsid w:val="00A63A6D"/>
    <w:rsid w:val="00A63B40"/>
    <w:rsid w:val="00A63BFD"/>
    <w:rsid w:val="00A63C45"/>
    <w:rsid w:val="00A63CC2"/>
    <w:rsid w:val="00A63D2E"/>
    <w:rsid w:val="00A63F72"/>
    <w:rsid w:val="00A63F84"/>
    <w:rsid w:val="00A6422D"/>
    <w:rsid w:val="00A64397"/>
    <w:rsid w:val="00A643B8"/>
    <w:rsid w:val="00A644C6"/>
    <w:rsid w:val="00A64691"/>
    <w:rsid w:val="00A6472B"/>
    <w:rsid w:val="00A649C8"/>
    <w:rsid w:val="00A649FF"/>
    <w:rsid w:val="00A64C64"/>
    <w:rsid w:val="00A64F63"/>
    <w:rsid w:val="00A65051"/>
    <w:rsid w:val="00A650B3"/>
    <w:rsid w:val="00A6561A"/>
    <w:rsid w:val="00A65805"/>
    <w:rsid w:val="00A65AB6"/>
    <w:rsid w:val="00A65E67"/>
    <w:rsid w:val="00A661EB"/>
    <w:rsid w:val="00A66208"/>
    <w:rsid w:val="00A664DD"/>
    <w:rsid w:val="00A66BD4"/>
    <w:rsid w:val="00A66C1C"/>
    <w:rsid w:val="00A66C75"/>
    <w:rsid w:val="00A66C95"/>
    <w:rsid w:val="00A66EA9"/>
    <w:rsid w:val="00A66F37"/>
    <w:rsid w:val="00A67353"/>
    <w:rsid w:val="00A675C3"/>
    <w:rsid w:val="00A67A02"/>
    <w:rsid w:val="00A67BCB"/>
    <w:rsid w:val="00A67BF3"/>
    <w:rsid w:val="00A67F70"/>
    <w:rsid w:val="00A7043F"/>
    <w:rsid w:val="00A7046C"/>
    <w:rsid w:val="00A706B3"/>
    <w:rsid w:val="00A70718"/>
    <w:rsid w:val="00A7089B"/>
    <w:rsid w:val="00A70C13"/>
    <w:rsid w:val="00A70DC4"/>
    <w:rsid w:val="00A7104C"/>
    <w:rsid w:val="00A7108E"/>
    <w:rsid w:val="00A711DC"/>
    <w:rsid w:val="00A71455"/>
    <w:rsid w:val="00A71574"/>
    <w:rsid w:val="00A716E9"/>
    <w:rsid w:val="00A7174C"/>
    <w:rsid w:val="00A7176C"/>
    <w:rsid w:val="00A71CF0"/>
    <w:rsid w:val="00A71E6E"/>
    <w:rsid w:val="00A71EB4"/>
    <w:rsid w:val="00A720C4"/>
    <w:rsid w:val="00A720D1"/>
    <w:rsid w:val="00A72111"/>
    <w:rsid w:val="00A72246"/>
    <w:rsid w:val="00A722F0"/>
    <w:rsid w:val="00A72715"/>
    <w:rsid w:val="00A72921"/>
    <w:rsid w:val="00A72FAE"/>
    <w:rsid w:val="00A731A7"/>
    <w:rsid w:val="00A73550"/>
    <w:rsid w:val="00A73591"/>
    <w:rsid w:val="00A73B6F"/>
    <w:rsid w:val="00A73B89"/>
    <w:rsid w:val="00A73C18"/>
    <w:rsid w:val="00A73CB1"/>
    <w:rsid w:val="00A73E93"/>
    <w:rsid w:val="00A741BD"/>
    <w:rsid w:val="00A74362"/>
    <w:rsid w:val="00A74541"/>
    <w:rsid w:val="00A7464D"/>
    <w:rsid w:val="00A74766"/>
    <w:rsid w:val="00A74B80"/>
    <w:rsid w:val="00A74C11"/>
    <w:rsid w:val="00A74C60"/>
    <w:rsid w:val="00A74CD7"/>
    <w:rsid w:val="00A74E41"/>
    <w:rsid w:val="00A751A2"/>
    <w:rsid w:val="00A753E6"/>
    <w:rsid w:val="00A7548B"/>
    <w:rsid w:val="00A7568B"/>
    <w:rsid w:val="00A75714"/>
    <w:rsid w:val="00A75818"/>
    <w:rsid w:val="00A7584E"/>
    <w:rsid w:val="00A75C18"/>
    <w:rsid w:val="00A75E29"/>
    <w:rsid w:val="00A75F99"/>
    <w:rsid w:val="00A7615A"/>
    <w:rsid w:val="00A761A7"/>
    <w:rsid w:val="00A76252"/>
    <w:rsid w:val="00A76766"/>
    <w:rsid w:val="00A76C2D"/>
    <w:rsid w:val="00A76DB3"/>
    <w:rsid w:val="00A76E19"/>
    <w:rsid w:val="00A76E73"/>
    <w:rsid w:val="00A76E87"/>
    <w:rsid w:val="00A7713A"/>
    <w:rsid w:val="00A771C2"/>
    <w:rsid w:val="00A7734F"/>
    <w:rsid w:val="00A77589"/>
    <w:rsid w:val="00A7758A"/>
    <w:rsid w:val="00A77658"/>
    <w:rsid w:val="00A7786D"/>
    <w:rsid w:val="00A778CD"/>
    <w:rsid w:val="00A779D6"/>
    <w:rsid w:val="00A77A4B"/>
    <w:rsid w:val="00A77A97"/>
    <w:rsid w:val="00A77BBD"/>
    <w:rsid w:val="00A77C1A"/>
    <w:rsid w:val="00A77C4E"/>
    <w:rsid w:val="00A77CBD"/>
    <w:rsid w:val="00A77F77"/>
    <w:rsid w:val="00A80275"/>
    <w:rsid w:val="00A802B7"/>
    <w:rsid w:val="00A803CC"/>
    <w:rsid w:val="00A80487"/>
    <w:rsid w:val="00A80652"/>
    <w:rsid w:val="00A80695"/>
    <w:rsid w:val="00A80930"/>
    <w:rsid w:val="00A8099B"/>
    <w:rsid w:val="00A809B5"/>
    <w:rsid w:val="00A80A31"/>
    <w:rsid w:val="00A80ABE"/>
    <w:rsid w:val="00A80B0A"/>
    <w:rsid w:val="00A80D59"/>
    <w:rsid w:val="00A80F0F"/>
    <w:rsid w:val="00A80FE2"/>
    <w:rsid w:val="00A81253"/>
    <w:rsid w:val="00A81698"/>
    <w:rsid w:val="00A8179B"/>
    <w:rsid w:val="00A81B45"/>
    <w:rsid w:val="00A81E20"/>
    <w:rsid w:val="00A81F9D"/>
    <w:rsid w:val="00A82046"/>
    <w:rsid w:val="00A820AB"/>
    <w:rsid w:val="00A82305"/>
    <w:rsid w:val="00A823AF"/>
    <w:rsid w:val="00A826D4"/>
    <w:rsid w:val="00A8277C"/>
    <w:rsid w:val="00A8277E"/>
    <w:rsid w:val="00A827FE"/>
    <w:rsid w:val="00A828B5"/>
    <w:rsid w:val="00A82B2A"/>
    <w:rsid w:val="00A82E66"/>
    <w:rsid w:val="00A82ECC"/>
    <w:rsid w:val="00A831AC"/>
    <w:rsid w:val="00A831BF"/>
    <w:rsid w:val="00A831CD"/>
    <w:rsid w:val="00A8323E"/>
    <w:rsid w:val="00A83503"/>
    <w:rsid w:val="00A8377A"/>
    <w:rsid w:val="00A837E0"/>
    <w:rsid w:val="00A83943"/>
    <w:rsid w:val="00A839D7"/>
    <w:rsid w:val="00A83DF6"/>
    <w:rsid w:val="00A83F94"/>
    <w:rsid w:val="00A8404B"/>
    <w:rsid w:val="00A8434D"/>
    <w:rsid w:val="00A84514"/>
    <w:rsid w:val="00A845B4"/>
    <w:rsid w:val="00A847F6"/>
    <w:rsid w:val="00A84859"/>
    <w:rsid w:val="00A84A48"/>
    <w:rsid w:val="00A84B7B"/>
    <w:rsid w:val="00A84CB2"/>
    <w:rsid w:val="00A84F34"/>
    <w:rsid w:val="00A84F46"/>
    <w:rsid w:val="00A85046"/>
    <w:rsid w:val="00A851B0"/>
    <w:rsid w:val="00A851BC"/>
    <w:rsid w:val="00A852FA"/>
    <w:rsid w:val="00A853B5"/>
    <w:rsid w:val="00A85543"/>
    <w:rsid w:val="00A858D4"/>
    <w:rsid w:val="00A85B12"/>
    <w:rsid w:val="00A85C8E"/>
    <w:rsid w:val="00A85E12"/>
    <w:rsid w:val="00A85E59"/>
    <w:rsid w:val="00A85E72"/>
    <w:rsid w:val="00A86051"/>
    <w:rsid w:val="00A86285"/>
    <w:rsid w:val="00A86324"/>
    <w:rsid w:val="00A86561"/>
    <w:rsid w:val="00A866C9"/>
    <w:rsid w:val="00A8671E"/>
    <w:rsid w:val="00A8673A"/>
    <w:rsid w:val="00A8678B"/>
    <w:rsid w:val="00A869AD"/>
    <w:rsid w:val="00A86C1F"/>
    <w:rsid w:val="00A86DFF"/>
    <w:rsid w:val="00A86F01"/>
    <w:rsid w:val="00A86F57"/>
    <w:rsid w:val="00A86F84"/>
    <w:rsid w:val="00A87258"/>
    <w:rsid w:val="00A87427"/>
    <w:rsid w:val="00A874B4"/>
    <w:rsid w:val="00A874BB"/>
    <w:rsid w:val="00A877D7"/>
    <w:rsid w:val="00A8795C"/>
    <w:rsid w:val="00A87D58"/>
    <w:rsid w:val="00A87E45"/>
    <w:rsid w:val="00A87E79"/>
    <w:rsid w:val="00A901CC"/>
    <w:rsid w:val="00A902FD"/>
    <w:rsid w:val="00A9048C"/>
    <w:rsid w:val="00A905D6"/>
    <w:rsid w:val="00A90E02"/>
    <w:rsid w:val="00A9139A"/>
    <w:rsid w:val="00A91963"/>
    <w:rsid w:val="00A91967"/>
    <w:rsid w:val="00A919C3"/>
    <w:rsid w:val="00A919E1"/>
    <w:rsid w:val="00A91FB7"/>
    <w:rsid w:val="00A922BF"/>
    <w:rsid w:val="00A923D6"/>
    <w:rsid w:val="00A92A17"/>
    <w:rsid w:val="00A92B6E"/>
    <w:rsid w:val="00A92BFD"/>
    <w:rsid w:val="00A92C53"/>
    <w:rsid w:val="00A92EDC"/>
    <w:rsid w:val="00A92F1A"/>
    <w:rsid w:val="00A930A2"/>
    <w:rsid w:val="00A93268"/>
    <w:rsid w:val="00A93394"/>
    <w:rsid w:val="00A9339A"/>
    <w:rsid w:val="00A934EE"/>
    <w:rsid w:val="00A93577"/>
    <w:rsid w:val="00A93689"/>
    <w:rsid w:val="00A93706"/>
    <w:rsid w:val="00A9372F"/>
    <w:rsid w:val="00A9381F"/>
    <w:rsid w:val="00A93884"/>
    <w:rsid w:val="00A93A3C"/>
    <w:rsid w:val="00A93A8E"/>
    <w:rsid w:val="00A93C25"/>
    <w:rsid w:val="00A93D0B"/>
    <w:rsid w:val="00A93DE0"/>
    <w:rsid w:val="00A93EAB"/>
    <w:rsid w:val="00A940E9"/>
    <w:rsid w:val="00A943CB"/>
    <w:rsid w:val="00A94538"/>
    <w:rsid w:val="00A946C3"/>
    <w:rsid w:val="00A94756"/>
    <w:rsid w:val="00A9476D"/>
    <w:rsid w:val="00A94851"/>
    <w:rsid w:val="00A94896"/>
    <w:rsid w:val="00A94904"/>
    <w:rsid w:val="00A9490E"/>
    <w:rsid w:val="00A94B59"/>
    <w:rsid w:val="00A94D5D"/>
    <w:rsid w:val="00A95151"/>
    <w:rsid w:val="00A9534C"/>
    <w:rsid w:val="00A954F5"/>
    <w:rsid w:val="00A95829"/>
    <w:rsid w:val="00A95882"/>
    <w:rsid w:val="00A959FB"/>
    <w:rsid w:val="00A95A98"/>
    <w:rsid w:val="00A95F29"/>
    <w:rsid w:val="00A95FA5"/>
    <w:rsid w:val="00A96003"/>
    <w:rsid w:val="00A9612D"/>
    <w:rsid w:val="00A9622A"/>
    <w:rsid w:val="00A96252"/>
    <w:rsid w:val="00A96712"/>
    <w:rsid w:val="00A9673D"/>
    <w:rsid w:val="00A9688A"/>
    <w:rsid w:val="00A96961"/>
    <w:rsid w:val="00A96A53"/>
    <w:rsid w:val="00A96B4C"/>
    <w:rsid w:val="00A96B55"/>
    <w:rsid w:val="00A96C8A"/>
    <w:rsid w:val="00A9718D"/>
    <w:rsid w:val="00A974FA"/>
    <w:rsid w:val="00A9774B"/>
    <w:rsid w:val="00A977A7"/>
    <w:rsid w:val="00A9781F"/>
    <w:rsid w:val="00A979DD"/>
    <w:rsid w:val="00A97A7A"/>
    <w:rsid w:val="00A97ACF"/>
    <w:rsid w:val="00A97B88"/>
    <w:rsid w:val="00A97BC6"/>
    <w:rsid w:val="00A97E07"/>
    <w:rsid w:val="00A97E80"/>
    <w:rsid w:val="00AA0008"/>
    <w:rsid w:val="00AA000C"/>
    <w:rsid w:val="00AA0051"/>
    <w:rsid w:val="00AA008C"/>
    <w:rsid w:val="00AA03BD"/>
    <w:rsid w:val="00AA03C9"/>
    <w:rsid w:val="00AA0401"/>
    <w:rsid w:val="00AA042C"/>
    <w:rsid w:val="00AA04FD"/>
    <w:rsid w:val="00AA0540"/>
    <w:rsid w:val="00AA0997"/>
    <w:rsid w:val="00AA0BB5"/>
    <w:rsid w:val="00AA0FC9"/>
    <w:rsid w:val="00AA103F"/>
    <w:rsid w:val="00AA121E"/>
    <w:rsid w:val="00AA1243"/>
    <w:rsid w:val="00AA125B"/>
    <w:rsid w:val="00AA12E0"/>
    <w:rsid w:val="00AA1478"/>
    <w:rsid w:val="00AA1500"/>
    <w:rsid w:val="00AA171B"/>
    <w:rsid w:val="00AA1898"/>
    <w:rsid w:val="00AA1B9F"/>
    <w:rsid w:val="00AA1D22"/>
    <w:rsid w:val="00AA1F66"/>
    <w:rsid w:val="00AA1FA9"/>
    <w:rsid w:val="00AA1FFE"/>
    <w:rsid w:val="00AA207A"/>
    <w:rsid w:val="00AA2093"/>
    <w:rsid w:val="00AA22AD"/>
    <w:rsid w:val="00AA22E7"/>
    <w:rsid w:val="00AA24E7"/>
    <w:rsid w:val="00AA2511"/>
    <w:rsid w:val="00AA26D4"/>
    <w:rsid w:val="00AA2AC5"/>
    <w:rsid w:val="00AA2D4A"/>
    <w:rsid w:val="00AA2DDE"/>
    <w:rsid w:val="00AA2E2C"/>
    <w:rsid w:val="00AA2EB2"/>
    <w:rsid w:val="00AA2F64"/>
    <w:rsid w:val="00AA33A9"/>
    <w:rsid w:val="00AA3544"/>
    <w:rsid w:val="00AA3B34"/>
    <w:rsid w:val="00AA3B35"/>
    <w:rsid w:val="00AA4098"/>
    <w:rsid w:val="00AA40F4"/>
    <w:rsid w:val="00AA415E"/>
    <w:rsid w:val="00AA41EE"/>
    <w:rsid w:val="00AA4291"/>
    <w:rsid w:val="00AA4554"/>
    <w:rsid w:val="00AA4788"/>
    <w:rsid w:val="00AA4AA9"/>
    <w:rsid w:val="00AA4B14"/>
    <w:rsid w:val="00AA4C11"/>
    <w:rsid w:val="00AA4E4D"/>
    <w:rsid w:val="00AA547D"/>
    <w:rsid w:val="00AA55C0"/>
    <w:rsid w:val="00AA57CB"/>
    <w:rsid w:val="00AA5A37"/>
    <w:rsid w:val="00AA5A65"/>
    <w:rsid w:val="00AA5A7B"/>
    <w:rsid w:val="00AA5F8C"/>
    <w:rsid w:val="00AA601E"/>
    <w:rsid w:val="00AA60F9"/>
    <w:rsid w:val="00AA621E"/>
    <w:rsid w:val="00AA6443"/>
    <w:rsid w:val="00AA6569"/>
    <w:rsid w:val="00AA667D"/>
    <w:rsid w:val="00AA69D7"/>
    <w:rsid w:val="00AA6A38"/>
    <w:rsid w:val="00AA6B5A"/>
    <w:rsid w:val="00AA71E8"/>
    <w:rsid w:val="00AA722B"/>
    <w:rsid w:val="00AA727E"/>
    <w:rsid w:val="00AA773E"/>
    <w:rsid w:val="00AA7AA2"/>
    <w:rsid w:val="00AA7AC2"/>
    <w:rsid w:val="00AA7BF3"/>
    <w:rsid w:val="00AA7C7B"/>
    <w:rsid w:val="00AA7CE3"/>
    <w:rsid w:val="00AA7D7B"/>
    <w:rsid w:val="00AA7FD9"/>
    <w:rsid w:val="00AB0305"/>
    <w:rsid w:val="00AB061A"/>
    <w:rsid w:val="00AB0BAB"/>
    <w:rsid w:val="00AB0C00"/>
    <w:rsid w:val="00AB0CA7"/>
    <w:rsid w:val="00AB0E67"/>
    <w:rsid w:val="00AB1053"/>
    <w:rsid w:val="00AB10CD"/>
    <w:rsid w:val="00AB12B5"/>
    <w:rsid w:val="00AB189C"/>
    <w:rsid w:val="00AB1C86"/>
    <w:rsid w:val="00AB1DCF"/>
    <w:rsid w:val="00AB2072"/>
    <w:rsid w:val="00AB207F"/>
    <w:rsid w:val="00AB2488"/>
    <w:rsid w:val="00AB249E"/>
    <w:rsid w:val="00AB24BF"/>
    <w:rsid w:val="00AB2579"/>
    <w:rsid w:val="00AB260D"/>
    <w:rsid w:val="00AB2819"/>
    <w:rsid w:val="00AB2853"/>
    <w:rsid w:val="00AB293D"/>
    <w:rsid w:val="00AB2954"/>
    <w:rsid w:val="00AB298C"/>
    <w:rsid w:val="00AB2A98"/>
    <w:rsid w:val="00AB2CF3"/>
    <w:rsid w:val="00AB2D1D"/>
    <w:rsid w:val="00AB2D73"/>
    <w:rsid w:val="00AB2DE7"/>
    <w:rsid w:val="00AB2DEE"/>
    <w:rsid w:val="00AB2E74"/>
    <w:rsid w:val="00AB312E"/>
    <w:rsid w:val="00AB3174"/>
    <w:rsid w:val="00AB32D6"/>
    <w:rsid w:val="00AB3621"/>
    <w:rsid w:val="00AB3970"/>
    <w:rsid w:val="00AB3C72"/>
    <w:rsid w:val="00AB3E92"/>
    <w:rsid w:val="00AB40BF"/>
    <w:rsid w:val="00AB427C"/>
    <w:rsid w:val="00AB436A"/>
    <w:rsid w:val="00AB468D"/>
    <w:rsid w:val="00AB4F63"/>
    <w:rsid w:val="00AB4FC8"/>
    <w:rsid w:val="00AB50B1"/>
    <w:rsid w:val="00AB51B9"/>
    <w:rsid w:val="00AB5360"/>
    <w:rsid w:val="00AB5797"/>
    <w:rsid w:val="00AB5847"/>
    <w:rsid w:val="00AB5874"/>
    <w:rsid w:val="00AB5A22"/>
    <w:rsid w:val="00AB5B8F"/>
    <w:rsid w:val="00AB5C6E"/>
    <w:rsid w:val="00AB5D88"/>
    <w:rsid w:val="00AB5E8F"/>
    <w:rsid w:val="00AB5FFC"/>
    <w:rsid w:val="00AB60AB"/>
    <w:rsid w:val="00AB60F1"/>
    <w:rsid w:val="00AB66DC"/>
    <w:rsid w:val="00AB670F"/>
    <w:rsid w:val="00AB6BAB"/>
    <w:rsid w:val="00AB6EC6"/>
    <w:rsid w:val="00AB705D"/>
    <w:rsid w:val="00AB70FE"/>
    <w:rsid w:val="00AB7160"/>
    <w:rsid w:val="00AB76CB"/>
    <w:rsid w:val="00AB7921"/>
    <w:rsid w:val="00AC0204"/>
    <w:rsid w:val="00AC0485"/>
    <w:rsid w:val="00AC051D"/>
    <w:rsid w:val="00AC0630"/>
    <w:rsid w:val="00AC07C8"/>
    <w:rsid w:val="00AC07FB"/>
    <w:rsid w:val="00AC080F"/>
    <w:rsid w:val="00AC0B7F"/>
    <w:rsid w:val="00AC0F49"/>
    <w:rsid w:val="00AC11C2"/>
    <w:rsid w:val="00AC142D"/>
    <w:rsid w:val="00AC1827"/>
    <w:rsid w:val="00AC1C6D"/>
    <w:rsid w:val="00AC1C75"/>
    <w:rsid w:val="00AC1E24"/>
    <w:rsid w:val="00AC209F"/>
    <w:rsid w:val="00AC2324"/>
    <w:rsid w:val="00AC237F"/>
    <w:rsid w:val="00AC25B8"/>
    <w:rsid w:val="00AC25BA"/>
    <w:rsid w:val="00AC2692"/>
    <w:rsid w:val="00AC27D0"/>
    <w:rsid w:val="00AC292F"/>
    <w:rsid w:val="00AC298E"/>
    <w:rsid w:val="00AC2CB5"/>
    <w:rsid w:val="00AC2F12"/>
    <w:rsid w:val="00AC308E"/>
    <w:rsid w:val="00AC32C1"/>
    <w:rsid w:val="00AC32EC"/>
    <w:rsid w:val="00AC3375"/>
    <w:rsid w:val="00AC34E0"/>
    <w:rsid w:val="00AC34EA"/>
    <w:rsid w:val="00AC3565"/>
    <w:rsid w:val="00AC3664"/>
    <w:rsid w:val="00AC369E"/>
    <w:rsid w:val="00AC37B8"/>
    <w:rsid w:val="00AC38D4"/>
    <w:rsid w:val="00AC3ACD"/>
    <w:rsid w:val="00AC3B94"/>
    <w:rsid w:val="00AC3DCA"/>
    <w:rsid w:val="00AC3DD9"/>
    <w:rsid w:val="00AC4004"/>
    <w:rsid w:val="00AC4048"/>
    <w:rsid w:val="00AC4052"/>
    <w:rsid w:val="00AC40B7"/>
    <w:rsid w:val="00AC41AC"/>
    <w:rsid w:val="00AC42D2"/>
    <w:rsid w:val="00AC4348"/>
    <w:rsid w:val="00AC435F"/>
    <w:rsid w:val="00AC43AB"/>
    <w:rsid w:val="00AC458E"/>
    <w:rsid w:val="00AC48AD"/>
    <w:rsid w:val="00AC4C3D"/>
    <w:rsid w:val="00AC4E8A"/>
    <w:rsid w:val="00AC4F08"/>
    <w:rsid w:val="00AC4FAB"/>
    <w:rsid w:val="00AC4FEA"/>
    <w:rsid w:val="00AC4FF6"/>
    <w:rsid w:val="00AC53D7"/>
    <w:rsid w:val="00AC568A"/>
    <w:rsid w:val="00AC58D2"/>
    <w:rsid w:val="00AC59C2"/>
    <w:rsid w:val="00AC5A11"/>
    <w:rsid w:val="00AC5B3C"/>
    <w:rsid w:val="00AC5C0A"/>
    <w:rsid w:val="00AC5F03"/>
    <w:rsid w:val="00AC5FB4"/>
    <w:rsid w:val="00AC61EC"/>
    <w:rsid w:val="00AC6528"/>
    <w:rsid w:val="00AC65A1"/>
    <w:rsid w:val="00AC66DE"/>
    <w:rsid w:val="00AC67BE"/>
    <w:rsid w:val="00AC6A69"/>
    <w:rsid w:val="00AC6A92"/>
    <w:rsid w:val="00AC6C0F"/>
    <w:rsid w:val="00AC6C5E"/>
    <w:rsid w:val="00AC6DD1"/>
    <w:rsid w:val="00AC6EDA"/>
    <w:rsid w:val="00AC704E"/>
    <w:rsid w:val="00AC716D"/>
    <w:rsid w:val="00AC716E"/>
    <w:rsid w:val="00AC71E3"/>
    <w:rsid w:val="00AC7762"/>
    <w:rsid w:val="00AC78B5"/>
    <w:rsid w:val="00AC795C"/>
    <w:rsid w:val="00AC799A"/>
    <w:rsid w:val="00AC7BE3"/>
    <w:rsid w:val="00AC7C8C"/>
    <w:rsid w:val="00AC7C95"/>
    <w:rsid w:val="00AC7D24"/>
    <w:rsid w:val="00AD001C"/>
    <w:rsid w:val="00AD0234"/>
    <w:rsid w:val="00AD0250"/>
    <w:rsid w:val="00AD047C"/>
    <w:rsid w:val="00AD04A3"/>
    <w:rsid w:val="00AD0512"/>
    <w:rsid w:val="00AD0579"/>
    <w:rsid w:val="00AD0922"/>
    <w:rsid w:val="00AD0EA1"/>
    <w:rsid w:val="00AD1033"/>
    <w:rsid w:val="00AD10E4"/>
    <w:rsid w:val="00AD13D0"/>
    <w:rsid w:val="00AD1464"/>
    <w:rsid w:val="00AD1495"/>
    <w:rsid w:val="00AD14D0"/>
    <w:rsid w:val="00AD1600"/>
    <w:rsid w:val="00AD187F"/>
    <w:rsid w:val="00AD19E5"/>
    <w:rsid w:val="00AD1A65"/>
    <w:rsid w:val="00AD1D19"/>
    <w:rsid w:val="00AD1D47"/>
    <w:rsid w:val="00AD1ED8"/>
    <w:rsid w:val="00AD1F92"/>
    <w:rsid w:val="00AD2225"/>
    <w:rsid w:val="00AD23AD"/>
    <w:rsid w:val="00AD259B"/>
    <w:rsid w:val="00AD25D8"/>
    <w:rsid w:val="00AD269D"/>
    <w:rsid w:val="00AD26BE"/>
    <w:rsid w:val="00AD28E6"/>
    <w:rsid w:val="00AD2AD5"/>
    <w:rsid w:val="00AD2B35"/>
    <w:rsid w:val="00AD2B51"/>
    <w:rsid w:val="00AD2B98"/>
    <w:rsid w:val="00AD2C5B"/>
    <w:rsid w:val="00AD2D10"/>
    <w:rsid w:val="00AD2E6E"/>
    <w:rsid w:val="00AD2EB0"/>
    <w:rsid w:val="00AD304F"/>
    <w:rsid w:val="00AD3083"/>
    <w:rsid w:val="00AD30D7"/>
    <w:rsid w:val="00AD3175"/>
    <w:rsid w:val="00AD33DB"/>
    <w:rsid w:val="00AD34C5"/>
    <w:rsid w:val="00AD3592"/>
    <w:rsid w:val="00AD369E"/>
    <w:rsid w:val="00AD38E7"/>
    <w:rsid w:val="00AD3A92"/>
    <w:rsid w:val="00AD3B6A"/>
    <w:rsid w:val="00AD3CA5"/>
    <w:rsid w:val="00AD3D40"/>
    <w:rsid w:val="00AD3D70"/>
    <w:rsid w:val="00AD3DCB"/>
    <w:rsid w:val="00AD3EC9"/>
    <w:rsid w:val="00AD46D7"/>
    <w:rsid w:val="00AD4785"/>
    <w:rsid w:val="00AD4954"/>
    <w:rsid w:val="00AD4AE8"/>
    <w:rsid w:val="00AD4B33"/>
    <w:rsid w:val="00AD4D94"/>
    <w:rsid w:val="00AD4DB4"/>
    <w:rsid w:val="00AD4F77"/>
    <w:rsid w:val="00AD54CB"/>
    <w:rsid w:val="00AD5728"/>
    <w:rsid w:val="00AD581C"/>
    <w:rsid w:val="00AD5AB2"/>
    <w:rsid w:val="00AD5C7C"/>
    <w:rsid w:val="00AD6097"/>
    <w:rsid w:val="00AD60ED"/>
    <w:rsid w:val="00AD63C0"/>
    <w:rsid w:val="00AD6647"/>
    <w:rsid w:val="00AD666C"/>
    <w:rsid w:val="00AD6874"/>
    <w:rsid w:val="00AD68C9"/>
    <w:rsid w:val="00AD6B7C"/>
    <w:rsid w:val="00AD6C8A"/>
    <w:rsid w:val="00AD6DCD"/>
    <w:rsid w:val="00AD712F"/>
    <w:rsid w:val="00AD72A4"/>
    <w:rsid w:val="00AD72BF"/>
    <w:rsid w:val="00AD7529"/>
    <w:rsid w:val="00AD773F"/>
    <w:rsid w:val="00AD7895"/>
    <w:rsid w:val="00AD78DC"/>
    <w:rsid w:val="00AD7B5B"/>
    <w:rsid w:val="00AD7DEF"/>
    <w:rsid w:val="00AD7F90"/>
    <w:rsid w:val="00AE00A7"/>
    <w:rsid w:val="00AE00EB"/>
    <w:rsid w:val="00AE01A2"/>
    <w:rsid w:val="00AE01A3"/>
    <w:rsid w:val="00AE0259"/>
    <w:rsid w:val="00AE04B8"/>
    <w:rsid w:val="00AE0677"/>
    <w:rsid w:val="00AE0811"/>
    <w:rsid w:val="00AE0A3C"/>
    <w:rsid w:val="00AE0BA9"/>
    <w:rsid w:val="00AE0BC4"/>
    <w:rsid w:val="00AE0BE0"/>
    <w:rsid w:val="00AE0C2F"/>
    <w:rsid w:val="00AE0E07"/>
    <w:rsid w:val="00AE0ECD"/>
    <w:rsid w:val="00AE1207"/>
    <w:rsid w:val="00AE16A7"/>
    <w:rsid w:val="00AE1703"/>
    <w:rsid w:val="00AE17BF"/>
    <w:rsid w:val="00AE189D"/>
    <w:rsid w:val="00AE1D07"/>
    <w:rsid w:val="00AE1DAD"/>
    <w:rsid w:val="00AE2528"/>
    <w:rsid w:val="00AE265D"/>
    <w:rsid w:val="00AE267D"/>
    <w:rsid w:val="00AE268D"/>
    <w:rsid w:val="00AE2A1C"/>
    <w:rsid w:val="00AE2D8F"/>
    <w:rsid w:val="00AE2EFB"/>
    <w:rsid w:val="00AE3022"/>
    <w:rsid w:val="00AE3158"/>
    <w:rsid w:val="00AE35CD"/>
    <w:rsid w:val="00AE3691"/>
    <w:rsid w:val="00AE3916"/>
    <w:rsid w:val="00AE39C3"/>
    <w:rsid w:val="00AE3AE2"/>
    <w:rsid w:val="00AE3AE8"/>
    <w:rsid w:val="00AE3E15"/>
    <w:rsid w:val="00AE3E3C"/>
    <w:rsid w:val="00AE3EC8"/>
    <w:rsid w:val="00AE3F5F"/>
    <w:rsid w:val="00AE3FD8"/>
    <w:rsid w:val="00AE40BE"/>
    <w:rsid w:val="00AE414A"/>
    <w:rsid w:val="00AE419C"/>
    <w:rsid w:val="00AE4233"/>
    <w:rsid w:val="00AE42AC"/>
    <w:rsid w:val="00AE436F"/>
    <w:rsid w:val="00AE4377"/>
    <w:rsid w:val="00AE4463"/>
    <w:rsid w:val="00AE44F1"/>
    <w:rsid w:val="00AE497B"/>
    <w:rsid w:val="00AE4B04"/>
    <w:rsid w:val="00AE4C4C"/>
    <w:rsid w:val="00AE4DDB"/>
    <w:rsid w:val="00AE4E1B"/>
    <w:rsid w:val="00AE4F06"/>
    <w:rsid w:val="00AE515B"/>
    <w:rsid w:val="00AE5230"/>
    <w:rsid w:val="00AE536B"/>
    <w:rsid w:val="00AE53E9"/>
    <w:rsid w:val="00AE53EF"/>
    <w:rsid w:val="00AE54D2"/>
    <w:rsid w:val="00AE57EC"/>
    <w:rsid w:val="00AE59DC"/>
    <w:rsid w:val="00AE5B24"/>
    <w:rsid w:val="00AE5B68"/>
    <w:rsid w:val="00AE5C30"/>
    <w:rsid w:val="00AE5D7A"/>
    <w:rsid w:val="00AE5E64"/>
    <w:rsid w:val="00AE5F67"/>
    <w:rsid w:val="00AE662A"/>
    <w:rsid w:val="00AE67B1"/>
    <w:rsid w:val="00AE67E7"/>
    <w:rsid w:val="00AE6823"/>
    <w:rsid w:val="00AE696E"/>
    <w:rsid w:val="00AE6B91"/>
    <w:rsid w:val="00AE6F65"/>
    <w:rsid w:val="00AE70C2"/>
    <w:rsid w:val="00AE7301"/>
    <w:rsid w:val="00AE7378"/>
    <w:rsid w:val="00AE75B6"/>
    <w:rsid w:val="00AE7771"/>
    <w:rsid w:val="00AE78D2"/>
    <w:rsid w:val="00AE78F6"/>
    <w:rsid w:val="00AE7AC1"/>
    <w:rsid w:val="00AE7DEA"/>
    <w:rsid w:val="00AE7E9D"/>
    <w:rsid w:val="00AF03BE"/>
    <w:rsid w:val="00AF03EB"/>
    <w:rsid w:val="00AF08BB"/>
    <w:rsid w:val="00AF09AD"/>
    <w:rsid w:val="00AF09CA"/>
    <w:rsid w:val="00AF0AAA"/>
    <w:rsid w:val="00AF0C62"/>
    <w:rsid w:val="00AF0C64"/>
    <w:rsid w:val="00AF0C81"/>
    <w:rsid w:val="00AF0CC5"/>
    <w:rsid w:val="00AF0DBB"/>
    <w:rsid w:val="00AF0F89"/>
    <w:rsid w:val="00AF1421"/>
    <w:rsid w:val="00AF146E"/>
    <w:rsid w:val="00AF17CA"/>
    <w:rsid w:val="00AF18C5"/>
    <w:rsid w:val="00AF1B51"/>
    <w:rsid w:val="00AF1BAE"/>
    <w:rsid w:val="00AF1EF7"/>
    <w:rsid w:val="00AF1F77"/>
    <w:rsid w:val="00AF2010"/>
    <w:rsid w:val="00AF2073"/>
    <w:rsid w:val="00AF22A2"/>
    <w:rsid w:val="00AF24AD"/>
    <w:rsid w:val="00AF2822"/>
    <w:rsid w:val="00AF28E4"/>
    <w:rsid w:val="00AF29F7"/>
    <w:rsid w:val="00AF2BB7"/>
    <w:rsid w:val="00AF2F53"/>
    <w:rsid w:val="00AF3446"/>
    <w:rsid w:val="00AF34D0"/>
    <w:rsid w:val="00AF34FD"/>
    <w:rsid w:val="00AF35C4"/>
    <w:rsid w:val="00AF39A0"/>
    <w:rsid w:val="00AF3A30"/>
    <w:rsid w:val="00AF3A56"/>
    <w:rsid w:val="00AF3B36"/>
    <w:rsid w:val="00AF3B52"/>
    <w:rsid w:val="00AF3CB2"/>
    <w:rsid w:val="00AF3D17"/>
    <w:rsid w:val="00AF3DCB"/>
    <w:rsid w:val="00AF3E3B"/>
    <w:rsid w:val="00AF4065"/>
    <w:rsid w:val="00AF43D7"/>
    <w:rsid w:val="00AF46C9"/>
    <w:rsid w:val="00AF46FE"/>
    <w:rsid w:val="00AF4726"/>
    <w:rsid w:val="00AF47BB"/>
    <w:rsid w:val="00AF4811"/>
    <w:rsid w:val="00AF4BF6"/>
    <w:rsid w:val="00AF4CB9"/>
    <w:rsid w:val="00AF4D7F"/>
    <w:rsid w:val="00AF4D89"/>
    <w:rsid w:val="00AF4EF7"/>
    <w:rsid w:val="00AF5009"/>
    <w:rsid w:val="00AF50B1"/>
    <w:rsid w:val="00AF510B"/>
    <w:rsid w:val="00AF52F7"/>
    <w:rsid w:val="00AF531C"/>
    <w:rsid w:val="00AF5575"/>
    <w:rsid w:val="00AF5653"/>
    <w:rsid w:val="00AF5811"/>
    <w:rsid w:val="00AF5909"/>
    <w:rsid w:val="00AF5923"/>
    <w:rsid w:val="00AF5A0B"/>
    <w:rsid w:val="00AF5AC3"/>
    <w:rsid w:val="00AF5B26"/>
    <w:rsid w:val="00AF5C7B"/>
    <w:rsid w:val="00AF5CE2"/>
    <w:rsid w:val="00AF5D29"/>
    <w:rsid w:val="00AF601A"/>
    <w:rsid w:val="00AF60A2"/>
    <w:rsid w:val="00AF616E"/>
    <w:rsid w:val="00AF62F0"/>
    <w:rsid w:val="00AF6392"/>
    <w:rsid w:val="00AF64AD"/>
    <w:rsid w:val="00AF655B"/>
    <w:rsid w:val="00AF6742"/>
    <w:rsid w:val="00AF677F"/>
    <w:rsid w:val="00AF68CB"/>
    <w:rsid w:val="00AF68D9"/>
    <w:rsid w:val="00AF69CA"/>
    <w:rsid w:val="00AF69E9"/>
    <w:rsid w:val="00AF6A63"/>
    <w:rsid w:val="00AF6AB2"/>
    <w:rsid w:val="00AF6D57"/>
    <w:rsid w:val="00AF6E75"/>
    <w:rsid w:val="00AF7297"/>
    <w:rsid w:val="00AF73A3"/>
    <w:rsid w:val="00AF7547"/>
    <w:rsid w:val="00AF761E"/>
    <w:rsid w:val="00AF767C"/>
    <w:rsid w:val="00AF77B2"/>
    <w:rsid w:val="00AF7918"/>
    <w:rsid w:val="00AF79AD"/>
    <w:rsid w:val="00AF7BB5"/>
    <w:rsid w:val="00AF7F32"/>
    <w:rsid w:val="00B00209"/>
    <w:rsid w:val="00B00666"/>
    <w:rsid w:val="00B0074B"/>
    <w:rsid w:val="00B0079B"/>
    <w:rsid w:val="00B00864"/>
    <w:rsid w:val="00B00945"/>
    <w:rsid w:val="00B00A80"/>
    <w:rsid w:val="00B00F5F"/>
    <w:rsid w:val="00B01152"/>
    <w:rsid w:val="00B01587"/>
    <w:rsid w:val="00B01738"/>
    <w:rsid w:val="00B017B6"/>
    <w:rsid w:val="00B01855"/>
    <w:rsid w:val="00B01A71"/>
    <w:rsid w:val="00B01AB8"/>
    <w:rsid w:val="00B01B42"/>
    <w:rsid w:val="00B01F61"/>
    <w:rsid w:val="00B02100"/>
    <w:rsid w:val="00B02298"/>
    <w:rsid w:val="00B022D1"/>
    <w:rsid w:val="00B02661"/>
    <w:rsid w:val="00B027EF"/>
    <w:rsid w:val="00B027F7"/>
    <w:rsid w:val="00B02E3A"/>
    <w:rsid w:val="00B02E63"/>
    <w:rsid w:val="00B032C7"/>
    <w:rsid w:val="00B03417"/>
    <w:rsid w:val="00B03583"/>
    <w:rsid w:val="00B035D7"/>
    <w:rsid w:val="00B037DB"/>
    <w:rsid w:val="00B03970"/>
    <w:rsid w:val="00B03C2C"/>
    <w:rsid w:val="00B03F06"/>
    <w:rsid w:val="00B03F65"/>
    <w:rsid w:val="00B03F95"/>
    <w:rsid w:val="00B04342"/>
    <w:rsid w:val="00B04370"/>
    <w:rsid w:val="00B0457A"/>
    <w:rsid w:val="00B04683"/>
    <w:rsid w:val="00B04735"/>
    <w:rsid w:val="00B0473D"/>
    <w:rsid w:val="00B049E8"/>
    <w:rsid w:val="00B04A02"/>
    <w:rsid w:val="00B04A11"/>
    <w:rsid w:val="00B051ED"/>
    <w:rsid w:val="00B05430"/>
    <w:rsid w:val="00B0547E"/>
    <w:rsid w:val="00B0547F"/>
    <w:rsid w:val="00B058D1"/>
    <w:rsid w:val="00B05A0E"/>
    <w:rsid w:val="00B05AA8"/>
    <w:rsid w:val="00B05CD6"/>
    <w:rsid w:val="00B06008"/>
    <w:rsid w:val="00B0617A"/>
    <w:rsid w:val="00B061A5"/>
    <w:rsid w:val="00B0638E"/>
    <w:rsid w:val="00B06696"/>
    <w:rsid w:val="00B0670C"/>
    <w:rsid w:val="00B06759"/>
    <w:rsid w:val="00B067F0"/>
    <w:rsid w:val="00B06903"/>
    <w:rsid w:val="00B06CD6"/>
    <w:rsid w:val="00B0740D"/>
    <w:rsid w:val="00B074CC"/>
    <w:rsid w:val="00B07536"/>
    <w:rsid w:val="00B075C2"/>
    <w:rsid w:val="00B075FE"/>
    <w:rsid w:val="00B076C9"/>
    <w:rsid w:val="00B07799"/>
    <w:rsid w:val="00B077CE"/>
    <w:rsid w:val="00B0798E"/>
    <w:rsid w:val="00B07992"/>
    <w:rsid w:val="00B07AFD"/>
    <w:rsid w:val="00B07E0F"/>
    <w:rsid w:val="00B100F0"/>
    <w:rsid w:val="00B104A7"/>
    <w:rsid w:val="00B107D7"/>
    <w:rsid w:val="00B10888"/>
    <w:rsid w:val="00B10897"/>
    <w:rsid w:val="00B108B2"/>
    <w:rsid w:val="00B108DC"/>
    <w:rsid w:val="00B1093C"/>
    <w:rsid w:val="00B10A71"/>
    <w:rsid w:val="00B10B2F"/>
    <w:rsid w:val="00B10E51"/>
    <w:rsid w:val="00B1106A"/>
    <w:rsid w:val="00B11298"/>
    <w:rsid w:val="00B112EA"/>
    <w:rsid w:val="00B1136C"/>
    <w:rsid w:val="00B113A4"/>
    <w:rsid w:val="00B1144A"/>
    <w:rsid w:val="00B11A30"/>
    <w:rsid w:val="00B11A82"/>
    <w:rsid w:val="00B11A98"/>
    <w:rsid w:val="00B11D65"/>
    <w:rsid w:val="00B122F0"/>
    <w:rsid w:val="00B127F9"/>
    <w:rsid w:val="00B12B96"/>
    <w:rsid w:val="00B12B99"/>
    <w:rsid w:val="00B12EA2"/>
    <w:rsid w:val="00B12FBC"/>
    <w:rsid w:val="00B13031"/>
    <w:rsid w:val="00B1304C"/>
    <w:rsid w:val="00B130DF"/>
    <w:rsid w:val="00B1349F"/>
    <w:rsid w:val="00B135FE"/>
    <w:rsid w:val="00B13687"/>
    <w:rsid w:val="00B137E8"/>
    <w:rsid w:val="00B1396F"/>
    <w:rsid w:val="00B13E14"/>
    <w:rsid w:val="00B13E1C"/>
    <w:rsid w:val="00B13EEB"/>
    <w:rsid w:val="00B13F54"/>
    <w:rsid w:val="00B140ED"/>
    <w:rsid w:val="00B14102"/>
    <w:rsid w:val="00B14134"/>
    <w:rsid w:val="00B14557"/>
    <w:rsid w:val="00B146B5"/>
    <w:rsid w:val="00B14C95"/>
    <w:rsid w:val="00B150B3"/>
    <w:rsid w:val="00B150B4"/>
    <w:rsid w:val="00B1520C"/>
    <w:rsid w:val="00B153BD"/>
    <w:rsid w:val="00B15648"/>
    <w:rsid w:val="00B1565A"/>
    <w:rsid w:val="00B159B7"/>
    <w:rsid w:val="00B15B5B"/>
    <w:rsid w:val="00B15BB8"/>
    <w:rsid w:val="00B15D16"/>
    <w:rsid w:val="00B15D1B"/>
    <w:rsid w:val="00B15F79"/>
    <w:rsid w:val="00B15FC4"/>
    <w:rsid w:val="00B1611E"/>
    <w:rsid w:val="00B16174"/>
    <w:rsid w:val="00B16288"/>
    <w:rsid w:val="00B16544"/>
    <w:rsid w:val="00B166FF"/>
    <w:rsid w:val="00B16709"/>
    <w:rsid w:val="00B16BCB"/>
    <w:rsid w:val="00B16CE8"/>
    <w:rsid w:val="00B16D7A"/>
    <w:rsid w:val="00B16F3D"/>
    <w:rsid w:val="00B172F4"/>
    <w:rsid w:val="00B1742A"/>
    <w:rsid w:val="00B17912"/>
    <w:rsid w:val="00B17B80"/>
    <w:rsid w:val="00B17C14"/>
    <w:rsid w:val="00B17C4C"/>
    <w:rsid w:val="00B17D09"/>
    <w:rsid w:val="00B17EC7"/>
    <w:rsid w:val="00B17FAE"/>
    <w:rsid w:val="00B17FF4"/>
    <w:rsid w:val="00B201D6"/>
    <w:rsid w:val="00B2020F"/>
    <w:rsid w:val="00B20222"/>
    <w:rsid w:val="00B202A4"/>
    <w:rsid w:val="00B20322"/>
    <w:rsid w:val="00B203DF"/>
    <w:rsid w:val="00B20464"/>
    <w:rsid w:val="00B204DD"/>
    <w:rsid w:val="00B206A9"/>
    <w:rsid w:val="00B20764"/>
    <w:rsid w:val="00B2096E"/>
    <w:rsid w:val="00B209DA"/>
    <w:rsid w:val="00B209E2"/>
    <w:rsid w:val="00B20B6B"/>
    <w:rsid w:val="00B20CD9"/>
    <w:rsid w:val="00B20DCE"/>
    <w:rsid w:val="00B20E37"/>
    <w:rsid w:val="00B20E62"/>
    <w:rsid w:val="00B210E6"/>
    <w:rsid w:val="00B211D3"/>
    <w:rsid w:val="00B2136E"/>
    <w:rsid w:val="00B21570"/>
    <w:rsid w:val="00B216BB"/>
    <w:rsid w:val="00B2172C"/>
    <w:rsid w:val="00B2182F"/>
    <w:rsid w:val="00B21A40"/>
    <w:rsid w:val="00B21E9C"/>
    <w:rsid w:val="00B222A0"/>
    <w:rsid w:val="00B22341"/>
    <w:rsid w:val="00B223F6"/>
    <w:rsid w:val="00B22408"/>
    <w:rsid w:val="00B22438"/>
    <w:rsid w:val="00B2244E"/>
    <w:rsid w:val="00B2257C"/>
    <w:rsid w:val="00B229AF"/>
    <w:rsid w:val="00B22A21"/>
    <w:rsid w:val="00B22AC6"/>
    <w:rsid w:val="00B22B81"/>
    <w:rsid w:val="00B22CDD"/>
    <w:rsid w:val="00B232FA"/>
    <w:rsid w:val="00B2339F"/>
    <w:rsid w:val="00B23619"/>
    <w:rsid w:val="00B237D1"/>
    <w:rsid w:val="00B23888"/>
    <w:rsid w:val="00B23B3F"/>
    <w:rsid w:val="00B23CFF"/>
    <w:rsid w:val="00B23D92"/>
    <w:rsid w:val="00B24176"/>
    <w:rsid w:val="00B2427F"/>
    <w:rsid w:val="00B24442"/>
    <w:rsid w:val="00B244A9"/>
    <w:rsid w:val="00B247A0"/>
    <w:rsid w:val="00B247A6"/>
    <w:rsid w:val="00B24983"/>
    <w:rsid w:val="00B24B6F"/>
    <w:rsid w:val="00B24C3F"/>
    <w:rsid w:val="00B24C5F"/>
    <w:rsid w:val="00B24CD3"/>
    <w:rsid w:val="00B24FD8"/>
    <w:rsid w:val="00B24FFC"/>
    <w:rsid w:val="00B25107"/>
    <w:rsid w:val="00B25122"/>
    <w:rsid w:val="00B25CD8"/>
    <w:rsid w:val="00B25D1D"/>
    <w:rsid w:val="00B25DE0"/>
    <w:rsid w:val="00B25EFF"/>
    <w:rsid w:val="00B26025"/>
    <w:rsid w:val="00B26146"/>
    <w:rsid w:val="00B26250"/>
    <w:rsid w:val="00B263F7"/>
    <w:rsid w:val="00B2640B"/>
    <w:rsid w:val="00B264A6"/>
    <w:rsid w:val="00B269FD"/>
    <w:rsid w:val="00B26AA5"/>
    <w:rsid w:val="00B26BE9"/>
    <w:rsid w:val="00B26C87"/>
    <w:rsid w:val="00B27242"/>
    <w:rsid w:val="00B274B3"/>
    <w:rsid w:val="00B27540"/>
    <w:rsid w:val="00B277BB"/>
    <w:rsid w:val="00B3007E"/>
    <w:rsid w:val="00B30589"/>
    <w:rsid w:val="00B305C2"/>
    <w:rsid w:val="00B306DB"/>
    <w:rsid w:val="00B30806"/>
    <w:rsid w:val="00B30A4A"/>
    <w:rsid w:val="00B30B6B"/>
    <w:rsid w:val="00B3110F"/>
    <w:rsid w:val="00B3123A"/>
    <w:rsid w:val="00B312C0"/>
    <w:rsid w:val="00B31533"/>
    <w:rsid w:val="00B31590"/>
    <w:rsid w:val="00B31624"/>
    <w:rsid w:val="00B317B8"/>
    <w:rsid w:val="00B318C5"/>
    <w:rsid w:val="00B318D7"/>
    <w:rsid w:val="00B31905"/>
    <w:rsid w:val="00B31AC0"/>
    <w:rsid w:val="00B31C67"/>
    <w:rsid w:val="00B31F91"/>
    <w:rsid w:val="00B31FD4"/>
    <w:rsid w:val="00B32024"/>
    <w:rsid w:val="00B3223B"/>
    <w:rsid w:val="00B3272F"/>
    <w:rsid w:val="00B327EB"/>
    <w:rsid w:val="00B32872"/>
    <w:rsid w:val="00B32AEF"/>
    <w:rsid w:val="00B32C45"/>
    <w:rsid w:val="00B32C84"/>
    <w:rsid w:val="00B32D9D"/>
    <w:rsid w:val="00B32DA7"/>
    <w:rsid w:val="00B32F0F"/>
    <w:rsid w:val="00B32FEA"/>
    <w:rsid w:val="00B3307B"/>
    <w:rsid w:val="00B330B6"/>
    <w:rsid w:val="00B3389B"/>
    <w:rsid w:val="00B338E9"/>
    <w:rsid w:val="00B33AC5"/>
    <w:rsid w:val="00B33B3F"/>
    <w:rsid w:val="00B33DB1"/>
    <w:rsid w:val="00B33F1C"/>
    <w:rsid w:val="00B3409C"/>
    <w:rsid w:val="00B34141"/>
    <w:rsid w:val="00B34276"/>
    <w:rsid w:val="00B3455B"/>
    <w:rsid w:val="00B345E7"/>
    <w:rsid w:val="00B34726"/>
    <w:rsid w:val="00B3480D"/>
    <w:rsid w:val="00B34991"/>
    <w:rsid w:val="00B34A5A"/>
    <w:rsid w:val="00B34CA1"/>
    <w:rsid w:val="00B35329"/>
    <w:rsid w:val="00B35399"/>
    <w:rsid w:val="00B353B9"/>
    <w:rsid w:val="00B35492"/>
    <w:rsid w:val="00B358DC"/>
    <w:rsid w:val="00B35945"/>
    <w:rsid w:val="00B35B27"/>
    <w:rsid w:val="00B35E00"/>
    <w:rsid w:val="00B35E1C"/>
    <w:rsid w:val="00B35F58"/>
    <w:rsid w:val="00B36115"/>
    <w:rsid w:val="00B36877"/>
    <w:rsid w:val="00B368BE"/>
    <w:rsid w:val="00B36D02"/>
    <w:rsid w:val="00B36DA6"/>
    <w:rsid w:val="00B36DCC"/>
    <w:rsid w:val="00B36F31"/>
    <w:rsid w:val="00B3704A"/>
    <w:rsid w:val="00B370AE"/>
    <w:rsid w:val="00B370FE"/>
    <w:rsid w:val="00B3742D"/>
    <w:rsid w:val="00B37773"/>
    <w:rsid w:val="00B377C1"/>
    <w:rsid w:val="00B377FE"/>
    <w:rsid w:val="00B37B09"/>
    <w:rsid w:val="00B37B23"/>
    <w:rsid w:val="00B37B51"/>
    <w:rsid w:val="00B37CF4"/>
    <w:rsid w:val="00B401CE"/>
    <w:rsid w:val="00B40309"/>
    <w:rsid w:val="00B404A2"/>
    <w:rsid w:val="00B406C4"/>
    <w:rsid w:val="00B4083A"/>
    <w:rsid w:val="00B40900"/>
    <w:rsid w:val="00B40989"/>
    <w:rsid w:val="00B40A6F"/>
    <w:rsid w:val="00B40BD7"/>
    <w:rsid w:val="00B40CDD"/>
    <w:rsid w:val="00B40D71"/>
    <w:rsid w:val="00B40F5D"/>
    <w:rsid w:val="00B4101E"/>
    <w:rsid w:val="00B41166"/>
    <w:rsid w:val="00B411FB"/>
    <w:rsid w:val="00B415AA"/>
    <w:rsid w:val="00B415E4"/>
    <w:rsid w:val="00B416FA"/>
    <w:rsid w:val="00B41753"/>
    <w:rsid w:val="00B419C2"/>
    <w:rsid w:val="00B41AF8"/>
    <w:rsid w:val="00B41B11"/>
    <w:rsid w:val="00B41B83"/>
    <w:rsid w:val="00B41CF6"/>
    <w:rsid w:val="00B41D17"/>
    <w:rsid w:val="00B41DF1"/>
    <w:rsid w:val="00B42176"/>
    <w:rsid w:val="00B423DC"/>
    <w:rsid w:val="00B42415"/>
    <w:rsid w:val="00B4241E"/>
    <w:rsid w:val="00B4248B"/>
    <w:rsid w:val="00B4253C"/>
    <w:rsid w:val="00B426E6"/>
    <w:rsid w:val="00B42B5C"/>
    <w:rsid w:val="00B42C47"/>
    <w:rsid w:val="00B42DA0"/>
    <w:rsid w:val="00B42E3B"/>
    <w:rsid w:val="00B42FEA"/>
    <w:rsid w:val="00B4318F"/>
    <w:rsid w:val="00B4327D"/>
    <w:rsid w:val="00B432C3"/>
    <w:rsid w:val="00B43874"/>
    <w:rsid w:val="00B4389D"/>
    <w:rsid w:val="00B4398D"/>
    <w:rsid w:val="00B43A5E"/>
    <w:rsid w:val="00B43BC9"/>
    <w:rsid w:val="00B43CFB"/>
    <w:rsid w:val="00B43D1D"/>
    <w:rsid w:val="00B43D6E"/>
    <w:rsid w:val="00B43EB8"/>
    <w:rsid w:val="00B43EEE"/>
    <w:rsid w:val="00B43FBF"/>
    <w:rsid w:val="00B44031"/>
    <w:rsid w:val="00B44322"/>
    <w:rsid w:val="00B44383"/>
    <w:rsid w:val="00B444E2"/>
    <w:rsid w:val="00B4451E"/>
    <w:rsid w:val="00B44A76"/>
    <w:rsid w:val="00B44AE7"/>
    <w:rsid w:val="00B44C09"/>
    <w:rsid w:val="00B44CB5"/>
    <w:rsid w:val="00B44E04"/>
    <w:rsid w:val="00B45138"/>
    <w:rsid w:val="00B451BE"/>
    <w:rsid w:val="00B4521E"/>
    <w:rsid w:val="00B452CE"/>
    <w:rsid w:val="00B453F3"/>
    <w:rsid w:val="00B454D1"/>
    <w:rsid w:val="00B45574"/>
    <w:rsid w:val="00B45687"/>
    <w:rsid w:val="00B4589C"/>
    <w:rsid w:val="00B45C30"/>
    <w:rsid w:val="00B45D13"/>
    <w:rsid w:val="00B45E83"/>
    <w:rsid w:val="00B460F2"/>
    <w:rsid w:val="00B46216"/>
    <w:rsid w:val="00B463F8"/>
    <w:rsid w:val="00B46427"/>
    <w:rsid w:val="00B46505"/>
    <w:rsid w:val="00B466A1"/>
    <w:rsid w:val="00B46881"/>
    <w:rsid w:val="00B4693B"/>
    <w:rsid w:val="00B46AB5"/>
    <w:rsid w:val="00B46B0C"/>
    <w:rsid w:val="00B46E04"/>
    <w:rsid w:val="00B46E87"/>
    <w:rsid w:val="00B46EEF"/>
    <w:rsid w:val="00B4706A"/>
    <w:rsid w:val="00B470A4"/>
    <w:rsid w:val="00B47200"/>
    <w:rsid w:val="00B47214"/>
    <w:rsid w:val="00B47221"/>
    <w:rsid w:val="00B4724A"/>
    <w:rsid w:val="00B472B4"/>
    <w:rsid w:val="00B47551"/>
    <w:rsid w:val="00B476CD"/>
    <w:rsid w:val="00B47797"/>
    <w:rsid w:val="00B478D2"/>
    <w:rsid w:val="00B47BE3"/>
    <w:rsid w:val="00B47EBC"/>
    <w:rsid w:val="00B47ED6"/>
    <w:rsid w:val="00B47EF6"/>
    <w:rsid w:val="00B500A8"/>
    <w:rsid w:val="00B501C4"/>
    <w:rsid w:val="00B50343"/>
    <w:rsid w:val="00B504A7"/>
    <w:rsid w:val="00B50600"/>
    <w:rsid w:val="00B50659"/>
    <w:rsid w:val="00B506B8"/>
    <w:rsid w:val="00B50769"/>
    <w:rsid w:val="00B507D7"/>
    <w:rsid w:val="00B509D7"/>
    <w:rsid w:val="00B50A2E"/>
    <w:rsid w:val="00B50E10"/>
    <w:rsid w:val="00B50F85"/>
    <w:rsid w:val="00B51109"/>
    <w:rsid w:val="00B51171"/>
    <w:rsid w:val="00B511A9"/>
    <w:rsid w:val="00B5122A"/>
    <w:rsid w:val="00B514F6"/>
    <w:rsid w:val="00B518AA"/>
    <w:rsid w:val="00B51937"/>
    <w:rsid w:val="00B51B90"/>
    <w:rsid w:val="00B51CB5"/>
    <w:rsid w:val="00B51CCD"/>
    <w:rsid w:val="00B51E43"/>
    <w:rsid w:val="00B51FDC"/>
    <w:rsid w:val="00B52096"/>
    <w:rsid w:val="00B5247E"/>
    <w:rsid w:val="00B524DA"/>
    <w:rsid w:val="00B528B0"/>
    <w:rsid w:val="00B528BF"/>
    <w:rsid w:val="00B528E1"/>
    <w:rsid w:val="00B529D3"/>
    <w:rsid w:val="00B529E9"/>
    <w:rsid w:val="00B52C90"/>
    <w:rsid w:val="00B52EAC"/>
    <w:rsid w:val="00B52F51"/>
    <w:rsid w:val="00B52FEC"/>
    <w:rsid w:val="00B531FB"/>
    <w:rsid w:val="00B533C0"/>
    <w:rsid w:val="00B53489"/>
    <w:rsid w:val="00B534B9"/>
    <w:rsid w:val="00B53588"/>
    <w:rsid w:val="00B53702"/>
    <w:rsid w:val="00B5381D"/>
    <w:rsid w:val="00B53A0D"/>
    <w:rsid w:val="00B53B98"/>
    <w:rsid w:val="00B53C60"/>
    <w:rsid w:val="00B53D41"/>
    <w:rsid w:val="00B53D44"/>
    <w:rsid w:val="00B53EB7"/>
    <w:rsid w:val="00B5409F"/>
    <w:rsid w:val="00B541FB"/>
    <w:rsid w:val="00B5424B"/>
    <w:rsid w:val="00B542F0"/>
    <w:rsid w:val="00B543DD"/>
    <w:rsid w:val="00B543E5"/>
    <w:rsid w:val="00B54582"/>
    <w:rsid w:val="00B5467B"/>
    <w:rsid w:val="00B546BB"/>
    <w:rsid w:val="00B547DA"/>
    <w:rsid w:val="00B54A5A"/>
    <w:rsid w:val="00B54A7A"/>
    <w:rsid w:val="00B54A93"/>
    <w:rsid w:val="00B55064"/>
    <w:rsid w:val="00B554AD"/>
    <w:rsid w:val="00B5554F"/>
    <w:rsid w:val="00B55869"/>
    <w:rsid w:val="00B558E7"/>
    <w:rsid w:val="00B5596D"/>
    <w:rsid w:val="00B55BE4"/>
    <w:rsid w:val="00B55C39"/>
    <w:rsid w:val="00B55D0B"/>
    <w:rsid w:val="00B55D5F"/>
    <w:rsid w:val="00B55DF6"/>
    <w:rsid w:val="00B55EB3"/>
    <w:rsid w:val="00B55EC4"/>
    <w:rsid w:val="00B55FC8"/>
    <w:rsid w:val="00B566B4"/>
    <w:rsid w:val="00B5692D"/>
    <w:rsid w:val="00B56C9C"/>
    <w:rsid w:val="00B56DC2"/>
    <w:rsid w:val="00B56F9C"/>
    <w:rsid w:val="00B57416"/>
    <w:rsid w:val="00B57625"/>
    <w:rsid w:val="00B579BC"/>
    <w:rsid w:val="00B57A4F"/>
    <w:rsid w:val="00B57CB9"/>
    <w:rsid w:val="00B57CD4"/>
    <w:rsid w:val="00B6002F"/>
    <w:rsid w:val="00B60166"/>
    <w:rsid w:val="00B60167"/>
    <w:rsid w:val="00B60274"/>
    <w:rsid w:val="00B60739"/>
    <w:rsid w:val="00B60A49"/>
    <w:rsid w:val="00B60BD8"/>
    <w:rsid w:val="00B60D9A"/>
    <w:rsid w:val="00B60DB2"/>
    <w:rsid w:val="00B60E32"/>
    <w:rsid w:val="00B610ED"/>
    <w:rsid w:val="00B61228"/>
    <w:rsid w:val="00B61236"/>
    <w:rsid w:val="00B61314"/>
    <w:rsid w:val="00B6146C"/>
    <w:rsid w:val="00B614FF"/>
    <w:rsid w:val="00B61616"/>
    <w:rsid w:val="00B61705"/>
    <w:rsid w:val="00B617B1"/>
    <w:rsid w:val="00B620CE"/>
    <w:rsid w:val="00B620EE"/>
    <w:rsid w:val="00B621D4"/>
    <w:rsid w:val="00B62639"/>
    <w:rsid w:val="00B626BF"/>
    <w:rsid w:val="00B626D7"/>
    <w:rsid w:val="00B628EE"/>
    <w:rsid w:val="00B62AF8"/>
    <w:rsid w:val="00B62C55"/>
    <w:rsid w:val="00B62C61"/>
    <w:rsid w:val="00B62C6A"/>
    <w:rsid w:val="00B62DB0"/>
    <w:rsid w:val="00B62DE3"/>
    <w:rsid w:val="00B62FE6"/>
    <w:rsid w:val="00B6335C"/>
    <w:rsid w:val="00B634C2"/>
    <w:rsid w:val="00B63591"/>
    <w:rsid w:val="00B6364B"/>
    <w:rsid w:val="00B63829"/>
    <w:rsid w:val="00B63E02"/>
    <w:rsid w:val="00B63FDE"/>
    <w:rsid w:val="00B6401E"/>
    <w:rsid w:val="00B6406B"/>
    <w:rsid w:val="00B643E2"/>
    <w:rsid w:val="00B644C0"/>
    <w:rsid w:val="00B644E5"/>
    <w:rsid w:val="00B6487F"/>
    <w:rsid w:val="00B64968"/>
    <w:rsid w:val="00B64B00"/>
    <w:rsid w:val="00B64BF8"/>
    <w:rsid w:val="00B64DC0"/>
    <w:rsid w:val="00B64DCF"/>
    <w:rsid w:val="00B65488"/>
    <w:rsid w:val="00B654EA"/>
    <w:rsid w:val="00B65674"/>
    <w:rsid w:val="00B658A0"/>
    <w:rsid w:val="00B65B17"/>
    <w:rsid w:val="00B65B7D"/>
    <w:rsid w:val="00B65D46"/>
    <w:rsid w:val="00B65FA6"/>
    <w:rsid w:val="00B66025"/>
    <w:rsid w:val="00B660D1"/>
    <w:rsid w:val="00B66174"/>
    <w:rsid w:val="00B66868"/>
    <w:rsid w:val="00B6687E"/>
    <w:rsid w:val="00B6691B"/>
    <w:rsid w:val="00B6696E"/>
    <w:rsid w:val="00B66D73"/>
    <w:rsid w:val="00B66E2E"/>
    <w:rsid w:val="00B66F39"/>
    <w:rsid w:val="00B6729E"/>
    <w:rsid w:val="00B672AB"/>
    <w:rsid w:val="00B6735E"/>
    <w:rsid w:val="00B6749C"/>
    <w:rsid w:val="00B67710"/>
    <w:rsid w:val="00B6789D"/>
    <w:rsid w:val="00B678A9"/>
    <w:rsid w:val="00B679B8"/>
    <w:rsid w:val="00B679CD"/>
    <w:rsid w:val="00B679E8"/>
    <w:rsid w:val="00B679EB"/>
    <w:rsid w:val="00B67AC3"/>
    <w:rsid w:val="00B67D6D"/>
    <w:rsid w:val="00B67E31"/>
    <w:rsid w:val="00B702E3"/>
    <w:rsid w:val="00B70355"/>
    <w:rsid w:val="00B70489"/>
    <w:rsid w:val="00B7075E"/>
    <w:rsid w:val="00B7087A"/>
    <w:rsid w:val="00B70AC0"/>
    <w:rsid w:val="00B70F8E"/>
    <w:rsid w:val="00B71144"/>
    <w:rsid w:val="00B7115D"/>
    <w:rsid w:val="00B712AF"/>
    <w:rsid w:val="00B714B2"/>
    <w:rsid w:val="00B71696"/>
    <w:rsid w:val="00B7176A"/>
    <w:rsid w:val="00B717BF"/>
    <w:rsid w:val="00B7197E"/>
    <w:rsid w:val="00B71B75"/>
    <w:rsid w:val="00B720A2"/>
    <w:rsid w:val="00B723EE"/>
    <w:rsid w:val="00B724F9"/>
    <w:rsid w:val="00B725AE"/>
    <w:rsid w:val="00B72610"/>
    <w:rsid w:val="00B726BA"/>
    <w:rsid w:val="00B72876"/>
    <w:rsid w:val="00B72ACB"/>
    <w:rsid w:val="00B72B3D"/>
    <w:rsid w:val="00B73146"/>
    <w:rsid w:val="00B73297"/>
    <w:rsid w:val="00B732A8"/>
    <w:rsid w:val="00B732B2"/>
    <w:rsid w:val="00B73423"/>
    <w:rsid w:val="00B73602"/>
    <w:rsid w:val="00B73673"/>
    <w:rsid w:val="00B736FC"/>
    <w:rsid w:val="00B73778"/>
    <w:rsid w:val="00B73A5F"/>
    <w:rsid w:val="00B73C0C"/>
    <w:rsid w:val="00B73CC6"/>
    <w:rsid w:val="00B73DD0"/>
    <w:rsid w:val="00B73F43"/>
    <w:rsid w:val="00B73FE6"/>
    <w:rsid w:val="00B74284"/>
    <w:rsid w:val="00B74343"/>
    <w:rsid w:val="00B74345"/>
    <w:rsid w:val="00B7451D"/>
    <w:rsid w:val="00B745B6"/>
    <w:rsid w:val="00B747C0"/>
    <w:rsid w:val="00B74840"/>
    <w:rsid w:val="00B748B1"/>
    <w:rsid w:val="00B74A6F"/>
    <w:rsid w:val="00B74A93"/>
    <w:rsid w:val="00B74ACA"/>
    <w:rsid w:val="00B74B98"/>
    <w:rsid w:val="00B74CB6"/>
    <w:rsid w:val="00B74EBF"/>
    <w:rsid w:val="00B74F31"/>
    <w:rsid w:val="00B75067"/>
    <w:rsid w:val="00B751CF"/>
    <w:rsid w:val="00B751E9"/>
    <w:rsid w:val="00B75200"/>
    <w:rsid w:val="00B75354"/>
    <w:rsid w:val="00B7536C"/>
    <w:rsid w:val="00B7537F"/>
    <w:rsid w:val="00B754D1"/>
    <w:rsid w:val="00B7551D"/>
    <w:rsid w:val="00B755A8"/>
    <w:rsid w:val="00B75645"/>
    <w:rsid w:val="00B75A8C"/>
    <w:rsid w:val="00B75BBB"/>
    <w:rsid w:val="00B75EF5"/>
    <w:rsid w:val="00B75F21"/>
    <w:rsid w:val="00B7620F"/>
    <w:rsid w:val="00B763B1"/>
    <w:rsid w:val="00B76630"/>
    <w:rsid w:val="00B7675A"/>
    <w:rsid w:val="00B76806"/>
    <w:rsid w:val="00B7695E"/>
    <w:rsid w:val="00B76A11"/>
    <w:rsid w:val="00B76C2B"/>
    <w:rsid w:val="00B771E9"/>
    <w:rsid w:val="00B77365"/>
    <w:rsid w:val="00B77444"/>
    <w:rsid w:val="00B775D1"/>
    <w:rsid w:val="00B7776E"/>
    <w:rsid w:val="00B7777E"/>
    <w:rsid w:val="00B77B2D"/>
    <w:rsid w:val="00B80107"/>
    <w:rsid w:val="00B8017C"/>
    <w:rsid w:val="00B804BD"/>
    <w:rsid w:val="00B80858"/>
    <w:rsid w:val="00B80AF9"/>
    <w:rsid w:val="00B80D47"/>
    <w:rsid w:val="00B80D63"/>
    <w:rsid w:val="00B80FA8"/>
    <w:rsid w:val="00B81452"/>
    <w:rsid w:val="00B81792"/>
    <w:rsid w:val="00B817DB"/>
    <w:rsid w:val="00B818FD"/>
    <w:rsid w:val="00B819AF"/>
    <w:rsid w:val="00B81C52"/>
    <w:rsid w:val="00B82047"/>
    <w:rsid w:val="00B8210F"/>
    <w:rsid w:val="00B82178"/>
    <w:rsid w:val="00B821C1"/>
    <w:rsid w:val="00B82265"/>
    <w:rsid w:val="00B82316"/>
    <w:rsid w:val="00B82373"/>
    <w:rsid w:val="00B8241F"/>
    <w:rsid w:val="00B825DB"/>
    <w:rsid w:val="00B82618"/>
    <w:rsid w:val="00B8273B"/>
    <w:rsid w:val="00B8275E"/>
    <w:rsid w:val="00B82928"/>
    <w:rsid w:val="00B829A0"/>
    <w:rsid w:val="00B829BF"/>
    <w:rsid w:val="00B829F6"/>
    <w:rsid w:val="00B82CD9"/>
    <w:rsid w:val="00B82D6D"/>
    <w:rsid w:val="00B834ED"/>
    <w:rsid w:val="00B8396B"/>
    <w:rsid w:val="00B83B94"/>
    <w:rsid w:val="00B83D2A"/>
    <w:rsid w:val="00B83F94"/>
    <w:rsid w:val="00B84120"/>
    <w:rsid w:val="00B8423D"/>
    <w:rsid w:val="00B844A6"/>
    <w:rsid w:val="00B8454B"/>
    <w:rsid w:val="00B84602"/>
    <w:rsid w:val="00B84612"/>
    <w:rsid w:val="00B84937"/>
    <w:rsid w:val="00B84A29"/>
    <w:rsid w:val="00B84B39"/>
    <w:rsid w:val="00B84C86"/>
    <w:rsid w:val="00B84EC2"/>
    <w:rsid w:val="00B84F63"/>
    <w:rsid w:val="00B85101"/>
    <w:rsid w:val="00B85208"/>
    <w:rsid w:val="00B854F3"/>
    <w:rsid w:val="00B858AA"/>
    <w:rsid w:val="00B85971"/>
    <w:rsid w:val="00B85B2F"/>
    <w:rsid w:val="00B85B69"/>
    <w:rsid w:val="00B85B91"/>
    <w:rsid w:val="00B85EF3"/>
    <w:rsid w:val="00B85FEF"/>
    <w:rsid w:val="00B8615C"/>
    <w:rsid w:val="00B86361"/>
    <w:rsid w:val="00B86412"/>
    <w:rsid w:val="00B8660B"/>
    <w:rsid w:val="00B86814"/>
    <w:rsid w:val="00B86916"/>
    <w:rsid w:val="00B86F61"/>
    <w:rsid w:val="00B87011"/>
    <w:rsid w:val="00B8701C"/>
    <w:rsid w:val="00B87225"/>
    <w:rsid w:val="00B87294"/>
    <w:rsid w:val="00B872AB"/>
    <w:rsid w:val="00B872D4"/>
    <w:rsid w:val="00B873D4"/>
    <w:rsid w:val="00B876EB"/>
    <w:rsid w:val="00B87A8F"/>
    <w:rsid w:val="00B87C18"/>
    <w:rsid w:val="00B87D62"/>
    <w:rsid w:val="00B87F67"/>
    <w:rsid w:val="00B90329"/>
    <w:rsid w:val="00B903C4"/>
    <w:rsid w:val="00B9092F"/>
    <w:rsid w:val="00B90A07"/>
    <w:rsid w:val="00B90A5B"/>
    <w:rsid w:val="00B90A96"/>
    <w:rsid w:val="00B90AF4"/>
    <w:rsid w:val="00B90C20"/>
    <w:rsid w:val="00B90CD1"/>
    <w:rsid w:val="00B90D7F"/>
    <w:rsid w:val="00B90DA8"/>
    <w:rsid w:val="00B90EAF"/>
    <w:rsid w:val="00B9104C"/>
    <w:rsid w:val="00B91173"/>
    <w:rsid w:val="00B911D0"/>
    <w:rsid w:val="00B91368"/>
    <w:rsid w:val="00B916B0"/>
    <w:rsid w:val="00B917B5"/>
    <w:rsid w:val="00B918D6"/>
    <w:rsid w:val="00B918FF"/>
    <w:rsid w:val="00B91929"/>
    <w:rsid w:val="00B91973"/>
    <w:rsid w:val="00B91A2A"/>
    <w:rsid w:val="00B91CC9"/>
    <w:rsid w:val="00B91E26"/>
    <w:rsid w:val="00B92214"/>
    <w:rsid w:val="00B92452"/>
    <w:rsid w:val="00B92463"/>
    <w:rsid w:val="00B92623"/>
    <w:rsid w:val="00B92789"/>
    <w:rsid w:val="00B92B0A"/>
    <w:rsid w:val="00B92CB3"/>
    <w:rsid w:val="00B931A5"/>
    <w:rsid w:val="00B93333"/>
    <w:rsid w:val="00B93347"/>
    <w:rsid w:val="00B9372B"/>
    <w:rsid w:val="00B93838"/>
    <w:rsid w:val="00B939DD"/>
    <w:rsid w:val="00B93A0F"/>
    <w:rsid w:val="00B93A21"/>
    <w:rsid w:val="00B93AD7"/>
    <w:rsid w:val="00B93B5A"/>
    <w:rsid w:val="00B93D2A"/>
    <w:rsid w:val="00B941F6"/>
    <w:rsid w:val="00B9430A"/>
    <w:rsid w:val="00B945A6"/>
    <w:rsid w:val="00B947D9"/>
    <w:rsid w:val="00B949B4"/>
    <w:rsid w:val="00B949D4"/>
    <w:rsid w:val="00B94ACF"/>
    <w:rsid w:val="00B94C84"/>
    <w:rsid w:val="00B94CB1"/>
    <w:rsid w:val="00B94DA5"/>
    <w:rsid w:val="00B94E98"/>
    <w:rsid w:val="00B94EA9"/>
    <w:rsid w:val="00B94EC5"/>
    <w:rsid w:val="00B94F4B"/>
    <w:rsid w:val="00B9501D"/>
    <w:rsid w:val="00B9501E"/>
    <w:rsid w:val="00B9525D"/>
    <w:rsid w:val="00B9549B"/>
    <w:rsid w:val="00B954F8"/>
    <w:rsid w:val="00B9559F"/>
    <w:rsid w:val="00B956C7"/>
    <w:rsid w:val="00B958E5"/>
    <w:rsid w:val="00B95A02"/>
    <w:rsid w:val="00B95A26"/>
    <w:rsid w:val="00B95C23"/>
    <w:rsid w:val="00B95D58"/>
    <w:rsid w:val="00B95FE3"/>
    <w:rsid w:val="00B96044"/>
    <w:rsid w:val="00B964F9"/>
    <w:rsid w:val="00B96751"/>
    <w:rsid w:val="00B96B16"/>
    <w:rsid w:val="00B96CC3"/>
    <w:rsid w:val="00B96ED6"/>
    <w:rsid w:val="00B96EE5"/>
    <w:rsid w:val="00B9706D"/>
    <w:rsid w:val="00B970EC"/>
    <w:rsid w:val="00B972A5"/>
    <w:rsid w:val="00B97771"/>
    <w:rsid w:val="00B97BAD"/>
    <w:rsid w:val="00B97CCE"/>
    <w:rsid w:val="00B97D48"/>
    <w:rsid w:val="00B97D84"/>
    <w:rsid w:val="00BA0400"/>
    <w:rsid w:val="00BA07E0"/>
    <w:rsid w:val="00BA08DD"/>
    <w:rsid w:val="00BA0D58"/>
    <w:rsid w:val="00BA0F8C"/>
    <w:rsid w:val="00BA10AC"/>
    <w:rsid w:val="00BA10D9"/>
    <w:rsid w:val="00BA1274"/>
    <w:rsid w:val="00BA1834"/>
    <w:rsid w:val="00BA1844"/>
    <w:rsid w:val="00BA1C62"/>
    <w:rsid w:val="00BA1F8F"/>
    <w:rsid w:val="00BA1FF8"/>
    <w:rsid w:val="00BA219C"/>
    <w:rsid w:val="00BA2671"/>
    <w:rsid w:val="00BA27DC"/>
    <w:rsid w:val="00BA2866"/>
    <w:rsid w:val="00BA2896"/>
    <w:rsid w:val="00BA2B57"/>
    <w:rsid w:val="00BA2BB6"/>
    <w:rsid w:val="00BA2C81"/>
    <w:rsid w:val="00BA2F6D"/>
    <w:rsid w:val="00BA3020"/>
    <w:rsid w:val="00BA32AA"/>
    <w:rsid w:val="00BA32DA"/>
    <w:rsid w:val="00BA33B4"/>
    <w:rsid w:val="00BA343E"/>
    <w:rsid w:val="00BA3B5F"/>
    <w:rsid w:val="00BA4431"/>
    <w:rsid w:val="00BA45EF"/>
    <w:rsid w:val="00BA49EE"/>
    <w:rsid w:val="00BA4AED"/>
    <w:rsid w:val="00BA4B21"/>
    <w:rsid w:val="00BA4DC8"/>
    <w:rsid w:val="00BA5122"/>
    <w:rsid w:val="00BA519B"/>
    <w:rsid w:val="00BA52DB"/>
    <w:rsid w:val="00BA53C6"/>
    <w:rsid w:val="00BA55AB"/>
    <w:rsid w:val="00BA563F"/>
    <w:rsid w:val="00BA5670"/>
    <w:rsid w:val="00BA568A"/>
    <w:rsid w:val="00BA5BAF"/>
    <w:rsid w:val="00BA5E6E"/>
    <w:rsid w:val="00BA5E74"/>
    <w:rsid w:val="00BA601D"/>
    <w:rsid w:val="00BA6265"/>
    <w:rsid w:val="00BA6313"/>
    <w:rsid w:val="00BA6326"/>
    <w:rsid w:val="00BA6335"/>
    <w:rsid w:val="00BA63C7"/>
    <w:rsid w:val="00BA660D"/>
    <w:rsid w:val="00BA676C"/>
    <w:rsid w:val="00BA69F2"/>
    <w:rsid w:val="00BA6B47"/>
    <w:rsid w:val="00BA6E58"/>
    <w:rsid w:val="00BA72C7"/>
    <w:rsid w:val="00BA7493"/>
    <w:rsid w:val="00BA7681"/>
    <w:rsid w:val="00BA78E7"/>
    <w:rsid w:val="00BA79E4"/>
    <w:rsid w:val="00BA7F19"/>
    <w:rsid w:val="00BA7F64"/>
    <w:rsid w:val="00BA7FF7"/>
    <w:rsid w:val="00BB0019"/>
    <w:rsid w:val="00BB0040"/>
    <w:rsid w:val="00BB014D"/>
    <w:rsid w:val="00BB0207"/>
    <w:rsid w:val="00BB057D"/>
    <w:rsid w:val="00BB058A"/>
    <w:rsid w:val="00BB08B7"/>
    <w:rsid w:val="00BB0C5F"/>
    <w:rsid w:val="00BB0CD2"/>
    <w:rsid w:val="00BB0EA6"/>
    <w:rsid w:val="00BB11ED"/>
    <w:rsid w:val="00BB147F"/>
    <w:rsid w:val="00BB16BA"/>
    <w:rsid w:val="00BB176A"/>
    <w:rsid w:val="00BB1882"/>
    <w:rsid w:val="00BB1884"/>
    <w:rsid w:val="00BB1AA5"/>
    <w:rsid w:val="00BB1D6B"/>
    <w:rsid w:val="00BB1DE3"/>
    <w:rsid w:val="00BB2254"/>
    <w:rsid w:val="00BB22F5"/>
    <w:rsid w:val="00BB2654"/>
    <w:rsid w:val="00BB2684"/>
    <w:rsid w:val="00BB274B"/>
    <w:rsid w:val="00BB277A"/>
    <w:rsid w:val="00BB27AB"/>
    <w:rsid w:val="00BB2865"/>
    <w:rsid w:val="00BB2F72"/>
    <w:rsid w:val="00BB301B"/>
    <w:rsid w:val="00BB3056"/>
    <w:rsid w:val="00BB3198"/>
    <w:rsid w:val="00BB3696"/>
    <w:rsid w:val="00BB36DB"/>
    <w:rsid w:val="00BB3955"/>
    <w:rsid w:val="00BB3E4E"/>
    <w:rsid w:val="00BB3F18"/>
    <w:rsid w:val="00BB3FEA"/>
    <w:rsid w:val="00BB42D3"/>
    <w:rsid w:val="00BB4425"/>
    <w:rsid w:val="00BB4864"/>
    <w:rsid w:val="00BB49AE"/>
    <w:rsid w:val="00BB4CF2"/>
    <w:rsid w:val="00BB4D12"/>
    <w:rsid w:val="00BB4DA5"/>
    <w:rsid w:val="00BB4FD0"/>
    <w:rsid w:val="00BB55FA"/>
    <w:rsid w:val="00BB56AF"/>
    <w:rsid w:val="00BB56C8"/>
    <w:rsid w:val="00BB56F4"/>
    <w:rsid w:val="00BB5728"/>
    <w:rsid w:val="00BB58B1"/>
    <w:rsid w:val="00BB5926"/>
    <w:rsid w:val="00BB5E74"/>
    <w:rsid w:val="00BB6036"/>
    <w:rsid w:val="00BB60B7"/>
    <w:rsid w:val="00BB626B"/>
    <w:rsid w:val="00BB62CF"/>
    <w:rsid w:val="00BB6690"/>
    <w:rsid w:val="00BB68F9"/>
    <w:rsid w:val="00BB690D"/>
    <w:rsid w:val="00BB69B8"/>
    <w:rsid w:val="00BB6A35"/>
    <w:rsid w:val="00BB6A36"/>
    <w:rsid w:val="00BB6ADF"/>
    <w:rsid w:val="00BB6B79"/>
    <w:rsid w:val="00BB6C99"/>
    <w:rsid w:val="00BB6CE5"/>
    <w:rsid w:val="00BB71B6"/>
    <w:rsid w:val="00BB73CF"/>
    <w:rsid w:val="00BB760D"/>
    <w:rsid w:val="00BB77E1"/>
    <w:rsid w:val="00BB7B3E"/>
    <w:rsid w:val="00BB7BFD"/>
    <w:rsid w:val="00BB7F80"/>
    <w:rsid w:val="00BC0382"/>
    <w:rsid w:val="00BC038A"/>
    <w:rsid w:val="00BC046F"/>
    <w:rsid w:val="00BC06B4"/>
    <w:rsid w:val="00BC0817"/>
    <w:rsid w:val="00BC08FC"/>
    <w:rsid w:val="00BC0AA9"/>
    <w:rsid w:val="00BC0B1D"/>
    <w:rsid w:val="00BC0CD0"/>
    <w:rsid w:val="00BC0F31"/>
    <w:rsid w:val="00BC0F5B"/>
    <w:rsid w:val="00BC1156"/>
    <w:rsid w:val="00BC11AE"/>
    <w:rsid w:val="00BC11D8"/>
    <w:rsid w:val="00BC13C3"/>
    <w:rsid w:val="00BC1437"/>
    <w:rsid w:val="00BC1495"/>
    <w:rsid w:val="00BC15B8"/>
    <w:rsid w:val="00BC182F"/>
    <w:rsid w:val="00BC192D"/>
    <w:rsid w:val="00BC1C42"/>
    <w:rsid w:val="00BC1D40"/>
    <w:rsid w:val="00BC1DE0"/>
    <w:rsid w:val="00BC2001"/>
    <w:rsid w:val="00BC201A"/>
    <w:rsid w:val="00BC2124"/>
    <w:rsid w:val="00BC213B"/>
    <w:rsid w:val="00BC2228"/>
    <w:rsid w:val="00BC2394"/>
    <w:rsid w:val="00BC24FC"/>
    <w:rsid w:val="00BC2665"/>
    <w:rsid w:val="00BC2D60"/>
    <w:rsid w:val="00BC2D75"/>
    <w:rsid w:val="00BC2E10"/>
    <w:rsid w:val="00BC2F10"/>
    <w:rsid w:val="00BC3410"/>
    <w:rsid w:val="00BC34F2"/>
    <w:rsid w:val="00BC359C"/>
    <w:rsid w:val="00BC370F"/>
    <w:rsid w:val="00BC3B4C"/>
    <w:rsid w:val="00BC3B56"/>
    <w:rsid w:val="00BC3B79"/>
    <w:rsid w:val="00BC419B"/>
    <w:rsid w:val="00BC43B3"/>
    <w:rsid w:val="00BC4587"/>
    <w:rsid w:val="00BC489C"/>
    <w:rsid w:val="00BC4A32"/>
    <w:rsid w:val="00BC4B64"/>
    <w:rsid w:val="00BC4D30"/>
    <w:rsid w:val="00BC4E76"/>
    <w:rsid w:val="00BC4F10"/>
    <w:rsid w:val="00BC50E0"/>
    <w:rsid w:val="00BC5614"/>
    <w:rsid w:val="00BC59B0"/>
    <w:rsid w:val="00BC5A03"/>
    <w:rsid w:val="00BC5BD8"/>
    <w:rsid w:val="00BC5DC2"/>
    <w:rsid w:val="00BC6245"/>
    <w:rsid w:val="00BC637C"/>
    <w:rsid w:val="00BC6404"/>
    <w:rsid w:val="00BC6819"/>
    <w:rsid w:val="00BC6983"/>
    <w:rsid w:val="00BC69C9"/>
    <w:rsid w:val="00BC6CDB"/>
    <w:rsid w:val="00BC6E35"/>
    <w:rsid w:val="00BC71B5"/>
    <w:rsid w:val="00BC73AC"/>
    <w:rsid w:val="00BC7775"/>
    <w:rsid w:val="00BC779F"/>
    <w:rsid w:val="00BC7803"/>
    <w:rsid w:val="00BC7954"/>
    <w:rsid w:val="00BC7B55"/>
    <w:rsid w:val="00BC7BB6"/>
    <w:rsid w:val="00BC7C06"/>
    <w:rsid w:val="00BC7D4E"/>
    <w:rsid w:val="00BC7E48"/>
    <w:rsid w:val="00BC7E91"/>
    <w:rsid w:val="00BD0441"/>
    <w:rsid w:val="00BD050E"/>
    <w:rsid w:val="00BD051A"/>
    <w:rsid w:val="00BD066F"/>
    <w:rsid w:val="00BD0707"/>
    <w:rsid w:val="00BD0858"/>
    <w:rsid w:val="00BD0A2E"/>
    <w:rsid w:val="00BD0A7F"/>
    <w:rsid w:val="00BD0BEE"/>
    <w:rsid w:val="00BD0C94"/>
    <w:rsid w:val="00BD0CDA"/>
    <w:rsid w:val="00BD0D2A"/>
    <w:rsid w:val="00BD0F69"/>
    <w:rsid w:val="00BD139D"/>
    <w:rsid w:val="00BD152A"/>
    <w:rsid w:val="00BD15E2"/>
    <w:rsid w:val="00BD18AC"/>
    <w:rsid w:val="00BD194C"/>
    <w:rsid w:val="00BD1BA8"/>
    <w:rsid w:val="00BD1D5C"/>
    <w:rsid w:val="00BD1E5D"/>
    <w:rsid w:val="00BD1E71"/>
    <w:rsid w:val="00BD1F47"/>
    <w:rsid w:val="00BD1F65"/>
    <w:rsid w:val="00BD1F6A"/>
    <w:rsid w:val="00BD20AF"/>
    <w:rsid w:val="00BD212D"/>
    <w:rsid w:val="00BD21C4"/>
    <w:rsid w:val="00BD275C"/>
    <w:rsid w:val="00BD2A5F"/>
    <w:rsid w:val="00BD2AB4"/>
    <w:rsid w:val="00BD2B1B"/>
    <w:rsid w:val="00BD2B62"/>
    <w:rsid w:val="00BD2D96"/>
    <w:rsid w:val="00BD2E22"/>
    <w:rsid w:val="00BD2E43"/>
    <w:rsid w:val="00BD2E66"/>
    <w:rsid w:val="00BD2FDB"/>
    <w:rsid w:val="00BD2FF2"/>
    <w:rsid w:val="00BD30F2"/>
    <w:rsid w:val="00BD34FF"/>
    <w:rsid w:val="00BD35C8"/>
    <w:rsid w:val="00BD36C8"/>
    <w:rsid w:val="00BD3B3B"/>
    <w:rsid w:val="00BD3DB0"/>
    <w:rsid w:val="00BD3FF8"/>
    <w:rsid w:val="00BD42F4"/>
    <w:rsid w:val="00BD43B3"/>
    <w:rsid w:val="00BD4573"/>
    <w:rsid w:val="00BD45E2"/>
    <w:rsid w:val="00BD460A"/>
    <w:rsid w:val="00BD4690"/>
    <w:rsid w:val="00BD4745"/>
    <w:rsid w:val="00BD47EA"/>
    <w:rsid w:val="00BD492B"/>
    <w:rsid w:val="00BD4FCA"/>
    <w:rsid w:val="00BD4FED"/>
    <w:rsid w:val="00BD5065"/>
    <w:rsid w:val="00BD50EB"/>
    <w:rsid w:val="00BD52AD"/>
    <w:rsid w:val="00BD5451"/>
    <w:rsid w:val="00BD5479"/>
    <w:rsid w:val="00BD551C"/>
    <w:rsid w:val="00BD56FF"/>
    <w:rsid w:val="00BD57E1"/>
    <w:rsid w:val="00BD5905"/>
    <w:rsid w:val="00BD5983"/>
    <w:rsid w:val="00BD5BB9"/>
    <w:rsid w:val="00BD5C6E"/>
    <w:rsid w:val="00BD6188"/>
    <w:rsid w:val="00BD6204"/>
    <w:rsid w:val="00BD6294"/>
    <w:rsid w:val="00BD6579"/>
    <w:rsid w:val="00BD661B"/>
    <w:rsid w:val="00BD6B37"/>
    <w:rsid w:val="00BD6C6D"/>
    <w:rsid w:val="00BD6C87"/>
    <w:rsid w:val="00BD6D42"/>
    <w:rsid w:val="00BD6E70"/>
    <w:rsid w:val="00BD6EE5"/>
    <w:rsid w:val="00BD7785"/>
    <w:rsid w:val="00BD7850"/>
    <w:rsid w:val="00BD785E"/>
    <w:rsid w:val="00BD7897"/>
    <w:rsid w:val="00BD7A70"/>
    <w:rsid w:val="00BD7A8F"/>
    <w:rsid w:val="00BD7BC8"/>
    <w:rsid w:val="00BD7C46"/>
    <w:rsid w:val="00BD7CAD"/>
    <w:rsid w:val="00BD7D5A"/>
    <w:rsid w:val="00BD7DEF"/>
    <w:rsid w:val="00BD7F7B"/>
    <w:rsid w:val="00BE0042"/>
    <w:rsid w:val="00BE0131"/>
    <w:rsid w:val="00BE0342"/>
    <w:rsid w:val="00BE043F"/>
    <w:rsid w:val="00BE0459"/>
    <w:rsid w:val="00BE0509"/>
    <w:rsid w:val="00BE0644"/>
    <w:rsid w:val="00BE0677"/>
    <w:rsid w:val="00BE0A8D"/>
    <w:rsid w:val="00BE0AB6"/>
    <w:rsid w:val="00BE0B28"/>
    <w:rsid w:val="00BE0BD4"/>
    <w:rsid w:val="00BE0BED"/>
    <w:rsid w:val="00BE0CD6"/>
    <w:rsid w:val="00BE10FD"/>
    <w:rsid w:val="00BE1259"/>
    <w:rsid w:val="00BE128D"/>
    <w:rsid w:val="00BE1576"/>
    <w:rsid w:val="00BE169E"/>
    <w:rsid w:val="00BE17DB"/>
    <w:rsid w:val="00BE19B9"/>
    <w:rsid w:val="00BE1B29"/>
    <w:rsid w:val="00BE1D0C"/>
    <w:rsid w:val="00BE1E29"/>
    <w:rsid w:val="00BE1E86"/>
    <w:rsid w:val="00BE1F5E"/>
    <w:rsid w:val="00BE2013"/>
    <w:rsid w:val="00BE2329"/>
    <w:rsid w:val="00BE2443"/>
    <w:rsid w:val="00BE24F4"/>
    <w:rsid w:val="00BE281E"/>
    <w:rsid w:val="00BE2860"/>
    <w:rsid w:val="00BE2967"/>
    <w:rsid w:val="00BE2A13"/>
    <w:rsid w:val="00BE2A39"/>
    <w:rsid w:val="00BE2B02"/>
    <w:rsid w:val="00BE2BE2"/>
    <w:rsid w:val="00BE2C90"/>
    <w:rsid w:val="00BE2DBE"/>
    <w:rsid w:val="00BE2E20"/>
    <w:rsid w:val="00BE2E83"/>
    <w:rsid w:val="00BE2F3B"/>
    <w:rsid w:val="00BE3052"/>
    <w:rsid w:val="00BE3180"/>
    <w:rsid w:val="00BE3256"/>
    <w:rsid w:val="00BE349A"/>
    <w:rsid w:val="00BE34DE"/>
    <w:rsid w:val="00BE3560"/>
    <w:rsid w:val="00BE3633"/>
    <w:rsid w:val="00BE3FF7"/>
    <w:rsid w:val="00BE40E6"/>
    <w:rsid w:val="00BE40F3"/>
    <w:rsid w:val="00BE4369"/>
    <w:rsid w:val="00BE4375"/>
    <w:rsid w:val="00BE45CE"/>
    <w:rsid w:val="00BE4914"/>
    <w:rsid w:val="00BE4956"/>
    <w:rsid w:val="00BE4A2C"/>
    <w:rsid w:val="00BE4A30"/>
    <w:rsid w:val="00BE4A7B"/>
    <w:rsid w:val="00BE4A8B"/>
    <w:rsid w:val="00BE4A8E"/>
    <w:rsid w:val="00BE4B06"/>
    <w:rsid w:val="00BE4E74"/>
    <w:rsid w:val="00BE521B"/>
    <w:rsid w:val="00BE52E3"/>
    <w:rsid w:val="00BE5438"/>
    <w:rsid w:val="00BE54C1"/>
    <w:rsid w:val="00BE571E"/>
    <w:rsid w:val="00BE578B"/>
    <w:rsid w:val="00BE588D"/>
    <w:rsid w:val="00BE59AA"/>
    <w:rsid w:val="00BE5AB2"/>
    <w:rsid w:val="00BE5CC9"/>
    <w:rsid w:val="00BE5E33"/>
    <w:rsid w:val="00BE6093"/>
    <w:rsid w:val="00BE60A1"/>
    <w:rsid w:val="00BE61B5"/>
    <w:rsid w:val="00BE61D0"/>
    <w:rsid w:val="00BE61E6"/>
    <w:rsid w:val="00BE62C5"/>
    <w:rsid w:val="00BE647B"/>
    <w:rsid w:val="00BE65AA"/>
    <w:rsid w:val="00BE65DF"/>
    <w:rsid w:val="00BE664E"/>
    <w:rsid w:val="00BE6664"/>
    <w:rsid w:val="00BE6816"/>
    <w:rsid w:val="00BE68C6"/>
    <w:rsid w:val="00BE6945"/>
    <w:rsid w:val="00BE69DA"/>
    <w:rsid w:val="00BE6C31"/>
    <w:rsid w:val="00BE6C73"/>
    <w:rsid w:val="00BE6F05"/>
    <w:rsid w:val="00BE6F2C"/>
    <w:rsid w:val="00BE6F62"/>
    <w:rsid w:val="00BE730A"/>
    <w:rsid w:val="00BE74FB"/>
    <w:rsid w:val="00BE78FE"/>
    <w:rsid w:val="00BE798E"/>
    <w:rsid w:val="00BE7A84"/>
    <w:rsid w:val="00BE7EF1"/>
    <w:rsid w:val="00BF00BA"/>
    <w:rsid w:val="00BF039A"/>
    <w:rsid w:val="00BF05ED"/>
    <w:rsid w:val="00BF0761"/>
    <w:rsid w:val="00BF086A"/>
    <w:rsid w:val="00BF0A40"/>
    <w:rsid w:val="00BF0E3A"/>
    <w:rsid w:val="00BF1023"/>
    <w:rsid w:val="00BF1083"/>
    <w:rsid w:val="00BF1367"/>
    <w:rsid w:val="00BF1410"/>
    <w:rsid w:val="00BF16E3"/>
    <w:rsid w:val="00BF18C1"/>
    <w:rsid w:val="00BF19A6"/>
    <w:rsid w:val="00BF1AEF"/>
    <w:rsid w:val="00BF1B73"/>
    <w:rsid w:val="00BF1C93"/>
    <w:rsid w:val="00BF1F70"/>
    <w:rsid w:val="00BF203C"/>
    <w:rsid w:val="00BF2338"/>
    <w:rsid w:val="00BF2355"/>
    <w:rsid w:val="00BF23D5"/>
    <w:rsid w:val="00BF245F"/>
    <w:rsid w:val="00BF2528"/>
    <w:rsid w:val="00BF2625"/>
    <w:rsid w:val="00BF2839"/>
    <w:rsid w:val="00BF2875"/>
    <w:rsid w:val="00BF28BD"/>
    <w:rsid w:val="00BF28C7"/>
    <w:rsid w:val="00BF2939"/>
    <w:rsid w:val="00BF293F"/>
    <w:rsid w:val="00BF2B79"/>
    <w:rsid w:val="00BF2DD5"/>
    <w:rsid w:val="00BF2F63"/>
    <w:rsid w:val="00BF3308"/>
    <w:rsid w:val="00BF33BE"/>
    <w:rsid w:val="00BF34A6"/>
    <w:rsid w:val="00BF36FE"/>
    <w:rsid w:val="00BF3818"/>
    <w:rsid w:val="00BF384D"/>
    <w:rsid w:val="00BF38F8"/>
    <w:rsid w:val="00BF39E9"/>
    <w:rsid w:val="00BF3B08"/>
    <w:rsid w:val="00BF3BA1"/>
    <w:rsid w:val="00BF3D02"/>
    <w:rsid w:val="00BF3D41"/>
    <w:rsid w:val="00BF4434"/>
    <w:rsid w:val="00BF451C"/>
    <w:rsid w:val="00BF4536"/>
    <w:rsid w:val="00BF4669"/>
    <w:rsid w:val="00BF49B3"/>
    <w:rsid w:val="00BF49E9"/>
    <w:rsid w:val="00BF4BD0"/>
    <w:rsid w:val="00BF4DE9"/>
    <w:rsid w:val="00BF4EBE"/>
    <w:rsid w:val="00BF510B"/>
    <w:rsid w:val="00BF5205"/>
    <w:rsid w:val="00BF542C"/>
    <w:rsid w:val="00BF548B"/>
    <w:rsid w:val="00BF5584"/>
    <w:rsid w:val="00BF5732"/>
    <w:rsid w:val="00BF594C"/>
    <w:rsid w:val="00BF59D1"/>
    <w:rsid w:val="00BF5A12"/>
    <w:rsid w:val="00BF5BB1"/>
    <w:rsid w:val="00BF5BC0"/>
    <w:rsid w:val="00BF5CDA"/>
    <w:rsid w:val="00BF5CE6"/>
    <w:rsid w:val="00BF5DD5"/>
    <w:rsid w:val="00BF5F1B"/>
    <w:rsid w:val="00BF5F49"/>
    <w:rsid w:val="00BF60E9"/>
    <w:rsid w:val="00BF60F2"/>
    <w:rsid w:val="00BF62DB"/>
    <w:rsid w:val="00BF63F5"/>
    <w:rsid w:val="00BF65B1"/>
    <w:rsid w:val="00BF66B9"/>
    <w:rsid w:val="00BF66D2"/>
    <w:rsid w:val="00BF6A2D"/>
    <w:rsid w:val="00BF6A96"/>
    <w:rsid w:val="00BF6ADA"/>
    <w:rsid w:val="00BF6AE0"/>
    <w:rsid w:val="00BF6C39"/>
    <w:rsid w:val="00BF6E71"/>
    <w:rsid w:val="00BF6FB8"/>
    <w:rsid w:val="00BF714E"/>
    <w:rsid w:val="00BF726C"/>
    <w:rsid w:val="00BF7318"/>
    <w:rsid w:val="00BF73D4"/>
    <w:rsid w:val="00BF757D"/>
    <w:rsid w:val="00BF760B"/>
    <w:rsid w:val="00BF76FD"/>
    <w:rsid w:val="00BF7774"/>
    <w:rsid w:val="00BF77A6"/>
    <w:rsid w:val="00BF77BD"/>
    <w:rsid w:val="00BF78BC"/>
    <w:rsid w:val="00BF79E4"/>
    <w:rsid w:val="00BF7C7C"/>
    <w:rsid w:val="00BF7E04"/>
    <w:rsid w:val="00BF7EA0"/>
    <w:rsid w:val="00C003F5"/>
    <w:rsid w:val="00C004C4"/>
    <w:rsid w:val="00C0062C"/>
    <w:rsid w:val="00C00815"/>
    <w:rsid w:val="00C0092F"/>
    <w:rsid w:val="00C00C78"/>
    <w:rsid w:val="00C00D63"/>
    <w:rsid w:val="00C00E8C"/>
    <w:rsid w:val="00C00EA4"/>
    <w:rsid w:val="00C010AC"/>
    <w:rsid w:val="00C0129D"/>
    <w:rsid w:val="00C018D0"/>
    <w:rsid w:val="00C018E1"/>
    <w:rsid w:val="00C01B0F"/>
    <w:rsid w:val="00C01BBC"/>
    <w:rsid w:val="00C01DF1"/>
    <w:rsid w:val="00C0206D"/>
    <w:rsid w:val="00C02294"/>
    <w:rsid w:val="00C022A4"/>
    <w:rsid w:val="00C022B7"/>
    <w:rsid w:val="00C022CE"/>
    <w:rsid w:val="00C02388"/>
    <w:rsid w:val="00C0259D"/>
    <w:rsid w:val="00C02665"/>
    <w:rsid w:val="00C02743"/>
    <w:rsid w:val="00C028EF"/>
    <w:rsid w:val="00C02B82"/>
    <w:rsid w:val="00C02E2F"/>
    <w:rsid w:val="00C02E61"/>
    <w:rsid w:val="00C02F60"/>
    <w:rsid w:val="00C02F85"/>
    <w:rsid w:val="00C0306A"/>
    <w:rsid w:val="00C030A0"/>
    <w:rsid w:val="00C030A8"/>
    <w:rsid w:val="00C034E4"/>
    <w:rsid w:val="00C035B7"/>
    <w:rsid w:val="00C0360B"/>
    <w:rsid w:val="00C0361B"/>
    <w:rsid w:val="00C03714"/>
    <w:rsid w:val="00C037EF"/>
    <w:rsid w:val="00C0391D"/>
    <w:rsid w:val="00C0398B"/>
    <w:rsid w:val="00C039D4"/>
    <w:rsid w:val="00C03A97"/>
    <w:rsid w:val="00C03AE9"/>
    <w:rsid w:val="00C03B52"/>
    <w:rsid w:val="00C03C38"/>
    <w:rsid w:val="00C03E01"/>
    <w:rsid w:val="00C03E33"/>
    <w:rsid w:val="00C03E90"/>
    <w:rsid w:val="00C03FC6"/>
    <w:rsid w:val="00C0452D"/>
    <w:rsid w:val="00C04748"/>
    <w:rsid w:val="00C049C0"/>
    <w:rsid w:val="00C04D2C"/>
    <w:rsid w:val="00C04F85"/>
    <w:rsid w:val="00C04FB2"/>
    <w:rsid w:val="00C0535D"/>
    <w:rsid w:val="00C05390"/>
    <w:rsid w:val="00C0547A"/>
    <w:rsid w:val="00C05659"/>
    <w:rsid w:val="00C0578F"/>
    <w:rsid w:val="00C059D4"/>
    <w:rsid w:val="00C059EB"/>
    <w:rsid w:val="00C05E2C"/>
    <w:rsid w:val="00C05E70"/>
    <w:rsid w:val="00C06021"/>
    <w:rsid w:val="00C06292"/>
    <w:rsid w:val="00C06488"/>
    <w:rsid w:val="00C0662E"/>
    <w:rsid w:val="00C066B3"/>
    <w:rsid w:val="00C068E9"/>
    <w:rsid w:val="00C06BB9"/>
    <w:rsid w:val="00C06E6E"/>
    <w:rsid w:val="00C06E6F"/>
    <w:rsid w:val="00C06EFA"/>
    <w:rsid w:val="00C070E4"/>
    <w:rsid w:val="00C070F9"/>
    <w:rsid w:val="00C071EE"/>
    <w:rsid w:val="00C075A6"/>
    <w:rsid w:val="00C076AD"/>
    <w:rsid w:val="00C07B06"/>
    <w:rsid w:val="00C07B2C"/>
    <w:rsid w:val="00C07F5F"/>
    <w:rsid w:val="00C100A9"/>
    <w:rsid w:val="00C10733"/>
    <w:rsid w:val="00C107CC"/>
    <w:rsid w:val="00C108E4"/>
    <w:rsid w:val="00C1097A"/>
    <w:rsid w:val="00C109C8"/>
    <w:rsid w:val="00C109DF"/>
    <w:rsid w:val="00C10DA0"/>
    <w:rsid w:val="00C111A0"/>
    <w:rsid w:val="00C113D9"/>
    <w:rsid w:val="00C1166C"/>
    <w:rsid w:val="00C1167B"/>
    <w:rsid w:val="00C11709"/>
    <w:rsid w:val="00C11B11"/>
    <w:rsid w:val="00C11FC4"/>
    <w:rsid w:val="00C122E7"/>
    <w:rsid w:val="00C12360"/>
    <w:rsid w:val="00C124EC"/>
    <w:rsid w:val="00C125F5"/>
    <w:rsid w:val="00C12688"/>
    <w:rsid w:val="00C12852"/>
    <w:rsid w:val="00C12A37"/>
    <w:rsid w:val="00C12B12"/>
    <w:rsid w:val="00C12C05"/>
    <w:rsid w:val="00C12F58"/>
    <w:rsid w:val="00C13110"/>
    <w:rsid w:val="00C13437"/>
    <w:rsid w:val="00C13499"/>
    <w:rsid w:val="00C13535"/>
    <w:rsid w:val="00C1373F"/>
    <w:rsid w:val="00C13869"/>
    <w:rsid w:val="00C13A2A"/>
    <w:rsid w:val="00C13AFF"/>
    <w:rsid w:val="00C13BB8"/>
    <w:rsid w:val="00C13D8B"/>
    <w:rsid w:val="00C13EB7"/>
    <w:rsid w:val="00C13F82"/>
    <w:rsid w:val="00C1419A"/>
    <w:rsid w:val="00C143E7"/>
    <w:rsid w:val="00C14429"/>
    <w:rsid w:val="00C14EC8"/>
    <w:rsid w:val="00C151BA"/>
    <w:rsid w:val="00C15241"/>
    <w:rsid w:val="00C15296"/>
    <w:rsid w:val="00C152E2"/>
    <w:rsid w:val="00C15348"/>
    <w:rsid w:val="00C15D55"/>
    <w:rsid w:val="00C16093"/>
    <w:rsid w:val="00C1615B"/>
    <w:rsid w:val="00C164F7"/>
    <w:rsid w:val="00C166BE"/>
    <w:rsid w:val="00C167DE"/>
    <w:rsid w:val="00C16855"/>
    <w:rsid w:val="00C16B78"/>
    <w:rsid w:val="00C16B7A"/>
    <w:rsid w:val="00C16C81"/>
    <w:rsid w:val="00C16CC5"/>
    <w:rsid w:val="00C16D18"/>
    <w:rsid w:val="00C16F36"/>
    <w:rsid w:val="00C17185"/>
    <w:rsid w:val="00C1719A"/>
    <w:rsid w:val="00C171F5"/>
    <w:rsid w:val="00C17373"/>
    <w:rsid w:val="00C177D8"/>
    <w:rsid w:val="00C179EF"/>
    <w:rsid w:val="00C17A58"/>
    <w:rsid w:val="00C17AC7"/>
    <w:rsid w:val="00C17BFB"/>
    <w:rsid w:val="00C17C8A"/>
    <w:rsid w:val="00C17CBA"/>
    <w:rsid w:val="00C17D48"/>
    <w:rsid w:val="00C17F0D"/>
    <w:rsid w:val="00C20185"/>
    <w:rsid w:val="00C203E0"/>
    <w:rsid w:val="00C20569"/>
    <w:rsid w:val="00C205FA"/>
    <w:rsid w:val="00C208DC"/>
    <w:rsid w:val="00C209EA"/>
    <w:rsid w:val="00C20A01"/>
    <w:rsid w:val="00C20A8B"/>
    <w:rsid w:val="00C20AC2"/>
    <w:rsid w:val="00C20C5F"/>
    <w:rsid w:val="00C20DCC"/>
    <w:rsid w:val="00C20FA5"/>
    <w:rsid w:val="00C20FE9"/>
    <w:rsid w:val="00C21279"/>
    <w:rsid w:val="00C212F7"/>
    <w:rsid w:val="00C21395"/>
    <w:rsid w:val="00C213E8"/>
    <w:rsid w:val="00C217F5"/>
    <w:rsid w:val="00C2194F"/>
    <w:rsid w:val="00C21ABE"/>
    <w:rsid w:val="00C21ADB"/>
    <w:rsid w:val="00C21B5A"/>
    <w:rsid w:val="00C21D5C"/>
    <w:rsid w:val="00C22070"/>
    <w:rsid w:val="00C22131"/>
    <w:rsid w:val="00C22392"/>
    <w:rsid w:val="00C223C9"/>
    <w:rsid w:val="00C2251D"/>
    <w:rsid w:val="00C22520"/>
    <w:rsid w:val="00C2290D"/>
    <w:rsid w:val="00C22A25"/>
    <w:rsid w:val="00C22BC9"/>
    <w:rsid w:val="00C22EDD"/>
    <w:rsid w:val="00C22FE0"/>
    <w:rsid w:val="00C23117"/>
    <w:rsid w:val="00C23825"/>
    <w:rsid w:val="00C23AC7"/>
    <w:rsid w:val="00C2418E"/>
    <w:rsid w:val="00C242BD"/>
    <w:rsid w:val="00C24351"/>
    <w:rsid w:val="00C2442D"/>
    <w:rsid w:val="00C2448F"/>
    <w:rsid w:val="00C244E7"/>
    <w:rsid w:val="00C2465D"/>
    <w:rsid w:val="00C246BF"/>
    <w:rsid w:val="00C24D37"/>
    <w:rsid w:val="00C24D75"/>
    <w:rsid w:val="00C24E66"/>
    <w:rsid w:val="00C25095"/>
    <w:rsid w:val="00C253C3"/>
    <w:rsid w:val="00C254CE"/>
    <w:rsid w:val="00C255CD"/>
    <w:rsid w:val="00C2565B"/>
    <w:rsid w:val="00C256EA"/>
    <w:rsid w:val="00C257A0"/>
    <w:rsid w:val="00C2587C"/>
    <w:rsid w:val="00C25B7D"/>
    <w:rsid w:val="00C25F61"/>
    <w:rsid w:val="00C2607D"/>
    <w:rsid w:val="00C2610E"/>
    <w:rsid w:val="00C26163"/>
    <w:rsid w:val="00C2631E"/>
    <w:rsid w:val="00C264B8"/>
    <w:rsid w:val="00C26586"/>
    <w:rsid w:val="00C26740"/>
    <w:rsid w:val="00C268B2"/>
    <w:rsid w:val="00C26BF7"/>
    <w:rsid w:val="00C26D18"/>
    <w:rsid w:val="00C26DFD"/>
    <w:rsid w:val="00C27277"/>
    <w:rsid w:val="00C2738F"/>
    <w:rsid w:val="00C27450"/>
    <w:rsid w:val="00C27905"/>
    <w:rsid w:val="00C27D92"/>
    <w:rsid w:val="00C27F9F"/>
    <w:rsid w:val="00C300C5"/>
    <w:rsid w:val="00C301D3"/>
    <w:rsid w:val="00C30686"/>
    <w:rsid w:val="00C30836"/>
    <w:rsid w:val="00C30870"/>
    <w:rsid w:val="00C30937"/>
    <w:rsid w:val="00C30EC8"/>
    <w:rsid w:val="00C30FB1"/>
    <w:rsid w:val="00C30FD2"/>
    <w:rsid w:val="00C311B5"/>
    <w:rsid w:val="00C31637"/>
    <w:rsid w:val="00C3163C"/>
    <w:rsid w:val="00C318F8"/>
    <w:rsid w:val="00C31966"/>
    <w:rsid w:val="00C3198E"/>
    <w:rsid w:val="00C31BA4"/>
    <w:rsid w:val="00C31BDF"/>
    <w:rsid w:val="00C320CA"/>
    <w:rsid w:val="00C326F9"/>
    <w:rsid w:val="00C328D8"/>
    <w:rsid w:val="00C32978"/>
    <w:rsid w:val="00C32A46"/>
    <w:rsid w:val="00C32BCA"/>
    <w:rsid w:val="00C32CAA"/>
    <w:rsid w:val="00C32FC0"/>
    <w:rsid w:val="00C33126"/>
    <w:rsid w:val="00C331EC"/>
    <w:rsid w:val="00C33308"/>
    <w:rsid w:val="00C3354F"/>
    <w:rsid w:val="00C3373B"/>
    <w:rsid w:val="00C33894"/>
    <w:rsid w:val="00C338E1"/>
    <w:rsid w:val="00C33C09"/>
    <w:rsid w:val="00C33C78"/>
    <w:rsid w:val="00C33CC4"/>
    <w:rsid w:val="00C33FA9"/>
    <w:rsid w:val="00C3412E"/>
    <w:rsid w:val="00C341F0"/>
    <w:rsid w:val="00C34221"/>
    <w:rsid w:val="00C3427A"/>
    <w:rsid w:val="00C3435B"/>
    <w:rsid w:val="00C34390"/>
    <w:rsid w:val="00C343D2"/>
    <w:rsid w:val="00C343FA"/>
    <w:rsid w:val="00C3464F"/>
    <w:rsid w:val="00C346E5"/>
    <w:rsid w:val="00C34ABE"/>
    <w:rsid w:val="00C34B77"/>
    <w:rsid w:val="00C34C8E"/>
    <w:rsid w:val="00C34C97"/>
    <w:rsid w:val="00C34E72"/>
    <w:rsid w:val="00C34EA0"/>
    <w:rsid w:val="00C34F26"/>
    <w:rsid w:val="00C3507B"/>
    <w:rsid w:val="00C3511B"/>
    <w:rsid w:val="00C35194"/>
    <w:rsid w:val="00C3540F"/>
    <w:rsid w:val="00C3576A"/>
    <w:rsid w:val="00C357F9"/>
    <w:rsid w:val="00C35853"/>
    <w:rsid w:val="00C359A5"/>
    <w:rsid w:val="00C359F4"/>
    <w:rsid w:val="00C35C2B"/>
    <w:rsid w:val="00C35D84"/>
    <w:rsid w:val="00C35E00"/>
    <w:rsid w:val="00C35F1F"/>
    <w:rsid w:val="00C36046"/>
    <w:rsid w:val="00C361AD"/>
    <w:rsid w:val="00C362FE"/>
    <w:rsid w:val="00C363F0"/>
    <w:rsid w:val="00C36445"/>
    <w:rsid w:val="00C36668"/>
    <w:rsid w:val="00C3679B"/>
    <w:rsid w:val="00C36BD5"/>
    <w:rsid w:val="00C37181"/>
    <w:rsid w:val="00C371E9"/>
    <w:rsid w:val="00C37633"/>
    <w:rsid w:val="00C3777E"/>
    <w:rsid w:val="00C3794A"/>
    <w:rsid w:val="00C37950"/>
    <w:rsid w:val="00C37AE8"/>
    <w:rsid w:val="00C37C54"/>
    <w:rsid w:val="00C37D1B"/>
    <w:rsid w:val="00C37D59"/>
    <w:rsid w:val="00C37DEC"/>
    <w:rsid w:val="00C37F2A"/>
    <w:rsid w:val="00C400F9"/>
    <w:rsid w:val="00C4042D"/>
    <w:rsid w:val="00C40534"/>
    <w:rsid w:val="00C4060F"/>
    <w:rsid w:val="00C408A6"/>
    <w:rsid w:val="00C409A7"/>
    <w:rsid w:val="00C40A2B"/>
    <w:rsid w:val="00C40BA7"/>
    <w:rsid w:val="00C40BDC"/>
    <w:rsid w:val="00C40C09"/>
    <w:rsid w:val="00C40DA5"/>
    <w:rsid w:val="00C40FDD"/>
    <w:rsid w:val="00C41076"/>
    <w:rsid w:val="00C41168"/>
    <w:rsid w:val="00C414E5"/>
    <w:rsid w:val="00C41532"/>
    <w:rsid w:val="00C41974"/>
    <w:rsid w:val="00C41A45"/>
    <w:rsid w:val="00C41A7E"/>
    <w:rsid w:val="00C41BAD"/>
    <w:rsid w:val="00C41C31"/>
    <w:rsid w:val="00C41EFC"/>
    <w:rsid w:val="00C42639"/>
    <w:rsid w:val="00C428A8"/>
    <w:rsid w:val="00C42A2E"/>
    <w:rsid w:val="00C42ABB"/>
    <w:rsid w:val="00C42C76"/>
    <w:rsid w:val="00C42CF2"/>
    <w:rsid w:val="00C42E81"/>
    <w:rsid w:val="00C432C5"/>
    <w:rsid w:val="00C43354"/>
    <w:rsid w:val="00C436A5"/>
    <w:rsid w:val="00C43817"/>
    <w:rsid w:val="00C43CA2"/>
    <w:rsid w:val="00C43CE4"/>
    <w:rsid w:val="00C43E3C"/>
    <w:rsid w:val="00C43E40"/>
    <w:rsid w:val="00C43E4B"/>
    <w:rsid w:val="00C43F7E"/>
    <w:rsid w:val="00C4401E"/>
    <w:rsid w:val="00C4416B"/>
    <w:rsid w:val="00C44361"/>
    <w:rsid w:val="00C443D6"/>
    <w:rsid w:val="00C443F0"/>
    <w:rsid w:val="00C44816"/>
    <w:rsid w:val="00C4491B"/>
    <w:rsid w:val="00C44FED"/>
    <w:rsid w:val="00C44FF8"/>
    <w:rsid w:val="00C45053"/>
    <w:rsid w:val="00C45097"/>
    <w:rsid w:val="00C45176"/>
    <w:rsid w:val="00C45798"/>
    <w:rsid w:val="00C45C64"/>
    <w:rsid w:val="00C45D56"/>
    <w:rsid w:val="00C45E52"/>
    <w:rsid w:val="00C45E92"/>
    <w:rsid w:val="00C46053"/>
    <w:rsid w:val="00C461C7"/>
    <w:rsid w:val="00C462CA"/>
    <w:rsid w:val="00C463C2"/>
    <w:rsid w:val="00C46509"/>
    <w:rsid w:val="00C46848"/>
    <w:rsid w:val="00C468BB"/>
    <w:rsid w:val="00C46B23"/>
    <w:rsid w:val="00C46BC4"/>
    <w:rsid w:val="00C46E93"/>
    <w:rsid w:val="00C4711F"/>
    <w:rsid w:val="00C4717A"/>
    <w:rsid w:val="00C47631"/>
    <w:rsid w:val="00C476C4"/>
    <w:rsid w:val="00C479DC"/>
    <w:rsid w:val="00C47A53"/>
    <w:rsid w:val="00C47BFB"/>
    <w:rsid w:val="00C47D0E"/>
    <w:rsid w:val="00C47F3C"/>
    <w:rsid w:val="00C50239"/>
    <w:rsid w:val="00C50251"/>
    <w:rsid w:val="00C502CD"/>
    <w:rsid w:val="00C503E0"/>
    <w:rsid w:val="00C5076F"/>
    <w:rsid w:val="00C50844"/>
    <w:rsid w:val="00C50AC0"/>
    <w:rsid w:val="00C51079"/>
    <w:rsid w:val="00C51147"/>
    <w:rsid w:val="00C51304"/>
    <w:rsid w:val="00C51453"/>
    <w:rsid w:val="00C514A0"/>
    <w:rsid w:val="00C51622"/>
    <w:rsid w:val="00C51AF4"/>
    <w:rsid w:val="00C51CAB"/>
    <w:rsid w:val="00C51ECD"/>
    <w:rsid w:val="00C51F50"/>
    <w:rsid w:val="00C520A2"/>
    <w:rsid w:val="00C52107"/>
    <w:rsid w:val="00C523F3"/>
    <w:rsid w:val="00C5254F"/>
    <w:rsid w:val="00C527EC"/>
    <w:rsid w:val="00C528E6"/>
    <w:rsid w:val="00C5290D"/>
    <w:rsid w:val="00C52B88"/>
    <w:rsid w:val="00C52C93"/>
    <w:rsid w:val="00C52ED8"/>
    <w:rsid w:val="00C53133"/>
    <w:rsid w:val="00C53286"/>
    <w:rsid w:val="00C5343B"/>
    <w:rsid w:val="00C534D7"/>
    <w:rsid w:val="00C535A7"/>
    <w:rsid w:val="00C536E5"/>
    <w:rsid w:val="00C53941"/>
    <w:rsid w:val="00C53A5D"/>
    <w:rsid w:val="00C53BC4"/>
    <w:rsid w:val="00C53E09"/>
    <w:rsid w:val="00C53ECE"/>
    <w:rsid w:val="00C540D9"/>
    <w:rsid w:val="00C541E2"/>
    <w:rsid w:val="00C5432B"/>
    <w:rsid w:val="00C545DD"/>
    <w:rsid w:val="00C54958"/>
    <w:rsid w:val="00C54A72"/>
    <w:rsid w:val="00C54AE2"/>
    <w:rsid w:val="00C54AFA"/>
    <w:rsid w:val="00C54CAD"/>
    <w:rsid w:val="00C54D06"/>
    <w:rsid w:val="00C55324"/>
    <w:rsid w:val="00C556C0"/>
    <w:rsid w:val="00C55701"/>
    <w:rsid w:val="00C55889"/>
    <w:rsid w:val="00C55AD1"/>
    <w:rsid w:val="00C55D87"/>
    <w:rsid w:val="00C55DEE"/>
    <w:rsid w:val="00C55EAC"/>
    <w:rsid w:val="00C5606E"/>
    <w:rsid w:val="00C560D3"/>
    <w:rsid w:val="00C56254"/>
    <w:rsid w:val="00C5641B"/>
    <w:rsid w:val="00C567B7"/>
    <w:rsid w:val="00C56A6D"/>
    <w:rsid w:val="00C56C1E"/>
    <w:rsid w:val="00C56CC2"/>
    <w:rsid w:val="00C56D72"/>
    <w:rsid w:val="00C571E4"/>
    <w:rsid w:val="00C5729E"/>
    <w:rsid w:val="00C57452"/>
    <w:rsid w:val="00C575BD"/>
    <w:rsid w:val="00C5763E"/>
    <w:rsid w:val="00C5770A"/>
    <w:rsid w:val="00C57861"/>
    <w:rsid w:val="00C57973"/>
    <w:rsid w:val="00C57C63"/>
    <w:rsid w:val="00C57D37"/>
    <w:rsid w:val="00C57DA7"/>
    <w:rsid w:val="00C57E75"/>
    <w:rsid w:val="00C57EE8"/>
    <w:rsid w:val="00C601FE"/>
    <w:rsid w:val="00C602F0"/>
    <w:rsid w:val="00C60317"/>
    <w:rsid w:val="00C60356"/>
    <w:rsid w:val="00C6064F"/>
    <w:rsid w:val="00C6067D"/>
    <w:rsid w:val="00C60796"/>
    <w:rsid w:val="00C60A57"/>
    <w:rsid w:val="00C60CE8"/>
    <w:rsid w:val="00C60E10"/>
    <w:rsid w:val="00C60E47"/>
    <w:rsid w:val="00C60E69"/>
    <w:rsid w:val="00C61034"/>
    <w:rsid w:val="00C611A3"/>
    <w:rsid w:val="00C611A9"/>
    <w:rsid w:val="00C613D8"/>
    <w:rsid w:val="00C61933"/>
    <w:rsid w:val="00C619C0"/>
    <w:rsid w:val="00C61BCE"/>
    <w:rsid w:val="00C61C15"/>
    <w:rsid w:val="00C61E5A"/>
    <w:rsid w:val="00C61F9C"/>
    <w:rsid w:val="00C6214A"/>
    <w:rsid w:val="00C62174"/>
    <w:rsid w:val="00C622E2"/>
    <w:rsid w:val="00C62455"/>
    <w:rsid w:val="00C62469"/>
    <w:rsid w:val="00C624C0"/>
    <w:rsid w:val="00C625B0"/>
    <w:rsid w:val="00C62624"/>
    <w:rsid w:val="00C626D0"/>
    <w:rsid w:val="00C62835"/>
    <w:rsid w:val="00C62A6D"/>
    <w:rsid w:val="00C62D32"/>
    <w:rsid w:val="00C62DEF"/>
    <w:rsid w:val="00C62EBB"/>
    <w:rsid w:val="00C63295"/>
    <w:rsid w:val="00C63343"/>
    <w:rsid w:val="00C63348"/>
    <w:rsid w:val="00C633B8"/>
    <w:rsid w:val="00C633C1"/>
    <w:rsid w:val="00C63452"/>
    <w:rsid w:val="00C634EA"/>
    <w:rsid w:val="00C63666"/>
    <w:rsid w:val="00C63752"/>
    <w:rsid w:val="00C639AD"/>
    <w:rsid w:val="00C63AA0"/>
    <w:rsid w:val="00C63ACB"/>
    <w:rsid w:val="00C63BD5"/>
    <w:rsid w:val="00C63DAA"/>
    <w:rsid w:val="00C63DB0"/>
    <w:rsid w:val="00C63DB4"/>
    <w:rsid w:val="00C63E4A"/>
    <w:rsid w:val="00C63E50"/>
    <w:rsid w:val="00C63E97"/>
    <w:rsid w:val="00C63F5F"/>
    <w:rsid w:val="00C63F86"/>
    <w:rsid w:val="00C640EF"/>
    <w:rsid w:val="00C641AB"/>
    <w:rsid w:val="00C6439C"/>
    <w:rsid w:val="00C64A1B"/>
    <w:rsid w:val="00C64A1C"/>
    <w:rsid w:val="00C64B10"/>
    <w:rsid w:val="00C64B2F"/>
    <w:rsid w:val="00C64BD1"/>
    <w:rsid w:val="00C64D37"/>
    <w:rsid w:val="00C650F1"/>
    <w:rsid w:val="00C6540A"/>
    <w:rsid w:val="00C6566E"/>
    <w:rsid w:val="00C65959"/>
    <w:rsid w:val="00C65A74"/>
    <w:rsid w:val="00C65C1D"/>
    <w:rsid w:val="00C65C7B"/>
    <w:rsid w:val="00C65FFD"/>
    <w:rsid w:val="00C6603A"/>
    <w:rsid w:val="00C660AD"/>
    <w:rsid w:val="00C663CE"/>
    <w:rsid w:val="00C663DC"/>
    <w:rsid w:val="00C66425"/>
    <w:rsid w:val="00C6647F"/>
    <w:rsid w:val="00C66679"/>
    <w:rsid w:val="00C6669B"/>
    <w:rsid w:val="00C666F1"/>
    <w:rsid w:val="00C668BF"/>
    <w:rsid w:val="00C66AA6"/>
    <w:rsid w:val="00C66EA9"/>
    <w:rsid w:val="00C66EFD"/>
    <w:rsid w:val="00C66F6E"/>
    <w:rsid w:val="00C66FD8"/>
    <w:rsid w:val="00C6706F"/>
    <w:rsid w:val="00C6712F"/>
    <w:rsid w:val="00C67203"/>
    <w:rsid w:val="00C6725A"/>
    <w:rsid w:val="00C67323"/>
    <w:rsid w:val="00C673BB"/>
    <w:rsid w:val="00C67443"/>
    <w:rsid w:val="00C67639"/>
    <w:rsid w:val="00C678FC"/>
    <w:rsid w:val="00C67909"/>
    <w:rsid w:val="00C67995"/>
    <w:rsid w:val="00C679A2"/>
    <w:rsid w:val="00C67C1A"/>
    <w:rsid w:val="00C67DC2"/>
    <w:rsid w:val="00C67F2C"/>
    <w:rsid w:val="00C70180"/>
    <w:rsid w:val="00C70210"/>
    <w:rsid w:val="00C7024B"/>
    <w:rsid w:val="00C703F1"/>
    <w:rsid w:val="00C70478"/>
    <w:rsid w:val="00C705BB"/>
    <w:rsid w:val="00C705D4"/>
    <w:rsid w:val="00C707BF"/>
    <w:rsid w:val="00C70A10"/>
    <w:rsid w:val="00C70C89"/>
    <w:rsid w:val="00C70CED"/>
    <w:rsid w:val="00C70DD4"/>
    <w:rsid w:val="00C70E87"/>
    <w:rsid w:val="00C71141"/>
    <w:rsid w:val="00C71227"/>
    <w:rsid w:val="00C7196E"/>
    <w:rsid w:val="00C71A22"/>
    <w:rsid w:val="00C71A51"/>
    <w:rsid w:val="00C71B80"/>
    <w:rsid w:val="00C71C51"/>
    <w:rsid w:val="00C71C79"/>
    <w:rsid w:val="00C71C8F"/>
    <w:rsid w:val="00C71D73"/>
    <w:rsid w:val="00C720FA"/>
    <w:rsid w:val="00C723B6"/>
    <w:rsid w:val="00C723C6"/>
    <w:rsid w:val="00C72421"/>
    <w:rsid w:val="00C72460"/>
    <w:rsid w:val="00C72BEB"/>
    <w:rsid w:val="00C72C87"/>
    <w:rsid w:val="00C72E80"/>
    <w:rsid w:val="00C72EE9"/>
    <w:rsid w:val="00C72F6F"/>
    <w:rsid w:val="00C72FE7"/>
    <w:rsid w:val="00C73100"/>
    <w:rsid w:val="00C731E5"/>
    <w:rsid w:val="00C73240"/>
    <w:rsid w:val="00C7336E"/>
    <w:rsid w:val="00C734A3"/>
    <w:rsid w:val="00C73605"/>
    <w:rsid w:val="00C7364F"/>
    <w:rsid w:val="00C736F3"/>
    <w:rsid w:val="00C73840"/>
    <w:rsid w:val="00C7395A"/>
    <w:rsid w:val="00C73A59"/>
    <w:rsid w:val="00C73CD1"/>
    <w:rsid w:val="00C740A0"/>
    <w:rsid w:val="00C741BA"/>
    <w:rsid w:val="00C74421"/>
    <w:rsid w:val="00C745C0"/>
    <w:rsid w:val="00C747AB"/>
    <w:rsid w:val="00C74818"/>
    <w:rsid w:val="00C749AF"/>
    <w:rsid w:val="00C74C08"/>
    <w:rsid w:val="00C74D35"/>
    <w:rsid w:val="00C7519D"/>
    <w:rsid w:val="00C755CA"/>
    <w:rsid w:val="00C758EA"/>
    <w:rsid w:val="00C75A3E"/>
    <w:rsid w:val="00C75D4F"/>
    <w:rsid w:val="00C76253"/>
    <w:rsid w:val="00C762C9"/>
    <w:rsid w:val="00C76438"/>
    <w:rsid w:val="00C7679F"/>
    <w:rsid w:val="00C767B1"/>
    <w:rsid w:val="00C76CE4"/>
    <w:rsid w:val="00C76D99"/>
    <w:rsid w:val="00C76F76"/>
    <w:rsid w:val="00C76FB9"/>
    <w:rsid w:val="00C76FCF"/>
    <w:rsid w:val="00C7719F"/>
    <w:rsid w:val="00C771CE"/>
    <w:rsid w:val="00C772C0"/>
    <w:rsid w:val="00C77522"/>
    <w:rsid w:val="00C77602"/>
    <w:rsid w:val="00C77B98"/>
    <w:rsid w:val="00C77C1D"/>
    <w:rsid w:val="00C77C7B"/>
    <w:rsid w:val="00C80199"/>
    <w:rsid w:val="00C8020E"/>
    <w:rsid w:val="00C803C4"/>
    <w:rsid w:val="00C803E7"/>
    <w:rsid w:val="00C805EF"/>
    <w:rsid w:val="00C80629"/>
    <w:rsid w:val="00C80682"/>
    <w:rsid w:val="00C806BA"/>
    <w:rsid w:val="00C806BB"/>
    <w:rsid w:val="00C80779"/>
    <w:rsid w:val="00C80B6E"/>
    <w:rsid w:val="00C80B83"/>
    <w:rsid w:val="00C80E04"/>
    <w:rsid w:val="00C80EAF"/>
    <w:rsid w:val="00C80EEF"/>
    <w:rsid w:val="00C80F0D"/>
    <w:rsid w:val="00C80F6B"/>
    <w:rsid w:val="00C811AF"/>
    <w:rsid w:val="00C81325"/>
    <w:rsid w:val="00C81447"/>
    <w:rsid w:val="00C8158F"/>
    <w:rsid w:val="00C815D5"/>
    <w:rsid w:val="00C81704"/>
    <w:rsid w:val="00C81840"/>
    <w:rsid w:val="00C81D9A"/>
    <w:rsid w:val="00C81E37"/>
    <w:rsid w:val="00C82359"/>
    <w:rsid w:val="00C82405"/>
    <w:rsid w:val="00C82421"/>
    <w:rsid w:val="00C82498"/>
    <w:rsid w:val="00C825BB"/>
    <w:rsid w:val="00C82717"/>
    <w:rsid w:val="00C82AE4"/>
    <w:rsid w:val="00C82B4A"/>
    <w:rsid w:val="00C82CF8"/>
    <w:rsid w:val="00C82F19"/>
    <w:rsid w:val="00C82FF1"/>
    <w:rsid w:val="00C83234"/>
    <w:rsid w:val="00C832A7"/>
    <w:rsid w:val="00C83431"/>
    <w:rsid w:val="00C83449"/>
    <w:rsid w:val="00C835BE"/>
    <w:rsid w:val="00C835DA"/>
    <w:rsid w:val="00C8374C"/>
    <w:rsid w:val="00C83B7E"/>
    <w:rsid w:val="00C83C42"/>
    <w:rsid w:val="00C83CD2"/>
    <w:rsid w:val="00C83EB5"/>
    <w:rsid w:val="00C84032"/>
    <w:rsid w:val="00C840DE"/>
    <w:rsid w:val="00C840EF"/>
    <w:rsid w:val="00C84155"/>
    <w:rsid w:val="00C842DF"/>
    <w:rsid w:val="00C84414"/>
    <w:rsid w:val="00C84A53"/>
    <w:rsid w:val="00C84A70"/>
    <w:rsid w:val="00C84B9C"/>
    <w:rsid w:val="00C84C37"/>
    <w:rsid w:val="00C84DFA"/>
    <w:rsid w:val="00C851AF"/>
    <w:rsid w:val="00C85490"/>
    <w:rsid w:val="00C85652"/>
    <w:rsid w:val="00C856BD"/>
    <w:rsid w:val="00C8572D"/>
    <w:rsid w:val="00C85840"/>
    <w:rsid w:val="00C858DF"/>
    <w:rsid w:val="00C85B03"/>
    <w:rsid w:val="00C85CC5"/>
    <w:rsid w:val="00C85CFD"/>
    <w:rsid w:val="00C86186"/>
    <w:rsid w:val="00C86572"/>
    <w:rsid w:val="00C865E9"/>
    <w:rsid w:val="00C867D2"/>
    <w:rsid w:val="00C86A5A"/>
    <w:rsid w:val="00C86CAA"/>
    <w:rsid w:val="00C86D43"/>
    <w:rsid w:val="00C86EAB"/>
    <w:rsid w:val="00C870E7"/>
    <w:rsid w:val="00C87110"/>
    <w:rsid w:val="00C873BE"/>
    <w:rsid w:val="00C876B6"/>
    <w:rsid w:val="00C8779D"/>
    <w:rsid w:val="00C87AD3"/>
    <w:rsid w:val="00C87B34"/>
    <w:rsid w:val="00C9005A"/>
    <w:rsid w:val="00C902EF"/>
    <w:rsid w:val="00C904A4"/>
    <w:rsid w:val="00C90896"/>
    <w:rsid w:val="00C90BC1"/>
    <w:rsid w:val="00C90BDB"/>
    <w:rsid w:val="00C90CCD"/>
    <w:rsid w:val="00C90DD9"/>
    <w:rsid w:val="00C90F6D"/>
    <w:rsid w:val="00C910AB"/>
    <w:rsid w:val="00C910EB"/>
    <w:rsid w:val="00C9123A"/>
    <w:rsid w:val="00C9124C"/>
    <w:rsid w:val="00C91332"/>
    <w:rsid w:val="00C91358"/>
    <w:rsid w:val="00C916F1"/>
    <w:rsid w:val="00C9171A"/>
    <w:rsid w:val="00C91729"/>
    <w:rsid w:val="00C918D5"/>
    <w:rsid w:val="00C9198A"/>
    <w:rsid w:val="00C91A21"/>
    <w:rsid w:val="00C91C94"/>
    <w:rsid w:val="00C91CFD"/>
    <w:rsid w:val="00C91D0B"/>
    <w:rsid w:val="00C91EF9"/>
    <w:rsid w:val="00C9215F"/>
    <w:rsid w:val="00C92265"/>
    <w:rsid w:val="00C9230C"/>
    <w:rsid w:val="00C92446"/>
    <w:rsid w:val="00C92703"/>
    <w:rsid w:val="00C928D7"/>
    <w:rsid w:val="00C92CA8"/>
    <w:rsid w:val="00C92E14"/>
    <w:rsid w:val="00C92FD7"/>
    <w:rsid w:val="00C93081"/>
    <w:rsid w:val="00C9327A"/>
    <w:rsid w:val="00C933CA"/>
    <w:rsid w:val="00C9375B"/>
    <w:rsid w:val="00C93783"/>
    <w:rsid w:val="00C93A8F"/>
    <w:rsid w:val="00C93AED"/>
    <w:rsid w:val="00C93B27"/>
    <w:rsid w:val="00C93D84"/>
    <w:rsid w:val="00C93E3F"/>
    <w:rsid w:val="00C93F42"/>
    <w:rsid w:val="00C9418E"/>
    <w:rsid w:val="00C94485"/>
    <w:rsid w:val="00C944B2"/>
    <w:rsid w:val="00C9498B"/>
    <w:rsid w:val="00C949B4"/>
    <w:rsid w:val="00C94AA7"/>
    <w:rsid w:val="00C94AAE"/>
    <w:rsid w:val="00C94CC5"/>
    <w:rsid w:val="00C9508D"/>
    <w:rsid w:val="00C9547E"/>
    <w:rsid w:val="00C9554B"/>
    <w:rsid w:val="00C95551"/>
    <w:rsid w:val="00C95ADC"/>
    <w:rsid w:val="00C96195"/>
    <w:rsid w:val="00C961F1"/>
    <w:rsid w:val="00C96302"/>
    <w:rsid w:val="00C96653"/>
    <w:rsid w:val="00C96701"/>
    <w:rsid w:val="00C9686B"/>
    <w:rsid w:val="00C96AE8"/>
    <w:rsid w:val="00C96B21"/>
    <w:rsid w:val="00C96B3A"/>
    <w:rsid w:val="00C96C71"/>
    <w:rsid w:val="00C96DBF"/>
    <w:rsid w:val="00C9707E"/>
    <w:rsid w:val="00C97584"/>
    <w:rsid w:val="00C97671"/>
    <w:rsid w:val="00C9793E"/>
    <w:rsid w:val="00C979B4"/>
    <w:rsid w:val="00C979BB"/>
    <w:rsid w:val="00C97AE9"/>
    <w:rsid w:val="00C97C5F"/>
    <w:rsid w:val="00C97E57"/>
    <w:rsid w:val="00CA0133"/>
    <w:rsid w:val="00CA0155"/>
    <w:rsid w:val="00CA018E"/>
    <w:rsid w:val="00CA04CB"/>
    <w:rsid w:val="00CA0515"/>
    <w:rsid w:val="00CA0525"/>
    <w:rsid w:val="00CA0AFF"/>
    <w:rsid w:val="00CA0D70"/>
    <w:rsid w:val="00CA1448"/>
    <w:rsid w:val="00CA14CE"/>
    <w:rsid w:val="00CA1704"/>
    <w:rsid w:val="00CA1CDC"/>
    <w:rsid w:val="00CA1D2C"/>
    <w:rsid w:val="00CA1E38"/>
    <w:rsid w:val="00CA1E77"/>
    <w:rsid w:val="00CA1F8B"/>
    <w:rsid w:val="00CA1F96"/>
    <w:rsid w:val="00CA2038"/>
    <w:rsid w:val="00CA210D"/>
    <w:rsid w:val="00CA21BA"/>
    <w:rsid w:val="00CA21BB"/>
    <w:rsid w:val="00CA23B1"/>
    <w:rsid w:val="00CA251A"/>
    <w:rsid w:val="00CA2835"/>
    <w:rsid w:val="00CA2CD7"/>
    <w:rsid w:val="00CA2E6A"/>
    <w:rsid w:val="00CA317E"/>
    <w:rsid w:val="00CA3210"/>
    <w:rsid w:val="00CA3260"/>
    <w:rsid w:val="00CA32BB"/>
    <w:rsid w:val="00CA32EA"/>
    <w:rsid w:val="00CA34BC"/>
    <w:rsid w:val="00CA37F0"/>
    <w:rsid w:val="00CA38AB"/>
    <w:rsid w:val="00CA38D9"/>
    <w:rsid w:val="00CA39EF"/>
    <w:rsid w:val="00CA3A83"/>
    <w:rsid w:val="00CA3B3A"/>
    <w:rsid w:val="00CA3C6E"/>
    <w:rsid w:val="00CA4055"/>
    <w:rsid w:val="00CA4135"/>
    <w:rsid w:val="00CA43C3"/>
    <w:rsid w:val="00CA43C6"/>
    <w:rsid w:val="00CA4420"/>
    <w:rsid w:val="00CA4669"/>
    <w:rsid w:val="00CA4792"/>
    <w:rsid w:val="00CA47D2"/>
    <w:rsid w:val="00CA4D95"/>
    <w:rsid w:val="00CA4EF3"/>
    <w:rsid w:val="00CA50A0"/>
    <w:rsid w:val="00CA539A"/>
    <w:rsid w:val="00CA5699"/>
    <w:rsid w:val="00CA5858"/>
    <w:rsid w:val="00CA5869"/>
    <w:rsid w:val="00CA5B0A"/>
    <w:rsid w:val="00CA5E40"/>
    <w:rsid w:val="00CA5F22"/>
    <w:rsid w:val="00CA638C"/>
    <w:rsid w:val="00CA67DD"/>
    <w:rsid w:val="00CA69A2"/>
    <w:rsid w:val="00CA69CC"/>
    <w:rsid w:val="00CA6A97"/>
    <w:rsid w:val="00CA6CD4"/>
    <w:rsid w:val="00CA6FA6"/>
    <w:rsid w:val="00CA6FE9"/>
    <w:rsid w:val="00CA738F"/>
    <w:rsid w:val="00CA7467"/>
    <w:rsid w:val="00CA7571"/>
    <w:rsid w:val="00CA76B4"/>
    <w:rsid w:val="00CA7751"/>
    <w:rsid w:val="00CA77C9"/>
    <w:rsid w:val="00CA792E"/>
    <w:rsid w:val="00CA7A93"/>
    <w:rsid w:val="00CA7AEC"/>
    <w:rsid w:val="00CB001C"/>
    <w:rsid w:val="00CB00E4"/>
    <w:rsid w:val="00CB0262"/>
    <w:rsid w:val="00CB04C3"/>
    <w:rsid w:val="00CB04D4"/>
    <w:rsid w:val="00CB04EE"/>
    <w:rsid w:val="00CB052B"/>
    <w:rsid w:val="00CB0647"/>
    <w:rsid w:val="00CB087E"/>
    <w:rsid w:val="00CB090E"/>
    <w:rsid w:val="00CB0A97"/>
    <w:rsid w:val="00CB0B92"/>
    <w:rsid w:val="00CB0E20"/>
    <w:rsid w:val="00CB0E81"/>
    <w:rsid w:val="00CB0E88"/>
    <w:rsid w:val="00CB13E1"/>
    <w:rsid w:val="00CB158F"/>
    <w:rsid w:val="00CB1918"/>
    <w:rsid w:val="00CB1D6D"/>
    <w:rsid w:val="00CB1E60"/>
    <w:rsid w:val="00CB1F7D"/>
    <w:rsid w:val="00CB2082"/>
    <w:rsid w:val="00CB22B4"/>
    <w:rsid w:val="00CB234D"/>
    <w:rsid w:val="00CB23C9"/>
    <w:rsid w:val="00CB255F"/>
    <w:rsid w:val="00CB25CF"/>
    <w:rsid w:val="00CB26C6"/>
    <w:rsid w:val="00CB2BC5"/>
    <w:rsid w:val="00CB2C44"/>
    <w:rsid w:val="00CB2EA4"/>
    <w:rsid w:val="00CB2FB2"/>
    <w:rsid w:val="00CB328C"/>
    <w:rsid w:val="00CB32C9"/>
    <w:rsid w:val="00CB32CB"/>
    <w:rsid w:val="00CB337B"/>
    <w:rsid w:val="00CB337C"/>
    <w:rsid w:val="00CB33A5"/>
    <w:rsid w:val="00CB3602"/>
    <w:rsid w:val="00CB3659"/>
    <w:rsid w:val="00CB3726"/>
    <w:rsid w:val="00CB3760"/>
    <w:rsid w:val="00CB390A"/>
    <w:rsid w:val="00CB3BF7"/>
    <w:rsid w:val="00CB3C53"/>
    <w:rsid w:val="00CB3D99"/>
    <w:rsid w:val="00CB3E57"/>
    <w:rsid w:val="00CB442C"/>
    <w:rsid w:val="00CB44AC"/>
    <w:rsid w:val="00CB4855"/>
    <w:rsid w:val="00CB4871"/>
    <w:rsid w:val="00CB4CF1"/>
    <w:rsid w:val="00CB510E"/>
    <w:rsid w:val="00CB5381"/>
    <w:rsid w:val="00CB55EA"/>
    <w:rsid w:val="00CB583B"/>
    <w:rsid w:val="00CB58FF"/>
    <w:rsid w:val="00CB5BD0"/>
    <w:rsid w:val="00CB5BFF"/>
    <w:rsid w:val="00CB5DE4"/>
    <w:rsid w:val="00CB5E3E"/>
    <w:rsid w:val="00CB5E7F"/>
    <w:rsid w:val="00CB5E97"/>
    <w:rsid w:val="00CB5F50"/>
    <w:rsid w:val="00CB64EA"/>
    <w:rsid w:val="00CB6864"/>
    <w:rsid w:val="00CB69D3"/>
    <w:rsid w:val="00CB6D49"/>
    <w:rsid w:val="00CB6DAD"/>
    <w:rsid w:val="00CB6F22"/>
    <w:rsid w:val="00CB702D"/>
    <w:rsid w:val="00CB70E4"/>
    <w:rsid w:val="00CB7164"/>
    <w:rsid w:val="00CB7210"/>
    <w:rsid w:val="00CB7298"/>
    <w:rsid w:val="00CB73AA"/>
    <w:rsid w:val="00CB73D2"/>
    <w:rsid w:val="00CB756B"/>
    <w:rsid w:val="00CB758E"/>
    <w:rsid w:val="00CB7660"/>
    <w:rsid w:val="00CB7945"/>
    <w:rsid w:val="00CB79A0"/>
    <w:rsid w:val="00CB7ABD"/>
    <w:rsid w:val="00CB7B5C"/>
    <w:rsid w:val="00CB7BA9"/>
    <w:rsid w:val="00CB7E86"/>
    <w:rsid w:val="00CC01B4"/>
    <w:rsid w:val="00CC0291"/>
    <w:rsid w:val="00CC0352"/>
    <w:rsid w:val="00CC0488"/>
    <w:rsid w:val="00CC04D1"/>
    <w:rsid w:val="00CC0832"/>
    <w:rsid w:val="00CC08AC"/>
    <w:rsid w:val="00CC0904"/>
    <w:rsid w:val="00CC0997"/>
    <w:rsid w:val="00CC0B2D"/>
    <w:rsid w:val="00CC0CA9"/>
    <w:rsid w:val="00CC0E38"/>
    <w:rsid w:val="00CC10A1"/>
    <w:rsid w:val="00CC10C4"/>
    <w:rsid w:val="00CC10CF"/>
    <w:rsid w:val="00CC1268"/>
    <w:rsid w:val="00CC12AB"/>
    <w:rsid w:val="00CC13AD"/>
    <w:rsid w:val="00CC14BB"/>
    <w:rsid w:val="00CC16A1"/>
    <w:rsid w:val="00CC1A3E"/>
    <w:rsid w:val="00CC1FEC"/>
    <w:rsid w:val="00CC22F0"/>
    <w:rsid w:val="00CC22F6"/>
    <w:rsid w:val="00CC2341"/>
    <w:rsid w:val="00CC242E"/>
    <w:rsid w:val="00CC2583"/>
    <w:rsid w:val="00CC25E4"/>
    <w:rsid w:val="00CC276F"/>
    <w:rsid w:val="00CC2809"/>
    <w:rsid w:val="00CC286F"/>
    <w:rsid w:val="00CC2D96"/>
    <w:rsid w:val="00CC30E0"/>
    <w:rsid w:val="00CC31DA"/>
    <w:rsid w:val="00CC3218"/>
    <w:rsid w:val="00CC3277"/>
    <w:rsid w:val="00CC395A"/>
    <w:rsid w:val="00CC3A0B"/>
    <w:rsid w:val="00CC3E9D"/>
    <w:rsid w:val="00CC413A"/>
    <w:rsid w:val="00CC4290"/>
    <w:rsid w:val="00CC43BC"/>
    <w:rsid w:val="00CC452E"/>
    <w:rsid w:val="00CC45D9"/>
    <w:rsid w:val="00CC46C2"/>
    <w:rsid w:val="00CC47A4"/>
    <w:rsid w:val="00CC4813"/>
    <w:rsid w:val="00CC48E4"/>
    <w:rsid w:val="00CC493A"/>
    <w:rsid w:val="00CC4C93"/>
    <w:rsid w:val="00CC4E46"/>
    <w:rsid w:val="00CC4EA9"/>
    <w:rsid w:val="00CC4FA7"/>
    <w:rsid w:val="00CC4FD1"/>
    <w:rsid w:val="00CC503A"/>
    <w:rsid w:val="00CC537F"/>
    <w:rsid w:val="00CC544F"/>
    <w:rsid w:val="00CC5554"/>
    <w:rsid w:val="00CC57A3"/>
    <w:rsid w:val="00CC581A"/>
    <w:rsid w:val="00CC5858"/>
    <w:rsid w:val="00CC5882"/>
    <w:rsid w:val="00CC58E6"/>
    <w:rsid w:val="00CC595F"/>
    <w:rsid w:val="00CC5F8C"/>
    <w:rsid w:val="00CC6061"/>
    <w:rsid w:val="00CC6457"/>
    <w:rsid w:val="00CC6592"/>
    <w:rsid w:val="00CC65BC"/>
    <w:rsid w:val="00CC668A"/>
    <w:rsid w:val="00CC669A"/>
    <w:rsid w:val="00CC66E6"/>
    <w:rsid w:val="00CC6B29"/>
    <w:rsid w:val="00CC6B36"/>
    <w:rsid w:val="00CC6BCC"/>
    <w:rsid w:val="00CC6C62"/>
    <w:rsid w:val="00CC6DAE"/>
    <w:rsid w:val="00CC6F86"/>
    <w:rsid w:val="00CC7336"/>
    <w:rsid w:val="00CC7452"/>
    <w:rsid w:val="00CC7618"/>
    <w:rsid w:val="00CC7645"/>
    <w:rsid w:val="00CC7672"/>
    <w:rsid w:val="00CC76B7"/>
    <w:rsid w:val="00CC7873"/>
    <w:rsid w:val="00CC795C"/>
    <w:rsid w:val="00CC7B46"/>
    <w:rsid w:val="00CC7B5A"/>
    <w:rsid w:val="00CC7CDC"/>
    <w:rsid w:val="00CC7D8B"/>
    <w:rsid w:val="00CC7F21"/>
    <w:rsid w:val="00CD021A"/>
    <w:rsid w:val="00CD03DF"/>
    <w:rsid w:val="00CD046D"/>
    <w:rsid w:val="00CD064E"/>
    <w:rsid w:val="00CD07D5"/>
    <w:rsid w:val="00CD0851"/>
    <w:rsid w:val="00CD0D98"/>
    <w:rsid w:val="00CD0E63"/>
    <w:rsid w:val="00CD10E0"/>
    <w:rsid w:val="00CD1268"/>
    <w:rsid w:val="00CD12AC"/>
    <w:rsid w:val="00CD172C"/>
    <w:rsid w:val="00CD18B9"/>
    <w:rsid w:val="00CD196B"/>
    <w:rsid w:val="00CD1987"/>
    <w:rsid w:val="00CD1A7D"/>
    <w:rsid w:val="00CD1B2B"/>
    <w:rsid w:val="00CD1CF5"/>
    <w:rsid w:val="00CD1D60"/>
    <w:rsid w:val="00CD1D73"/>
    <w:rsid w:val="00CD1DCE"/>
    <w:rsid w:val="00CD2197"/>
    <w:rsid w:val="00CD2582"/>
    <w:rsid w:val="00CD2A2B"/>
    <w:rsid w:val="00CD2A4B"/>
    <w:rsid w:val="00CD2BA4"/>
    <w:rsid w:val="00CD2CEF"/>
    <w:rsid w:val="00CD2DB8"/>
    <w:rsid w:val="00CD30A8"/>
    <w:rsid w:val="00CD3160"/>
    <w:rsid w:val="00CD327C"/>
    <w:rsid w:val="00CD330F"/>
    <w:rsid w:val="00CD3672"/>
    <w:rsid w:val="00CD36F0"/>
    <w:rsid w:val="00CD3767"/>
    <w:rsid w:val="00CD387F"/>
    <w:rsid w:val="00CD3BA2"/>
    <w:rsid w:val="00CD3BEC"/>
    <w:rsid w:val="00CD3EAF"/>
    <w:rsid w:val="00CD4124"/>
    <w:rsid w:val="00CD4153"/>
    <w:rsid w:val="00CD43B1"/>
    <w:rsid w:val="00CD4638"/>
    <w:rsid w:val="00CD4840"/>
    <w:rsid w:val="00CD4A9C"/>
    <w:rsid w:val="00CD4B71"/>
    <w:rsid w:val="00CD4DF6"/>
    <w:rsid w:val="00CD52FD"/>
    <w:rsid w:val="00CD53A8"/>
    <w:rsid w:val="00CD5427"/>
    <w:rsid w:val="00CD55C1"/>
    <w:rsid w:val="00CD574E"/>
    <w:rsid w:val="00CD5779"/>
    <w:rsid w:val="00CD57E7"/>
    <w:rsid w:val="00CD5B81"/>
    <w:rsid w:val="00CD60D9"/>
    <w:rsid w:val="00CD6185"/>
    <w:rsid w:val="00CD6344"/>
    <w:rsid w:val="00CD655A"/>
    <w:rsid w:val="00CD65E5"/>
    <w:rsid w:val="00CD6658"/>
    <w:rsid w:val="00CD6AA3"/>
    <w:rsid w:val="00CD6CF7"/>
    <w:rsid w:val="00CD6E76"/>
    <w:rsid w:val="00CD6FE1"/>
    <w:rsid w:val="00CD719C"/>
    <w:rsid w:val="00CD7229"/>
    <w:rsid w:val="00CD7377"/>
    <w:rsid w:val="00CD75E7"/>
    <w:rsid w:val="00CD78B5"/>
    <w:rsid w:val="00CD7D39"/>
    <w:rsid w:val="00CD7E8F"/>
    <w:rsid w:val="00CD7F65"/>
    <w:rsid w:val="00CD7F9B"/>
    <w:rsid w:val="00CE002B"/>
    <w:rsid w:val="00CE0121"/>
    <w:rsid w:val="00CE01FC"/>
    <w:rsid w:val="00CE069C"/>
    <w:rsid w:val="00CE0777"/>
    <w:rsid w:val="00CE088A"/>
    <w:rsid w:val="00CE10E0"/>
    <w:rsid w:val="00CE10EB"/>
    <w:rsid w:val="00CE112D"/>
    <w:rsid w:val="00CE131E"/>
    <w:rsid w:val="00CE1498"/>
    <w:rsid w:val="00CE153C"/>
    <w:rsid w:val="00CE1838"/>
    <w:rsid w:val="00CE184E"/>
    <w:rsid w:val="00CE193E"/>
    <w:rsid w:val="00CE194D"/>
    <w:rsid w:val="00CE1BFF"/>
    <w:rsid w:val="00CE1D8D"/>
    <w:rsid w:val="00CE1DF7"/>
    <w:rsid w:val="00CE1FFB"/>
    <w:rsid w:val="00CE2084"/>
    <w:rsid w:val="00CE215A"/>
    <w:rsid w:val="00CE253E"/>
    <w:rsid w:val="00CE2689"/>
    <w:rsid w:val="00CE273B"/>
    <w:rsid w:val="00CE2767"/>
    <w:rsid w:val="00CE297C"/>
    <w:rsid w:val="00CE29C7"/>
    <w:rsid w:val="00CE2B05"/>
    <w:rsid w:val="00CE2C31"/>
    <w:rsid w:val="00CE2D3E"/>
    <w:rsid w:val="00CE2DF8"/>
    <w:rsid w:val="00CE308C"/>
    <w:rsid w:val="00CE31BB"/>
    <w:rsid w:val="00CE32CB"/>
    <w:rsid w:val="00CE33C0"/>
    <w:rsid w:val="00CE33D3"/>
    <w:rsid w:val="00CE340C"/>
    <w:rsid w:val="00CE3529"/>
    <w:rsid w:val="00CE363C"/>
    <w:rsid w:val="00CE3760"/>
    <w:rsid w:val="00CE38E1"/>
    <w:rsid w:val="00CE3974"/>
    <w:rsid w:val="00CE3AF0"/>
    <w:rsid w:val="00CE40AB"/>
    <w:rsid w:val="00CE424B"/>
    <w:rsid w:val="00CE42F4"/>
    <w:rsid w:val="00CE43C7"/>
    <w:rsid w:val="00CE43F8"/>
    <w:rsid w:val="00CE492D"/>
    <w:rsid w:val="00CE49D5"/>
    <w:rsid w:val="00CE4B47"/>
    <w:rsid w:val="00CE4BA0"/>
    <w:rsid w:val="00CE4CC0"/>
    <w:rsid w:val="00CE4D57"/>
    <w:rsid w:val="00CE4D76"/>
    <w:rsid w:val="00CE4D84"/>
    <w:rsid w:val="00CE4EC9"/>
    <w:rsid w:val="00CE5043"/>
    <w:rsid w:val="00CE51C8"/>
    <w:rsid w:val="00CE51CE"/>
    <w:rsid w:val="00CE531F"/>
    <w:rsid w:val="00CE54B0"/>
    <w:rsid w:val="00CE5501"/>
    <w:rsid w:val="00CE553D"/>
    <w:rsid w:val="00CE57AA"/>
    <w:rsid w:val="00CE5AD9"/>
    <w:rsid w:val="00CE5C09"/>
    <w:rsid w:val="00CE5DA0"/>
    <w:rsid w:val="00CE5E66"/>
    <w:rsid w:val="00CE5E70"/>
    <w:rsid w:val="00CE5EA3"/>
    <w:rsid w:val="00CE5ED3"/>
    <w:rsid w:val="00CE5F6D"/>
    <w:rsid w:val="00CE60B9"/>
    <w:rsid w:val="00CE6378"/>
    <w:rsid w:val="00CE64F9"/>
    <w:rsid w:val="00CE659D"/>
    <w:rsid w:val="00CE68FA"/>
    <w:rsid w:val="00CE6920"/>
    <w:rsid w:val="00CE6AC4"/>
    <w:rsid w:val="00CE6AF0"/>
    <w:rsid w:val="00CE6DD0"/>
    <w:rsid w:val="00CE6E5F"/>
    <w:rsid w:val="00CE6ED6"/>
    <w:rsid w:val="00CE7052"/>
    <w:rsid w:val="00CE7079"/>
    <w:rsid w:val="00CE7130"/>
    <w:rsid w:val="00CE7430"/>
    <w:rsid w:val="00CE7466"/>
    <w:rsid w:val="00CE7468"/>
    <w:rsid w:val="00CE75F4"/>
    <w:rsid w:val="00CE78AC"/>
    <w:rsid w:val="00CE7942"/>
    <w:rsid w:val="00CE7992"/>
    <w:rsid w:val="00CE7F51"/>
    <w:rsid w:val="00CF0063"/>
    <w:rsid w:val="00CF01DC"/>
    <w:rsid w:val="00CF03AC"/>
    <w:rsid w:val="00CF0495"/>
    <w:rsid w:val="00CF0619"/>
    <w:rsid w:val="00CF06B1"/>
    <w:rsid w:val="00CF0749"/>
    <w:rsid w:val="00CF0772"/>
    <w:rsid w:val="00CF096B"/>
    <w:rsid w:val="00CF0AA3"/>
    <w:rsid w:val="00CF0B12"/>
    <w:rsid w:val="00CF0DA0"/>
    <w:rsid w:val="00CF0F25"/>
    <w:rsid w:val="00CF0FE2"/>
    <w:rsid w:val="00CF11E7"/>
    <w:rsid w:val="00CF15B1"/>
    <w:rsid w:val="00CF15D1"/>
    <w:rsid w:val="00CF1A4A"/>
    <w:rsid w:val="00CF1A96"/>
    <w:rsid w:val="00CF1D4C"/>
    <w:rsid w:val="00CF201B"/>
    <w:rsid w:val="00CF2072"/>
    <w:rsid w:val="00CF20E3"/>
    <w:rsid w:val="00CF210E"/>
    <w:rsid w:val="00CF22BD"/>
    <w:rsid w:val="00CF22DC"/>
    <w:rsid w:val="00CF2609"/>
    <w:rsid w:val="00CF26FD"/>
    <w:rsid w:val="00CF2746"/>
    <w:rsid w:val="00CF2842"/>
    <w:rsid w:val="00CF28D4"/>
    <w:rsid w:val="00CF2E17"/>
    <w:rsid w:val="00CF2FB7"/>
    <w:rsid w:val="00CF3014"/>
    <w:rsid w:val="00CF3103"/>
    <w:rsid w:val="00CF313C"/>
    <w:rsid w:val="00CF3298"/>
    <w:rsid w:val="00CF32F3"/>
    <w:rsid w:val="00CF336F"/>
    <w:rsid w:val="00CF33FA"/>
    <w:rsid w:val="00CF3531"/>
    <w:rsid w:val="00CF3B11"/>
    <w:rsid w:val="00CF3F28"/>
    <w:rsid w:val="00CF3FBE"/>
    <w:rsid w:val="00CF402D"/>
    <w:rsid w:val="00CF40FC"/>
    <w:rsid w:val="00CF4216"/>
    <w:rsid w:val="00CF4515"/>
    <w:rsid w:val="00CF4A49"/>
    <w:rsid w:val="00CF4B28"/>
    <w:rsid w:val="00CF4E30"/>
    <w:rsid w:val="00CF4E46"/>
    <w:rsid w:val="00CF4FD7"/>
    <w:rsid w:val="00CF51CE"/>
    <w:rsid w:val="00CF5219"/>
    <w:rsid w:val="00CF534D"/>
    <w:rsid w:val="00CF5846"/>
    <w:rsid w:val="00CF58FD"/>
    <w:rsid w:val="00CF592A"/>
    <w:rsid w:val="00CF5A95"/>
    <w:rsid w:val="00CF5A98"/>
    <w:rsid w:val="00CF5B5C"/>
    <w:rsid w:val="00CF606C"/>
    <w:rsid w:val="00CF6374"/>
    <w:rsid w:val="00CF67E5"/>
    <w:rsid w:val="00CF6A11"/>
    <w:rsid w:val="00CF6BD1"/>
    <w:rsid w:val="00CF6C0F"/>
    <w:rsid w:val="00CF6E93"/>
    <w:rsid w:val="00CF70A5"/>
    <w:rsid w:val="00CF7398"/>
    <w:rsid w:val="00CF75F6"/>
    <w:rsid w:val="00CF764A"/>
    <w:rsid w:val="00CF771B"/>
    <w:rsid w:val="00CF78CE"/>
    <w:rsid w:val="00CF78F5"/>
    <w:rsid w:val="00CF79CA"/>
    <w:rsid w:val="00CF7B01"/>
    <w:rsid w:val="00CF7BA0"/>
    <w:rsid w:val="00CF7BF7"/>
    <w:rsid w:val="00D00119"/>
    <w:rsid w:val="00D0048D"/>
    <w:rsid w:val="00D00524"/>
    <w:rsid w:val="00D0056E"/>
    <w:rsid w:val="00D00572"/>
    <w:rsid w:val="00D007EC"/>
    <w:rsid w:val="00D008A5"/>
    <w:rsid w:val="00D00B4F"/>
    <w:rsid w:val="00D00D3A"/>
    <w:rsid w:val="00D00F3D"/>
    <w:rsid w:val="00D01126"/>
    <w:rsid w:val="00D0122B"/>
    <w:rsid w:val="00D012FC"/>
    <w:rsid w:val="00D014DD"/>
    <w:rsid w:val="00D01502"/>
    <w:rsid w:val="00D01776"/>
    <w:rsid w:val="00D01D36"/>
    <w:rsid w:val="00D01D80"/>
    <w:rsid w:val="00D02019"/>
    <w:rsid w:val="00D020B2"/>
    <w:rsid w:val="00D0220B"/>
    <w:rsid w:val="00D02262"/>
    <w:rsid w:val="00D02672"/>
    <w:rsid w:val="00D02A47"/>
    <w:rsid w:val="00D02DE6"/>
    <w:rsid w:val="00D02E85"/>
    <w:rsid w:val="00D03316"/>
    <w:rsid w:val="00D034AF"/>
    <w:rsid w:val="00D03B7F"/>
    <w:rsid w:val="00D04013"/>
    <w:rsid w:val="00D04083"/>
    <w:rsid w:val="00D040A4"/>
    <w:rsid w:val="00D040B2"/>
    <w:rsid w:val="00D04228"/>
    <w:rsid w:val="00D04410"/>
    <w:rsid w:val="00D044C3"/>
    <w:rsid w:val="00D045C7"/>
    <w:rsid w:val="00D0464F"/>
    <w:rsid w:val="00D04678"/>
    <w:rsid w:val="00D047A3"/>
    <w:rsid w:val="00D04858"/>
    <w:rsid w:val="00D049A0"/>
    <w:rsid w:val="00D049BB"/>
    <w:rsid w:val="00D04B6C"/>
    <w:rsid w:val="00D04B85"/>
    <w:rsid w:val="00D04E6E"/>
    <w:rsid w:val="00D0501F"/>
    <w:rsid w:val="00D0523B"/>
    <w:rsid w:val="00D0587A"/>
    <w:rsid w:val="00D0589A"/>
    <w:rsid w:val="00D059AD"/>
    <w:rsid w:val="00D05A9C"/>
    <w:rsid w:val="00D05AEE"/>
    <w:rsid w:val="00D05D57"/>
    <w:rsid w:val="00D05D5E"/>
    <w:rsid w:val="00D05F2F"/>
    <w:rsid w:val="00D06483"/>
    <w:rsid w:val="00D064CA"/>
    <w:rsid w:val="00D065AE"/>
    <w:rsid w:val="00D066A3"/>
    <w:rsid w:val="00D068F3"/>
    <w:rsid w:val="00D06A71"/>
    <w:rsid w:val="00D06B4D"/>
    <w:rsid w:val="00D06B88"/>
    <w:rsid w:val="00D06CEB"/>
    <w:rsid w:val="00D06CEF"/>
    <w:rsid w:val="00D06E2B"/>
    <w:rsid w:val="00D06F0B"/>
    <w:rsid w:val="00D0702E"/>
    <w:rsid w:val="00D0710F"/>
    <w:rsid w:val="00D071E8"/>
    <w:rsid w:val="00D073EC"/>
    <w:rsid w:val="00D07670"/>
    <w:rsid w:val="00D076DD"/>
    <w:rsid w:val="00D07733"/>
    <w:rsid w:val="00D077CD"/>
    <w:rsid w:val="00D078D6"/>
    <w:rsid w:val="00D07903"/>
    <w:rsid w:val="00D0798E"/>
    <w:rsid w:val="00D07B9F"/>
    <w:rsid w:val="00D07C03"/>
    <w:rsid w:val="00D1010B"/>
    <w:rsid w:val="00D10303"/>
    <w:rsid w:val="00D10348"/>
    <w:rsid w:val="00D10537"/>
    <w:rsid w:val="00D106A0"/>
    <w:rsid w:val="00D10A50"/>
    <w:rsid w:val="00D10A69"/>
    <w:rsid w:val="00D10D51"/>
    <w:rsid w:val="00D10D8D"/>
    <w:rsid w:val="00D11024"/>
    <w:rsid w:val="00D11111"/>
    <w:rsid w:val="00D112AD"/>
    <w:rsid w:val="00D11387"/>
    <w:rsid w:val="00D114C1"/>
    <w:rsid w:val="00D11619"/>
    <w:rsid w:val="00D11A87"/>
    <w:rsid w:val="00D11AA8"/>
    <w:rsid w:val="00D11D63"/>
    <w:rsid w:val="00D11EC7"/>
    <w:rsid w:val="00D11F43"/>
    <w:rsid w:val="00D12014"/>
    <w:rsid w:val="00D124E1"/>
    <w:rsid w:val="00D125B1"/>
    <w:rsid w:val="00D12B00"/>
    <w:rsid w:val="00D12B3E"/>
    <w:rsid w:val="00D130D6"/>
    <w:rsid w:val="00D13116"/>
    <w:rsid w:val="00D132F0"/>
    <w:rsid w:val="00D134FB"/>
    <w:rsid w:val="00D1356E"/>
    <w:rsid w:val="00D13777"/>
    <w:rsid w:val="00D13923"/>
    <w:rsid w:val="00D13B96"/>
    <w:rsid w:val="00D13BBD"/>
    <w:rsid w:val="00D13DA1"/>
    <w:rsid w:val="00D14122"/>
    <w:rsid w:val="00D141D3"/>
    <w:rsid w:val="00D141EF"/>
    <w:rsid w:val="00D14296"/>
    <w:rsid w:val="00D14546"/>
    <w:rsid w:val="00D145A1"/>
    <w:rsid w:val="00D148F1"/>
    <w:rsid w:val="00D1495A"/>
    <w:rsid w:val="00D14CB1"/>
    <w:rsid w:val="00D15015"/>
    <w:rsid w:val="00D1508F"/>
    <w:rsid w:val="00D151A6"/>
    <w:rsid w:val="00D15425"/>
    <w:rsid w:val="00D158CE"/>
    <w:rsid w:val="00D15A09"/>
    <w:rsid w:val="00D15AE1"/>
    <w:rsid w:val="00D161EB"/>
    <w:rsid w:val="00D16590"/>
    <w:rsid w:val="00D165C5"/>
    <w:rsid w:val="00D16606"/>
    <w:rsid w:val="00D1669C"/>
    <w:rsid w:val="00D169D5"/>
    <w:rsid w:val="00D169D9"/>
    <w:rsid w:val="00D16B91"/>
    <w:rsid w:val="00D16C1A"/>
    <w:rsid w:val="00D16C49"/>
    <w:rsid w:val="00D1706A"/>
    <w:rsid w:val="00D170B5"/>
    <w:rsid w:val="00D1742C"/>
    <w:rsid w:val="00D17524"/>
    <w:rsid w:val="00D17785"/>
    <w:rsid w:val="00D1797D"/>
    <w:rsid w:val="00D17B76"/>
    <w:rsid w:val="00D17B83"/>
    <w:rsid w:val="00D17D33"/>
    <w:rsid w:val="00D17D54"/>
    <w:rsid w:val="00D17D63"/>
    <w:rsid w:val="00D20046"/>
    <w:rsid w:val="00D20286"/>
    <w:rsid w:val="00D20385"/>
    <w:rsid w:val="00D203CD"/>
    <w:rsid w:val="00D2041E"/>
    <w:rsid w:val="00D204F1"/>
    <w:rsid w:val="00D2063C"/>
    <w:rsid w:val="00D20E23"/>
    <w:rsid w:val="00D21011"/>
    <w:rsid w:val="00D2120C"/>
    <w:rsid w:val="00D21262"/>
    <w:rsid w:val="00D215DB"/>
    <w:rsid w:val="00D21691"/>
    <w:rsid w:val="00D21BB3"/>
    <w:rsid w:val="00D21BC0"/>
    <w:rsid w:val="00D222AC"/>
    <w:rsid w:val="00D223E9"/>
    <w:rsid w:val="00D22BED"/>
    <w:rsid w:val="00D22C7F"/>
    <w:rsid w:val="00D232E2"/>
    <w:rsid w:val="00D234AD"/>
    <w:rsid w:val="00D23645"/>
    <w:rsid w:val="00D2369C"/>
    <w:rsid w:val="00D2385F"/>
    <w:rsid w:val="00D23872"/>
    <w:rsid w:val="00D23A97"/>
    <w:rsid w:val="00D23A98"/>
    <w:rsid w:val="00D23C52"/>
    <w:rsid w:val="00D23F20"/>
    <w:rsid w:val="00D2410F"/>
    <w:rsid w:val="00D2417A"/>
    <w:rsid w:val="00D2420B"/>
    <w:rsid w:val="00D24315"/>
    <w:rsid w:val="00D245D8"/>
    <w:rsid w:val="00D24638"/>
    <w:rsid w:val="00D247B8"/>
    <w:rsid w:val="00D24A1E"/>
    <w:rsid w:val="00D24E0D"/>
    <w:rsid w:val="00D252EF"/>
    <w:rsid w:val="00D25389"/>
    <w:rsid w:val="00D25658"/>
    <w:rsid w:val="00D25786"/>
    <w:rsid w:val="00D25A09"/>
    <w:rsid w:val="00D25ADF"/>
    <w:rsid w:val="00D25BD3"/>
    <w:rsid w:val="00D25BE5"/>
    <w:rsid w:val="00D25DA3"/>
    <w:rsid w:val="00D25F61"/>
    <w:rsid w:val="00D25F91"/>
    <w:rsid w:val="00D26579"/>
    <w:rsid w:val="00D265F4"/>
    <w:rsid w:val="00D2660F"/>
    <w:rsid w:val="00D26879"/>
    <w:rsid w:val="00D268E4"/>
    <w:rsid w:val="00D26A1A"/>
    <w:rsid w:val="00D26C1C"/>
    <w:rsid w:val="00D26D89"/>
    <w:rsid w:val="00D270B5"/>
    <w:rsid w:val="00D2712D"/>
    <w:rsid w:val="00D271AA"/>
    <w:rsid w:val="00D271DE"/>
    <w:rsid w:val="00D27340"/>
    <w:rsid w:val="00D27396"/>
    <w:rsid w:val="00D27426"/>
    <w:rsid w:val="00D2780E"/>
    <w:rsid w:val="00D27C07"/>
    <w:rsid w:val="00D27D40"/>
    <w:rsid w:val="00D303B1"/>
    <w:rsid w:val="00D30496"/>
    <w:rsid w:val="00D305EA"/>
    <w:rsid w:val="00D30624"/>
    <w:rsid w:val="00D30735"/>
    <w:rsid w:val="00D307CD"/>
    <w:rsid w:val="00D307FB"/>
    <w:rsid w:val="00D30BC2"/>
    <w:rsid w:val="00D30CB9"/>
    <w:rsid w:val="00D30DC6"/>
    <w:rsid w:val="00D30DDC"/>
    <w:rsid w:val="00D31524"/>
    <w:rsid w:val="00D31942"/>
    <w:rsid w:val="00D31CC7"/>
    <w:rsid w:val="00D31E52"/>
    <w:rsid w:val="00D320B2"/>
    <w:rsid w:val="00D3215E"/>
    <w:rsid w:val="00D32271"/>
    <w:rsid w:val="00D3244A"/>
    <w:rsid w:val="00D324A7"/>
    <w:rsid w:val="00D326D3"/>
    <w:rsid w:val="00D327FB"/>
    <w:rsid w:val="00D328A4"/>
    <w:rsid w:val="00D328C9"/>
    <w:rsid w:val="00D32CE1"/>
    <w:rsid w:val="00D32EC6"/>
    <w:rsid w:val="00D3303D"/>
    <w:rsid w:val="00D3308F"/>
    <w:rsid w:val="00D3317C"/>
    <w:rsid w:val="00D331DA"/>
    <w:rsid w:val="00D332E7"/>
    <w:rsid w:val="00D333EF"/>
    <w:rsid w:val="00D335C4"/>
    <w:rsid w:val="00D33803"/>
    <w:rsid w:val="00D33E89"/>
    <w:rsid w:val="00D33EC0"/>
    <w:rsid w:val="00D33F46"/>
    <w:rsid w:val="00D3409F"/>
    <w:rsid w:val="00D34175"/>
    <w:rsid w:val="00D34486"/>
    <w:rsid w:val="00D34870"/>
    <w:rsid w:val="00D34CA8"/>
    <w:rsid w:val="00D34D84"/>
    <w:rsid w:val="00D34ED5"/>
    <w:rsid w:val="00D34F17"/>
    <w:rsid w:val="00D35060"/>
    <w:rsid w:val="00D35284"/>
    <w:rsid w:val="00D352BF"/>
    <w:rsid w:val="00D353C8"/>
    <w:rsid w:val="00D353E8"/>
    <w:rsid w:val="00D355C7"/>
    <w:rsid w:val="00D35806"/>
    <w:rsid w:val="00D35897"/>
    <w:rsid w:val="00D35A2D"/>
    <w:rsid w:val="00D35A3A"/>
    <w:rsid w:val="00D35AC4"/>
    <w:rsid w:val="00D35CA1"/>
    <w:rsid w:val="00D35CAA"/>
    <w:rsid w:val="00D35D06"/>
    <w:rsid w:val="00D35DFC"/>
    <w:rsid w:val="00D36309"/>
    <w:rsid w:val="00D36641"/>
    <w:rsid w:val="00D3675A"/>
    <w:rsid w:val="00D36AF5"/>
    <w:rsid w:val="00D36D7F"/>
    <w:rsid w:val="00D36EE8"/>
    <w:rsid w:val="00D36F55"/>
    <w:rsid w:val="00D36F9D"/>
    <w:rsid w:val="00D37063"/>
    <w:rsid w:val="00D372E3"/>
    <w:rsid w:val="00D37478"/>
    <w:rsid w:val="00D375F8"/>
    <w:rsid w:val="00D3792D"/>
    <w:rsid w:val="00D37C84"/>
    <w:rsid w:val="00D40254"/>
    <w:rsid w:val="00D40493"/>
    <w:rsid w:val="00D40574"/>
    <w:rsid w:val="00D405ED"/>
    <w:rsid w:val="00D40855"/>
    <w:rsid w:val="00D40965"/>
    <w:rsid w:val="00D40996"/>
    <w:rsid w:val="00D41121"/>
    <w:rsid w:val="00D41242"/>
    <w:rsid w:val="00D4153D"/>
    <w:rsid w:val="00D418F2"/>
    <w:rsid w:val="00D41991"/>
    <w:rsid w:val="00D419F8"/>
    <w:rsid w:val="00D41BDD"/>
    <w:rsid w:val="00D41C95"/>
    <w:rsid w:val="00D42090"/>
    <w:rsid w:val="00D42292"/>
    <w:rsid w:val="00D4233B"/>
    <w:rsid w:val="00D42478"/>
    <w:rsid w:val="00D4268E"/>
    <w:rsid w:val="00D427CB"/>
    <w:rsid w:val="00D42A4F"/>
    <w:rsid w:val="00D42BF0"/>
    <w:rsid w:val="00D42CE8"/>
    <w:rsid w:val="00D42ED2"/>
    <w:rsid w:val="00D42F25"/>
    <w:rsid w:val="00D42FFE"/>
    <w:rsid w:val="00D4311C"/>
    <w:rsid w:val="00D43256"/>
    <w:rsid w:val="00D434E1"/>
    <w:rsid w:val="00D435B4"/>
    <w:rsid w:val="00D436E3"/>
    <w:rsid w:val="00D436E8"/>
    <w:rsid w:val="00D43791"/>
    <w:rsid w:val="00D4388B"/>
    <w:rsid w:val="00D43BF9"/>
    <w:rsid w:val="00D43C02"/>
    <w:rsid w:val="00D43E54"/>
    <w:rsid w:val="00D43F0F"/>
    <w:rsid w:val="00D43FD1"/>
    <w:rsid w:val="00D44534"/>
    <w:rsid w:val="00D448CE"/>
    <w:rsid w:val="00D44AAA"/>
    <w:rsid w:val="00D44B49"/>
    <w:rsid w:val="00D44C07"/>
    <w:rsid w:val="00D45040"/>
    <w:rsid w:val="00D450EC"/>
    <w:rsid w:val="00D451BE"/>
    <w:rsid w:val="00D4522D"/>
    <w:rsid w:val="00D4543E"/>
    <w:rsid w:val="00D45629"/>
    <w:rsid w:val="00D4577C"/>
    <w:rsid w:val="00D45850"/>
    <w:rsid w:val="00D4587C"/>
    <w:rsid w:val="00D45A2F"/>
    <w:rsid w:val="00D45D53"/>
    <w:rsid w:val="00D45DFB"/>
    <w:rsid w:val="00D45E02"/>
    <w:rsid w:val="00D45F29"/>
    <w:rsid w:val="00D46109"/>
    <w:rsid w:val="00D462CE"/>
    <w:rsid w:val="00D4671C"/>
    <w:rsid w:val="00D46B71"/>
    <w:rsid w:val="00D46BCA"/>
    <w:rsid w:val="00D46C67"/>
    <w:rsid w:val="00D46C82"/>
    <w:rsid w:val="00D46DA5"/>
    <w:rsid w:val="00D46FC3"/>
    <w:rsid w:val="00D4716D"/>
    <w:rsid w:val="00D472D3"/>
    <w:rsid w:val="00D474D7"/>
    <w:rsid w:val="00D475B7"/>
    <w:rsid w:val="00D479EB"/>
    <w:rsid w:val="00D47C46"/>
    <w:rsid w:val="00D47CAD"/>
    <w:rsid w:val="00D5031E"/>
    <w:rsid w:val="00D503FD"/>
    <w:rsid w:val="00D50413"/>
    <w:rsid w:val="00D50463"/>
    <w:rsid w:val="00D50515"/>
    <w:rsid w:val="00D5061B"/>
    <w:rsid w:val="00D50937"/>
    <w:rsid w:val="00D5093B"/>
    <w:rsid w:val="00D50B70"/>
    <w:rsid w:val="00D50C13"/>
    <w:rsid w:val="00D50D01"/>
    <w:rsid w:val="00D50FC1"/>
    <w:rsid w:val="00D510BA"/>
    <w:rsid w:val="00D51271"/>
    <w:rsid w:val="00D51284"/>
    <w:rsid w:val="00D513B5"/>
    <w:rsid w:val="00D51604"/>
    <w:rsid w:val="00D51680"/>
    <w:rsid w:val="00D51C0B"/>
    <w:rsid w:val="00D51C2D"/>
    <w:rsid w:val="00D51FF7"/>
    <w:rsid w:val="00D524C3"/>
    <w:rsid w:val="00D5260D"/>
    <w:rsid w:val="00D52BD8"/>
    <w:rsid w:val="00D5304D"/>
    <w:rsid w:val="00D5328E"/>
    <w:rsid w:val="00D53489"/>
    <w:rsid w:val="00D534CD"/>
    <w:rsid w:val="00D53B41"/>
    <w:rsid w:val="00D53FA0"/>
    <w:rsid w:val="00D53FC8"/>
    <w:rsid w:val="00D54106"/>
    <w:rsid w:val="00D541F1"/>
    <w:rsid w:val="00D541F7"/>
    <w:rsid w:val="00D542DE"/>
    <w:rsid w:val="00D54390"/>
    <w:rsid w:val="00D5449E"/>
    <w:rsid w:val="00D545B5"/>
    <w:rsid w:val="00D548E4"/>
    <w:rsid w:val="00D54AC1"/>
    <w:rsid w:val="00D54B08"/>
    <w:rsid w:val="00D54B9D"/>
    <w:rsid w:val="00D54FA4"/>
    <w:rsid w:val="00D55285"/>
    <w:rsid w:val="00D553C5"/>
    <w:rsid w:val="00D55644"/>
    <w:rsid w:val="00D55A02"/>
    <w:rsid w:val="00D55BB2"/>
    <w:rsid w:val="00D55DAE"/>
    <w:rsid w:val="00D5609E"/>
    <w:rsid w:val="00D56736"/>
    <w:rsid w:val="00D569F3"/>
    <w:rsid w:val="00D56A6A"/>
    <w:rsid w:val="00D56AD5"/>
    <w:rsid w:val="00D56D67"/>
    <w:rsid w:val="00D56FB4"/>
    <w:rsid w:val="00D572D5"/>
    <w:rsid w:val="00D57506"/>
    <w:rsid w:val="00D5770C"/>
    <w:rsid w:val="00D57862"/>
    <w:rsid w:val="00D57886"/>
    <w:rsid w:val="00D57AAA"/>
    <w:rsid w:val="00D57B95"/>
    <w:rsid w:val="00D57DD3"/>
    <w:rsid w:val="00D57E89"/>
    <w:rsid w:val="00D57F1B"/>
    <w:rsid w:val="00D60031"/>
    <w:rsid w:val="00D60083"/>
    <w:rsid w:val="00D600BC"/>
    <w:rsid w:val="00D6012C"/>
    <w:rsid w:val="00D601B4"/>
    <w:rsid w:val="00D601D1"/>
    <w:rsid w:val="00D6020E"/>
    <w:rsid w:val="00D604D0"/>
    <w:rsid w:val="00D60695"/>
    <w:rsid w:val="00D60D27"/>
    <w:rsid w:val="00D60F3B"/>
    <w:rsid w:val="00D61368"/>
    <w:rsid w:val="00D61394"/>
    <w:rsid w:val="00D61445"/>
    <w:rsid w:val="00D615F9"/>
    <w:rsid w:val="00D61615"/>
    <w:rsid w:val="00D6182F"/>
    <w:rsid w:val="00D61AE8"/>
    <w:rsid w:val="00D61C4A"/>
    <w:rsid w:val="00D61DBF"/>
    <w:rsid w:val="00D61FA9"/>
    <w:rsid w:val="00D61FCA"/>
    <w:rsid w:val="00D621E7"/>
    <w:rsid w:val="00D625E6"/>
    <w:rsid w:val="00D6265E"/>
    <w:rsid w:val="00D626C2"/>
    <w:rsid w:val="00D628D5"/>
    <w:rsid w:val="00D628E7"/>
    <w:rsid w:val="00D62B60"/>
    <w:rsid w:val="00D62CDF"/>
    <w:rsid w:val="00D62F00"/>
    <w:rsid w:val="00D62F51"/>
    <w:rsid w:val="00D631F6"/>
    <w:rsid w:val="00D63382"/>
    <w:rsid w:val="00D63540"/>
    <w:rsid w:val="00D63775"/>
    <w:rsid w:val="00D637E2"/>
    <w:rsid w:val="00D63931"/>
    <w:rsid w:val="00D63A4E"/>
    <w:rsid w:val="00D63D90"/>
    <w:rsid w:val="00D63FCD"/>
    <w:rsid w:val="00D640D4"/>
    <w:rsid w:val="00D64171"/>
    <w:rsid w:val="00D645A3"/>
    <w:rsid w:val="00D646CF"/>
    <w:rsid w:val="00D647AB"/>
    <w:rsid w:val="00D64811"/>
    <w:rsid w:val="00D649C6"/>
    <w:rsid w:val="00D649F7"/>
    <w:rsid w:val="00D64A57"/>
    <w:rsid w:val="00D64A60"/>
    <w:rsid w:val="00D64AAF"/>
    <w:rsid w:val="00D64B09"/>
    <w:rsid w:val="00D64B1E"/>
    <w:rsid w:val="00D64D9C"/>
    <w:rsid w:val="00D64DD9"/>
    <w:rsid w:val="00D64F14"/>
    <w:rsid w:val="00D653EE"/>
    <w:rsid w:val="00D654B1"/>
    <w:rsid w:val="00D65635"/>
    <w:rsid w:val="00D658BE"/>
    <w:rsid w:val="00D658E7"/>
    <w:rsid w:val="00D66341"/>
    <w:rsid w:val="00D66456"/>
    <w:rsid w:val="00D665B3"/>
    <w:rsid w:val="00D66710"/>
    <w:rsid w:val="00D66A07"/>
    <w:rsid w:val="00D66B2E"/>
    <w:rsid w:val="00D66B6A"/>
    <w:rsid w:val="00D66FBD"/>
    <w:rsid w:val="00D671B1"/>
    <w:rsid w:val="00D678E8"/>
    <w:rsid w:val="00D67B05"/>
    <w:rsid w:val="00D67B27"/>
    <w:rsid w:val="00D67D2D"/>
    <w:rsid w:val="00D67D8C"/>
    <w:rsid w:val="00D67E24"/>
    <w:rsid w:val="00D67E98"/>
    <w:rsid w:val="00D70045"/>
    <w:rsid w:val="00D70184"/>
    <w:rsid w:val="00D7059C"/>
    <w:rsid w:val="00D70A23"/>
    <w:rsid w:val="00D70BAD"/>
    <w:rsid w:val="00D7106B"/>
    <w:rsid w:val="00D71206"/>
    <w:rsid w:val="00D7122A"/>
    <w:rsid w:val="00D7131A"/>
    <w:rsid w:val="00D715F9"/>
    <w:rsid w:val="00D71832"/>
    <w:rsid w:val="00D71BEB"/>
    <w:rsid w:val="00D71CE3"/>
    <w:rsid w:val="00D71CEE"/>
    <w:rsid w:val="00D71D5B"/>
    <w:rsid w:val="00D71F57"/>
    <w:rsid w:val="00D720C8"/>
    <w:rsid w:val="00D720D0"/>
    <w:rsid w:val="00D721C1"/>
    <w:rsid w:val="00D72392"/>
    <w:rsid w:val="00D723CF"/>
    <w:rsid w:val="00D72518"/>
    <w:rsid w:val="00D72612"/>
    <w:rsid w:val="00D7269C"/>
    <w:rsid w:val="00D72911"/>
    <w:rsid w:val="00D7293F"/>
    <w:rsid w:val="00D72AE4"/>
    <w:rsid w:val="00D72C1C"/>
    <w:rsid w:val="00D72CAD"/>
    <w:rsid w:val="00D72DCF"/>
    <w:rsid w:val="00D7308C"/>
    <w:rsid w:val="00D730A8"/>
    <w:rsid w:val="00D73129"/>
    <w:rsid w:val="00D7327C"/>
    <w:rsid w:val="00D733AB"/>
    <w:rsid w:val="00D733B6"/>
    <w:rsid w:val="00D733B7"/>
    <w:rsid w:val="00D737BB"/>
    <w:rsid w:val="00D737CF"/>
    <w:rsid w:val="00D73BA7"/>
    <w:rsid w:val="00D73BB4"/>
    <w:rsid w:val="00D73C32"/>
    <w:rsid w:val="00D73CB3"/>
    <w:rsid w:val="00D73DCA"/>
    <w:rsid w:val="00D73EF0"/>
    <w:rsid w:val="00D7401C"/>
    <w:rsid w:val="00D741AA"/>
    <w:rsid w:val="00D742B0"/>
    <w:rsid w:val="00D742BB"/>
    <w:rsid w:val="00D7440B"/>
    <w:rsid w:val="00D74599"/>
    <w:rsid w:val="00D74A25"/>
    <w:rsid w:val="00D74A2F"/>
    <w:rsid w:val="00D74AAC"/>
    <w:rsid w:val="00D74B12"/>
    <w:rsid w:val="00D751EC"/>
    <w:rsid w:val="00D75961"/>
    <w:rsid w:val="00D75AEF"/>
    <w:rsid w:val="00D75E12"/>
    <w:rsid w:val="00D75FE7"/>
    <w:rsid w:val="00D760E3"/>
    <w:rsid w:val="00D762BD"/>
    <w:rsid w:val="00D766B5"/>
    <w:rsid w:val="00D766EA"/>
    <w:rsid w:val="00D766F9"/>
    <w:rsid w:val="00D76A77"/>
    <w:rsid w:val="00D76EC2"/>
    <w:rsid w:val="00D77030"/>
    <w:rsid w:val="00D77133"/>
    <w:rsid w:val="00D771FE"/>
    <w:rsid w:val="00D7742C"/>
    <w:rsid w:val="00D775F3"/>
    <w:rsid w:val="00D778FA"/>
    <w:rsid w:val="00D77A83"/>
    <w:rsid w:val="00D77BCF"/>
    <w:rsid w:val="00D77CC3"/>
    <w:rsid w:val="00D77CD9"/>
    <w:rsid w:val="00D77D2F"/>
    <w:rsid w:val="00D77D57"/>
    <w:rsid w:val="00D800AD"/>
    <w:rsid w:val="00D803EF"/>
    <w:rsid w:val="00D805BD"/>
    <w:rsid w:val="00D806D8"/>
    <w:rsid w:val="00D807F7"/>
    <w:rsid w:val="00D80A12"/>
    <w:rsid w:val="00D80AAD"/>
    <w:rsid w:val="00D80B0F"/>
    <w:rsid w:val="00D80C11"/>
    <w:rsid w:val="00D80FED"/>
    <w:rsid w:val="00D8105A"/>
    <w:rsid w:val="00D81205"/>
    <w:rsid w:val="00D813A9"/>
    <w:rsid w:val="00D8140E"/>
    <w:rsid w:val="00D81415"/>
    <w:rsid w:val="00D81435"/>
    <w:rsid w:val="00D81490"/>
    <w:rsid w:val="00D8149F"/>
    <w:rsid w:val="00D81513"/>
    <w:rsid w:val="00D818CF"/>
    <w:rsid w:val="00D81913"/>
    <w:rsid w:val="00D8193D"/>
    <w:rsid w:val="00D819A4"/>
    <w:rsid w:val="00D81C1E"/>
    <w:rsid w:val="00D81C44"/>
    <w:rsid w:val="00D81DE3"/>
    <w:rsid w:val="00D81E14"/>
    <w:rsid w:val="00D81EBD"/>
    <w:rsid w:val="00D8200A"/>
    <w:rsid w:val="00D820D5"/>
    <w:rsid w:val="00D82130"/>
    <w:rsid w:val="00D82190"/>
    <w:rsid w:val="00D82684"/>
    <w:rsid w:val="00D82693"/>
    <w:rsid w:val="00D826AB"/>
    <w:rsid w:val="00D826FC"/>
    <w:rsid w:val="00D828FE"/>
    <w:rsid w:val="00D82B2C"/>
    <w:rsid w:val="00D82B66"/>
    <w:rsid w:val="00D82C3B"/>
    <w:rsid w:val="00D82CF2"/>
    <w:rsid w:val="00D82D1D"/>
    <w:rsid w:val="00D82D85"/>
    <w:rsid w:val="00D83367"/>
    <w:rsid w:val="00D8349F"/>
    <w:rsid w:val="00D83678"/>
    <w:rsid w:val="00D838F1"/>
    <w:rsid w:val="00D8394D"/>
    <w:rsid w:val="00D83D02"/>
    <w:rsid w:val="00D83D58"/>
    <w:rsid w:val="00D83E0B"/>
    <w:rsid w:val="00D83ED6"/>
    <w:rsid w:val="00D83F9A"/>
    <w:rsid w:val="00D8412F"/>
    <w:rsid w:val="00D84173"/>
    <w:rsid w:val="00D843A3"/>
    <w:rsid w:val="00D84576"/>
    <w:rsid w:val="00D845A0"/>
    <w:rsid w:val="00D845C3"/>
    <w:rsid w:val="00D8483E"/>
    <w:rsid w:val="00D84B15"/>
    <w:rsid w:val="00D84BF9"/>
    <w:rsid w:val="00D84CBA"/>
    <w:rsid w:val="00D84E7C"/>
    <w:rsid w:val="00D851E3"/>
    <w:rsid w:val="00D854BD"/>
    <w:rsid w:val="00D8561E"/>
    <w:rsid w:val="00D85889"/>
    <w:rsid w:val="00D8596C"/>
    <w:rsid w:val="00D85BE9"/>
    <w:rsid w:val="00D85C20"/>
    <w:rsid w:val="00D85C80"/>
    <w:rsid w:val="00D85D87"/>
    <w:rsid w:val="00D85E0A"/>
    <w:rsid w:val="00D85FE7"/>
    <w:rsid w:val="00D8628A"/>
    <w:rsid w:val="00D865C1"/>
    <w:rsid w:val="00D866EF"/>
    <w:rsid w:val="00D86799"/>
    <w:rsid w:val="00D86AF9"/>
    <w:rsid w:val="00D86B12"/>
    <w:rsid w:val="00D86BCB"/>
    <w:rsid w:val="00D86C2A"/>
    <w:rsid w:val="00D86DEA"/>
    <w:rsid w:val="00D86F0A"/>
    <w:rsid w:val="00D870BD"/>
    <w:rsid w:val="00D871D6"/>
    <w:rsid w:val="00D8722C"/>
    <w:rsid w:val="00D8724C"/>
    <w:rsid w:val="00D872E5"/>
    <w:rsid w:val="00D87306"/>
    <w:rsid w:val="00D87333"/>
    <w:rsid w:val="00D87571"/>
    <w:rsid w:val="00D87633"/>
    <w:rsid w:val="00D876E6"/>
    <w:rsid w:val="00D8784C"/>
    <w:rsid w:val="00D87D99"/>
    <w:rsid w:val="00D87F6C"/>
    <w:rsid w:val="00D87F94"/>
    <w:rsid w:val="00D90024"/>
    <w:rsid w:val="00D900C7"/>
    <w:rsid w:val="00D900FC"/>
    <w:rsid w:val="00D90526"/>
    <w:rsid w:val="00D9052E"/>
    <w:rsid w:val="00D90697"/>
    <w:rsid w:val="00D9099F"/>
    <w:rsid w:val="00D909BC"/>
    <w:rsid w:val="00D909CE"/>
    <w:rsid w:val="00D90A7D"/>
    <w:rsid w:val="00D90BD1"/>
    <w:rsid w:val="00D90C4E"/>
    <w:rsid w:val="00D90F6B"/>
    <w:rsid w:val="00D91144"/>
    <w:rsid w:val="00D91187"/>
    <w:rsid w:val="00D91362"/>
    <w:rsid w:val="00D913B6"/>
    <w:rsid w:val="00D91506"/>
    <w:rsid w:val="00D91860"/>
    <w:rsid w:val="00D91937"/>
    <w:rsid w:val="00D91A9C"/>
    <w:rsid w:val="00D921D9"/>
    <w:rsid w:val="00D9260F"/>
    <w:rsid w:val="00D9272F"/>
    <w:rsid w:val="00D9276D"/>
    <w:rsid w:val="00D927A1"/>
    <w:rsid w:val="00D927C0"/>
    <w:rsid w:val="00D9280F"/>
    <w:rsid w:val="00D92AE1"/>
    <w:rsid w:val="00D92B31"/>
    <w:rsid w:val="00D92B88"/>
    <w:rsid w:val="00D92CCF"/>
    <w:rsid w:val="00D92D25"/>
    <w:rsid w:val="00D92D5C"/>
    <w:rsid w:val="00D93064"/>
    <w:rsid w:val="00D9309C"/>
    <w:rsid w:val="00D931F3"/>
    <w:rsid w:val="00D933A8"/>
    <w:rsid w:val="00D9349B"/>
    <w:rsid w:val="00D93502"/>
    <w:rsid w:val="00D93617"/>
    <w:rsid w:val="00D93628"/>
    <w:rsid w:val="00D93822"/>
    <w:rsid w:val="00D93989"/>
    <w:rsid w:val="00D9398A"/>
    <w:rsid w:val="00D93B5A"/>
    <w:rsid w:val="00D93DD8"/>
    <w:rsid w:val="00D93DDF"/>
    <w:rsid w:val="00D93E9E"/>
    <w:rsid w:val="00D93F34"/>
    <w:rsid w:val="00D9427B"/>
    <w:rsid w:val="00D942AC"/>
    <w:rsid w:val="00D94306"/>
    <w:rsid w:val="00D94418"/>
    <w:rsid w:val="00D94474"/>
    <w:rsid w:val="00D94873"/>
    <w:rsid w:val="00D948BF"/>
    <w:rsid w:val="00D94CBB"/>
    <w:rsid w:val="00D94E20"/>
    <w:rsid w:val="00D9517D"/>
    <w:rsid w:val="00D951A4"/>
    <w:rsid w:val="00D951F4"/>
    <w:rsid w:val="00D952BC"/>
    <w:rsid w:val="00D95319"/>
    <w:rsid w:val="00D954C8"/>
    <w:rsid w:val="00D95616"/>
    <w:rsid w:val="00D9561A"/>
    <w:rsid w:val="00D95694"/>
    <w:rsid w:val="00D957B5"/>
    <w:rsid w:val="00D9582B"/>
    <w:rsid w:val="00D95991"/>
    <w:rsid w:val="00D95B45"/>
    <w:rsid w:val="00D95C24"/>
    <w:rsid w:val="00D95CCE"/>
    <w:rsid w:val="00D95EB6"/>
    <w:rsid w:val="00D95F40"/>
    <w:rsid w:val="00D96241"/>
    <w:rsid w:val="00D962B3"/>
    <w:rsid w:val="00D965A4"/>
    <w:rsid w:val="00D9661B"/>
    <w:rsid w:val="00D966A8"/>
    <w:rsid w:val="00D96937"/>
    <w:rsid w:val="00D96B52"/>
    <w:rsid w:val="00D96C74"/>
    <w:rsid w:val="00D96EB7"/>
    <w:rsid w:val="00D97139"/>
    <w:rsid w:val="00D973C7"/>
    <w:rsid w:val="00D974BD"/>
    <w:rsid w:val="00D974C3"/>
    <w:rsid w:val="00D97546"/>
    <w:rsid w:val="00D9766A"/>
    <w:rsid w:val="00D978D0"/>
    <w:rsid w:val="00D97A6D"/>
    <w:rsid w:val="00D97A81"/>
    <w:rsid w:val="00D97BA8"/>
    <w:rsid w:val="00D97CAC"/>
    <w:rsid w:val="00D97F17"/>
    <w:rsid w:val="00D97F2B"/>
    <w:rsid w:val="00DA007A"/>
    <w:rsid w:val="00DA01E8"/>
    <w:rsid w:val="00DA0267"/>
    <w:rsid w:val="00DA0435"/>
    <w:rsid w:val="00DA04C7"/>
    <w:rsid w:val="00DA06FF"/>
    <w:rsid w:val="00DA07E6"/>
    <w:rsid w:val="00DA0C6F"/>
    <w:rsid w:val="00DA10D7"/>
    <w:rsid w:val="00DA11B3"/>
    <w:rsid w:val="00DA163C"/>
    <w:rsid w:val="00DA172B"/>
    <w:rsid w:val="00DA17E5"/>
    <w:rsid w:val="00DA1862"/>
    <w:rsid w:val="00DA1870"/>
    <w:rsid w:val="00DA18C4"/>
    <w:rsid w:val="00DA1AFC"/>
    <w:rsid w:val="00DA1F8F"/>
    <w:rsid w:val="00DA203E"/>
    <w:rsid w:val="00DA2121"/>
    <w:rsid w:val="00DA2352"/>
    <w:rsid w:val="00DA23C0"/>
    <w:rsid w:val="00DA23CF"/>
    <w:rsid w:val="00DA2581"/>
    <w:rsid w:val="00DA2EC6"/>
    <w:rsid w:val="00DA33D6"/>
    <w:rsid w:val="00DA34D1"/>
    <w:rsid w:val="00DA3547"/>
    <w:rsid w:val="00DA36C1"/>
    <w:rsid w:val="00DA380C"/>
    <w:rsid w:val="00DA38C8"/>
    <w:rsid w:val="00DA3920"/>
    <w:rsid w:val="00DA3ABA"/>
    <w:rsid w:val="00DA3B45"/>
    <w:rsid w:val="00DA3CC8"/>
    <w:rsid w:val="00DA3FE5"/>
    <w:rsid w:val="00DA41B5"/>
    <w:rsid w:val="00DA471A"/>
    <w:rsid w:val="00DA49C4"/>
    <w:rsid w:val="00DA4CDF"/>
    <w:rsid w:val="00DA5063"/>
    <w:rsid w:val="00DA5105"/>
    <w:rsid w:val="00DA5386"/>
    <w:rsid w:val="00DA54D4"/>
    <w:rsid w:val="00DA5739"/>
    <w:rsid w:val="00DA576F"/>
    <w:rsid w:val="00DA5A09"/>
    <w:rsid w:val="00DA5B4D"/>
    <w:rsid w:val="00DA5B6A"/>
    <w:rsid w:val="00DA5B7E"/>
    <w:rsid w:val="00DA5C47"/>
    <w:rsid w:val="00DA5DC1"/>
    <w:rsid w:val="00DA5F20"/>
    <w:rsid w:val="00DA5F5F"/>
    <w:rsid w:val="00DA626A"/>
    <w:rsid w:val="00DA62B0"/>
    <w:rsid w:val="00DA62EE"/>
    <w:rsid w:val="00DA63D5"/>
    <w:rsid w:val="00DA6593"/>
    <w:rsid w:val="00DA6794"/>
    <w:rsid w:val="00DA67E4"/>
    <w:rsid w:val="00DA6933"/>
    <w:rsid w:val="00DA6E5F"/>
    <w:rsid w:val="00DA6F1B"/>
    <w:rsid w:val="00DA6F60"/>
    <w:rsid w:val="00DA6F8A"/>
    <w:rsid w:val="00DA7173"/>
    <w:rsid w:val="00DA745B"/>
    <w:rsid w:val="00DA762A"/>
    <w:rsid w:val="00DA7902"/>
    <w:rsid w:val="00DA7917"/>
    <w:rsid w:val="00DA7B1D"/>
    <w:rsid w:val="00DA7C8D"/>
    <w:rsid w:val="00DA7DFB"/>
    <w:rsid w:val="00DA7F7D"/>
    <w:rsid w:val="00DA7FE4"/>
    <w:rsid w:val="00DB0025"/>
    <w:rsid w:val="00DB003B"/>
    <w:rsid w:val="00DB009E"/>
    <w:rsid w:val="00DB02DC"/>
    <w:rsid w:val="00DB065E"/>
    <w:rsid w:val="00DB0671"/>
    <w:rsid w:val="00DB0731"/>
    <w:rsid w:val="00DB0A3F"/>
    <w:rsid w:val="00DB0DF2"/>
    <w:rsid w:val="00DB0FA4"/>
    <w:rsid w:val="00DB0FE8"/>
    <w:rsid w:val="00DB0FE9"/>
    <w:rsid w:val="00DB1069"/>
    <w:rsid w:val="00DB117D"/>
    <w:rsid w:val="00DB12C8"/>
    <w:rsid w:val="00DB1532"/>
    <w:rsid w:val="00DB1582"/>
    <w:rsid w:val="00DB15BD"/>
    <w:rsid w:val="00DB18F4"/>
    <w:rsid w:val="00DB1C96"/>
    <w:rsid w:val="00DB1D94"/>
    <w:rsid w:val="00DB1E96"/>
    <w:rsid w:val="00DB1E9C"/>
    <w:rsid w:val="00DB1EEE"/>
    <w:rsid w:val="00DB1EFF"/>
    <w:rsid w:val="00DB263D"/>
    <w:rsid w:val="00DB270E"/>
    <w:rsid w:val="00DB271B"/>
    <w:rsid w:val="00DB298B"/>
    <w:rsid w:val="00DB2AC6"/>
    <w:rsid w:val="00DB2CDA"/>
    <w:rsid w:val="00DB2E1B"/>
    <w:rsid w:val="00DB30BD"/>
    <w:rsid w:val="00DB3110"/>
    <w:rsid w:val="00DB3131"/>
    <w:rsid w:val="00DB3157"/>
    <w:rsid w:val="00DB332C"/>
    <w:rsid w:val="00DB3331"/>
    <w:rsid w:val="00DB3536"/>
    <w:rsid w:val="00DB38C3"/>
    <w:rsid w:val="00DB39CA"/>
    <w:rsid w:val="00DB3B49"/>
    <w:rsid w:val="00DB4096"/>
    <w:rsid w:val="00DB428F"/>
    <w:rsid w:val="00DB4473"/>
    <w:rsid w:val="00DB4475"/>
    <w:rsid w:val="00DB448C"/>
    <w:rsid w:val="00DB4659"/>
    <w:rsid w:val="00DB46F7"/>
    <w:rsid w:val="00DB490C"/>
    <w:rsid w:val="00DB4EFD"/>
    <w:rsid w:val="00DB5000"/>
    <w:rsid w:val="00DB5155"/>
    <w:rsid w:val="00DB5224"/>
    <w:rsid w:val="00DB52A0"/>
    <w:rsid w:val="00DB52A8"/>
    <w:rsid w:val="00DB58C3"/>
    <w:rsid w:val="00DB5C5B"/>
    <w:rsid w:val="00DB5F7C"/>
    <w:rsid w:val="00DB6172"/>
    <w:rsid w:val="00DB6428"/>
    <w:rsid w:val="00DB66D1"/>
    <w:rsid w:val="00DB6779"/>
    <w:rsid w:val="00DB67F3"/>
    <w:rsid w:val="00DB69E7"/>
    <w:rsid w:val="00DB69F8"/>
    <w:rsid w:val="00DB6A23"/>
    <w:rsid w:val="00DB6B3F"/>
    <w:rsid w:val="00DB6BE7"/>
    <w:rsid w:val="00DB6CD7"/>
    <w:rsid w:val="00DB6E11"/>
    <w:rsid w:val="00DB72AD"/>
    <w:rsid w:val="00DB73CE"/>
    <w:rsid w:val="00DB7430"/>
    <w:rsid w:val="00DB75EC"/>
    <w:rsid w:val="00DB7906"/>
    <w:rsid w:val="00DB7916"/>
    <w:rsid w:val="00DB7930"/>
    <w:rsid w:val="00DB7ABD"/>
    <w:rsid w:val="00DB7DCE"/>
    <w:rsid w:val="00DB7F59"/>
    <w:rsid w:val="00DC01BD"/>
    <w:rsid w:val="00DC0223"/>
    <w:rsid w:val="00DC02E9"/>
    <w:rsid w:val="00DC03D5"/>
    <w:rsid w:val="00DC072B"/>
    <w:rsid w:val="00DC0748"/>
    <w:rsid w:val="00DC083F"/>
    <w:rsid w:val="00DC0951"/>
    <w:rsid w:val="00DC0A40"/>
    <w:rsid w:val="00DC0BB6"/>
    <w:rsid w:val="00DC0FB6"/>
    <w:rsid w:val="00DC12DC"/>
    <w:rsid w:val="00DC1558"/>
    <w:rsid w:val="00DC15CA"/>
    <w:rsid w:val="00DC1761"/>
    <w:rsid w:val="00DC1A8B"/>
    <w:rsid w:val="00DC1DAD"/>
    <w:rsid w:val="00DC1E9D"/>
    <w:rsid w:val="00DC1F40"/>
    <w:rsid w:val="00DC1F71"/>
    <w:rsid w:val="00DC2098"/>
    <w:rsid w:val="00DC22B7"/>
    <w:rsid w:val="00DC22BF"/>
    <w:rsid w:val="00DC2312"/>
    <w:rsid w:val="00DC24C4"/>
    <w:rsid w:val="00DC2539"/>
    <w:rsid w:val="00DC25EE"/>
    <w:rsid w:val="00DC2792"/>
    <w:rsid w:val="00DC2B67"/>
    <w:rsid w:val="00DC2BE7"/>
    <w:rsid w:val="00DC2D5E"/>
    <w:rsid w:val="00DC2DDD"/>
    <w:rsid w:val="00DC32AA"/>
    <w:rsid w:val="00DC3388"/>
    <w:rsid w:val="00DC359E"/>
    <w:rsid w:val="00DC35A5"/>
    <w:rsid w:val="00DC3823"/>
    <w:rsid w:val="00DC382A"/>
    <w:rsid w:val="00DC3882"/>
    <w:rsid w:val="00DC3895"/>
    <w:rsid w:val="00DC3905"/>
    <w:rsid w:val="00DC398D"/>
    <w:rsid w:val="00DC39F7"/>
    <w:rsid w:val="00DC3A16"/>
    <w:rsid w:val="00DC3B6E"/>
    <w:rsid w:val="00DC3BCC"/>
    <w:rsid w:val="00DC3BD7"/>
    <w:rsid w:val="00DC423A"/>
    <w:rsid w:val="00DC423D"/>
    <w:rsid w:val="00DC444F"/>
    <w:rsid w:val="00DC4611"/>
    <w:rsid w:val="00DC466E"/>
    <w:rsid w:val="00DC4807"/>
    <w:rsid w:val="00DC48A4"/>
    <w:rsid w:val="00DC4BFE"/>
    <w:rsid w:val="00DC4E80"/>
    <w:rsid w:val="00DC4EE1"/>
    <w:rsid w:val="00DC4EF8"/>
    <w:rsid w:val="00DC4FD4"/>
    <w:rsid w:val="00DC54FA"/>
    <w:rsid w:val="00DC5972"/>
    <w:rsid w:val="00DC5AF3"/>
    <w:rsid w:val="00DC5D33"/>
    <w:rsid w:val="00DC5D51"/>
    <w:rsid w:val="00DC5D9F"/>
    <w:rsid w:val="00DC5F78"/>
    <w:rsid w:val="00DC60BA"/>
    <w:rsid w:val="00DC6308"/>
    <w:rsid w:val="00DC66A1"/>
    <w:rsid w:val="00DC69DA"/>
    <w:rsid w:val="00DC6B67"/>
    <w:rsid w:val="00DC6C89"/>
    <w:rsid w:val="00DC6E57"/>
    <w:rsid w:val="00DC7016"/>
    <w:rsid w:val="00DC7122"/>
    <w:rsid w:val="00DC734C"/>
    <w:rsid w:val="00DC7441"/>
    <w:rsid w:val="00DC75FB"/>
    <w:rsid w:val="00DC761C"/>
    <w:rsid w:val="00DC76C6"/>
    <w:rsid w:val="00DC78E7"/>
    <w:rsid w:val="00DC7C1C"/>
    <w:rsid w:val="00DC7D1E"/>
    <w:rsid w:val="00DC7E5B"/>
    <w:rsid w:val="00DD0128"/>
    <w:rsid w:val="00DD033C"/>
    <w:rsid w:val="00DD0441"/>
    <w:rsid w:val="00DD04D6"/>
    <w:rsid w:val="00DD058A"/>
    <w:rsid w:val="00DD05A1"/>
    <w:rsid w:val="00DD0DDE"/>
    <w:rsid w:val="00DD0DF0"/>
    <w:rsid w:val="00DD0F23"/>
    <w:rsid w:val="00DD10F9"/>
    <w:rsid w:val="00DD1267"/>
    <w:rsid w:val="00DD14F4"/>
    <w:rsid w:val="00DD15FF"/>
    <w:rsid w:val="00DD177C"/>
    <w:rsid w:val="00DD1872"/>
    <w:rsid w:val="00DD18A9"/>
    <w:rsid w:val="00DD18FF"/>
    <w:rsid w:val="00DD1920"/>
    <w:rsid w:val="00DD1A32"/>
    <w:rsid w:val="00DD1A79"/>
    <w:rsid w:val="00DD1A93"/>
    <w:rsid w:val="00DD1B43"/>
    <w:rsid w:val="00DD1E34"/>
    <w:rsid w:val="00DD20A8"/>
    <w:rsid w:val="00DD21EB"/>
    <w:rsid w:val="00DD2442"/>
    <w:rsid w:val="00DD24A5"/>
    <w:rsid w:val="00DD2610"/>
    <w:rsid w:val="00DD2701"/>
    <w:rsid w:val="00DD2735"/>
    <w:rsid w:val="00DD2842"/>
    <w:rsid w:val="00DD2A07"/>
    <w:rsid w:val="00DD2D64"/>
    <w:rsid w:val="00DD2D97"/>
    <w:rsid w:val="00DD2EAA"/>
    <w:rsid w:val="00DD308E"/>
    <w:rsid w:val="00DD31FE"/>
    <w:rsid w:val="00DD3314"/>
    <w:rsid w:val="00DD349C"/>
    <w:rsid w:val="00DD35D4"/>
    <w:rsid w:val="00DD3730"/>
    <w:rsid w:val="00DD3818"/>
    <w:rsid w:val="00DD38E1"/>
    <w:rsid w:val="00DD3993"/>
    <w:rsid w:val="00DD3BFB"/>
    <w:rsid w:val="00DD3C5E"/>
    <w:rsid w:val="00DD3C8A"/>
    <w:rsid w:val="00DD3C93"/>
    <w:rsid w:val="00DD3EA8"/>
    <w:rsid w:val="00DD400D"/>
    <w:rsid w:val="00DD4539"/>
    <w:rsid w:val="00DD474E"/>
    <w:rsid w:val="00DD4825"/>
    <w:rsid w:val="00DD5100"/>
    <w:rsid w:val="00DD52CE"/>
    <w:rsid w:val="00DD5479"/>
    <w:rsid w:val="00DD561F"/>
    <w:rsid w:val="00DD56B6"/>
    <w:rsid w:val="00DD5723"/>
    <w:rsid w:val="00DD5BDE"/>
    <w:rsid w:val="00DD5BFA"/>
    <w:rsid w:val="00DD5CBC"/>
    <w:rsid w:val="00DD5E9C"/>
    <w:rsid w:val="00DD5FFA"/>
    <w:rsid w:val="00DD628E"/>
    <w:rsid w:val="00DD6306"/>
    <w:rsid w:val="00DD6371"/>
    <w:rsid w:val="00DD687F"/>
    <w:rsid w:val="00DD6993"/>
    <w:rsid w:val="00DD6A7A"/>
    <w:rsid w:val="00DD6AE7"/>
    <w:rsid w:val="00DD6AF8"/>
    <w:rsid w:val="00DD6AFE"/>
    <w:rsid w:val="00DD6E15"/>
    <w:rsid w:val="00DD7076"/>
    <w:rsid w:val="00DD711C"/>
    <w:rsid w:val="00DD72B1"/>
    <w:rsid w:val="00DD74CE"/>
    <w:rsid w:val="00DD7584"/>
    <w:rsid w:val="00DD75D2"/>
    <w:rsid w:val="00DD777E"/>
    <w:rsid w:val="00DD778B"/>
    <w:rsid w:val="00DD787B"/>
    <w:rsid w:val="00DD78DB"/>
    <w:rsid w:val="00DD7A67"/>
    <w:rsid w:val="00DD7B7D"/>
    <w:rsid w:val="00DD7DCC"/>
    <w:rsid w:val="00DE029F"/>
    <w:rsid w:val="00DE02A8"/>
    <w:rsid w:val="00DE034C"/>
    <w:rsid w:val="00DE03B9"/>
    <w:rsid w:val="00DE06F9"/>
    <w:rsid w:val="00DE08AC"/>
    <w:rsid w:val="00DE09A7"/>
    <w:rsid w:val="00DE0ACB"/>
    <w:rsid w:val="00DE0CE4"/>
    <w:rsid w:val="00DE101B"/>
    <w:rsid w:val="00DE1301"/>
    <w:rsid w:val="00DE13F7"/>
    <w:rsid w:val="00DE1556"/>
    <w:rsid w:val="00DE15E7"/>
    <w:rsid w:val="00DE1792"/>
    <w:rsid w:val="00DE18F3"/>
    <w:rsid w:val="00DE1B38"/>
    <w:rsid w:val="00DE1C7F"/>
    <w:rsid w:val="00DE1E01"/>
    <w:rsid w:val="00DE1EE1"/>
    <w:rsid w:val="00DE208E"/>
    <w:rsid w:val="00DE234F"/>
    <w:rsid w:val="00DE247B"/>
    <w:rsid w:val="00DE25AE"/>
    <w:rsid w:val="00DE26B6"/>
    <w:rsid w:val="00DE27E8"/>
    <w:rsid w:val="00DE2901"/>
    <w:rsid w:val="00DE291D"/>
    <w:rsid w:val="00DE29DE"/>
    <w:rsid w:val="00DE29EA"/>
    <w:rsid w:val="00DE2CAB"/>
    <w:rsid w:val="00DE2DF1"/>
    <w:rsid w:val="00DE2EE3"/>
    <w:rsid w:val="00DE33DC"/>
    <w:rsid w:val="00DE33F9"/>
    <w:rsid w:val="00DE3439"/>
    <w:rsid w:val="00DE3617"/>
    <w:rsid w:val="00DE3838"/>
    <w:rsid w:val="00DE38E7"/>
    <w:rsid w:val="00DE3D85"/>
    <w:rsid w:val="00DE3F05"/>
    <w:rsid w:val="00DE4450"/>
    <w:rsid w:val="00DE44FC"/>
    <w:rsid w:val="00DE4677"/>
    <w:rsid w:val="00DE495D"/>
    <w:rsid w:val="00DE4983"/>
    <w:rsid w:val="00DE4B1A"/>
    <w:rsid w:val="00DE4E76"/>
    <w:rsid w:val="00DE4F84"/>
    <w:rsid w:val="00DE511F"/>
    <w:rsid w:val="00DE563A"/>
    <w:rsid w:val="00DE57FA"/>
    <w:rsid w:val="00DE59C1"/>
    <w:rsid w:val="00DE59DC"/>
    <w:rsid w:val="00DE5A43"/>
    <w:rsid w:val="00DE5BB0"/>
    <w:rsid w:val="00DE5C6F"/>
    <w:rsid w:val="00DE5CB4"/>
    <w:rsid w:val="00DE5FA6"/>
    <w:rsid w:val="00DE60EF"/>
    <w:rsid w:val="00DE6234"/>
    <w:rsid w:val="00DE633A"/>
    <w:rsid w:val="00DE6646"/>
    <w:rsid w:val="00DE664F"/>
    <w:rsid w:val="00DE68FE"/>
    <w:rsid w:val="00DE691C"/>
    <w:rsid w:val="00DE69A4"/>
    <w:rsid w:val="00DE6C73"/>
    <w:rsid w:val="00DE6E74"/>
    <w:rsid w:val="00DE6EA8"/>
    <w:rsid w:val="00DE72D0"/>
    <w:rsid w:val="00DE7476"/>
    <w:rsid w:val="00DE74FC"/>
    <w:rsid w:val="00DE7746"/>
    <w:rsid w:val="00DE7788"/>
    <w:rsid w:val="00DE7C9B"/>
    <w:rsid w:val="00DE7D60"/>
    <w:rsid w:val="00DE7E60"/>
    <w:rsid w:val="00DF0012"/>
    <w:rsid w:val="00DF0081"/>
    <w:rsid w:val="00DF01F1"/>
    <w:rsid w:val="00DF02AE"/>
    <w:rsid w:val="00DF0419"/>
    <w:rsid w:val="00DF04BD"/>
    <w:rsid w:val="00DF0750"/>
    <w:rsid w:val="00DF07ED"/>
    <w:rsid w:val="00DF0C47"/>
    <w:rsid w:val="00DF0C7E"/>
    <w:rsid w:val="00DF0CB3"/>
    <w:rsid w:val="00DF0D70"/>
    <w:rsid w:val="00DF0EC1"/>
    <w:rsid w:val="00DF1063"/>
    <w:rsid w:val="00DF12E6"/>
    <w:rsid w:val="00DF1443"/>
    <w:rsid w:val="00DF1460"/>
    <w:rsid w:val="00DF15DA"/>
    <w:rsid w:val="00DF1746"/>
    <w:rsid w:val="00DF1A1B"/>
    <w:rsid w:val="00DF1B15"/>
    <w:rsid w:val="00DF1B37"/>
    <w:rsid w:val="00DF1C13"/>
    <w:rsid w:val="00DF1F1D"/>
    <w:rsid w:val="00DF2007"/>
    <w:rsid w:val="00DF210E"/>
    <w:rsid w:val="00DF22CB"/>
    <w:rsid w:val="00DF24A9"/>
    <w:rsid w:val="00DF256A"/>
    <w:rsid w:val="00DF2574"/>
    <w:rsid w:val="00DF2816"/>
    <w:rsid w:val="00DF29EA"/>
    <w:rsid w:val="00DF2DCB"/>
    <w:rsid w:val="00DF2E3A"/>
    <w:rsid w:val="00DF2E66"/>
    <w:rsid w:val="00DF2F0E"/>
    <w:rsid w:val="00DF2F32"/>
    <w:rsid w:val="00DF318F"/>
    <w:rsid w:val="00DF33E0"/>
    <w:rsid w:val="00DF345F"/>
    <w:rsid w:val="00DF34BD"/>
    <w:rsid w:val="00DF3766"/>
    <w:rsid w:val="00DF3809"/>
    <w:rsid w:val="00DF391A"/>
    <w:rsid w:val="00DF3A29"/>
    <w:rsid w:val="00DF3B81"/>
    <w:rsid w:val="00DF3CE4"/>
    <w:rsid w:val="00DF3DB3"/>
    <w:rsid w:val="00DF400A"/>
    <w:rsid w:val="00DF414E"/>
    <w:rsid w:val="00DF42A8"/>
    <w:rsid w:val="00DF4394"/>
    <w:rsid w:val="00DF443F"/>
    <w:rsid w:val="00DF44AF"/>
    <w:rsid w:val="00DF455D"/>
    <w:rsid w:val="00DF4573"/>
    <w:rsid w:val="00DF47DE"/>
    <w:rsid w:val="00DF4899"/>
    <w:rsid w:val="00DF48F4"/>
    <w:rsid w:val="00DF495C"/>
    <w:rsid w:val="00DF4BD6"/>
    <w:rsid w:val="00DF4E19"/>
    <w:rsid w:val="00DF4E4A"/>
    <w:rsid w:val="00DF4F8C"/>
    <w:rsid w:val="00DF5001"/>
    <w:rsid w:val="00DF50A5"/>
    <w:rsid w:val="00DF50F2"/>
    <w:rsid w:val="00DF5266"/>
    <w:rsid w:val="00DF55DB"/>
    <w:rsid w:val="00DF583D"/>
    <w:rsid w:val="00DF5851"/>
    <w:rsid w:val="00DF59B6"/>
    <w:rsid w:val="00DF5DB8"/>
    <w:rsid w:val="00DF6064"/>
    <w:rsid w:val="00DF629C"/>
    <w:rsid w:val="00DF6304"/>
    <w:rsid w:val="00DF6591"/>
    <w:rsid w:val="00DF6A57"/>
    <w:rsid w:val="00DF6CDB"/>
    <w:rsid w:val="00DF6CEA"/>
    <w:rsid w:val="00DF6E2B"/>
    <w:rsid w:val="00DF6ED0"/>
    <w:rsid w:val="00DF6FC3"/>
    <w:rsid w:val="00DF7012"/>
    <w:rsid w:val="00DF7132"/>
    <w:rsid w:val="00DF7388"/>
    <w:rsid w:val="00DF751A"/>
    <w:rsid w:val="00DF7783"/>
    <w:rsid w:val="00DF783A"/>
    <w:rsid w:val="00DF7A2A"/>
    <w:rsid w:val="00DF7A89"/>
    <w:rsid w:val="00DF7B67"/>
    <w:rsid w:val="00DF7BFB"/>
    <w:rsid w:val="00DF7D50"/>
    <w:rsid w:val="00DF7FB0"/>
    <w:rsid w:val="00DF7FFB"/>
    <w:rsid w:val="00E00100"/>
    <w:rsid w:val="00E00199"/>
    <w:rsid w:val="00E001A9"/>
    <w:rsid w:val="00E001CC"/>
    <w:rsid w:val="00E00206"/>
    <w:rsid w:val="00E0027E"/>
    <w:rsid w:val="00E005FF"/>
    <w:rsid w:val="00E006FB"/>
    <w:rsid w:val="00E007F3"/>
    <w:rsid w:val="00E00B3D"/>
    <w:rsid w:val="00E00C21"/>
    <w:rsid w:val="00E00C28"/>
    <w:rsid w:val="00E00C41"/>
    <w:rsid w:val="00E00C62"/>
    <w:rsid w:val="00E00EB0"/>
    <w:rsid w:val="00E00F29"/>
    <w:rsid w:val="00E01022"/>
    <w:rsid w:val="00E010B5"/>
    <w:rsid w:val="00E0125D"/>
    <w:rsid w:val="00E0138A"/>
    <w:rsid w:val="00E01899"/>
    <w:rsid w:val="00E0189D"/>
    <w:rsid w:val="00E01BEF"/>
    <w:rsid w:val="00E01D8B"/>
    <w:rsid w:val="00E01E46"/>
    <w:rsid w:val="00E01EE0"/>
    <w:rsid w:val="00E0204C"/>
    <w:rsid w:val="00E0212C"/>
    <w:rsid w:val="00E02315"/>
    <w:rsid w:val="00E0254A"/>
    <w:rsid w:val="00E02983"/>
    <w:rsid w:val="00E02A06"/>
    <w:rsid w:val="00E02AD5"/>
    <w:rsid w:val="00E02BA9"/>
    <w:rsid w:val="00E02DC6"/>
    <w:rsid w:val="00E02FF9"/>
    <w:rsid w:val="00E03015"/>
    <w:rsid w:val="00E030D8"/>
    <w:rsid w:val="00E031C2"/>
    <w:rsid w:val="00E03256"/>
    <w:rsid w:val="00E03492"/>
    <w:rsid w:val="00E03559"/>
    <w:rsid w:val="00E0356E"/>
    <w:rsid w:val="00E036BF"/>
    <w:rsid w:val="00E03727"/>
    <w:rsid w:val="00E03901"/>
    <w:rsid w:val="00E03A68"/>
    <w:rsid w:val="00E03D34"/>
    <w:rsid w:val="00E03E30"/>
    <w:rsid w:val="00E03EF1"/>
    <w:rsid w:val="00E03FE4"/>
    <w:rsid w:val="00E0405D"/>
    <w:rsid w:val="00E04098"/>
    <w:rsid w:val="00E04273"/>
    <w:rsid w:val="00E042A5"/>
    <w:rsid w:val="00E04302"/>
    <w:rsid w:val="00E0440C"/>
    <w:rsid w:val="00E047F8"/>
    <w:rsid w:val="00E04882"/>
    <w:rsid w:val="00E04A1A"/>
    <w:rsid w:val="00E04B6D"/>
    <w:rsid w:val="00E04CB5"/>
    <w:rsid w:val="00E04D18"/>
    <w:rsid w:val="00E0500B"/>
    <w:rsid w:val="00E054B8"/>
    <w:rsid w:val="00E0559E"/>
    <w:rsid w:val="00E05704"/>
    <w:rsid w:val="00E0570D"/>
    <w:rsid w:val="00E05771"/>
    <w:rsid w:val="00E05880"/>
    <w:rsid w:val="00E05ADF"/>
    <w:rsid w:val="00E05AEA"/>
    <w:rsid w:val="00E05B2B"/>
    <w:rsid w:val="00E05CD2"/>
    <w:rsid w:val="00E063F2"/>
    <w:rsid w:val="00E06419"/>
    <w:rsid w:val="00E064DF"/>
    <w:rsid w:val="00E06510"/>
    <w:rsid w:val="00E06872"/>
    <w:rsid w:val="00E06C2B"/>
    <w:rsid w:val="00E06D13"/>
    <w:rsid w:val="00E06E71"/>
    <w:rsid w:val="00E07686"/>
    <w:rsid w:val="00E07794"/>
    <w:rsid w:val="00E078D1"/>
    <w:rsid w:val="00E078FA"/>
    <w:rsid w:val="00E07B01"/>
    <w:rsid w:val="00E07C0C"/>
    <w:rsid w:val="00E07EB1"/>
    <w:rsid w:val="00E101ED"/>
    <w:rsid w:val="00E10228"/>
    <w:rsid w:val="00E1025E"/>
    <w:rsid w:val="00E10312"/>
    <w:rsid w:val="00E10314"/>
    <w:rsid w:val="00E104E1"/>
    <w:rsid w:val="00E105DA"/>
    <w:rsid w:val="00E10AEE"/>
    <w:rsid w:val="00E10E3A"/>
    <w:rsid w:val="00E11080"/>
    <w:rsid w:val="00E1121B"/>
    <w:rsid w:val="00E115A1"/>
    <w:rsid w:val="00E116A3"/>
    <w:rsid w:val="00E1176E"/>
    <w:rsid w:val="00E1190F"/>
    <w:rsid w:val="00E1196D"/>
    <w:rsid w:val="00E11AD4"/>
    <w:rsid w:val="00E11C0A"/>
    <w:rsid w:val="00E11CFA"/>
    <w:rsid w:val="00E125D8"/>
    <w:rsid w:val="00E1271A"/>
    <w:rsid w:val="00E127E5"/>
    <w:rsid w:val="00E128FA"/>
    <w:rsid w:val="00E12F36"/>
    <w:rsid w:val="00E13190"/>
    <w:rsid w:val="00E1339C"/>
    <w:rsid w:val="00E13576"/>
    <w:rsid w:val="00E136FD"/>
    <w:rsid w:val="00E13745"/>
    <w:rsid w:val="00E13E2A"/>
    <w:rsid w:val="00E14424"/>
    <w:rsid w:val="00E1449D"/>
    <w:rsid w:val="00E14629"/>
    <w:rsid w:val="00E1464F"/>
    <w:rsid w:val="00E14851"/>
    <w:rsid w:val="00E14863"/>
    <w:rsid w:val="00E14A62"/>
    <w:rsid w:val="00E14DA3"/>
    <w:rsid w:val="00E14FB1"/>
    <w:rsid w:val="00E15190"/>
    <w:rsid w:val="00E152EE"/>
    <w:rsid w:val="00E1546B"/>
    <w:rsid w:val="00E15572"/>
    <w:rsid w:val="00E15664"/>
    <w:rsid w:val="00E1569E"/>
    <w:rsid w:val="00E15A2A"/>
    <w:rsid w:val="00E15A54"/>
    <w:rsid w:val="00E15A56"/>
    <w:rsid w:val="00E15CF5"/>
    <w:rsid w:val="00E15D46"/>
    <w:rsid w:val="00E15DD2"/>
    <w:rsid w:val="00E15E80"/>
    <w:rsid w:val="00E15FDF"/>
    <w:rsid w:val="00E15FE4"/>
    <w:rsid w:val="00E1609A"/>
    <w:rsid w:val="00E16163"/>
    <w:rsid w:val="00E16526"/>
    <w:rsid w:val="00E16913"/>
    <w:rsid w:val="00E16E38"/>
    <w:rsid w:val="00E16E9F"/>
    <w:rsid w:val="00E16FED"/>
    <w:rsid w:val="00E1713F"/>
    <w:rsid w:val="00E1724A"/>
    <w:rsid w:val="00E17364"/>
    <w:rsid w:val="00E17787"/>
    <w:rsid w:val="00E17850"/>
    <w:rsid w:val="00E17961"/>
    <w:rsid w:val="00E17AE8"/>
    <w:rsid w:val="00E17FD7"/>
    <w:rsid w:val="00E20079"/>
    <w:rsid w:val="00E20217"/>
    <w:rsid w:val="00E204C2"/>
    <w:rsid w:val="00E20505"/>
    <w:rsid w:val="00E20534"/>
    <w:rsid w:val="00E20689"/>
    <w:rsid w:val="00E206A0"/>
    <w:rsid w:val="00E206B0"/>
    <w:rsid w:val="00E2083F"/>
    <w:rsid w:val="00E2086E"/>
    <w:rsid w:val="00E20AE4"/>
    <w:rsid w:val="00E20CC2"/>
    <w:rsid w:val="00E20DF2"/>
    <w:rsid w:val="00E20E0E"/>
    <w:rsid w:val="00E20FA1"/>
    <w:rsid w:val="00E210FD"/>
    <w:rsid w:val="00E21351"/>
    <w:rsid w:val="00E21877"/>
    <w:rsid w:val="00E21CA0"/>
    <w:rsid w:val="00E21CFC"/>
    <w:rsid w:val="00E21EEC"/>
    <w:rsid w:val="00E220B9"/>
    <w:rsid w:val="00E22115"/>
    <w:rsid w:val="00E2244B"/>
    <w:rsid w:val="00E2252A"/>
    <w:rsid w:val="00E22558"/>
    <w:rsid w:val="00E22594"/>
    <w:rsid w:val="00E22801"/>
    <w:rsid w:val="00E22902"/>
    <w:rsid w:val="00E22AC7"/>
    <w:rsid w:val="00E22B0D"/>
    <w:rsid w:val="00E22B40"/>
    <w:rsid w:val="00E22E53"/>
    <w:rsid w:val="00E23042"/>
    <w:rsid w:val="00E23290"/>
    <w:rsid w:val="00E2336B"/>
    <w:rsid w:val="00E23405"/>
    <w:rsid w:val="00E235B2"/>
    <w:rsid w:val="00E23659"/>
    <w:rsid w:val="00E236D9"/>
    <w:rsid w:val="00E236E4"/>
    <w:rsid w:val="00E23806"/>
    <w:rsid w:val="00E23B94"/>
    <w:rsid w:val="00E23BF1"/>
    <w:rsid w:val="00E23E36"/>
    <w:rsid w:val="00E23F49"/>
    <w:rsid w:val="00E24197"/>
    <w:rsid w:val="00E243E6"/>
    <w:rsid w:val="00E24453"/>
    <w:rsid w:val="00E244CC"/>
    <w:rsid w:val="00E24645"/>
    <w:rsid w:val="00E24767"/>
    <w:rsid w:val="00E249E6"/>
    <w:rsid w:val="00E24A6A"/>
    <w:rsid w:val="00E24CE5"/>
    <w:rsid w:val="00E25425"/>
    <w:rsid w:val="00E2559C"/>
    <w:rsid w:val="00E2563E"/>
    <w:rsid w:val="00E25723"/>
    <w:rsid w:val="00E25A04"/>
    <w:rsid w:val="00E25A63"/>
    <w:rsid w:val="00E25B90"/>
    <w:rsid w:val="00E25BC0"/>
    <w:rsid w:val="00E25D59"/>
    <w:rsid w:val="00E2618F"/>
    <w:rsid w:val="00E26198"/>
    <w:rsid w:val="00E2621C"/>
    <w:rsid w:val="00E26351"/>
    <w:rsid w:val="00E263E1"/>
    <w:rsid w:val="00E26459"/>
    <w:rsid w:val="00E264D4"/>
    <w:rsid w:val="00E26A36"/>
    <w:rsid w:val="00E26C26"/>
    <w:rsid w:val="00E26EA3"/>
    <w:rsid w:val="00E270FB"/>
    <w:rsid w:val="00E271AD"/>
    <w:rsid w:val="00E272A8"/>
    <w:rsid w:val="00E27372"/>
    <w:rsid w:val="00E27515"/>
    <w:rsid w:val="00E27680"/>
    <w:rsid w:val="00E276DC"/>
    <w:rsid w:val="00E278A2"/>
    <w:rsid w:val="00E2790E"/>
    <w:rsid w:val="00E2798D"/>
    <w:rsid w:val="00E27998"/>
    <w:rsid w:val="00E27A36"/>
    <w:rsid w:val="00E27A7E"/>
    <w:rsid w:val="00E300BC"/>
    <w:rsid w:val="00E3023C"/>
    <w:rsid w:val="00E30337"/>
    <w:rsid w:val="00E30427"/>
    <w:rsid w:val="00E30454"/>
    <w:rsid w:val="00E304A1"/>
    <w:rsid w:val="00E30539"/>
    <w:rsid w:val="00E3058F"/>
    <w:rsid w:val="00E30C2B"/>
    <w:rsid w:val="00E30C36"/>
    <w:rsid w:val="00E30C8B"/>
    <w:rsid w:val="00E30CAB"/>
    <w:rsid w:val="00E313AB"/>
    <w:rsid w:val="00E315D5"/>
    <w:rsid w:val="00E316F5"/>
    <w:rsid w:val="00E31748"/>
    <w:rsid w:val="00E3182E"/>
    <w:rsid w:val="00E31A30"/>
    <w:rsid w:val="00E31E91"/>
    <w:rsid w:val="00E31F91"/>
    <w:rsid w:val="00E31FAC"/>
    <w:rsid w:val="00E32378"/>
    <w:rsid w:val="00E3277C"/>
    <w:rsid w:val="00E32967"/>
    <w:rsid w:val="00E32A4F"/>
    <w:rsid w:val="00E32D83"/>
    <w:rsid w:val="00E32FC2"/>
    <w:rsid w:val="00E32FC5"/>
    <w:rsid w:val="00E3321E"/>
    <w:rsid w:val="00E333FC"/>
    <w:rsid w:val="00E334A3"/>
    <w:rsid w:val="00E33595"/>
    <w:rsid w:val="00E3366D"/>
    <w:rsid w:val="00E337C9"/>
    <w:rsid w:val="00E338B6"/>
    <w:rsid w:val="00E338ED"/>
    <w:rsid w:val="00E33F15"/>
    <w:rsid w:val="00E340BD"/>
    <w:rsid w:val="00E342E1"/>
    <w:rsid w:val="00E34352"/>
    <w:rsid w:val="00E3437B"/>
    <w:rsid w:val="00E3440F"/>
    <w:rsid w:val="00E346F4"/>
    <w:rsid w:val="00E347B0"/>
    <w:rsid w:val="00E34847"/>
    <w:rsid w:val="00E34975"/>
    <w:rsid w:val="00E34BC6"/>
    <w:rsid w:val="00E34F5C"/>
    <w:rsid w:val="00E35050"/>
    <w:rsid w:val="00E35245"/>
    <w:rsid w:val="00E35253"/>
    <w:rsid w:val="00E352DB"/>
    <w:rsid w:val="00E3530F"/>
    <w:rsid w:val="00E35430"/>
    <w:rsid w:val="00E35707"/>
    <w:rsid w:val="00E359F5"/>
    <w:rsid w:val="00E35B92"/>
    <w:rsid w:val="00E35D20"/>
    <w:rsid w:val="00E35DAC"/>
    <w:rsid w:val="00E35F11"/>
    <w:rsid w:val="00E36150"/>
    <w:rsid w:val="00E36221"/>
    <w:rsid w:val="00E3629F"/>
    <w:rsid w:val="00E36414"/>
    <w:rsid w:val="00E36574"/>
    <w:rsid w:val="00E3669A"/>
    <w:rsid w:val="00E367A3"/>
    <w:rsid w:val="00E368AC"/>
    <w:rsid w:val="00E368CF"/>
    <w:rsid w:val="00E369DB"/>
    <w:rsid w:val="00E36C3D"/>
    <w:rsid w:val="00E36C41"/>
    <w:rsid w:val="00E36D6C"/>
    <w:rsid w:val="00E36EF4"/>
    <w:rsid w:val="00E36FD8"/>
    <w:rsid w:val="00E370D5"/>
    <w:rsid w:val="00E37444"/>
    <w:rsid w:val="00E37466"/>
    <w:rsid w:val="00E3757C"/>
    <w:rsid w:val="00E37646"/>
    <w:rsid w:val="00E377C5"/>
    <w:rsid w:val="00E37BAB"/>
    <w:rsid w:val="00E37D88"/>
    <w:rsid w:val="00E37D9A"/>
    <w:rsid w:val="00E37F8B"/>
    <w:rsid w:val="00E401F9"/>
    <w:rsid w:val="00E40586"/>
    <w:rsid w:val="00E40744"/>
    <w:rsid w:val="00E40880"/>
    <w:rsid w:val="00E40896"/>
    <w:rsid w:val="00E408EF"/>
    <w:rsid w:val="00E40A0A"/>
    <w:rsid w:val="00E40F1C"/>
    <w:rsid w:val="00E40FF9"/>
    <w:rsid w:val="00E4103E"/>
    <w:rsid w:val="00E410FD"/>
    <w:rsid w:val="00E41229"/>
    <w:rsid w:val="00E415DD"/>
    <w:rsid w:val="00E41606"/>
    <w:rsid w:val="00E41729"/>
    <w:rsid w:val="00E4175C"/>
    <w:rsid w:val="00E419D5"/>
    <w:rsid w:val="00E41E9D"/>
    <w:rsid w:val="00E41FA6"/>
    <w:rsid w:val="00E42129"/>
    <w:rsid w:val="00E425D5"/>
    <w:rsid w:val="00E4265A"/>
    <w:rsid w:val="00E427A4"/>
    <w:rsid w:val="00E42A9A"/>
    <w:rsid w:val="00E42D01"/>
    <w:rsid w:val="00E42D69"/>
    <w:rsid w:val="00E42D72"/>
    <w:rsid w:val="00E42D89"/>
    <w:rsid w:val="00E43190"/>
    <w:rsid w:val="00E43248"/>
    <w:rsid w:val="00E43256"/>
    <w:rsid w:val="00E43267"/>
    <w:rsid w:val="00E43609"/>
    <w:rsid w:val="00E43739"/>
    <w:rsid w:val="00E43781"/>
    <w:rsid w:val="00E437A7"/>
    <w:rsid w:val="00E43BBB"/>
    <w:rsid w:val="00E43C54"/>
    <w:rsid w:val="00E43F64"/>
    <w:rsid w:val="00E440C8"/>
    <w:rsid w:val="00E441A6"/>
    <w:rsid w:val="00E4421D"/>
    <w:rsid w:val="00E44645"/>
    <w:rsid w:val="00E447C2"/>
    <w:rsid w:val="00E447F3"/>
    <w:rsid w:val="00E44B49"/>
    <w:rsid w:val="00E44B83"/>
    <w:rsid w:val="00E44CDB"/>
    <w:rsid w:val="00E44DBA"/>
    <w:rsid w:val="00E44E3F"/>
    <w:rsid w:val="00E4506D"/>
    <w:rsid w:val="00E45109"/>
    <w:rsid w:val="00E456E0"/>
    <w:rsid w:val="00E4597E"/>
    <w:rsid w:val="00E45985"/>
    <w:rsid w:val="00E45BFF"/>
    <w:rsid w:val="00E45C8C"/>
    <w:rsid w:val="00E45DD3"/>
    <w:rsid w:val="00E45E02"/>
    <w:rsid w:val="00E45E68"/>
    <w:rsid w:val="00E45F9F"/>
    <w:rsid w:val="00E4602C"/>
    <w:rsid w:val="00E4603A"/>
    <w:rsid w:val="00E46482"/>
    <w:rsid w:val="00E46676"/>
    <w:rsid w:val="00E46742"/>
    <w:rsid w:val="00E46898"/>
    <w:rsid w:val="00E469C5"/>
    <w:rsid w:val="00E46A38"/>
    <w:rsid w:val="00E46A75"/>
    <w:rsid w:val="00E46AD5"/>
    <w:rsid w:val="00E46B8C"/>
    <w:rsid w:val="00E46DEF"/>
    <w:rsid w:val="00E470CE"/>
    <w:rsid w:val="00E4710C"/>
    <w:rsid w:val="00E47277"/>
    <w:rsid w:val="00E475A4"/>
    <w:rsid w:val="00E47ADD"/>
    <w:rsid w:val="00E47AED"/>
    <w:rsid w:val="00E47B02"/>
    <w:rsid w:val="00E47B03"/>
    <w:rsid w:val="00E47B5D"/>
    <w:rsid w:val="00E47B66"/>
    <w:rsid w:val="00E47C0F"/>
    <w:rsid w:val="00E47E3F"/>
    <w:rsid w:val="00E5003D"/>
    <w:rsid w:val="00E501C1"/>
    <w:rsid w:val="00E50272"/>
    <w:rsid w:val="00E502AE"/>
    <w:rsid w:val="00E50308"/>
    <w:rsid w:val="00E5043E"/>
    <w:rsid w:val="00E50521"/>
    <w:rsid w:val="00E5065D"/>
    <w:rsid w:val="00E507DF"/>
    <w:rsid w:val="00E50B1D"/>
    <w:rsid w:val="00E50B8F"/>
    <w:rsid w:val="00E50CEE"/>
    <w:rsid w:val="00E50D4D"/>
    <w:rsid w:val="00E50E60"/>
    <w:rsid w:val="00E5117E"/>
    <w:rsid w:val="00E5125F"/>
    <w:rsid w:val="00E51262"/>
    <w:rsid w:val="00E51379"/>
    <w:rsid w:val="00E514F0"/>
    <w:rsid w:val="00E5155E"/>
    <w:rsid w:val="00E515D3"/>
    <w:rsid w:val="00E51785"/>
    <w:rsid w:val="00E51824"/>
    <w:rsid w:val="00E5191F"/>
    <w:rsid w:val="00E5194C"/>
    <w:rsid w:val="00E51AFD"/>
    <w:rsid w:val="00E51CCE"/>
    <w:rsid w:val="00E51F5C"/>
    <w:rsid w:val="00E51FE5"/>
    <w:rsid w:val="00E52074"/>
    <w:rsid w:val="00E52080"/>
    <w:rsid w:val="00E5209E"/>
    <w:rsid w:val="00E521A7"/>
    <w:rsid w:val="00E521CC"/>
    <w:rsid w:val="00E521EE"/>
    <w:rsid w:val="00E5273E"/>
    <w:rsid w:val="00E529FA"/>
    <w:rsid w:val="00E52C1B"/>
    <w:rsid w:val="00E52C98"/>
    <w:rsid w:val="00E52CA2"/>
    <w:rsid w:val="00E52EFC"/>
    <w:rsid w:val="00E531A1"/>
    <w:rsid w:val="00E533AE"/>
    <w:rsid w:val="00E53512"/>
    <w:rsid w:val="00E536BA"/>
    <w:rsid w:val="00E53734"/>
    <w:rsid w:val="00E53ADC"/>
    <w:rsid w:val="00E53F4E"/>
    <w:rsid w:val="00E54074"/>
    <w:rsid w:val="00E5435A"/>
    <w:rsid w:val="00E5457A"/>
    <w:rsid w:val="00E54A46"/>
    <w:rsid w:val="00E54AEF"/>
    <w:rsid w:val="00E54B95"/>
    <w:rsid w:val="00E54BA8"/>
    <w:rsid w:val="00E54D70"/>
    <w:rsid w:val="00E55026"/>
    <w:rsid w:val="00E551E7"/>
    <w:rsid w:val="00E55268"/>
    <w:rsid w:val="00E555AB"/>
    <w:rsid w:val="00E556F8"/>
    <w:rsid w:val="00E55A57"/>
    <w:rsid w:val="00E55BAE"/>
    <w:rsid w:val="00E55EBC"/>
    <w:rsid w:val="00E55FA4"/>
    <w:rsid w:val="00E5601C"/>
    <w:rsid w:val="00E560F8"/>
    <w:rsid w:val="00E56190"/>
    <w:rsid w:val="00E566A5"/>
    <w:rsid w:val="00E56836"/>
    <w:rsid w:val="00E5691F"/>
    <w:rsid w:val="00E56AE2"/>
    <w:rsid w:val="00E57062"/>
    <w:rsid w:val="00E57309"/>
    <w:rsid w:val="00E5736D"/>
    <w:rsid w:val="00E575BE"/>
    <w:rsid w:val="00E579D1"/>
    <w:rsid w:val="00E57A02"/>
    <w:rsid w:val="00E57B02"/>
    <w:rsid w:val="00E57B65"/>
    <w:rsid w:val="00E57D0D"/>
    <w:rsid w:val="00E57D2A"/>
    <w:rsid w:val="00E57EDD"/>
    <w:rsid w:val="00E601A7"/>
    <w:rsid w:val="00E60530"/>
    <w:rsid w:val="00E605CE"/>
    <w:rsid w:val="00E609B5"/>
    <w:rsid w:val="00E60A83"/>
    <w:rsid w:val="00E60A9B"/>
    <w:rsid w:val="00E60BE7"/>
    <w:rsid w:val="00E60C87"/>
    <w:rsid w:val="00E60E0D"/>
    <w:rsid w:val="00E60E35"/>
    <w:rsid w:val="00E60E6F"/>
    <w:rsid w:val="00E60F81"/>
    <w:rsid w:val="00E61038"/>
    <w:rsid w:val="00E61227"/>
    <w:rsid w:val="00E61253"/>
    <w:rsid w:val="00E61299"/>
    <w:rsid w:val="00E61421"/>
    <w:rsid w:val="00E6142C"/>
    <w:rsid w:val="00E614DF"/>
    <w:rsid w:val="00E61544"/>
    <w:rsid w:val="00E616E1"/>
    <w:rsid w:val="00E61AE5"/>
    <w:rsid w:val="00E61E13"/>
    <w:rsid w:val="00E61E70"/>
    <w:rsid w:val="00E621FE"/>
    <w:rsid w:val="00E622E8"/>
    <w:rsid w:val="00E6234E"/>
    <w:rsid w:val="00E62499"/>
    <w:rsid w:val="00E62587"/>
    <w:rsid w:val="00E625BD"/>
    <w:rsid w:val="00E62966"/>
    <w:rsid w:val="00E629F7"/>
    <w:rsid w:val="00E62B11"/>
    <w:rsid w:val="00E62B99"/>
    <w:rsid w:val="00E62D03"/>
    <w:rsid w:val="00E62DFE"/>
    <w:rsid w:val="00E62E67"/>
    <w:rsid w:val="00E630BD"/>
    <w:rsid w:val="00E63138"/>
    <w:rsid w:val="00E63381"/>
    <w:rsid w:val="00E6354A"/>
    <w:rsid w:val="00E63576"/>
    <w:rsid w:val="00E63644"/>
    <w:rsid w:val="00E637AF"/>
    <w:rsid w:val="00E6385E"/>
    <w:rsid w:val="00E63AA6"/>
    <w:rsid w:val="00E63ADB"/>
    <w:rsid w:val="00E63AE1"/>
    <w:rsid w:val="00E63CAC"/>
    <w:rsid w:val="00E63E27"/>
    <w:rsid w:val="00E63F92"/>
    <w:rsid w:val="00E6403E"/>
    <w:rsid w:val="00E6420F"/>
    <w:rsid w:val="00E642D4"/>
    <w:rsid w:val="00E64559"/>
    <w:rsid w:val="00E64B17"/>
    <w:rsid w:val="00E64C5D"/>
    <w:rsid w:val="00E64DBD"/>
    <w:rsid w:val="00E64E01"/>
    <w:rsid w:val="00E64E76"/>
    <w:rsid w:val="00E64F3E"/>
    <w:rsid w:val="00E6519E"/>
    <w:rsid w:val="00E65243"/>
    <w:rsid w:val="00E653F6"/>
    <w:rsid w:val="00E65449"/>
    <w:rsid w:val="00E65C15"/>
    <w:rsid w:val="00E65C76"/>
    <w:rsid w:val="00E65C85"/>
    <w:rsid w:val="00E65C90"/>
    <w:rsid w:val="00E65CD8"/>
    <w:rsid w:val="00E65E22"/>
    <w:rsid w:val="00E65F7D"/>
    <w:rsid w:val="00E66048"/>
    <w:rsid w:val="00E662EB"/>
    <w:rsid w:val="00E664F4"/>
    <w:rsid w:val="00E6652C"/>
    <w:rsid w:val="00E6652E"/>
    <w:rsid w:val="00E666F1"/>
    <w:rsid w:val="00E66A4E"/>
    <w:rsid w:val="00E66A95"/>
    <w:rsid w:val="00E66AF5"/>
    <w:rsid w:val="00E66B73"/>
    <w:rsid w:val="00E66C03"/>
    <w:rsid w:val="00E66CAE"/>
    <w:rsid w:val="00E66CAF"/>
    <w:rsid w:val="00E66D1B"/>
    <w:rsid w:val="00E66D40"/>
    <w:rsid w:val="00E66D60"/>
    <w:rsid w:val="00E66F91"/>
    <w:rsid w:val="00E670F2"/>
    <w:rsid w:val="00E6712B"/>
    <w:rsid w:val="00E67212"/>
    <w:rsid w:val="00E676BE"/>
    <w:rsid w:val="00E6782C"/>
    <w:rsid w:val="00E67BF0"/>
    <w:rsid w:val="00E67C01"/>
    <w:rsid w:val="00E67EE1"/>
    <w:rsid w:val="00E700E6"/>
    <w:rsid w:val="00E701F0"/>
    <w:rsid w:val="00E7025D"/>
    <w:rsid w:val="00E704A4"/>
    <w:rsid w:val="00E706E1"/>
    <w:rsid w:val="00E70845"/>
    <w:rsid w:val="00E70B9F"/>
    <w:rsid w:val="00E70C67"/>
    <w:rsid w:val="00E70CA3"/>
    <w:rsid w:val="00E70CCB"/>
    <w:rsid w:val="00E70DA1"/>
    <w:rsid w:val="00E70E54"/>
    <w:rsid w:val="00E70F1C"/>
    <w:rsid w:val="00E70F9B"/>
    <w:rsid w:val="00E7132A"/>
    <w:rsid w:val="00E71563"/>
    <w:rsid w:val="00E71586"/>
    <w:rsid w:val="00E716C3"/>
    <w:rsid w:val="00E71B77"/>
    <w:rsid w:val="00E71C80"/>
    <w:rsid w:val="00E71D4B"/>
    <w:rsid w:val="00E71DFE"/>
    <w:rsid w:val="00E71EE5"/>
    <w:rsid w:val="00E71FEF"/>
    <w:rsid w:val="00E72067"/>
    <w:rsid w:val="00E722C7"/>
    <w:rsid w:val="00E722D2"/>
    <w:rsid w:val="00E7249F"/>
    <w:rsid w:val="00E725ED"/>
    <w:rsid w:val="00E72635"/>
    <w:rsid w:val="00E72B5C"/>
    <w:rsid w:val="00E72CA0"/>
    <w:rsid w:val="00E72DD0"/>
    <w:rsid w:val="00E730CF"/>
    <w:rsid w:val="00E731BA"/>
    <w:rsid w:val="00E73392"/>
    <w:rsid w:val="00E733D0"/>
    <w:rsid w:val="00E73C1F"/>
    <w:rsid w:val="00E73C92"/>
    <w:rsid w:val="00E73CAE"/>
    <w:rsid w:val="00E73E17"/>
    <w:rsid w:val="00E73F5B"/>
    <w:rsid w:val="00E73FC4"/>
    <w:rsid w:val="00E74062"/>
    <w:rsid w:val="00E7415D"/>
    <w:rsid w:val="00E742EC"/>
    <w:rsid w:val="00E74398"/>
    <w:rsid w:val="00E74494"/>
    <w:rsid w:val="00E7457C"/>
    <w:rsid w:val="00E74617"/>
    <w:rsid w:val="00E746C3"/>
    <w:rsid w:val="00E748BB"/>
    <w:rsid w:val="00E74AF7"/>
    <w:rsid w:val="00E74C28"/>
    <w:rsid w:val="00E74C96"/>
    <w:rsid w:val="00E750AB"/>
    <w:rsid w:val="00E7523A"/>
    <w:rsid w:val="00E75312"/>
    <w:rsid w:val="00E755CB"/>
    <w:rsid w:val="00E75ABB"/>
    <w:rsid w:val="00E75AD9"/>
    <w:rsid w:val="00E75BED"/>
    <w:rsid w:val="00E75C07"/>
    <w:rsid w:val="00E75F67"/>
    <w:rsid w:val="00E764CD"/>
    <w:rsid w:val="00E76CD5"/>
    <w:rsid w:val="00E76D77"/>
    <w:rsid w:val="00E76E4E"/>
    <w:rsid w:val="00E76F54"/>
    <w:rsid w:val="00E772E9"/>
    <w:rsid w:val="00E77372"/>
    <w:rsid w:val="00E774D3"/>
    <w:rsid w:val="00E77643"/>
    <w:rsid w:val="00E77735"/>
    <w:rsid w:val="00E7785A"/>
    <w:rsid w:val="00E77879"/>
    <w:rsid w:val="00E7793E"/>
    <w:rsid w:val="00E77CE9"/>
    <w:rsid w:val="00E8040E"/>
    <w:rsid w:val="00E80567"/>
    <w:rsid w:val="00E80793"/>
    <w:rsid w:val="00E808CC"/>
    <w:rsid w:val="00E8092B"/>
    <w:rsid w:val="00E80C15"/>
    <w:rsid w:val="00E80C72"/>
    <w:rsid w:val="00E80C90"/>
    <w:rsid w:val="00E8109B"/>
    <w:rsid w:val="00E81202"/>
    <w:rsid w:val="00E813B9"/>
    <w:rsid w:val="00E816C7"/>
    <w:rsid w:val="00E81768"/>
    <w:rsid w:val="00E817BB"/>
    <w:rsid w:val="00E81861"/>
    <w:rsid w:val="00E81AED"/>
    <w:rsid w:val="00E81C17"/>
    <w:rsid w:val="00E8256E"/>
    <w:rsid w:val="00E825F0"/>
    <w:rsid w:val="00E82605"/>
    <w:rsid w:val="00E82718"/>
    <w:rsid w:val="00E828FA"/>
    <w:rsid w:val="00E82991"/>
    <w:rsid w:val="00E82E1B"/>
    <w:rsid w:val="00E82EDE"/>
    <w:rsid w:val="00E82EE9"/>
    <w:rsid w:val="00E82F24"/>
    <w:rsid w:val="00E8315B"/>
    <w:rsid w:val="00E831AE"/>
    <w:rsid w:val="00E83777"/>
    <w:rsid w:val="00E83AFB"/>
    <w:rsid w:val="00E83B82"/>
    <w:rsid w:val="00E83BCE"/>
    <w:rsid w:val="00E83C2B"/>
    <w:rsid w:val="00E83D33"/>
    <w:rsid w:val="00E83D8D"/>
    <w:rsid w:val="00E8434E"/>
    <w:rsid w:val="00E84537"/>
    <w:rsid w:val="00E84694"/>
    <w:rsid w:val="00E846DC"/>
    <w:rsid w:val="00E84755"/>
    <w:rsid w:val="00E84870"/>
    <w:rsid w:val="00E84A5B"/>
    <w:rsid w:val="00E84AD5"/>
    <w:rsid w:val="00E84AEE"/>
    <w:rsid w:val="00E84B3A"/>
    <w:rsid w:val="00E84B67"/>
    <w:rsid w:val="00E84CEF"/>
    <w:rsid w:val="00E84D20"/>
    <w:rsid w:val="00E84DB3"/>
    <w:rsid w:val="00E84E17"/>
    <w:rsid w:val="00E84E7F"/>
    <w:rsid w:val="00E85090"/>
    <w:rsid w:val="00E8517D"/>
    <w:rsid w:val="00E85314"/>
    <w:rsid w:val="00E85842"/>
    <w:rsid w:val="00E85A06"/>
    <w:rsid w:val="00E85A4C"/>
    <w:rsid w:val="00E85A6D"/>
    <w:rsid w:val="00E85C6D"/>
    <w:rsid w:val="00E85C75"/>
    <w:rsid w:val="00E85DA6"/>
    <w:rsid w:val="00E85E22"/>
    <w:rsid w:val="00E85ED6"/>
    <w:rsid w:val="00E8601C"/>
    <w:rsid w:val="00E86275"/>
    <w:rsid w:val="00E86502"/>
    <w:rsid w:val="00E869A0"/>
    <w:rsid w:val="00E86B25"/>
    <w:rsid w:val="00E86C64"/>
    <w:rsid w:val="00E86DD9"/>
    <w:rsid w:val="00E86E5B"/>
    <w:rsid w:val="00E86F80"/>
    <w:rsid w:val="00E87113"/>
    <w:rsid w:val="00E8714C"/>
    <w:rsid w:val="00E8718E"/>
    <w:rsid w:val="00E873C6"/>
    <w:rsid w:val="00E8753C"/>
    <w:rsid w:val="00E87552"/>
    <w:rsid w:val="00E87656"/>
    <w:rsid w:val="00E877F2"/>
    <w:rsid w:val="00E87B87"/>
    <w:rsid w:val="00E87EC3"/>
    <w:rsid w:val="00E90001"/>
    <w:rsid w:val="00E9019B"/>
    <w:rsid w:val="00E9036E"/>
    <w:rsid w:val="00E904BC"/>
    <w:rsid w:val="00E904DF"/>
    <w:rsid w:val="00E904E7"/>
    <w:rsid w:val="00E90705"/>
    <w:rsid w:val="00E907CD"/>
    <w:rsid w:val="00E908A4"/>
    <w:rsid w:val="00E90BB4"/>
    <w:rsid w:val="00E90C82"/>
    <w:rsid w:val="00E90C9B"/>
    <w:rsid w:val="00E90F07"/>
    <w:rsid w:val="00E91221"/>
    <w:rsid w:val="00E914A2"/>
    <w:rsid w:val="00E914E4"/>
    <w:rsid w:val="00E9170D"/>
    <w:rsid w:val="00E9171F"/>
    <w:rsid w:val="00E917D7"/>
    <w:rsid w:val="00E91803"/>
    <w:rsid w:val="00E91885"/>
    <w:rsid w:val="00E9199A"/>
    <w:rsid w:val="00E919C4"/>
    <w:rsid w:val="00E91AEA"/>
    <w:rsid w:val="00E91E47"/>
    <w:rsid w:val="00E92249"/>
    <w:rsid w:val="00E922E5"/>
    <w:rsid w:val="00E923C3"/>
    <w:rsid w:val="00E923D2"/>
    <w:rsid w:val="00E92497"/>
    <w:rsid w:val="00E92522"/>
    <w:rsid w:val="00E92593"/>
    <w:rsid w:val="00E9260A"/>
    <w:rsid w:val="00E926BB"/>
    <w:rsid w:val="00E9288A"/>
    <w:rsid w:val="00E92987"/>
    <w:rsid w:val="00E92A10"/>
    <w:rsid w:val="00E92C1B"/>
    <w:rsid w:val="00E92C54"/>
    <w:rsid w:val="00E92CDC"/>
    <w:rsid w:val="00E92D87"/>
    <w:rsid w:val="00E9302A"/>
    <w:rsid w:val="00E9317C"/>
    <w:rsid w:val="00E93551"/>
    <w:rsid w:val="00E93671"/>
    <w:rsid w:val="00E938C7"/>
    <w:rsid w:val="00E938EF"/>
    <w:rsid w:val="00E93959"/>
    <w:rsid w:val="00E93AEE"/>
    <w:rsid w:val="00E93AEF"/>
    <w:rsid w:val="00E93AFD"/>
    <w:rsid w:val="00E93B00"/>
    <w:rsid w:val="00E93C43"/>
    <w:rsid w:val="00E93D59"/>
    <w:rsid w:val="00E93D5A"/>
    <w:rsid w:val="00E93F5A"/>
    <w:rsid w:val="00E93F68"/>
    <w:rsid w:val="00E93FD5"/>
    <w:rsid w:val="00E9405B"/>
    <w:rsid w:val="00E94211"/>
    <w:rsid w:val="00E942F7"/>
    <w:rsid w:val="00E94384"/>
    <w:rsid w:val="00E947DE"/>
    <w:rsid w:val="00E948FE"/>
    <w:rsid w:val="00E94903"/>
    <w:rsid w:val="00E949EA"/>
    <w:rsid w:val="00E94B42"/>
    <w:rsid w:val="00E94C05"/>
    <w:rsid w:val="00E94D3A"/>
    <w:rsid w:val="00E94E3F"/>
    <w:rsid w:val="00E94E6E"/>
    <w:rsid w:val="00E94F5D"/>
    <w:rsid w:val="00E95153"/>
    <w:rsid w:val="00E95463"/>
    <w:rsid w:val="00E95548"/>
    <w:rsid w:val="00E957AD"/>
    <w:rsid w:val="00E958D7"/>
    <w:rsid w:val="00E95920"/>
    <w:rsid w:val="00E959A1"/>
    <w:rsid w:val="00E95A63"/>
    <w:rsid w:val="00E95B61"/>
    <w:rsid w:val="00E95DC7"/>
    <w:rsid w:val="00E95F0D"/>
    <w:rsid w:val="00E9601B"/>
    <w:rsid w:val="00E96098"/>
    <w:rsid w:val="00E96217"/>
    <w:rsid w:val="00E9646A"/>
    <w:rsid w:val="00E96508"/>
    <w:rsid w:val="00E966A4"/>
    <w:rsid w:val="00E96738"/>
    <w:rsid w:val="00E96B14"/>
    <w:rsid w:val="00E96CBA"/>
    <w:rsid w:val="00E96D1F"/>
    <w:rsid w:val="00E96EA5"/>
    <w:rsid w:val="00E96FA7"/>
    <w:rsid w:val="00E971F8"/>
    <w:rsid w:val="00E97215"/>
    <w:rsid w:val="00E972BA"/>
    <w:rsid w:val="00E974F5"/>
    <w:rsid w:val="00E9766B"/>
    <w:rsid w:val="00E976E7"/>
    <w:rsid w:val="00E97819"/>
    <w:rsid w:val="00E97A12"/>
    <w:rsid w:val="00E97B0F"/>
    <w:rsid w:val="00E97E27"/>
    <w:rsid w:val="00E97E9A"/>
    <w:rsid w:val="00E97FA6"/>
    <w:rsid w:val="00EA0047"/>
    <w:rsid w:val="00EA040E"/>
    <w:rsid w:val="00EA04AA"/>
    <w:rsid w:val="00EA0849"/>
    <w:rsid w:val="00EA0A6E"/>
    <w:rsid w:val="00EA0C75"/>
    <w:rsid w:val="00EA0E08"/>
    <w:rsid w:val="00EA0EFE"/>
    <w:rsid w:val="00EA0F82"/>
    <w:rsid w:val="00EA10AF"/>
    <w:rsid w:val="00EA114C"/>
    <w:rsid w:val="00EA1240"/>
    <w:rsid w:val="00EA16AB"/>
    <w:rsid w:val="00EA172C"/>
    <w:rsid w:val="00EA1B12"/>
    <w:rsid w:val="00EA2229"/>
    <w:rsid w:val="00EA2344"/>
    <w:rsid w:val="00EA23B9"/>
    <w:rsid w:val="00EA2552"/>
    <w:rsid w:val="00EA2746"/>
    <w:rsid w:val="00EA2880"/>
    <w:rsid w:val="00EA2A73"/>
    <w:rsid w:val="00EA2F2C"/>
    <w:rsid w:val="00EA31FA"/>
    <w:rsid w:val="00EA3278"/>
    <w:rsid w:val="00EA337A"/>
    <w:rsid w:val="00EA3420"/>
    <w:rsid w:val="00EA3496"/>
    <w:rsid w:val="00EA34E4"/>
    <w:rsid w:val="00EA37E7"/>
    <w:rsid w:val="00EA3880"/>
    <w:rsid w:val="00EA39CB"/>
    <w:rsid w:val="00EA3A27"/>
    <w:rsid w:val="00EA4091"/>
    <w:rsid w:val="00EA4136"/>
    <w:rsid w:val="00EA4176"/>
    <w:rsid w:val="00EA41DF"/>
    <w:rsid w:val="00EA43AB"/>
    <w:rsid w:val="00EA4408"/>
    <w:rsid w:val="00EA4443"/>
    <w:rsid w:val="00EA457D"/>
    <w:rsid w:val="00EA46ED"/>
    <w:rsid w:val="00EA479A"/>
    <w:rsid w:val="00EA48F0"/>
    <w:rsid w:val="00EA48F6"/>
    <w:rsid w:val="00EA4B23"/>
    <w:rsid w:val="00EA4E22"/>
    <w:rsid w:val="00EA5355"/>
    <w:rsid w:val="00EA5471"/>
    <w:rsid w:val="00EA572C"/>
    <w:rsid w:val="00EA57BB"/>
    <w:rsid w:val="00EA5B5E"/>
    <w:rsid w:val="00EA5DA9"/>
    <w:rsid w:val="00EA5E4F"/>
    <w:rsid w:val="00EA63F8"/>
    <w:rsid w:val="00EA63FE"/>
    <w:rsid w:val="00EA6643"/>
    <w:rsid w:val="00EA6773"/>
    <w:rsid w:val="00EA68B4"/>
    <w:rsid w:val="00EA6D25"/>
    <w:rsid w:val="00EA6EBD"/>
    <w:rsid w:val="00EA6F57"/>
    <w:rsid w:val="00EA6F89"/>
    <w:rsid w:val="00EA7022"/>
    <w:rsid w:val="00EA703C"/>
    <w:rsid w:val="00EA74BC"/>
    <w:rsid w:val="00EA7607"/>
    <w:rsid w:val="00EA7756"/>
    <w:rsid w:val="00EA7BAE"/>
    <w:rsid w:val="00EA7C21"/>
    <w:rsid w:val="00EB005F"/>
    <w:rsid w:val="00EB02C8"/>
    <w:rsid w:val="00EB0492"/>
    <w:rsid w:val="00EB052B"/>
    <w:rsid w:val="00EB0597"/>
    <w:rsid w:val="00EB0643"/>
    <w:rsid w:val="00EB07BF"/>
    <w:rsid w:val="00EB09BB"/>
    <w:rsid w:val="00EB0CE3"/>
    <w:rsid w:val="00EB0D7A"/>
    <w:rsid w:val="00EB0F41"/>
    <w:rsid w:val="00EB0FEA"/>
    <w:rsid w:val="00EB1033"/>
    <w:rsid w:val="00EB117C"/>
    <w:rsid w:val="00EB1188"/>
    <w:rsid w:val="00EB177F"/>
    <w:rsid w:val="00EB17FB"/>
    <w:rsid w:val="00EB1966"/>
    <w:rsid w:val="00EB1EDE"/>
    <w:rsid w:val="00EB2295"/>
    <w:rsid w:val="00EB238E"/>
    <w:rsid w:val="00EB25C4"/>
    <w:rsid w:val="00EB295C"/>
    <w:rsid w:val="00EB2A98"/>
    <w:rsid w:val="00EB2CF7"/>
    <w:rsid w:val="00EB2D0C"/>
    <w:rsid w:val="00EB3009"/>
    <w:rsid w:val="00EB301A"/>
    <w:rsid w:val="00EB30D8"/>
    <w:rsid w:val="00EB3201"/>
    <w:rsid w:val="00EB34DB"/>
    <w:rsid w:val="00EB35C3"/>
    <w:rsid w:val="00EB39C6"/>
    <w:rsid w:val="00EB3A01"/>
    <w:rsid w:val="00EB3B39"/>
    <w:rsid w:val="00EB3B63"/>
    <w:rsid w:val="00EB3EF3"/>
    <w:rsid w:val="00EB4149"/>
    <w:rsid w:val="00EB4191"/>
    <w:rsid w:val="00EB41C1"/>
    <w:rsid w:val="00EB420F"/>
    <w:rsid w:val="00EB42B1"/>
    <w:rsid w:val="00EB4963"/>
    <w:rsid w:val="00EB4AA8"/>
    <w:rsid w:val="00EB4B9C"/>
    <w:rsid w:val="00EB4C85"/>
    <w:rsid w:val="00EB4DDE"/>
    <w:rsid w:val="00EB4E2D"/>
    <w:rsid w:val="00EB4EA2"/>
    <w:rsid w:val="00EB4F69"/>
    <w:rsid w:val="00EB4FAC"/>
    <w:rsid w:val="00EB501A"/>
    <w:rsid w:val="00EB50FD"/>
    <w:rsid w:val="00EB5175"/>
    <w:rsid w:val="00EB529D"/>
    <w:rsid w:val="00EB5311"/>
    <w:rsid w:val="00EB562E"/>
    <w:rsid w:val="00EB576B"/>
    <w:rsid w:val="00EB57EA"/>
    <w:rsid w:val="00EB583A"/>
    <w:rsid w:val="00EB5A21"/>
    <w:rsid w:val="00EB5D86"/>
    <w:rsid w:val="00EB5EA0"/>
    <w:rsid w:val="00EB5FA8"/>
    <w:rsid w:val="00EB62F4"/>
    <w:rsid w:val="00EB63AA"/>
    <w:rsid w:val="00EB63E9"/>
    <w:rsid w:val="00EB6442"/>
    <w:rsid w:val="00EB6577"/>
    <w:rsid w:val="00EB6A3C"/>
    <w:rsid w:val="00EB6B35"/>
    <w:rsid w:val="00EB6E12"/>
    <w:rsid w:val="00EB6F00"/>
    <w:rsid w:val="00EB6FD6"/>
    <w:rsid w:val="00EB705F"/>
    <w:rsid w:val="00EB7108"/>
    <w:rsid w:val="00EB71B1"/>
    <w:rsid w:val="00EB78A6"/>
    <w:rsid w:val="00EB7967"/>
    <w:rsid w:val="00EB7A19"/>
    <w:rsid w:val="00EB7AF7"/>
    <w:rsid w:val="00EB7BD6"/>
    <w:rsid w:val="00EB7BD8"/>
    <w:rsid w:val="00EB7D32"/>
    <w:rsid w:val="00EB7F56"/>
    <w:rsid w:val="00EC0070"/>
    <w:rsid w:val="00EC03A6"/>
    <w:rsid w:val="00EC03B7"/>
    <w:rsid w:val="00EC0473"/>
    <w:rsid w:val="00EC06E8"/>
    <w:rsid w:val="00EC0922"/>
    <w:rsid w:val="00EC0B85"/>
    <w:rsid w:val="00EC0BBD"/>
    <w:rsid w:val="00EC0C79"/>
    <w:rsid w:val="00EC0CD9"/>
    <w:rsid w:val="00EC1234"/>
    <w:rsid w:val="00EC1354"/>
    <w:rsid w:val="00EC1358"/>
    <w:rsid w:val="00EC169F"/>
    <w:rsid w:val="00EC1797"/>
    <w:rsid w:val="00EC1982"/>
    <w:rsid w:val="00EC1A98"/>
    <w:rsid w:val="00EC1BA8"/>
    <w:rsid w:val="00EC1CD7"/>
    <w:rsid w:val="00EC1D23"/>
    <w:rsid w:val="00EC1DEC"/>
    <w:rsid w:val="00EC1E6E"/>
    <w:rsid w:val="00EC2120"/>
    <w:rsid w:val="00EC219D"/>
    <w:rsid w:val="00EC261B"/>
    <w:rsid w:val="00EC2964"/>
    <w:rsid w:val="00EC2B90"/>
    <w:rsid w:val="00EC2E48"/>
    <w:rsid w:val="00EC33D0"/>
    <w:rsid w:val="00EC348D"/>
    <w:rsid w:val="00EC3620"/>
    <w:rsid w:val="00EC36E1"/>
    <w:rsid w:val="00EC3A23"/>
    <w:rsid w:val="00EC3A57"/>
    <w:rsid w:val="00EC3A6D"/>
    <w:rsid w:val="00EC3B9A"/>
    <w:rsid w:val="00EC3F13"/>
    <w:rsid w:val="00EC4116"/>
    <w:rsid w:val="00EC417F"/>
    <w:rsid w:val="00EC4243"/>
    <w:rsid w:val="00EC42B5"/>
    <w:rsid w:val="00EC451F"/>
    <w:rsid w:val="00EC46DC"/>
    <w:rsid w:val="00EC47FE"/>
    <w:rsid w:val="00EC483A"/>
    <w:rsid w:val="00EC491A"/>
    <w:rsid w:val="00EC4A1C"/>
    <w:rsid w:val="00EC4A2C"/>
    <w:rsid w:val="00EC4AF0"/>
    <w:rsid w:val="00EC4FAF"/>
    <w:rsid w:val="00EC4FC2"/>
    <w:rsid w:val="00EC5707"/>
    <w:rsid w:val="00EC59AF"/>
    <w:rsid w:val="00EC5A5D"/>
    <w:rsid w:val="00EC5B45"/>
    <w:rsid w:val="00EC5BEA"/>
    <w:rsid w:val="00EC5DD4"/>
    <w:rsid w:val="00EC5F40"/>
    <w:rsid w:val="00EC6120"/>
    <w:rsid w:val="00EC637A"/>
    <w:rsid w:val="00EC659F"/>
    <w:rsid w:val="00EC67D4"/>
    <w:rsid w:val="00EC6851"/>
    <w:rsid w:val="00EC68AD"/>
    <w:rsid w:val="00EC68EF"/>
    <w:rsid w:val="00EC69DA"/>
    <w:rsid w:val="00EC6A3F"/>
    <w:rsid w:val="00EC6A45"/>
    <w:rsid w:val="00EC6BAE"/>
    <w:rsid w:val="00EC6F8D"/>
    <w:rsid w:val="00EC78B0"/>
    <w:rsid w:val="00EC793F"/>
    <w:rsid w:val="00EC79BA"/>
    <w:rsid w:val="00EC7A2B"/>
    <w:rsid w:val="00EC7DED"/>
    <w:rsid w:val="00ED0469"/>
    <w:rsid w:val="00ED04AB"/>
    <w:rsid w:val="00ED0661"/>
    <w:rsid w:val="00ED07E0"/>
    <w:rsid w:val="00ED09C3"/>
    <w:rsid w:val="00ED0A0D"/>
    <w:rsid w:val="00ED0A3A"/>
    <w:rsid w:val="00ED0E36"/>
    <w:rsid w:val="00ED0E60"/>
    <w:rsid w:val="00ED1223"/>
    <w:rsid w:val="00ED1231"/>
    <w:rsid w:val="00ED133B"/>
    <w:rsid w:val="00ED14DD"/>
    <w:rsid w:val="00ED152D"/>
    <w:rsid w:val="00ED1B02"/>
    <w:rsid w:val="00ED1B3F"/>
    <w:rsid w:val="00ED1C53"/>
    <w:rsid w:val="00ED210B"/>
    <w:rsid w:val="00ED21F4"/>
    <w:rsid w:val="00ED223F"/>
    <w:rsid w:val="00ED2292"/>
    <w:rsid w:val="00ED22C7"/>
    <w:rsid w:val="00ED25B8"/>
    <w:rsid w:val="00ED25EB"/>
    <w:rsid w:val="00ED2824"/>
    <w:rsid w:val="00ED2870"/>
    <w:rsid w:val="00ED2991"/>
    <w:rsid w:val="00ED29DB"/>
    <w:rsid w:val="00ED2A41"/>
    <w:rsid w:val="00ED30AD"/>
    <w:rsid w:val="00ED32E3"/>
    <w:rsid w:val="00ED36A0"/>
    <w:rsid w:val="00ED3980"/>
    <w:rsid w:val="00ED3A12"/>
    <w:rsid w:val="00ED3B57"/>
    <w:rsid w:val="00ED3C84"/>
    <w:rsid w:val="00ED3E28"/>
    <w:rsid w:val="00ED3F59"/>
    <w:rsid w:val="00ED3FB1"/>
    <w:rsid w:val="00ED4156"/>
    <w:rsid w:val="00ED42B7"/>
    <w:rsid w:val="00ED445E"/>
    <w:rsid w:val="00ED4615"/>
    <w:rsid w:val="00ED47AE"/>
    <w:rsid w:val="00ED489F"/>
    <w:rsid w:val="00ED48BE"/>
    <w:rsid w:val="00ED48D5"/>
    <w:rsid w:val="00ED4961"/>
    <w:rsid w:val="00ED4AB9"/>
    <w:rsid w:val="00ED4F06"/>
    <w:rsid w:val="00ED5043"/>
    <w:rsid w:val="00ED5097"/>
    <w:rsid w:val="00ED50D8"/>
    <w:rsid w:val="00ED5108"/>
    <w:rsid w:val="00ED51A5"/>
    <w:rsid w:val="00ED5267"/>
    <w:rsid w:val="00ED552E"/>
    <w:rsid w:val="00ED5714"/>
    <w:rsid w:val="00ED5C1A"/>
    <w:rsid w:val="00ED5CE5"/>
    <w:rsid w:val="00ED5E64"/>
    <w:rsid w:val="00ED5EBE"/>
    <w:rsid w:val="00ED6178"/>
    <w:rsid w:val="00ED629A"/>
    <w:rsid w:val="00ED63A7"/>
    <w:rsid w:val="00ED63FD"/>
    <w:rsid w:val="00ED64D2"/>
    <w:rsid w:val="00ED6541"/>
    <w:rsid w:val="00ED69B6"/>
    <w:rsid w:val="00ED6AE0"/>
    <w:rsid w:val="00ED6B93"/>
    <w:rsid w:val="00ED6CB1"/>
    <w:rsid w:val="00ED712D"/>
    <w:rsid w:val="00ED7261"/>
    <w:rsid w:val="00ED73B7"/>
    <w:rsid w:val="00ED766C"/>
    <w:rsid w:val="00ED768D"/>
    <w:rsid w:val="00ED77D0"/>
    <w:rsid w:val="00ED78E8"/>
    <w:rsid w:val="00ED78E9"/>
    <w:rsid w:val="00ED7A88"/>
    <w:rsid w:val="00ED7C7A"/>
    <w:rsid w:val="00ED7CF6"/>
    <w:rsid w:val="00ED7E50"/>
    <w:rsid w:val="00ED7E6F"/>
    <w:rsid w:val="00ED7EC0"/>
    <w:rsid w:val="00ED7F49"/>
    <w:rsid w:val="00ED7F5C"/>
    <w:rsid w:val="00EE05D6"/>
    <w:rsid w:val="00EE0722"/>
    <w:rsid w:val="00EE07BA"/>
    <w:rsid w:val="00EE095E"/>
    <w:rsid w:val="00EE0989"/>
    <w:rsid w:val="00EE09A5"/>
    <w:rsid w:val="00EE0ED2"/>
    <w:rsid w:val="00EE0FDB"/>
    <w:rsid w:val="00EE1318"/>
    <w:rsid w:val="00EE13BD"/>
    <w:rsid w:val="00EE13E2"/>
    <w:rsid w:val="00EE16D0"/>
    <w:rsid w:val="00EE17A8"/>
    <w:rsid w:val="00EE187C"/>
    <w:rsid w:val="00EE18AE"/>
    <w:rsid w:val="00EE1A98"/>
    <w:rsid w:val="00EE1CB7"/>
    <w:rsid w:val="00EE1F31"/>
    <w:rsid w:val="00EE216F"/>
    <w:rsid w:val="00EE2182"/>
    <w:rsid w:val="00EE21D6"/>
    <w:rsid w:val="00EE240B"/>
    <w:rsid w:val="00EE244D"/>
    <w:rsid w:val="00EE2733"/>
    <w:rsid w:val="00EE273A"/>
    <w:rsid w:val="00EE28BC"/>
    <w:rsid w:val="00EE2A71"/>
    <w:rsid w:val="00EE2AB2"/>
    <w:rsid w:val="00EE2C78"/>
    <w:rsid w:val="00EE2D11"/>
    <w:rsid w:val="00EE2E19"/>
    <w:rsid w:val="00EE2F89"/>
    <w:rsid w:val="00EE328B"/>
    <w:rsid w:val="00EE33D1"/>
    <w:rsid w:val="00EE33DE"/>
    <w:rsid w:val="00EE3563"/>
    <w:rsid w:val="00EE3782"/>
    <w:rsid w:val="00EE38E5"/>
    <w:rsid w:val="00EE394E"/>
    <w:rsid w:val="00EE39AC"/>
    <w:rsid w:val="00EE3B71"/>
    <w:rsid w:val="00EE3D06"/>
    <w:rsid w:val="00EE3D14"/>
    <w:rsid w:val="00EE3E58"/>
    <w:rsid w:val="00EE3EBC"/>
    <w:rsid w:val="00EE3FA7"/>
    <w:rsid w:val="00EE4340"/>
    <w:rsid w:val="00EE45AA"/>
    <w:rsid w:val="00EE4611"/>
    <w:rsid w:val="00EE47E8"/>
    <w:rsid w:val="00EE4835"/>
    <w:rsid w:val="00EE4A36"/>
    <w:rsid w:val="00EE4A93"/>
    <w:rsid w:val="00EE4ADF"/>
    <w:rsid w:val="00EE4C5F"/>
    <w:rsid w:val="00EE4CB2"/>
    <w:rsid w:val="00EE4E5C"/>
    <w:rsid w:val="00EE4F9E"/>
    <w:rsid w:val="00EE505E"/>
    <w:rsid w:val="00EE50E9"/>
    <w:rsid w:val="00EE518D"/>
    <w:rsid w:val="00EE53FA"/>
    <w:rsid w:val="00EE5476"/>
    <w:rsid w:val="00EE54A1"/>
    <w:rsid w:val="00EE567F"/>
    <w:rsid w:val="00EE56E6"/>
    <w:rsid w:val="00EE584D"/>
    <w:rsid w:val="00EE5E23"/>
    <w:rsid w:val="00EE5F28"/>
    <w:rsid w:val="00EE6352"/>
    <w:rsid w:val="00EE6714"/>
    <w:rsid w:val="00EE69A9"/>
    <w:rsid w:val="00EE6AD4"/>
    <w:rsid w:val="00EE6CE8"/>
    <w:rsid w:val="00EE6E22"/>
    <w:rsid w:val="00EE6ED2"/>
    <w:rsid w:val="00EE701F"/>
    <w:rsid w:val="00EE7020"/>
    <w:rsid w:val="00EE7204"/>
    <w:rsid w:val="00EE7685"/>
    <w:rsid w:val="00EE78C2"/>
    <w:rsid w:val="00EE7B14"/>
    <w:rsid w:val="00EE7B36"/>
    <w:rsid w:val="00EE7EC1"/>
    <w:rsid w:val="00EF00FC"/>
    <w:rsid w:val="00EF0108"/>
    <w:rsid w:val="00EF02FA"/>
    <w:rsid w:val="00EF030F"/>
    <w:rsid w:val="00EF0334"/>
    <w:rsid w:val="00EF0668"/>
    <w:rsid w:val="00EF0782"/>
    <w:rsid w:val="00EF07BF"/>
    <w:rsid w:val="00EF0845"/>
    <w:rsid w:val="00EF0BB3"/>
    <w:rsid w:val="00EF0E2F"/>
    <w:rsid w:val="00EF0F41"/>
    <w:rsid w:val="00EF121E"/>
    <w:rsid w:val="00EF138A"/>
    <w:rsid w:val="00EF13F7"/>
    <w:rsid w:val="00EF14DA"/>
    <w:rsid w:val="00EF19BD"/>
    <w:rsid w:val="00EF1DDD"/>
    <w:rsid w:val="00EF1E00"/>
    <w:rsid w:val="00EF1E15"/>
    <w:rsid w:val="00EF1EB3"/>
    <w:rsid w:val="00EF1EB4"/>
    <w:rsid w:val="00EF1F37"/>
    <w:rsid w:val="00EF1FC9"/>
    <w:rsid w:val="00EF1FD6"/>
    <w:rsid w:val="00EF2251"/>
    <w:rsid w:val="00EF229F"/>
    <w:rsid w:val="00EF23E3"/>
    <w:rsid w:val="00EF2528"/>
    <w:rsid w:val="00EF28E4"/>
    <w:rsid w:val="00EF2A00"/>
    <w:rsid w:val="00EF2F2E"/>
    <w:rsid w:val="00EF2F7E"/>
    <w:rsid w:val="00EF3095"/>
    <w:rsid w:val="00EF34D0"/>
    <w:rsid w:val="00EF3725"/>
    <w:rsid w:val="00EF37C7"/>
    <w:rsid w:val="00EF393F"/>
    <w:rsid w:val="00EF3979"/>
    <w:rsid w:val="00EF39A9"/>
    <w:rsid w:val="00EF3A33"/>
    <w:rsid w:val="00EF3F4F"/>
    <w:rsid w:val="00EF4157"/>
    <w:rsid w:val="00EF426F"/>
    <w:rsid w:val="00EF428C"/>
    <w:rsid w:val="00EF447A"/>
    <w:rsid w:val="00EF4744"/>
    <w:rsid w:val="00EF4998"/>
    <w:rsid w:val="00EF4BC5"/>
    <w:rsid w:val="00EF4E73"/>
    <w:rsid w:val="00EF4E7E"/>
    <w:rsid w:val="00EF4F64"/>
    <w:rsid w:val="00EF505E"/>
    <w:rsid w:val="00EF508A"/>
    <w:rsid w:val="00EF50A8"/>
    <w:rsid w:val="00EF50D6"/>
    <w:rsid w:val="00EF532A"/>
    <w:rsid w:val="00EF56A4"/>
    <w:rsid w:val="00EF56EB"/>
    <w:rsid w:val="00EF5A90"/>
    <w:rsid w:val="00EF5B91"/>
    <w:rsid w:val="00EF5BF5"/>
    <w:rsid w:val="00EF5F4F"/>
    <w:rsid w:val="00EF5FD3"/>
    <w:rsid w:val="00EF601E"/>
    <w:rsid w:val="00EF6027"/>
    <w:rsid w:val="00EF61F6"/>
    <w:rsid w:val="00EF6375"/>
    <w:rsid w:val="00EF63E8"/>
    <w:rsid w:val="00EF647E"/>
    <w:rsid w:val="00EF6528"/>
    <w:rsid w:val="00EF6529"/>
    <w:rsid w:val="00EF65B3"/>
    <w:rsid w:val="00EF65D2"/>
    <w:rsid w:val="00EF6738"/>
    <w:rsid w:val="00EF67F0"/>
    <w:rsid w:val="00EF6B2A"/>
    <w:rsid w:val="00EF6B55"/>
    <w:rsid w:val="00EF6CC5"/>
    <w:rsid w:val="00EF6CFA"/>
    <w:rsid w:val="00EF6E4D"/>
    <w:rsid w:val="00EF6EFA"/>
    <w:rsid w:val="00EF7293"/>
    <w:rsid w:val="00EF7412"/>
    <w:rsid w:val="00EF74F5"/>
    <w:rsid w:val="00EF7570"/>
    <w:rsid w:val="00EF7907"/>
    <w:rsid w:val="00EF79EA"/>
    <w:rsid w:val="00EF7AF7"/>
    <w:rsid w:val="00EF7E94"/>
    <w:rsid w:val="00F00113"/>
    <w:rsid w:val="00F00208"/>
    <w:rsid w:val="00F00472"/>
    <w:rsid w:val="00F00499"/>
    <w:rsid w:val="00F006D9"/>
    <w:rsid w:val="00F0076A"/>
    <w:rsid w:val="00F00772"/>
    <w:rsid w:val="00F00837"/>
    <w:rsid w:val="00F00948"/>
    <w:rsid w:val="00F00AAB"/>
    <w:rsid w:val="00F00B00"/>
    <w:rsid w:val="00F00D86"/>
    <w:rsid w:val="00F00ED0"/>
    <w:rsid w:val="00F00EFB"/>
    <w:rsid w:val="00F01139"/>
    <w:rsid w:val="00F01212"/>
    <w:rsid w:val="00F013EB"/>
    <w:rsid w:val="00F01647"/>
    <w:rsid w:val="00F0169A"/>
    <w:rsid w:val="00F01882"/>
    <w:rsid w:val="00F01894"/>
    <w:rsid w:val="00F01D8C"/>
    <w:rsid w:val="00F01E44"/>
    <w:rsid w:val="00F020D9"/>
    <w:rsid w:val="00F0212C"/>
    <w:rsid w:val="00F0224A"/>
    <w:rsid w:val="00F02738"/>
    <w:rsid w:val="00F027BF"/>
    <w:rsid w:val="00F028E8"/>
    <w:rsid w:val="00F028F9"/>
    <w:rsid w:val="00F02B1B"/>
    <w:rsid w:val="00F02BE5"/>
    <w:rsid w:val="00F02BEB"/>
    <w:rsid w:val="00F02DBE"/>
    <w:rsid w:val="00F02EDE"/>
    <w:rsid w:val="00F031D7"/>
    <w:rsid w:val="00F031FC"/>
    <w:rsid w:val="00F0323A"/>
    <w:rsid w:val="00F032F9"/>
    <w:rsid w:val="00F03347"/>
    <w:rsid w:val="00F0361A"/>
    <w:rsid w:val="00F036C8"/>
    <w:rsid w:val="00F038DE"/>
    <w:rsid w:val="00F03960"/>
    <w:rsid w:val="00F039BC"/>
    <w:rsid w:val="00F03A52"/>
    <w:rsid w:val="00F03C46"/>
    <w:rsid w:val="00F03E00"/>
    <w:rsid w:val="00F03EF4"/>
    <w:rsid w:val="00F041D4"/>
    <w:rsid w:val="00F0447E"/>
    <w:rsid w:val="00F04576"/>
    <w:rsid w:val="00F045D8"/>
    <w:rsid w:val="00F04655"/>
    <w:rsid w:val="00F046A6"/>
    <w:rsid w:val="00F04764"/>
    <w:rsid w:val="00F047BB"/>
    <w:rsid w:val="00F04D1D"/>
    <w:rsid w:val="00F04F15"/>
    <w:rsid w:val="00F04F28"/>
    <w:rsid w:val="00F05725"/>
    <w:rsid w:val="00F05939"/>
    <w:rsid w:val="00F05A93"/>
    <w:rsid w:val="00F05B95"/>
    <w:rsid w:val="00F05BE9"/>
    <w:rsid w:val="00F0603F"/>
    <w:rsid w:val="00F0608E"/>
    <w:rsid w:val="00F0614B"/>
    <w:rsid w:val="00F06181"/>
    <w:rsid w:val="00F06217"/>
    <w:rsid w:val="00F066A0"/>
    <w:rsid w:val="00F06734"/>
    <w:rsid w:val="00F067A0"/>
    <w:rsid w:val="00F067CD"/>
    <w:rsid w:val="00F06903"/>
    <w:rsid w:val="00F0692B"/>
    <w:rsid w:val="00F069D1"/>
    <w:rsid w:val="00F06B23"/>
    <w:rsid w:val="00F06B5E"/>
    <w:rsid w:val="00F06BEA"/>
    <w:rsid w:val="00F06C77"/>
    <w:rsid w:val="00F06DBD"/>
    <w:rsid w:val="00F06E70"/>
    <w:rsid w:val="00F0706E"/>
    <w:rsid w:val="00F072B5"/>
    <w:rsid w:val="00F0741C"/>
    <w:rsid w:val="00F07423"/>
    <w:rsid w:val="00F074DD"/>
    <w:rsid w:val="00F07572"/>
    <w:rsid w:val="00F0757F"/>
    <w:rsid w:val="00F079BD"/>
    <w:rsid w:val="00F10224"/>
    <w:rsid w:val="00F1025B"/>
    <w:rsid w:val="00F104B0"/>
    <w:rsid w:val="00F10523"/>
    <w:rsid w:val="00F10F13"/>
    <w:rsid w:val="00F10F96"/>
    <w:rsid w:val="00F11022"/>
    <w:rsid w:val="00F110C2"/>
    <w:rsid w:val="00F112E5"/>
    <w:rsid w:val="00F113D8"/>
    <w:rsid w:val="00F11525"/>
    <w:rsid w:val="00F1154C"/>
    <w:rsid w:val="00F115E1"/>
    <w:rsid w:val="00F1162D"/>
    <w:rsid w:val="00F11655"/>
    <w:rsid w:val="00F117AC"/>
    <w:rsid w:val="00F117C8"/>
    <w:rsid w:val="00F11BD1"/>
    <w:rsid w:val="00F11F51"/>
    <w:rsid w:val="00F12188"/>
    <w:rsid w:val="00F121CF"/>
    <w:rsid w:val="00F123E1"/>
    <w:rsid w:val="00F12632"/>
    <w:rsid w:val="00F12767"/>
    <w:rsid w:val="00F12980"/>
    <w:rsid w:val="00F129AF"/>
    <w:rsid w:val="00F129C2"/>
    <w:rsid w:val="00F12A72"/>
    <w:rsid w:val="00F12ACB"/>
    <w:rsid w:val="00F12FC7"/>
    <w:rsid w:val="00F130E1"/>
    <w:rsid w:val="00F1318B"/>
    <w:rsid w:val="00F1322C"/>
    <w:rsid w:val="00F133C1"/>
    <w:rsid w:val="00F13401"/>
    <w:rsid w:val="00F134C6"/>
    <w:rsid w:val="00F135D2"/>
    <w:rsid w:val="00F13A2C"/>
    <w:rsid w:val="00F13F93"/>
    <w:rsid w:val="00F14122"/>
    <w:rsid w:val="00F1430B"/>
    <w:rsid w:val="00F143B9"/>
    <w:rsid w:val="00F1445E"/>
    <w:rsid w:val="00F144C8"/>
    <w:rsid w:val="00F14886"/>
    <w:rsid w:val="00F148AC"/>
    <w:rsid w:val="00F14FF1"/>
    <w:rsid w:val="00F1521A"/>
    <w:rsid w:val="00F152E2"/>
    <w:rsid w:val="00F1538E"/>
    <w:rsid w:val="00F1555C"/>
    <w:rsid w:val="00F1574F"/>
    <w:rsid w:val="00F15861"/>
    <w:rsid w:val="00F15CC3"/>
    <w:rsid w:val="00F15D48"/>
    <w:rsid w:val="00F15D74"/>
    <w:rsid w:val="00F15DD0"/>
    <w:rsid w:val="00F15E8F"/>
    <w:rsid w:val="00F15F0C"/>
    <w:rsid w:val="00F15FAC"/>
    <w:rsid w:val="00F1601B"/>
    <w:rsid w:val="00F162E3"/>
    <w:rsid w:val="00F16721"/>
    <w:rsid w:val="00F16903"/>
    <w:rsid w:val="00F16931"/>
    <w:rsid w:val="00F16B25"/>
    <w:rsid w:val="00F16C29"/>
    <w:rsid w:val="00F16C66"/>
    <w:rsid w:val="00F16C70"/>
    <w:rsid w:val="00F16C99"/>
    <w:rsid w:val="00F16D29"/>
    <w:rsid w:val="00F16EFF"/>
    <w:rsid w:val="00F16F58"/>
    <w:rsid w:val="00F171CA"/>
    <w:rsid w:val="00F172F1"/>
    <w:rsid w:val="00F17486"/>
    <w:rsid w:val="00F178F1"/>
    <w:rsid w:val="00F17992"/>
    <w:rsid w:val="00F179CB"/>
    <w:rsid w:val="00F17B83"/>
    <w:rsid w:val="00F17CD9"/>
    <w:rsid w:val="00F17EFD"/>
    <w:rsid w:val="00F17F74"/>
    <w:rsid w:val="00F2013B"/>
    <w:rsid w:val="00F203C7"/>
    <w:rsid w:val="00F2040A"/>
    <w:rsid w:val="00F20456"/>
    <w:rsid w:val="00F20723"/>
    <w:rsid w:val="00F207C7"/>
    <w:rsid w:val="00F207CA"/>
    <w:rsid w:val="00F20864"/>
    <w:rsid w:val="00F20901"/>
    <w:rsid w:val="00F20B7A"/>
    <w:rsid w:val="00F20C5E"/>
    <w:rsid w:val="00F20E5F"/>
    <w:rsid w:val="00F20EDA"/>
    <w:rsid w:val="00F21003"/>
    <w:rsid w:val="00F21046"/>
    <w:rsid w:val="00F21173"/>
    <w:rsid w:val="00F211A6"/>
    <w:rsid w:val="00F211FB"/>
    <w:rsid w:val="00F213DA"/>
    <w:rsid w:val="00F21555"/>
    <w:rsid w:val="00F2156A"/>
    <w:rsid w:val="00F2163F"/>
    <w:rsid w:val="00F2173C"/>
    <w:rsid w:val="00F219FA"/>
    <w:rsid w:val="00F21A84"/>
    <w:rsid w:val="00F21CB1"/>
    <w:rsid w:val="00F21CEE"/>
    <w:rsid w:val="00F21FAC"/>
    <w:rsid w:val="00F220FC"/>
    <w:rsid w:val="00F2211A"/>
    <w:rsid w:val="00F22170"/>
    <w:rsid w:val="00F22226"/>
    <w:rsid w:val="00F224F3"/>
    <w:rsid w:val="00F225D3"/>
    <w:rsid w:val="00F225EB"/>
    <w:rsid w:val="00F227D4"/>
    <w:rsid w:val="00F227F6"/>
    <w:rsid w:val="00F228E6"/>
    <w:rsid w:val="00F22A32"/>
    <w:rsid w:val="00F22C4A"/>
    <w:rsid w:val="00F22CD8"/>
    <w:rsid w:val="00F23223"/>
    <w:rsid w:val="00F2333F"/>
    <w:rsid w:val="00F2339F"/>
    <w:rsid w:val="00F23471"/>
    <w:rsid w:val="00F234F6"/>
    <w:rsid w:val="00F23634"/>
    <w:rsid w:val="00F2375B"/>
    <w:rsid w:val="00F23799"/>
    <w:rsid w:val="00F239A7"/>
    <w:rsid w:val="00F239F1"/>
    <w:rsid w:val="00F23A13"/>
    <w:rsid w:val="00F23A16"/>
    <w:rsid w:val="00F23C65"/>
    <w:rsid w:val="00F23C6D"/>
    <w:rsid w:val="00F23D4B"/>
    <w:rsid w:val="00F23F7C"/>
    <w:rsid w:val="00F243BB"/>
    <w:rsid w:val="00F2449F"/>
    <w:rsid w:val="00F24672"/>
    <w:rsid w:val="00F248D6"/>
    <w:rsid w:val="00F24A6B"/>
    <w:rsid w:val="00F24AEA"/>
    <w:rsid w:val="00F24E64"/>
    <w:rsid w:val="00F25026"/>
    <w:rsid w:val="00F250CE"/>
    <w:rsid w:val="00F25398"/>
    <w:rsid w:val="00F253A9"/>
    <w:rsid w:val="00F253BD"/>
    <w:rsid w:val="00F2554D"/>
    <w:rsid w:val="00F25570"/>
    <w:rsid w:val="00F255D1"/>
    <w:rsid w:val="00F256C6"/>
    <w:rsid w:val="00F25974"/>
    <w:rsid w:val="00F25C66"/>
    <w:rsid w:val="00F25CB9"/>
    <w:rsid w:val="00F2602F"/>
    <w:rsid w:val="00F261B0"/>
    <w:rsid w:val="00F26485"/>
    <w:rsid w:val="00F2651A"/>
    <w:rsid w:val="00F26521"/>
    <w:rsid w:val="00F2681B"/>
    <w:rsid w:val="00F268AB"/>
    <w:rsid w:val="00F26998"/>
    <w:rsid w:val="00F26A9A"/>
    <w:rsid w:val="00F26BB1"/>
    <w:rsid w:val="00F26F77"/>
    <w:rsid w:val="00F26FB3"/>
    <w:rsid w:val="00F27090"/>
    <w:rsid w:val="00F270AE"/>
    <w:rsid w:val="00F271A3"/>
    <w:rsid w:val="00F271A8"/>
    <w:rsid w:val="00F27287"/>
    <w:rsid w:val="00F272A2"/>
    <w:rsid w:val="00F2762E"/>
    <w:rsid w:val="00F276F2"/>
    <w:rsid w:val="00F27828"/>
    <w:rsid w:val="00F278F4"/>
    <w:rsid w:val="00F27937"/>
    <w:rsid w:val="00F27A6B"/>
    <w:rsid w:val="00F27BA5"/>
    <w:rsid w:val="00F30268"/>
    <w:rsid w:val="00F30269"/>
    <w:rsid w:val="00F303A4"/>
    <w:rsid w:val="00F3044C"/>
    <w:rsid w:val="00F309E5"/>
    <w:rsid w:val="00F30A4A"/>
    <w:rsid w:val="00F30C3F"/>
    <w:rsid w:val="00F30E87"/>
    <w:rsid w:val="00F30F0A"/>
    <w:rsid w:val="00F312A5"/>
    <w:rsid w:val="00F31385"/>
    <w:rsid w:val="00F31430"/>
    <w:rsid w:val="00F31435"/>
    <w:rsid w:val="00F31488"/>
    <w:rsid w:val="00F31630"/>
    <w:rsid w:val="00F3197B"/>
    <w:rsid w:val="00F31A52"/>
    <w:rsid w:val="00F31B84"/>
    <w:rsid w:val="00F31E5C"/>
    <w:rsid w:val="00F31FD9"/>
    <w:rsid w:val="00F31FF4"/>
    <w:rsid w:val="00F32002"/>
    <w:rsid w:val="00F3202B"/>
    <w:rsid w:val="00F32179"/>
    <w:rsid w:val="00F32213"/>
    <w:rsid w:val="00F322D9"/>
    <w:rsid w:val="00F32367"/>
    <w:rsid w:val="00F3244B"/>
    <w:rsid w:val="00F3258C"/>
    <w:rsid w:val="00F32770"/>
    <w:rsid w:val="00F32956"/>
    <w:rsid w:val="00F32961"/>
    <w:rsid w:val="00F32A04"/>
    <w:rsid w:val="00F32B2C"/>
    <w:rsid w:val="00F32C41"/>
    <w:rsid w:val="00F32EBD"/>
    <w:rsid w:val="00F33027"/>
    <w:rsid w:val="00F33080"/>
    <w:rsid w:val="00F3325F"/>
    <w:rsid w:val="00F33385"/>
    <w:rsid w:val="00F33430"/>
    <w:rsid w:val="00F33759"/>
    <w:rsid w:val="00F33774"/>
    <w:rsid w:val="00F337F1"/>
    <w:rsid w:val="00F33C09"/>
    <w:rsid w:val="00F34678"/>
    <w:rsid w:val="00F34859"/>
    <w:rsid w:val="00F34A42"/>
    <w:rsid w:val="00F34CBD"/>
    <w:rsid w:val="00F34DB8"/>
    <w:rsid w:val="00F34E7D"/>
    <w:rsid w:val="00F34EF6"/>
    <w:rsid w:val="00F34FAC"/>
    <w:rsid w:val="00F34FB7"/>
    <w:rsid w:val="00F3515B"/>
    <w:rsid w:val="00F35307"/>
    <w:rsid w:val="00F35343"/>
    <w:rsid w:val="00F353D8"/>
    <w:rsid w:val="00F354AF"/>
    <w:rsid w:val="00F35776"/>
    <w:rsid w:val="00F3587A"/>
    <w:rsid w:val="00F35B7C"/>
    <w:rsid w:val="00F35B98"/>
    <w:rsid w:val="00F35BA0"/>
    <w:rsid w:val="00F35C16"/>
    <w:rsid w:val="00F35C78"/>
    <w:rsid w:val="00F35CEF"/>
    <w:rsid w:val="00F35E95"/>
    <w:rsid w:val="00F35FE8"/>
    <w:rsid w:val="00F35FED"/>
    <w:rsid w:val="00F3606F"/>
    <w:rsid w:val="00F36156"/>
    <w:rsid w:val="00F36432"/>
    <w:rsid w:val="00F367F8"/>
    <w:rsid w:val="00F36A21"/>
    <w:rsid w:val="00F36BBF"/>
    <w:rsid w:val="00F36CB2"/>
    <w:rsid w:val="00F36FEC"/>
    <w:rsid w:val="00F370DB"/>
    <w:rsid w:val="00F371CD"/>
    <w:rsid w:val="00F3722B"/>
    <w:rsid w:val="00F3743F"/>
    <w:rsid w:val="00F37474"/>
    <w:rsid w:val="00F37882"/>
    <w:rsid w:val="00F37990"/>
    <w:rsid w:val="00F37A4C"/>
    <w:rsid w:val="00F37AAF"/>
    <w:rsid w:val="00F37D70"/>
    <w:rsid w:val="00F37DD0"/>
    <w:rsid w:val="00F37EBA"/>
    <w:rsid w:val="00F37EE0"/>
    <w:rsid w:val="00F37EFF"/>
    <w:rsid w:val="00F40045"/>
    <w:rsid w:val="00F400FD"/>
    <w:rsid w:val="00F401B5"/>
    <w:rsid w:val="00F40429"/>
    <w:rsid w:val="00F40476"/>
    <w:rsid w:val="00F405B0"/>
    <w:rsid w:val="00F40763"/>
    <w:rsid w:val="00F40772"/>
    <w:rsid w:val="00F40980"/>
    <w:rsid w:val="00F409AA"/>
    <w:rsid w:val="00F409D2"/>
    <w:rsid w:val="00F40B19"/>
    <w:rsid w:val="00F40D67"/>
    <w:rsid w:val="00F41044"/>
    <w:rsid w:val="00F411AA"/>
    <w:rsid w:val="00F411EF"/>
    <w:rsid w:val="00F41281"/>
    <w:rsid w:val="00F4140F"/>
    <w:rsid w:val="00F414CC"/>
    <w:rsid w:val="00F41680"/>
    <w:rsid w:val="00F416F3"/>
    <w:rsid w:val="00F417D9"/>
    <w:rsid w:val="00F41B14"/>
    <w:rsid w:val="00F41D71"/>
    <w:rsid w:val="00F41DBC"/>
    <w:rsid w:val="00F41DC9"/>
    <w:rsid w:val="00F422C1"/>
    <w:rsid w:val="00F4253A"/>
    <w:rsid w:val="00F4253D"/>
    <w:rsid w:val="00F4254C"/>
    <w:rsid w:val="00F42643"/>
    <w:rsid w:val="00F4278D"/>
    <w:rsid w:val="00F42838"/>
    <w:rsid w:val="00F4299B"/>
    <w:rsid w:val="00F42AF1"/>
    <w:rsid w:val="00F42D61"/>
    <w:rsid w:val="00F42F0D"/>
    <w:rsid w:val="00F42FF8"/>
    <w:rsid w:val="00F43298"/>
    <w:rsid w:val="00F435BF"/>
    <w:rsid w:val="00F43F64"/>
    <w:rsid w:val="00F44033"/>
    <w:rsid w:val="00F4429F"/>
    <w:rsid w:val="00F44496"/>
    <w:rsid w:val="00F446F3"/>
    <w:rsid w:val="00F4470F"/>
    <w:rsid w:val="00F447D6"/>
    <w:rsid w:val="00F449C3"/>
    <w:rsid w:val="00F44A02"/>
    <w:rsid w:val="00F44C68"/>
    <w:rsid w:val="00F45064"/>
    <w:rsid w:val="00F450A6"/>
    <w:rsid w:val="00F45353"/>
    <w:rsid w:val="00F45625"/>
    <w:rsid w:val="00F45742"/>
    <w:rsid w:val="00F457C6"/>
    <w:rsid w:val="00F457F8"/>
    <w:rsid w:val="00F458B4"/>
    <w:rsid w:val="00F45A6F"/>
    <w:rsid w:val="00F45B72"/>
    <w:rsid w:val="00F45BA7"/>
    <w:rsid w:val="00F45FD2"/>
    <w:rsid w:val="00F460CE"/>
    <w:rsid w:val="00F461CF"/>
    <w:rsid w:val="00F462AF"/>
    <w:rsid w:val="00F463B2"/>
    <w:rsid w:val="00F466D2"/>
    <w:rsid w:val="00F46724"/>
    <w:rsid w:val="00F46970"/>
    <w:rsid w:val="00F46E20"/>
    <w:rsid w:val="00F46E56"/>
    <w:rsid w:val="00F46F0C"/>
    <w:rsid w:val="00F47102"/>
    <w:rsid w:val="00F472E9"/>
    <w:rsid w:val="00F4748F"/>
    <w:rsid w:val="00F474FC"/>
    <w:rsid w:val="00F4751E"/>
    <w:rsid w:val="00F47529"/>
    <w:rsid w:val="00F47749"/>
    <w:rsid w:val="00F478EC"/>
    <w:rsid w:val="00F47957"/>
    <w:rsid w:val="00F47ABE"/>
    <w:rsid w:val="00F47B7D"/>
    <w:rsid w:val="00F47D8F"/>
    <w:rsid w:val="00F47FA8"/>
    <w:rsid w:val="00F50059"/>
    <w:rsid w:val="00F503C3"/>
    <w:rsid w:val="00F50451"/>
    <w:rsid w:val="00F50518"/>
    <w:rsid w:val="00F50695"/>
    <w:rsid w:val="00F506F5"/>
    <w:rsid w:val="00F50806"/>
    <w:rsid w:val="00F508F5"/>
    <w:rsid w:val="00F509AC"/>
    <w:rsid w:val="00F509F5"/>
    <w:rsid w:val="00F50B58"/>
    <w:rsid w:val="00F50BD2"/>
    <w:rsid w:val="00F50DD5"/>
    <w:rsid w:val="00F511AB"/>
    <w:rsid w:val="00F51267"/>
    <w:rsid w:val="00F513EF"/>
    <w:rsid w:val="00F5148F"/>
    <w:rsid w:val="00F516C8"/>
    <w:rsid w:val="00F51860"/>
    <w:rsid w:val="00F5191F"/>
    <w:rsid w:val="00F51983"/>
    <w:rsid w:val="00F51A7B"/>
    <w:rsid w:val="00F51A80"/>
    <w:rsid w:val="00F51CF3"/>
    <w:rsid w:val="00F51E3A"/>
    <w:rsid w:val="00F51E6E"/>
    <w:rsid w:val="00F51F5F"/>
    <w:rsid w:val="00F520D4"/>
    <w:rsid w:val="00F521DD"/>
    <w:rsid w:val="00F52299"/>
    <w:rsid w:val="00F52828"/>
    <w:rsid w:val="00F528FE"/>
    <w:rsid w:val="00F52989"/>
    <w:rsid w:val="00F52D2D"/>
    <w:rsid w:val="00F52D80"/>
    <w:rsid w:val="00F52EA5"/>
    <w:rsid w:val="00F52EB7"/>
    <w:rsid w:val="00F530F1"/>
    <w:rsid w:val="00F5310B"/>
    <w:rsid w:val="00F531A7"/>
    <w:rsid w:val="00F5325E"/>
    <w:rsid w:val="00F534D5"/>
    <w:rsid w:val="00F535D7"/>
    <w:rsid w:val="00F53C70"/>
    <w:rsid w:val="00F5408B"/>
    <w:rsid w:val="00F54105"/>
    <w:rsid w:val="00F54250"/>
    <w:rsid w:val="00F542C9"/>
    <w:rsid w:val="00F5463D"/>
    <w:rsid w:val="00F548AB"/>
    <w:rsid w:val="00F548BA"/>
    <w:rsid w:val="00F5497B"/>
    <w:rsid w:val="00F54A75"/>
    <w:rsid w:val="00F54B68"/>
    <w:rsid w:val="00F54B93"/>
    <w:rsid w:val="00F54C39"/>
    <w:rsid w:val="00F54F88"/>
    <w:rsid w:val="00F550DE"/>
    <w:rsid w:val="00F554B3"/>
    <w:rsid w:val="00F5557C"/>
    <w:rsid w:val="00F5560F"/>
    <w:rsid w:val="00F556CE"/>
    <w:rsid w:val="00F55822"/>
    <w:rsid w:val="00F55B05"/>
    <w:rsid w:val="00F55BD5"/>
    <w:rsid w:val="00F55C17"/>
    <w:rsid w:val="00F55CD0"/>
    <w:rsid w:val="00F560E6"/>
    <w:rsid w:val="00F56768"/>
    <w:rsid w:val="00F568CE"/>
    <w:rsid w:val="00F5691A"/>
    <w:rsid w:val="00F56A8A"/>
    <w:rsid w:val="00F56CF8"/>
    <w:rsid w:val="00F570DB"/>
    <w:rsid w:val="00F572D7"/>
    <w:rsid w:val="00F5732B"/>
    <w:rsid w:val="00F57371"/>
    <w:rsid w:val="00F573CF"/>
    <w:rsid w:val="00F57454"/>
    <w:rsid w:val="00F579D8"/>
    <w:rsid w:val="00F57A4E"/>
    <w:rsid w:val="00F57B2C"/>
    <w:rsid w:val="00F57BEA"/>
    <w:rsid w:val="00F57D06"/>
    <w:rsid w:val="00F60217"/>
    <w:rsid w:val="00F6032A"/>
    <w:rsid w:val="00F6060E"/>
    <w:rsid w:val="00F6067A"/>
    <w:rsid w:val="00F609A1"/>
    <w:rsid w:val="00F60D23"/>
    <w:rsid w:val="00F60E85"/>
    <w:rsid w:val="00F61018"/>
    <w:rsid w:val="00F61048"/>
    <w:rsid w:val="00F61101"/>
    <w:rsid w:val="00F611FD"/>
    <w:rsid w:val="00F61504"/>
    <w:rsid w:val="00F61590"/>
    <w:rsid w:val="00F615F8"/>
    <w:rsid w:val="00F61630"/>
    <w:rsid w:val="00F61830"/>
    <w:rsid w:val="00F61855"/>
    <w:rsid w:val="00F619C3"/>
    <w:rsid w:val="00F61B9D"/>
    <w:rsid w:val="00F61DB2"/>
    <w:rsid w:val="00F62025"/>
    <w:rsid w:val="00F62157"/>
    <w:rsid w:val="00F62657"/>
    <w:rsid w:val="00F6265F"/>
    <w:rsid w:val="00F6273F"/>
    <w:rsid w:val="00F62818"/>
    <w:rsid w:val="00F62835"/>
    <w:rsid w:val="00F62843"/>
    <w:rsid w:val="00F629B7"/>
    <w:rsid w:val="00F62A40"/>
    <w:rsid w:val="00F62AE9"/>
    <w:rsid w:val="00F62C3B"/>
    <w:rsid w:val="00F62F56"/>
    <w:rsid w:val="00F630C0"/>
    <w:rsid w:val="00F631AF"/>
    <w:rsid w:val="00F634CE"/>
    <w:rsid w:val="00F634EF"/>
    <w:rsid w:val="00F6356A"/>
    <w:rsid w:val="00F63805"/>
    <w:rsid w:val="00F63926"/>
    <w:rsid w:val="00F63AE5"/>
    <w:rsid w:val="00F63DF4"/>
    <w:rsid w:val="00F63ED0"/>
    <w:rsid w:val="00F640B7"/>
    <w:rsid w:val="00F641FA"/>
    <w:rsid w:val="00F64394"/>
    <w:rsid w:val="00F644F7"/>
    <w:rsid w:val="00F64A4F"/>
    <w:rsid w:val="00F64B61"/>
    <w:rsid w:val="00F64BDC"/>
    <w:rsid w:val="00F64E4C"/>
    <w:rsid w:val="00F64FA6"/>
    <w:rsid w:val="00F65004"/>
    <w:rsid w:val="00F65344"/>
    <w:rsid w:val="00F653A0"/>
    <w:rsid w:val="00F65484"/>
    <w:rsid w:val="00F65843"/>
    <w:rsid w:val="00F658AD"/>
    <w:rsid w:val="00F65976"/>
    <w:rsid w:val="00F65C31"/>
    <w:rsid w:val="00F65C5D"/>
    <w:rsid w:val="00F65E27"/>
    <w:rsid w:val="00F660BD"/>
    <w:rsid w:val="00F663BC"/>
    <w:rsid w:val="00F66452"/>
    <w:rsid w:val="00F66A35"/>
    <w:rsid w:val="00F66B21"/>
    <w:rsid w:val="00F66B81"/>
    <w:rsid w:val="00F66D61"/>
    <w:rsid w:val="00F66EB4"/>
    <w:rsid w:val="00F67245"/>
    <w:rsid w:val="00F6758C"/>
    <w:rsid w:val="00F679ED"/>
    <w:rsid w:val="00F67C0E"/>
    <w:rsid w:val="00F67CBF"/>
    <w:rsid w:val="00F67D14"/>
    <w:rsid w:val="00F67D23"/>
    <w:rsid w:val="00F70174"/>
    <w:rsid w:val="00F701ED"/>
    <w:rsid w:val="00F70288"/>
    <w:rsid w:val="00F70347"/>
    <w:rsid w:val="00F70930"/>
    <w:rsid w:val="00F70CEB"/>
    <w:rsid w:val="00F70E45"/>
    <w:rsid w:val="00F70E7C"/>
    <w:rsid w:val="00F70ED9"/>
    <w:rsid w:val="00F71200"/>
    <w:rsid w:val="00F71523"/>
    <w:rsid w:val="00F717E1"/>
    <w:rsid w:val="00F718B2"/>
    <w:rsid w:val="00F71972"/>
    <w:rsid w:val="00F71987"/>
    <w:rsid w:val="00F71A44"/>
    <w:rsid w:val="00F71AC8"/>
    <w:rsid w:val="00F71BD9"/>
    <w:rsid w:val="00F71BF2"/>
    <w:rsid w:val="00F71CC0"/>
    <w:rsid w:val="00F7210A"/>
    <w:rsid w:val="00F723DA"/>
    <w:rsid w:val="00F72467"/>
    <w:rsid w:val="00F726DD"/>
    <w:rsid w:val="00F728C3"/>
    <w:rsid w:val="00F72919"/>
    <w:rsid w:val="00F729A7"/>
    <w:rsid w:val="00F72ABF"/>
    <w:rsid w:val="00F72BDC"/>
    <w:rsid w:val="00F72CAB"/>
    <w:rsid w:val="00F73078"/>
    <w:rsid w:val="00F7319B"/>
    <w:rsid w:val="00F73206"/>
    <w:rsid w:val="00F7334F"/>
    <w:rsid w:val="00F7341E"/>
    <w:rsid w:val="00F73521"/>
    <w:rsid w:val="00F735D1"/>
    <w:rsid w:val="00F73653"/>
    <w:rsid w:val="00F737A3"/>
    <w:rsid w:val="00F738A0"/>
    <w:rsid w:val="00F739F9"/>
    <w:rsid w:val="00F73B19"/>
    <w:rsid w:val="00F73C69"/>
    <w:rsid w:val="00F73D31"/>
    <w:rsid w:val="00F73D42"/>
    <w:rsid w:val="00F73D79"/>
    <w:rsid w:val="00F73E01"/>
    <w:rsid w:val="00F73F48"/>
    <w:rsid w:val="00F740DB"/>
    <w:rsid w:val="00F74157"/>
    <w:rsid w:val="00F74161"/>
    <w:rsid w:val="00F7418E"/>
    <w:rsid w:val="00F7427D"/>
    <w:rsid w:val="00F743F3"/>
    <w:rsid w:val="00F7468C"/>
    <w:rsid w:val="00F74785"/>
    <w:rsid w:val="00F74907"/>
    <w:rsid w:val="00F74B05"/>
    <w:rsid w:val="00F74BB5"/>
    <w:rsid w:val="00F74BEB"/>
    <w:rsid w:val="00F74C04"/>
    <w:rsid w:val="00F74CF8"/>
    <w:rsid w:val="00F74E24"/>
    <w:rsid w:val="00F74F2D"/>
    <w:rsid w:val="00F7509D"/>
    <w:rsid w:val="00F750BB"/>
    <w:rsid w:val="00F7511E"/>
    <w:rsid w:val="00F752C2"/>
    <w:rsid w:val="00F753DE"/>
    <w:rsid w:val="00F754A0"/>
    <w:rsid w:val="00F75577"/>
    <w:rsid w:val="00F75628"/>
    <w:rsid w:val="00F75632"/>
    <w:rsid w:val="00F75695"/>
    <w:rsid w:val="00F758B1"/>
    <w:rsid w:val="00F75A0C"/>
    <w:rsid w:val="00F75BC9"/>
    <w:rsid w:val="00F75C69"/>
    <w:rsid w:val="00F75D1A"/>
    <w:rsid w:val="00F75E49"/>
    <w:rsid w:val="00F75F9D"/>
    <w:rsid w:val="00F763C1"/>
    <w:rsid w:val="00F763ED"/>
    <w:rsid w:val="00F7651B"/>
    <w:rsid w:val="00F76798"/>
    <w:rsid w:val="00F768FB"/>
    <w:rsid w:val="00F76965"/>
    <w:rsid w:val="00F76B5E"/>
    <w:rsid w:val="00F76C42"/>
    <w:rsid w:val="00F76C5F"/>
    <w:rsid w:val="00F76CB9"/>
    <w:rsid w:val="00F76D2C"/>
    <w:rsid w:val="00F76D64"/>
    <w:rsid w:val="00F7706D"/>
    <w:rsid w:val="00F770C9"/>
    <w:rsid w:val="00F77598"/>
    <w:rsid w:val="00F7762D"/>
    <w:rsid w:val="00F7798D"/>
    <w:rsid w:val="00F77BD4"/>
    <w:rsid w:val="00F77F23"/>
    <w:rsid w:val="00F77F9D"/>
    <w:rsid w:val="00F80534"/>
    <w:rsid w:val="00F80682"/>
    <w:rsid w:val="00F8086F"/>
    <w:rsid w:val="00F80B41"/>
    <w:rsid w:val="00F80C32"/>
    <w:rsid w:val="00F80F5F"/>
    <w:rsid w:val="00F8108D"/>
    <w:rsid w:val="00F812C9"/>
    <w:rsid w:val="00F813B6"/>
    <w:rsid w:val="00F8147F"/>
    <w:rsid w:val="00F814B5"/>
    <w:rsid w:val="00F814BA"/>
    <w:rsid w:val="00F8151C"/>
    <w:rsid w:val="00F816F4"/>
    <w:rsid w:val="00F81878"/>
    <w:rsid w:val="00F81948"/>
    <w:rsid w:val="00F81AC9"/>
    <w:rsid w:val="00F81B55"/>
    <w:rsid w:val="00F81BC2"/>
    <w:rsid w:val="00F81DC9"/>
    <w:rsid w:val="00F81EB2"/>
    <w:rsid w:val="00F81EBD"/>
    <w:rsid w:val="00F81F76"/>
    <w:rsid w:val="00F82021"/>
    <w:rsid w:val="00F82098"/>
    <w:rsid w:val="00F82124"/>
    <w:rsid w:val="00F821D7"/>
    <w:rsid w:val="00F8226A"/>
    <w:rsid w:val="00F8251C"/>
    <w:rsid w:val="00F8271D"/>
    <w:rsid w:val="00F82776"/>
    <w:rsid w:val="00F82B2C"/>
    <w:rsid w:val="00F82B62"/>
    <w:rsid w:val="00F82BEC"/>
    <w:rsid w:val="00F82BEF"/>
    <w:rsid w:val="00F82C49"/>
    <w:rsid w:val="00F82DDB"/>
    <w:rsid w:val="00F830C6"/>
    <w:rsid w:val="00F832A7"/>
    <w:rsid w:val="00F833C8"/>
    <w:rsid w:val="00F8347D"/>
    <w:rsid w:val="00F837C0"/>
    <w:rsid w:val="00F83862"/>
    <w:rsid w:val="00F8398C"/>
    <w:rsid w:val="00F83AF9"/>
    <w:rsid w:val="00F83B12"/>
    <w:rsid w:val="00F83F65"/>
    <w:rsid w:val="00F83F7B"/>
    <w:rsid w:val="00F84037"/>
    <w:rsid w:val="00F8480C"/>
    <w:rsid w:val="00F848F1"/>
    <w:rsid w:val="00F84971"/>
    <w:rsid w:val="00F84D41"/>
    <w:rsid w:val="00F8504D"/>
    <w:rsid w:val="00F850EF"/>
    <w:rsid w:val="00F85192"/>
    <w:rsid w:val="00F851DC"/>
    <w:rsid w:val="00F852C6"/>
    <w:rsid w:val="00F85358"/>
    <w:rsid w:val="00F8538B"/>
    <w:rsid w:val="00F853A6"/>
    <w:rsid w:val="00F85415"/>
    <w:rsid w:val="00F85508"/>
    <w:rsid w:val="00F8570E"/>
    <w:rsid w:val="00F8588F"/>
    <w:rsid w:val="00F858E0"/>
    <w:rsid w:val="00F859AE"/>
    <w:rsid w:val="00F85AAC"/>
    <w:rsid w:val="00F85B9F"/>
    <w:rsid w:val="00F85BB7"/>
    <w:rsid w:val="00F85D1D"/>
    <w:rsid w:val="00F85F24"/>
    <w:rsid w:val="00F8612F"/>
    <w:rsid w:val="00F86146"/>
    <w:rsid w:val="00F86167"/>
    <w:rsid w:val="00F86584"/>
    <w:rsid w:val="00F86610"/>
    <w:rsid w:val="00F86617"/>
    <w:rsid w:val="00F86778"/>
    <w:rsid w:val="00F86852"/>
    <w:rsid w:val="00F86987"/>
    <w:rsid w:val="00F86C66"/>
    <w:rsid w:val="00F86D88"/>
    <w:rsid w:val="00F86E2E"/>
    <w:rsid w:val="00F86F1B"/>
    <w:rsid w:val="00F87087"/>
    <w:rsid w:val="00F87106"/>
    <w:rsid w:val="00F871E9"/>
    <w:rsid w:val="00F871F4"/>
    <w:rsid w:val="00F87284"/>
    <w:rsid w:val="00F8768A"/>
    <w:rsid w:val="00F8776C"/>
    <w:rsid w:val="00F8790F"/>
    <w:rsid w:val="00F879B8"/>
    <w:rsid w:val="00F87C57"/>
    <w:rsid w:val="00F87E2A"/>
    <w:rsid w:val="00F901D4"/>
    <w:rsid w:val="00F901E9"/>
    <w:rsid w:val="00F9025D"/>
    <w:rsid w:val="00F9051E"/>
    <w:rsid w:val="00F90672"/>
    <w:rsid w:val="00F90818"/>
    <w:rsid w:val="00F90A62"/>
    <w:rsid w:val="00F90B00"/>
    <w:rsid w:val="00F90DA0"/>
    <w:rsid w:val="00F90E2E"/>
    <w:rsid w:val="00F90F2F"/>
    <w:rsid w:val="00F90F58"/>
    <w:rsid w:val="00F9139F"/>
    <w:rsid w:val="00F91500"/>
    <w:rsid w:val="00F916CA"/>
    <w:rsid w:val="00F91908"/>
    <w:rsid w:val="00F9191C"/>
    <w:rsid w:val="00F9191D"/>
    <w:rsid w:val="00F91A36"/>
    <w:rsid w:val="00F91AF3"/>
    <w:rsid w:val="00F91D71"/>
    <w:rsid w:val="00F91E22"/>
    <w:rsid w:val="00F92165"/>
    <w:rsid w:val="00F9224D"/>
    <w:rsid w:val="00F92681"/>
    <w:rsid w:val="00F92776"/>
    <w:rsid w:val="00F92C0C"/>
    <w:rsid w:val="00F92C24"/>
    <w:rsid w:val="00F92EA0"/>
    <w:rsid w:val="00F92F09"/>
    <w:rsid w:val="00F93017"/>
    <w:rsid w:val="00F93900"/>
    <w:rsid w:val="00F93AAC"/>
    <w:rsid w:val="00F941A5"/>
    <w:rsid w:val="00F9424B"/>
    <w:rsid w:val="00F9424E"/>
    <w:rsid w:val="00F9430A"/>
    <w:rsid w:val="00F94315"/>
    <w:rsid w:val="00F94538"/>
    <w:rsid w:val="00F9453E"/>
    <w:rsid w:val="00F94614"/>
    <w:rsid w:val="00F94625"/>
    <w:rsid w:val="00F94922"/>
    <w:rsid w:val="00F94965"/>
    <w:rsid w:val="00F94A26"/>
    <w:rsid w:val="00F94A39"/>
    <w:rsid w:val="00F94BDE"/>
    <w:rsid w:val="00F94E67"/>
    <w:rsid w:val="00F95354"/>
    <w:rsid w:val="00F9549E"/>
    <w:rsid w:val="00F955BE"/>
    <w:rsid w:val="00F956CD"/>
    <w:rsid w:val="00F95C92"/>
    <w:rsid w:val="00F96092"/>
    <w:rsid w:val="00F96387"/>
    <w:rsid w:val="00F963B7"/>
    <w:rsid w:val="00F9641A"/>
    <w:rsid w:val="00F9660D"/>
    <w:rsid w:val="00F96650"/>
    <w:rsid w:val="00F96738"/>
    <w:rsid w:val="00F9676C"/>
    <w:rsid w:val="00F96816"/>
    <w:rsid w:val="00F96A5B"/>
    <w:rsid w:val="00F96B2E"/>
    <w:rsid w:val="00F96C06"/>
    <w:rsid w:val="00F96CE4"/>
    <w:rsid w:val="00F96D8B"/>
    <w:rsid w:val="00F96D8F"/>
    <w:rsid w:val="00F96F5E"/>
    <w:rsid w:val="00F96F93"/>
    <w:rsid w:val="00F97063"/>
    <w:rsid w:val="00F97452"/>
    <w:rsid w:val="00F97461"/>
    <w:rsid w:val="00F979F4"/>
    <w:rsid w:val="00F97AA1"/>
    <w:rsid w:val="00F97B45"/>
    <w:rsid w:val="00F97C93"/>
    <w:rsid w:val="00F97CD6"/>
    <w:rsid w:val="00F97CE5"/>
    <w:rsid w:val="00F97DBF"/>
    <w:rsid w:val="00F97E18"/>
    <w:rsid w:val="00FA0255"/>
    <w:rsid w:val="00FA0377"/>
    <w:rsid w:val="00FA03DB"/>
    <w:rsid w:val="00FA06CE"/>
    <w:rsid w:val="00FA08F5"/>
    <w:rsid w:val="00FA0AF6"/>
    <w:rsid w:val="00FA0C75"/>
    <w:rsid w:val="00FA0C7A"/>
    <w:rsid w:val="00FA1062"/>
    <w:rsid w:val="00FA12A0"/>
    <w:rsid w:val="00FA1430"/>
    <w:rsid w:val="00FA1466"/>
    <w:rsid w:val="00FA154B"/>
    <w:rsid w:val="00FA169C"/>
    <w:rsid w:val="00FA16ED"/>
    <w:rsid w:val="00FA1758"/>
    <w:rsid w:val="00FA1942"/>
    <w:rsid w:val="00FA19B9"/>
    <w:rsid w:val="00FA19DF"/>
    <w:rsid w:val="00FA1AE4"/>
    <w:rsid w:val="00FA1B5D"/>
    <w:rsid w:val="00FA1E20"/>
    <w:rsid w:val="00FA1E8A"/>
    <w:rsid w:val="00FA2201"/>
    <w:rsid w:val="00FA23E0"/>
    <w:rsid w:val="00FA2754"/>
    <w:rsid w:val="00FA277E"/>
    <w:rsid w:val="00FA27B9"/>
    <w:rsid w:val="00FA28EE"/>
    <w:rsid w:val="00FA28F4"/>
    <w:rsid w:val="00FA2A33"/>
    <w:rsid w:val="00FA2A65"/>
    <w:rsid w:val="00FA2BCC"/>
    <w:rsid w:val="00FA2C93"/>
    <w:rsid w:val="00FA2EA1"/>
    <w:rsid w:val="00FA2F2A"/>
    <w:rsid w:val="00FA30E8"/>
    <w:rsid w:val="00FA31ED"/>
    <w:rsid w:val="00FA3290"/>
    <w:rsid w:val="00FA354B"/>
    <w:rsid w:val="00FA36CD"/>
    <w:rsid w:val="00FA3732"/>
    <w:rsid w:val="00FA378E"/>
    <w:rsid w:val="00FA379B"/>
    <w:rsid w:val="00FA379F"/>
    <w:rsid w:val="00FA39E3"/>
    <w:rsid w:val="00FA3B42"/>
    <w:rsid w:val="00FA3D7D"/>
    <w:rsid w:val="00FA3DFE"/>
    <w:rsid w:val="00FA3EB6"/>
    <w:rsid w:val="00FA3FE0"/>
    <w:rsid w:val="00FA46A2"/>
    <w:rsid w:val="00FA483C"/>
    <w:rsid w:val="00FA4DB6"/>
    <w:rsid w:val="00FA4F7E"/>
    <w:rsid w:val="00FA4FB6"/>
    <w:rsid w:val="00FA529D"/>
    <w:rsid w:val="00FA54EE"/>
    <w:rsid w:val="00FA5CBC"/>
    <w:rsid w:val="00FA5DE0"/>
    <w:rsid w:val="00FA5E8F"/>
    <w:rsid w:val="00FA5F53"/>
    <w:rsid w:val="00FA6027"/>
    <w:rsid w:val="00FA60BE"/>
    <w:rsid w:val="00FA62A3"/>
    <w:rsid w:val="00FA636A"/>
    <w:rsid w:val="00FA6375"/>
    <w:rsid w:val="00FA6427"/>
    <w:rsid w:val="00FA6545"/>
    <w:rsid w:val="00FA65D2"/>
    <w:rsid w:val="00FA672A"/>
    <w:rsid w:val="00FA6988"/>
    <w:rsid w:val="00FA6A25"/>
    <w:rsid w:val="00FA6ABC"/>
    <w:rsid w:val="00FA6B9A"/>
    <w:rsid w:val="00FA6CC0"/>
    <w:rsid w:val="00FA6CDE"/>
    <w:rsid w:val="00FA7080"/>
    <w:rsid w:val="00FA729C"/>
    <w:rsid w:val="00FA746C"/>
    <w:rsid w:val="00FA75C2"/>
    <w:rsid w:val="00FA79CB"/>
    <w:rsid w:val="00FA7C64"/>
    <w:rsid w:val="00FA7D50"/>
    <w:rsid w:val="00FA7E46"/>
    <w:rsid w:val="00FB0109"/>
    <w:rsid w:val="00FB028C"/>
    <w:rsid w:val="00FB02DB"/>
    <w:rsid w:val="00FB0407"/>
    <w:rsid w:val="00FB052F"/>
    <w:rsid w:val="00FB0868"/>
    <w:rsid w:val="00FB0AD6"/>
    <w:rsid w:val="00FB0BB1"/>
    <w:rsid w:val="00FB0BBE"/>
    <w:rsid w:val="00FB0DA7"/>
    <w:rsid w:val="00FB1540"/>
    <w:rsid w:val="00FB15D4"/>
    <w:rsid w:val="00FB175E"/>
    <w:rsid w:val="00FB177D"/>
    <w:rsid w:val="00FB1850"/>
    <w:rsid w:val="00FB1CA8"/>
    <w:rsid w:val="00FB1CB1"/>
    <w:rsid w:val="00FB1D86"/>
    <w:rsid w:val="00FB1E04"/>
    <w:rsid w:val="00FB1E42"/>
    <w:rsid w:val="00FB1E63"/>
    <w:rsid w:val="00FB219C"/>
    <w:rsid w:val="00FB21A0"/>
    <w:rsid w:val="00FB220F"/>
    <w:rsid w:val="00FB233E"/>
    <w:rsid w:val="00FB249E"/>
    <w:rsid w:val="00FB26E2"/>
    <w:rsid w:val="00FB2915"/>
    <w:rsid w:val="00FB295C"/>
    <w:rsid w:val="00FB29D9"/>
    <w:rsid w:val="00FB2AC2"/>
    <w:rsid w:val="00FB2AFC"/>
    <w:rsid w:val="00FB2B0B"/>
    <w:rsid w:val="00FB2CE0"/>
    <w:rsid w:val="00FB3105"/>
    <w:rsid w:val="00FB326A"/>
    <w:rsid w:val="00FB3382"/>
    <w:rsid w:val="00FB34DF"/>
    <w:rsid w:val="00FB374F"/>
    <w:rsid w:val="00FB38BC"/>
    <w:rsid w:val="00FB391C"/>
    <w:rsid w:val="00FB3975"/>
    <w:rsid w:val="00FB3B00"/>
    <w:rsid w:val="00FB3DD2"/>
    <w:rsid w:val="00FB3DE3"/>
    <w:rsid w:val="00FB3EBE"/>
    <w:rsid w:val="00FB3EF1"/>
    <w:rsid w:val="00FB3EF4"/>
    <w:rsid w:val="00FB3F4F"/>
    <w:rsid w:val="00FB3F62"/>
    <w:rsid w:val="00FB3FD1"/>
    <w:rsid w:val="00FB3FDE"/>
    <w:rsid w:val="00FB417A"/>
    <w:rsid w:val="00FB4255"/>
    <w:rsid w:val="00FB44CB"/>
    <w:rsid w:val="00FB462D"/>
    <w:rsid w:val="00FB475D"/>
    <w:rsid w:val="00FB47EB"/>
    <w:rsid w:val="00FB483E"/>
    <w:rsid w:val="00FB48C5"/>
    <w:rsid w:val="00FB48CD"/>
    <w:rsid w:val="00FB48F2"/>
    <w:rsid w:val="00FB497A"/>
    <w:rsid w:val="00FB4B3D"/>
    <w:rsid w:val="00FB4CA2"/>
    <w:rsid w:val="00FB4D71"/>
    <w:rsid w:val="00FB4D74"/>
    <w:rsid w:val="00FB4F54"/>
    <w:rsid w:val="00FB50FC"/>
    <w:rsid w:val="00FB518A"/>
    <w:rsid w:val="00FB51AE"/>
    <w:rsid w:val="00FB51E2"/>
    <w:rsid w:val="00FB5222"/>
    <w:rsid w:val="00FB541A"/>
    <w:rsid w:val="00FB57DE"/>
    <w:rsid w:val="00FB5914"/>
    <w:rsid w:val="00FB5A55"/>
    <w:rsid w:val="00FB5D9D"/>
    <w:rsid w:val="00FB5DB4"/>
    <w:rsid w:val="00FB5E13"/>
    <w:rsid w:val="00FB6102"/>
    <w:rsid w:val="00FB615B"/>
    <w:rsid w:val="00FB63AD"/>
    <w:rsid w:val="00FB6643"/>
    <w:rsid w:val="00FB66C5"/>
    <w:rsid w:val="00FB6714"/>
    <w:rsid w:val="00FB6887"/>
    <w:rsid w:val="00FB6DDB"/>
    <w:rsid w:val="00FB6E22"/>
    <w:rsid w:val="00FB6FEF"/>
    <w:rsid w:val="00FB722F"/>
    <w:rsid w:val="00FB724A"/>
    <w:rsid w:val="00FB731C"/>
    <w:rsid w:val="00FB759D"/>
    <w:rsid w:val="00FB7675"/>
    <w:rsid w:val="00FB7833"/>
    <w:rsid w:val="00FB7983"/>
    <w:rsid w:val="00FB7E58"/>
    <w:rsid w:val="00FB7F07"/>
    <w:rsid w:val="00FC003F"/>
    <w:rsid w:val="00FC029E"/>
    <w:rsid w:val="00FC03A1"/>
    <w:rsid w:val="00FC03DB"/>
    <w:rsid w:val="00FC044F"/>
    <w:rsid w:val="00FC05D2"/>
    <w:rsid w:val="00FC0714"/>
    <w:rsid w:val="00FC089E"/>
    <w:rsid w:val="00FC0A6D"/>
    <w:rsid w:val="00FC0A8F"/>
    <w:rsid w:val="00FC0B52"/>
    <w:rsid w:val="00FC0DEB"/>
    <w:rsid w:val="00FC0F30"/>
    <w:rsid w:val="00FC104D"/>
    <w:rsid w:val="00FC118A"/>
    <w:rsid w:val="00FC1291"/>
    <w:rsid w:val="00FC162E"/>
    <w:rsid w:val="00FC1980"/>
    <w:rsid w:val="00FC1983"/>
    <w:rsid w:val="00FC1E11"/>
    <w:rsid w:val="00FC1E8E"/>
    <w:rsid w:val="00FC1EE3"/>
    <w:rsid w:val="00FC2089"/>
    <w:rsid w:val="00FC21D8"/>
    <w:rsid w:val="00FC221C"/>
    <w:rsid w:val="00FC28FC"/>
    <w:rsid w:val="00FC2AAF"/>
    <w:rsid w:val="00FC2C65"/>
    <w:rsid w:val="00FC2E4C"/>
    <w:rsid w:val="00FC3294"/>
    <w:rsid w:val="00FC33FE"/>
    <w:rsid w:val="00FC3566"/>
    <w:rsid w:val="00FC378A"/>
    <w:rsid w:val="00FC380A"/>
    <w:rsid w:val="00FC3A5A"/>
    <w:rsid w:val="00FC3CA2"/>
    <w:rsid w:val="00FC3EA2"/>
    <w:rsid w:val="00FC3F9A"/>
    <w:rsid w:val="00FC40C0"/>
    <w:rsid w:val="00FC41CB"/>
    <w:rsid w:val="00FC41FF"/>
    <w:rsid w:val="00FC4202"/>
    <w:rsid w:val="00FC4286"/>
    <w:rsid w:val="00FC43FB"/>
    <w:rsid w:val="00FC4493"/>
    <w:rsid w:val="00FC4653"/>
    <w:rsid w:val="00FC465A"/>
    <w:rsid w:val="00FC49A1"/>
    <w:rsid w:val="00FC4A2A"/>
    <w:rsid w:val="00FC4B56"/>
    <w:rsid w:val="00FC4BAF"/>
    <w:rsid w:val="00FC4E7E"/>
    <w:rsid w:val="00FC4ED6"/>
    <w:rsid w:val="00FC4FA8"/>
    <w:rsid w:val="00FC4FDE"/>
    <w:rsid w:val="00FC50CE"/>
    <w:rsid w:val="00FC5169"/>
    <w:rsid w:val="00FC5256"/>
    <w:rsid w:val="00FC52FE"/>
    <w:rsid w:val="00FC541E"/>
    <w:rsid w:val="00FC56F4"/>
    <w:rsid w:val="00FC57A9"/>
    <w:rsid w:val="00FC58D9"/>
    <w:rsid w:val="00FC58DC"/>
    <w:rsid w:val="00FC5999"/>
    <w:rsid w:val="00FC5A99"/>
    <w:rsid w:val="00FC5CE2"/>
    <w:rsid w:val="00FC612C"/>
    <w:rsid w:val="00FC6176"/>
    <w:rsid w:val="00FC669F"/>
    <w:rsid w:val="00FC684D"/>
    <w:rsid w:val="00FC6A01"/>
    <w:rsid w:val="00FC6D30"/>
    <w:rsid w:val="00FC6E6C"/>
    <w:rsid w:val="00FC6E8E"/>
    <w:rsid w:val="00FC7393"/>
    <w:rsid w:val="00FC74A4"/>
    <w:rsid w:val="00FC755D"/>
    <w:rsid w:val="00FC7608"/>
    <w:rsid w:val="00FC76A7"/>
    <w:rsid w:val="00FC7946"/>
    <w:rsid w:val="00FC7A50"/>
    <w:rsid w:val="00FC7A6C"/>
    <w:rsid w:val="00FC7A79"/>
    <w:rsid w:val="00FC7BEC"/>
    <w:rsid w:val="00FC7CB8"/>
    <w:rsid w:val="00FD0016"/>
    <w:rsid w:val="00FD00B6"/>
    <w:rsid w:val="00FD01E0"/>
    <w:rsid w:val="00FD031A"/>
    <w:rsid w:val="00FD036D"/>
    <w:rsid w:val="00FD0586"/>
    <w:rsid w:val="00FD08B2"/>
    <w:rsid w:val="00FD09C3"/>
    <w:rsid w:val="00FD0B0A"/>
    <w:rsid w:val="00FD10AC"/>
    <w:rsid w:val="00FD1103"/>
    <w:rsid w:val="00FD1256"/>
    <w:rsid w:val="00FD1338"/>
    <w:rsid w:val="00FD15ED"/>
    <w:rsid w:val="00FD15F6"/>
    <w:rsid w:val="00FD16B5"/>
    <w:rsid w:val="00FD1880"/>
    <w:rsid w:val="00FD1B38"/>
    <w:rsid w:val="00FD1D59"/>
    <w:rsid w:val="00FD1DA5"/>
    <w:rsid w:val="00FD1DB6"/>
    <w:rsid w:val="00FD1F05"/>
    <w:rsid w:val="00FD1F90"/>
    <w:rsid w:val="00FD2057"/>
    <w:rsid w:val="00FD20EF"/>
    <w:rsid w:val="00FD2359"/>
    <w:rsid w:val="00FD2594"/>
    <w:rsid w:val="00FD2611"/>
    <w:rsid w:val="00FD26CC"/>
    <w:rsid w:val="00FD27F6"/>
    <w:rsid w:val="00FD2A59"/>
    <w:rsid w:val="00FD2B97"/>
    <w:rsid w:val="00FD2CD5"/>
    <w:rsid w:val="00FD2E01"/>
    <w:rsid w:val="00FD2ED9"/>
    <w:rsid w:val="00FD336D"/>
    <w:rsid w:val="00FD3426"/>
    <w:rsid w:val="00FD354A"/>
    <w:rsid w:val="00FD3581"/>
    <w:rsid w:val="00FD3679"/>
    <w:rsid w:val="00FD3753"/>
    <w:rsid w:val="00FD3842"/>
    <w:rsid w:val="00FD3ABE"/>
    <w:rsid w:val="00FD3D2A"/>
    <w:rsid w:val="00FD3D57"/>
    <w:rsid w:val="00FD3EA6"/>
    <w:rsid w:val="00FD3F85"/>
    <w:rsid w:val="00FD3FF5"/>
    <w:rsid w:val="00FD40B1"/>
    <w:rsid w:val="00FD41BC"/>
    <w:rsid w:val="00FD4290"/>
    <w:rsid w:val="00FD4310"/>
    <w:rsid w:val="00FD436A"/>
    <w:rsid w:val="00FD44D2"/>
    <w:rsid w:val="00FD466D"/>
    <w:rsid w:val="00FD4882"/>
    <w:rsid w:val="00FD4D81"/>
    <w:rsid w:val="00FD4DBF"/>
    <w:rsid w:val="00FD51C3"/>
    <w:rsid w:val="00FD53A6"/>
    <w:rsid w:val="00FD53CF"/>
    <w:rsid w:val="00FD5544"/>
    <w:rsid w:val="00FD574F"/>
    <w:rsid w:val="00FD58DD"/>
    <w:rsid w:val="00FD5B94"/>
    <w:rsid w:val="00FD5CB1"/>
    <w:rsid w:val="00FD5F5B"/>
    <w:rsid w:val="00FD66C7"/>
    <w:rsid w:val="00FD6E34"/>
    <w:rsid w:val="00FD6ED9"/>
    <w:rsid w:val="00FD6F5F"/>
    <w:rsid w:val="00FD6FE8"/>
    <w:rsid w:val="00FD7049"/>
    <w:rsid w:val="00FD710B"/>
    <w:rsid w:val="00FD71CD"/>
    <w:rsid w:val="00FD72BF"/>
    <w:rsid w:val="00FD7385"/>
    <w:rsid w:val="00FD73B2"/>
    <w:rsid w:val="00FD76A8"/>
    <w:rsid w:val="00FD7967"/>
    <w:rsid w:val="00FD7BDE"/>
    <w:rsid w:val="00FD7BF6"/>
    <w:rsid w:val="00FD7C06"/>
    <w:rsid w:val="00FD7CE4"/>
    <w:rsid w:val="00FD7DA0"/>
    <w:rsid w:val="00FD7DED"/>
    <w:rsid w:val="00FD7F7B"/>
    <w:rsid w:val="00FD7F94"/>
    <w:rsid w:val="00FE0259"/>
    <w:rsid w:val="00FE0289"/>
    <w:rsid w:val="00FE0341"/>
    <w:rsid w:val="00FE04DC"/>
    <w:rsid w:val="00FE0614"/>
    <w:rsid w:val="00FE0816"/>
    <w:rsid w:val="00FE0A68"/>
    <w:rsid w:val="00FE0C8F"/>
    <w:rsid w:val="00FE11BC"/>
    <w:rsid w:val="00FE125A"/>
    <w:rsid w:val="00FE1283"/>
    <w:rsid w:val="00FE1482"/>
    <w:rsid w:val="00FE1779"/>
    <w:rsid w:val="00FE1782"/>
    <w:rsid w:val="00FE179A"/>
    <w:rsid w:val="00FE19B4"/>
    <w:rsid w:val="00FE19BF"/>
    <w:rsid w:val="00FE1DDC"/>
    <w:rsid w:val="00FE2125"/>
    <w:rsid w:val="00FE2174"/>
    <w:rsid w:val="00FE23A1"/>
    <w:rsid w:val="00FE23CF"/>
    <w:rsid w:val="00FE2552"/>
    <w:rsid w:val="00FE2832"/>
    <w:rsid w:val="00FE2C99"/>
    <w:rsid w:val="00FE2E6F"/>
    <w:rsid w:val="00FE303E"/>
    <w:rsid w:val="00FE325D"/>
    <w:rsid w:val="00FE3296"/>
    <w:rsid w:val="00FE35A3"/>
    <w:rsid w:val="00FE36F5"/>
    <w:rsid w:val="00FE374D"/>
    <w:rsid w:val="00FE3774"/>
    <w:rsid w:val="00FE3ABC"/>
    <w:rsid w:val="00FE3F6B"/>
    <w:rsid w:val="00FE4083"/>
    <w:rsid w:val="00FE4341"/>
    <w:rsid w:val="00FE4470"/>
    <w:rsid w:val="00FE469E"/>
    <w:rsid w:val="00FE4749"/>
    <w:rsid w:val="00FE4769"/>
    <w:rsid w:val="00FE4814"/>
    <w:rsid w:val="00FE4A39"/>
    <w:rsid w:val="00FE4CB1"/>
    <w:rsid w:val="00FE4DA8"/>
    <w:rsid w:val="00FE4DCE"/>
    <w:rsid w:val="00FE530F"/>
    <w:rsid w:val="00FE5641"/>
    <w:rsid w:val="00FE58D2"/>
    <w:rsid w:val="00FE5929"/>
    <w:rsid w:val="00FE599B"/>
    <w:rsid w:val="00FE5BEC"/>
    <w:rsid w:val="00FE5D35"/>
    <w:rsid w:val="00FE5F76"/>
    <w:rsid w:val="00FE6005"/>
    <w:rsid w:val="00FE60EB"/>
    <w:rsid w:val="00FE67C2"/>
    <w:rsid w:val="00FE6843"/>
    <w:rsid w:val="00FE6928"/>
    <w:rsid w:val="00FE6AC7"/>
    <w:rsid w:val="00FE6E16"/>
    <w:rsid w:val="00FE6EC9"/>
    <w:rsid w:val="00FE72BC"/>
    <w:rsid w:val="00FE75DA"/>
    <w:rsid w:val="00FE7674"/>
    <w:rsid w:val="00FE77CF"/>
    <w:rsid w:val="00FE78AC"/>
    <w:rsid w:val="00FE7C2A"/>
    <w:rsid w:val="00FE7E54"/>
    <w:rsid w:val="00FF011C"/>
    <w:rsid w:val="00FF0262"/>
    <w:rsid w:val="00FF05D4"/>
    <w:rsid w:val="00FF0743"/>
    <w:rsid w:val="00FF07D0"/>
    <w:rsid w:val="00FF0913"/>
    <w:rsid w:val="00FF09F2"/>
    <w:rsid w:val="00FF0B36"/>
    <w:rsid w:val="00FF0B8D"/>
    <w:rsid w:val="00FF0BB2"/>
    <w:rsid w:val="00FF0CF3"/>
    <w:rsid w:val="00FF0E3D"/>
    <w:rsid w:val="00FF0FCA"/>
    <w:rsid w:val="00FF0FE2"/>
    <w:rsid w:val="00FF132C"/>
    <w:rsid w:val="00FF1384"/>
    <w:rsid w:val="00FF16E5"/>
    <w:rsid w:val="00FF1838"/>
    <w:rsid w:val="00FF184B"/>
    <w:rsid w:val="00FF1873"/>
    <w:rsid w:val="00FF18DD"/>
    <w:rsid w:val="00FF1915"/>
    <w:rsid w:val="00FF1E75"/>
    <w:rsid w:val="00FF2027"/>
    <w:rsid w:val="00FF22C4"/>
    <w:rsid w:val="00FF2478"/>
    <w:rsid w:val="00FF2526"/>
    <w:rsid w:val="00FF25A0"/>
    <w:rsid w:val="00FF25CA"/>
    <w:rsid w:val="00FF265F"/>
    <w:rsid w:val="00FF2712"/>
    <w:rsid w:val="00FF285F"/>
    <w:rsid w:val="00FF28BB"/>
    <w:rsid w:val="00FF2D51"/>
    <w:rsid w:val="00FF2D78"/>
    <w:rsid w:val="00FF2EB7"/>
    <w:rsid w:val="00FF3007"/>
    <w:rsid w:val="00FF3340"/>
    <w:rsid w:val="00FF33FE"/>
    <w:rsid w:val="00FF3443"/>
    <w:rsid w:val="00FF350E"/>
    <w:rsid w:val="00FF3650"/>
    <w:rsid w:val="00FF3B14"/>
    <w:rsid w:val="00FF3B3D"/>
    <w:rsid w:val="00FF3B6F"/>
    <w:rsid w:val="00FF3D10"/>
    <w:rsid w:val="00FF3D9B"/>
    <w:rsid w:val="00FF3E4E"/>
    <w:rsid w:val="00FF401E"/>
    <w:rsid w:val="00FF4096"/>
    <w:rsid w:val="00FF4189"/>
    <w:rsid w:val="00FF420E"/>
    <w:rsid w:val="00FF427B"/>
    <w:rsid w:val="00FF442C"/>
    <w:rsid w:val="00FF45A6"/>
    <w:rsid w:val="00FF45D0"/>
    <w:rsid w:val="00FF45D6"/>
    <w:rsid w:val="00FF464E"/>
    <w:rsid w:val="00FF467A"/>
    <w:rsid w:val="00FF48B9"/>
    <w:rsid w:val="00FF4A32"/>
    <w:rsid w:val="00FF4A9C"/>
    <w:rsid w:val="00FF4ABB"/>
    <w:rsid w:val="00FF4AD6"/>
    <w:rsid w:val="00FF4B39"/>
    <w:rsid w:val="00FF4BA6"/>
    <w:rsid w:val="00FF4F17"/>
    <w:rsid w:val="00FF4F5B"/>
    <w:rsid w:val="00FF50EE"/>
    <w:rsid w:val="00FF5116"/>
    <w:rsid w:val="00FF5182"/>
    <w:rsid w:val="00FF5673"/>
    <w:rsid w:val="00FF58FE"/>
    <w:rsid w:val="00FF5C02"/>
    <w:rsid w:val="00FF5E8B"/>
    <w:rsid w:val="00FF618E"/>
    <w:rsid w:val="00FF6378"/>
    <w:rsid w:val="00FF6546"/>
    <w:rsid w:val="00FF65A1"/>
    <w:rsid w:val="00FF66C5"/>
    <w:rsid w:val="00FF6792"/>
    <w:rsid w:val="00FF6B15"/>
    <w:rsid w:val="00FF6C2B"/>
    <w:rsid w:val="00FF6C39"/>
    <w:rsid w:val="00FF6C77"/>
    <w:rsid w:val="00FF7264"/>
    <w:rsid w:val="00FF73DA"/>
    <w:rsid w:val="00FF76D2"/>
    <w:rsid w:val="00FF77A1"/>
    <w:rsid w:val="00FF79DD"/>
    <w:rsid w:val="00FF7BB1"/>
    <w:rsid w:val="00FF7D5A"/>
    <w:rsid w:val="00FF7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5610E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76F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8434E"/>
    <w:pPr>
      <w:jc w:val="both"/>
    </w:pPr>
    <w:rPr>
      <w:rFonts w:ascii="Cordia New" w:eastAsia="Cordia New" w:hAnsi="Cordia New"/>
      <w:sz w:val="32"/>
      <w:szCs w:val="32"/>
    </w:rPr>
  </w:style>
  <w:style w:type="character" w:customStyle="1" w:styleId="a4">
    <w:name w:val="เนื้อความ อักขระ"/>
    <w:basedOn w:val="a0"/>
    <w:link w:val="a3"/>
    <w:rsid w:val="00E8434E"/>
    <w:rPr>
      <w:rFonts w:ascii="Cordia New" w:eastAsia="Cordia New" w:hAnsi="Cordia New"/>
      <w:sz w:val="32"/>
      <w:szCs w:val="32"/>
    </w:rPr>
  </w:style>
  <w:style w:type="table" w:styleId="a5">
    <w:name w:val="Table Grid"/>
    <w:basedOn w:val="a1"/>
    <w:rsid w:val="00E8434E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rsid w:val="0010112E"/>
    <w:rPr>
      <w:rFonts w:ascii="Tahoma" w:hAnsi="Tahoma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rsid w:val="0010112E"/>
    <w:rPr>
      <w:rFonts w:ascii="Tahoma" w:hAnsi="Tahoma"/>
      <w:sz w:val="16"/>
    </w:rPr>
  </w:style>
  <w:style w:type="paragraph" w:styleId="a8">
    <w:name w:val="List Paragraph"/>
    <w:basedOn w:val="a"/>
    <w:uiPriority w:val="34"/>
    <w:qFormat/>
    <w:rsid w:val="00644F09"/>
    <w:pPr>
      <w:ind w:left="720"/>
      <w:contextualSpacing/>
    </w:pPr>
  </w:style>
  <w:style w:type="paragraph" w:styleId="a9">
    <w:name w:val="header"/>
    <w:basedOn w:val="a"/>
    <w:link w:val="aa"/>
    <w:rsid w:val="004D5D1D"/>
    <w:pPr>
      <w:tabs>
        <w:tab w:val="center" w:pos="4513"/>
        <w:tab w:val="right" w:pos="9026"/>
      </w:tabs>
    </w:pPr>
  </w:style>
  <w:style w:type="character" w:customStyle="1" w:styleId="aa">
    <w:name w:val="หัวกระดาษ อักขระ"/>
    <w:basedOn w:val="a0"/>
    <w:link w:val="a9"/>
    <w:rsid w:val="004D5D1D"/>
    <w:rPr>
      <w:sz w:val="24"/>
      <w:szCs w:val="28"/>
    </w:rPr>
  </w:style>
  <w:style w:type="paragraph" w:styleId="ab">
    <w:name w:val="footer"/>
    <w:basedOn w:val="a"/>
    <w:link w:val="ac"/>
    <w:rsid w:val="004D5D1D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rsid w:val="004D5D1D"/>
    <w:rPr>
      <w:sz w:val="24"/>
      <w:szCs w:val="28"/>
    </w:rPr>
  </w:style>
  <w:style w:type="paragraph" w:styleId="ad">
    <w:name w:val="No Spacing"/>
    <w:link w:val="ae"/>
    <w:uiPriority w:val="1"/>
    <w:qFormat/>
    <w:rsid w:val="005014E9"/>
    <w:rPr>
      <w:rFonts w:asciiTheme="minorHAnsi" w:eastAsiaTheme="minorEastAsia" w:hAnsiTheme="minorHAnsi" w:cstheme="minorBidi"/>
      <w:sz w:val="22"/>
      <w:szCs w:val="28"/>
    </w:rPr>
  </w:style>
  <w:style w:type="character" w:customStyle="1" w:styleId="ae">
    <w:name w:val="ไม่มีการเว้นระยะห่าง อักขระ"/>
    <w:basedOn w:val="a0"/>
    <w:link w:val="ad"/>
    <w:uiPriority w:val="1"/>
    <w:rsid w:val="005014E9"/>
    <w:rPr>
      <w:rFonts w:asciiTheme="minorHAnsi" w:eastAsiaTheme="minorEastAsia" w:hAnsiTheme="minorHAnsi" w:cstheme="minorBidi"/>
      <w:sz w:val="22"/>
      <w:szCs w:val="28"/>
    </w:rPr>
  </w:style>
  <w:style w:type="character" w:styleId="af">
    <w:name w:val="Strong"/>
    <w:basedOn w:val="a0"/>
    <w:qFormat/>
    <w:rsid w:val="0057710F"/>
    <w:rPr>
      <w:b/>
      <w:bCs/>
    </w:rPr>
  </w:style>
  <w:style w:type="character" w:styleId="af0">
    <w:name w:val="line number"/>
    <w:basedOn w:val="a0"/>
    <w:semiHidden/>
    <w:unhideWhenUsed/>
    <w:rsid w:val="00801660"/>
  </w:style>
  <w:style w:type="paragraph" w:customStyle="1" w:styleId="RIDefHead">
    <w:name w:val="RIDefHead"/>
    <w:basedOn w:val="a"/>
    <w:rsid w:val="00881B90"/>
    <w:pPr>
      <w:tabs>
        <w:tab w:val="left" w:pos="454"/>
        <w:tab w:val="left" w:pos="822"/>
        <w:tab w:val="left" w:pos="1644"/>
        <w:tab w:val="left" w:pos="5387"/>
        <w:tab w:val="left" w:pos="5670"/>
      </w:tabs>
      <w:spacing w:before="90"/>
    </w:pPr>
    <w:rPr>
      <w:rFonts w:ascii="TH SarabunIT๙" w:eastAsia="Angsana New" w:hAnsi="TH SarabunIT๙" w:cs="TH SarabunIT๙"/>
      <w:sz w:val="32"/>
      <w:szCs w:val="32"/>
    </w:rPr>
  </w:style>
  <w:style w:type="table" w:customStyle="1" w:styleId="1">
    <w:name w:val="เส้นตาราง1"/>
    <w:basedOn w:val="a1"/>
    <w:next w:val="a5"/>
    <w:rsid w:val="00BD3B3B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เส้นตาราง11"/>
    <w:basedOn w:val="a1"/>
    <w:next w:val="a5"/>
    <w:rsid w:val="00A02771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เส้นตาราง12"/>
    <w:basedOn w:val="a1"/>
    <w:next w:val="a5"/>
    <w:rsid w:val="00DC4EE1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semiHidden/>
    <w:unhideWhenUsed/>
    <w:rsid w:val="00815E49"/>
    <w:pPr>
      <w:spacing w:before="100" w:beforeAutospacing="1" w:after="100" w:afterAutospacing="1"/>
    </w:pPr>
    <w:rPr>
      <w:rFonts w:ascii="Angsana New" w:hAnsi="Angsana New"/>
      <w:sz w:val="28"/>
    </w:rPr>
  </w:style>
  <w:style w:type="table" w:customStyle="1" w:styleId="121">
    <w:name w:val="เส้นตาราง121"/>
    <w:basedOn w:val="a1"/>
    <w:next w:val="a5"/>
    <w:rsid w:val="009E4A17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1">
    <w:name w:val="เส้นตาราง1211"/>
    <w:basedOn w:val="a1"/>
    <w:next w:val="a5"/>
    <w:rsid w:val="00C63E50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11">
    <w:name w:val="เส้นตาราง12111"/>
    <w:basedOn w:val="a1"/>
    <w:next w:val="a5"/>
    <w:rsid w:val="00D84B15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111">
    <w:name w:val="เส้นตาราง121111"/>
    <w:basedOn w:val="a1"/>
    <w:next w:val="a5"/>
    <w:rsid w:val="004C2AF4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Emphasis"/>
    <w:basedOn w:val="a0"/>
    <w:qFormat/>
    <w:rsid w:val="00034EED"/>
    <w:rPr>
      <w:i/>
      <w:iCs/>
    </w:rPr>
  </w:style>
  <w:style w:type="character" w:styleId="af3">
    <w:name w:val="annotation reference"/>
    <w:basedOn w:val="a0"/>
    <w:semiHidden/>
    <w:unhideWhenUsed/>
    <w:rsid w:val="007D6B82"/>
    <w:rPr>
      <w:sz w:val="16"/>
      <w:szCs w:val="16"/>
    </w:rPr>
  </w:style>
  <w:style w:type="paragraph" w:styleId="af4">
    <w:name w:val="annotation text"/>
    <w:basedOn w:val="a"/>
    <w:link w:val="af5"/>
    <w:semiHidden/>
    <w:unhideWhenUsed/>
    <w:rsid w:val="007D6B82"/>
    <w:rPr>
      <w:sz w:val="20"/>
      <w:szCs w:val="25"/>
    </w:rPr>
  </w:style>
  <w:style w:type="character" w:customStyle="1" w:styleId="af5">
    <w:name w:val="ข้อความข้อคิดเห็น อักขระ"/>
    <w:basedOn w:val="a0"/>
    <w:link w:val="af4"/>
    <w:semiHidden/>
    <w:rsid w:val="007D6B82"/>
    <w:rPr>
      <w:szCs w:val="25"/>
    </w:rPr>
  </w:style>
  <w:style w:type="paragraph" w:styleId="af6">
    <w:name w:val="annotation subject"/>
    <w:basedOn w:val="af4"/>
    <w:next w:val="af4"/>
    <w:link w:val="af7"/>
    <w:semiHidden/>
    <w:unhideWhenUsed/>
    <w:rsid w:val="007D6B82"/>
    <w:rPr>
      <w:b/>
      <w:bCs/>
    </w:rPr>
  </w:style>
  <w:style w:type="character" w:customStyle="1" w:styleId="af7">
    <w:name w:val="ชื่อเรื่องของข้อคิดเห็น อักขระ"/>
    <w:basedOn w:val="af5"/>
    <w:link w:val="af6"/>
    <w:semiHidden/>
    <w:rsid w:val="007D6B82"/>
    <w:rPr>
      <w:b/>
      <w:bCs/>
      <w:szCs w:val="25"/>
    </w:rPr>
  </w:style>
  <w:style w:type="character" w:styleId="af8">
    <w:name w:val="Subtle Emphasis"/>
    <w:basedOn w:val="a0"/>
    <w:uiPriority w:val="19"/>
    <w:qFormat/>
    <w:rsid w:val="00DD687F"/>
    <w:rPr>
      <w:i/>
      <w:iCs/>
      <w:color w:val="404040" w:themeColor="text1" w:themeTint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76F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8434E"/>
    <w:pPr>
      <w:jc w:val="both"/>
    </w:pPr>
    <w:rPr>
      <w:rFonts w:ascii="Cordia New" w:eastAsia="Cordia New" w:hAnsi="Cordia New"/>
      <w:sz w:val="32"/>
      <w:szCs w:val="32"/>
    </w:rPr>
  </w:style>
  <w:style w:type="character" w:customStyle="1" w:styleId="a4">
    <w:name w:val="เนื้อความ อักขระ"/>
    <w:basedOn w:val="a0"/>
    <w:link w:val="a3"/>
    <w:rsid w:val="00E8434E"/>
    <w:rPr>
      <w:rFonts w:ascii="Cordia New" w:eastAsia="Cordia New" w:hAnsi="Cordia New"/>
      <w:sz w:val="32"/>
      <w:szCs w:val="32"/>
    </w:rPr>
  </w:style>
  <w:style w:type="table" w:styleId="a5">
    <w:name w:val="Table Grid"/>
    <w:basedOn w:val="a1"/>
    <w:rsid w:val="00E8434E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rsid w:val="0010112E"/>
    <w:rPr>
      <w:rFonts w:ascii="Tahoma" w:hAnsi="Tahoma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rsid w:val="0010112E"/>
    <w:rPr>
      <w:rFonts w:ascii="Tahoma" w:hAnsi="Tahoma"/>
      <w:sz w:val="16"/>
    </w:rPr>
  </w:style>
  <w:style w:type="paragraph" w:styleId="a8">
    <w:name w:val="List Paragraph"/>
    <w:basedOn w:val="a"/>
    <w:uiPriority w:val="34"/>
    <w:qFormat/>
    <w:rsid w:val="00644F09"/>
    <w:pPr>
      <w:ind w:left="720"/>
      <w:contextualSpacing/>
    </w:pPr>
  </w:style>
  <w:style w:type="paragraph" w:styleId="a9">
    <w:name w:val="header"/>
    <w:basedOn w:val="a"/>
    <w:link w:val="aa"/>
    <w:rsid w:val="004D5D1D"/>
    <w:pPr>
      <w:tabs>
        <w:tab w:val="center" w:pos="4513"/>
        <w:tab w:val="right" w:pos="9026"/>
      </w:tabs>
    </w:pPr>
  </w:style>
  <w:style w:type="character" w:customStyle="1" w:styleId="aa">
    <w:name w:val="หัวกระดาษ อักขระ"/>
    <w:basedOn w:val="a0"/>
    <w:link w:val="a9"/>
    <w:rsid w:val="004D5D1D"/>
    <w:rPr>
      <w:sz w:val="24"/>
      <w:szCs w:val="28"/>
    </w:rPr>
  </w:style>
  <w:style w:type="paragraph" w:styleId="ab">
    <w:name w:val="footer"/>
    <w:basedOn w:val="a"/>
    <w:link w:val="ac"/>
    <w:rsid w:val="004D5D1D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rsid w:val="004D5D1D"/>
    <w:rPr>
      <w:sz w:val="24"/>
      <w:szCs w:val="28"/>
    </w:rPr>
  </w:style>
  <w:style w:type="paragraph" w:styleId="ad">
    <w:name w:val="No Spacing"/>
    <w:link w:val="ae"/>
    <w:uiPriority w:val="1"/>
    <w:qFormat/>
    <w:rsid w:val="005014E9"/>
    <w:rPr>
      <w:rFonts w:asciiTheme="minorHAnsi" w:eastAsiaTheme="minorEastAsia" w:hAnsiTheme="minorHAnsi" w:cstheme="minorBidi"/>
      <w:sz w:val="22"/>
      <w:szCs w:val="28"/>
    </w:rPr>
  </w:style>
  <w:style w:type="character" w:customStyle="1" w:styleId="ae">
    <w:name w:val="ไม่มีการเว้นระยะห่าง อักขระ"/>
    <w:basedOn w:val="a0"/>
    <w:link w:val="ad"/>
    <w:uiPriority w:val="1"/>
    <w:rsid w:val="005014E9"/>
    <w:rPr>
      <w:rFonts w:asciiTheme="minorHAnsi" w:eastAsiaTheme="minorEastAsia" w:hAnsiTheme="minorHAnsi" w:cstheme="minorBidi"/>
      <w:sz w:val="22"/>
      <w:szCs w:val="28"/>
    </w:rPr>
  </w:style>
  <w:style w:type="character" w:styleId="af">
    <w:name w:val="Strong"/>
    <w:basedOn w:val="a0"/>
    <w:qFormat/>
    <w:rsid w:val="0057710F"/>
    <w:rPr>
      <w:b/>
      <w:bCs/>
    </w:rPr>
  </w:style>
  <w:style w:type="character" w:styleId="af0">
    <w:name w:val="line number"/>
    <w:basedOn w:val="a0"/>
    <w:semiHidden/>
    <w:unhideWhenUsed/>
    <w:rsid w:val="00801660"/>
  </w:style>
  <w:style w:type="paragraph" w:customStyle="1" w:styleId="RIDefHead">
    <w:name w:val="RIDefHead"/>
    <w:basedOn w:val="a"/>
    <w:rsid w:val="00881B90"/>
    <w:pPr>
      <w:tabs>
        <w:tab w:val="left" w:pos="454"/>
        <w:tab w:val="left" w:pos="822"/>
        <w:tab w:val="left" w:pos="1644"/>
        <w:tab w:val="left" w:pos="5387"/>
        <w:tab w:val="left" w:pos="5670"/>
      </w:tabs>
      <w:spacing w:before="90"/>
    </w:pPr>
    <w:rPr>
      <w:rFonts w:ascii="TH SarabunIT๙" w:eastAsia="Angsana New" w:hAnsi="TH SarabunIT๙" w:cs="TH SarabunIT๙"/>
      <w:sz w:val="32"/>
      <w:szCs w:val="32"/>
    </w:rPr>
  </w:style>
  <w:style w:type="table" w:customStyle="1" w:styleId="1">
    <w:name w:val="เส้นตาราง1"/>
    <w:basedOn w:val="a1"/>
    <w:next w:val="a5"/>
    <w:rsid w:val="00BD3B3B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เส้นตาราง11"/>
    <w:basedOn w:val="a1"/>
    <w:next w:val="a5"/>
    <w:rsid w:val="00A02771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เส้นตาราง12"/>
    <w:basedOn w:val="a1"/>
    <w:next w:val="a5"/>
    <w:rsid w:val="00DC4EE1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semiHidden/>
    <w:unhideWhenUsed/>
    <w:rsid w:val="00815E49"/>
    <w:pPr>
      <w:spacing w:before="100" w:beforeAutospacing="1" w:after="100" w:afterAutospacing="1"/>
    </w:pPr>
    <w:rPr>
      <w:rFonts w:ascii="Angsana New" w:hAnsi="Angsana New"/>
      <w:sz w:val="28"/>
    </w:rPr>
  </w:style>
  <w:style w:type="table" w:customStyle="1" w:styleId="121">
    <w:name w:val="เส้นตาราง121"/>
    <w:basedOn w:val="a1"/>
    <w:next w:val="a5"/>
    <w:rsid w:val="009E4A17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1">
    <w:name w:val="เส้นตาราง1211"/>
    <w:basedOn w:val="a1"/>
    <w:next w:val="a5"/>
    <w:rsid w:val="00C63E50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11">
    <w:name w:val="เส้นตาราง12111"/>
    <w:basedOn w:val="a1"/>
    <w:next w:val="a5"/>
    <w:rsid w:val="00D84B15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111">
    <w:name w:val="เส้นตาราง121111"/>
    <w:basedOn w:val="a1"/>
    <w:next w:val="a5"/>
    <w:rsid w:val="004C2AF4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Emphasis"/>
    <w:basedOn w:val="a0"/>
    <w:qFormat/>
    <w:rsid w:val="00034EED"/>
    <w:rPr>
      <w:i/>
      <w:iCs/>
    </w:rPr>
  </w:style>
  <w:style w:type="character" w:styleId="af3">
    <w:name w:val="annotation reference"/>
    <w:basedOn w:val="a0"/>
    <w:semiHidden/>
    <w:unhideWhenUsed/>
    <w:rsid w:val="007D6B82"/>
    <w:rPr>
      <w:sz w:val="16"/>
      <w:szCs w:val="16"/>
    </w:rPr>
  </w:style>
  <w:style w:type="paragraph" w:styleId="af4">
    <w:name w:val="annotation text"/>
    <w:basedOn w:val="a"/>
    <w:link w:val="af5"/>
    <w:semiHidden/>
    <w:unhideWhenUsed/>
    <w:rsid w:val="007D6B82"/>
    <w:rPr>
      <w:sz w:val="20"/>
      <w:szCs w:val="25"/>
    </w:rPr>
  </w:style>
  <w:style w:type="character" w:customStyle="1" w:styleId="af5">
    <w:name w:val="ข้อความข้อคิดเห็น อักขระ"/>
    <w:basedOn w:val="a0"/>
    <w:link w:val="af4"/>
    <w:semiHidden/>
    <w:rsid w:val="007D6B82"/>
    <w:rPr>
      <w:szCs w:val="25"/>
    </w:rPr>
  </w:style>
  <w:style w:type="paragraph" w:styleId="af6">
    <w:name w:val="annotation subject"/>
    <w:basedOn w:val="af4"/>
    <w:next w:val="af4"/>
    <w:link w:val="af7"/>
    <w:semiHidden/>
    <w:unhideWhenUsed/>
    <w:rsid w:val="007D6B82"/>
    <w:rPr>
      <w:b/>
      <w:bCs/>
    </w:rPr>
  </w:style>
  <w:style w:type="character" w:customStyle="1" w:styleId="af7">
    <w:name w:val="ชื่อเรื่องของข้อคิดเห็น อักขระ"/>
    <w:basedOn w:val="af5"/>
    <w:link w:val="af6"/>
    <w:semiHidden/>
    <w:rsid w:val="007D6B82"/>
    <w:rPr>
      <w:b/>
      <w:bCs/>
      <w:szCs w:val="25"/>
    </w:rPr>
  </w:style>
  <w:style w:type="character" w:styleId="af8">
    <w:name w:val="Subtle Emphasis"/>
    <w:basedOn w:val="a0"/>
    <w:uiPriority w:val="19"/>
    <w:qFormat/>
    <w:rsid w:val="00DD687F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0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3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1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5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2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5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6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9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5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4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8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5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4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5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1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3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6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8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4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4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7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0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0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7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6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140955">
          <w:marLeft w:val="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16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6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3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0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5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8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7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2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0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0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3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8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4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2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3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3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8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1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7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6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9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3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2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9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3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4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2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4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0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2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0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1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7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4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4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8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8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0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5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8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5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8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3626;&#3619;&#3640;&#3611;&#3609;&#3657;&#3635;&#3607;&#3656;&#3623;&#3617;%20&#3592;.&#3609;&#3588;&#3619;&#3624;&#3619;&#3637;&#3631;%20&#3649;&#3605;&#3656;&#3621;&#3632;&#3648;&#3623;&#3621;&#3634;\&#3626;&#3619;&#3640;&#3611;&#3626;&#3606;&#3634;&#3609;&#3585;&#3634;&#3619;&#3603;&#3660;&#3609;&#3657;&#3635;&#3651;&#3609;&#3592;&#3633;&#3591;&#3627;&#3623;&#3633;&#3604;&#3609;&#3588;&#3619;&#3624;&#3619;&#3637;&#3631;_3&#3585;&#3614;.60(08.00&#3609;.).dotx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9867B-96A0-469A-B7D7-C2A771B3F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สรุปสถานการณ์น้ำในจังหวัดนครศรีฯ_3กพ.60(08.00น.).dotx</Template>
  <TotalTime>0</TotalTime>
  <Pages>5</Pages>
  <Words>1422</Words>
  <Characters>8107</Characters>
  <Application>Microsoft Office Word</Application>
  <DocSecurity>0</DocSecurity>
  <Lines>67</Lines>
  <Paragraphs>19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สรุปสถานการณ์น้ำในจังหวัดนครศรีธรรมราช</vt:lpstr>
    </vt:vector>
  </TitlesOfParts>
  <Company>nstrid</Company>
  <LinksUpToDate>false</LinksUpToDate>
  <CharactersWithSpaces>9510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สรุปสถานการณ์น้ำในจังหวัดนครศรีธรรมราช</dc:title>
  <dc:creator>oandm</dc:creator>
  <cp:lastModifiedBy>User</cp:lastModifiedBy>
  <cp:revision>2</cp:revision>
  <cp:lastPrinted>2021-08-02T02:45:00Z</cp:lastPrinted>
  <dcterms:created xsi:type="dcterms:W3CDTF">2021-08-13T00:51:00Z</dcterms:created>
  <dcterms:modified xsi:type="dcterms:W3CDTF">2021-08-13T00:51:00Z</dcterms:modified>
</cp:coreProperties>
</file>