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C2D80" w14:textId="77777777" w:rsidR="00BC6695" w:rsidRPr="00215E57" w:rsidRDefault="00BC6695" w:rsidP="00421FD6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D8E0200" w14:textId="41969984" w:rsidR="00C02F85" w:rsidRPr="00B004E8" w:rsidRDefault="004A36FF" w:rsidP="00421FD6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4326B1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3EE8A8AE" wp14:editId="22C5E88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676275" cy="676275"/>
            <wp:effectExtent l="0" t="0" r="9525" b="9525"/>
            <wp:wrapSquare wrapText="bothSides"/>
            <wp:docPr id="1" name="Picture 1" descr="ตรากรมชลประทาน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กรมชลประทาน_0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0049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โครงการชลประทานนครศรีธรรมราช</w:t>
      </w:r>
      <w:r w:rsidR="00380049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380049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ตำบลนาสาร  อำเ</w:t>
      </w:r>
      <w:r w:rsidR="00762A23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ภอพระพรหม </w:t>
      </w:r>
    </w:p>
    <w:p w14:paraId="6BEF781D" w14:textId="461AFADE" w:rsidR="00AD2B35" w:rsidRPr="00B004E8" w:rsidRDefault="00762A23" w:rsidP="00AD2B35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จังหวัดนครศรีธรรมราช</w:t>
      </w:r>
      <w:r w:rsidR="00380049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โทรศัพท์ / โทรสาร  0-7576-3299 / 0-75</w:t>
      </w:r>
      <w:r w:rsidR="00297567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84</w:t>
      </w:r>
      <w:r w:rsidR="00380049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-</w:t>
      </w:r>
      <w:r w:rsidR="00297567" w:rsidRPr="00B004E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5089</w:t>
      </w:r>
    </w:p>
    <w:p w14:paraId="4942BC9A" w14:textId="77777777" w:rsidR="00A0341F" w:rsidRPr="00101914" w:rsidRDefault="00A0341F" w:rsidP="00A0341F">
      <w:pPr>
        <w:rPr>
          <w:rFonts w:ascii="TH SarabunPSK" w:hAnsi="TH SarabunPSK" w:cs="TH SarabunPSK"/>
          <w:b/>
          <w:bCs/>
          <w:sz w:val="4"/>
          <w:szCs w:val="4"/>
        </w:rPr>
      </w:pPr>
    </w:p>
    <w:p w14:paraId="68295A1B" w14:textId="3DB08B27" w:rsidR="00845232" w:rsidRPr="00101914" w:rsidRDefault="00845232" w:rsidP="00A0341F">
      <w:pPr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14:paraId="13B95024" w14:textId="1E540EC4" w:rsidR="00762A23" w:rsidRPr="00101914" w:rsidRDefault="009528B9" w:rsidP="00A0341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01914">
        <w:rPr>
          <w:rFonts w:ascii="TH SarabunPSK" w:hAnsi="TH SarabunPSK" w:cs="TH SarabunPSK"/>
          <w:b/>
          <w:bCs/>
          <w:sz w:val="32"/>
          <w:szCs w:val="32"/>
          <w:cs/>
        </w:rPr>
        <w:t>สรุปสถานการณ์น้ำในจังหวัดนครศรีธรรมราช</w:t>
      </w:r>
    </w:p>
    <w:p w14:paraId="47442BC7" w14:textId="54314E06" w:rsidR="00D05D5E" w:rsidRPr="00101914" w:rsidRDefault="00D05D5E" w:rsidP="00B55C4C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วันที่</w:t>
      </w:r>
      <w:r w:rsidR="00C100EF" w:rsidRPr="0010191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D35CC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</w:t>
      </w:r>
      <w:r w:rsidR="00F8372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="002364C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13F3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เมษายน</w:t>
      </w:r>
      <w:r w:rsidR="009D14EE" w:rsidRPr="0010191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256</w:t>
      </w:r>
      <w:r w:rsidR="00156FE6" w:rsidRPr="0010191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9</w:t>
      </w:r>
      <w:r w:rsidR="000B6A08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D21BC0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(เวลา </w:t>
      </w:r>
      <w:r w:rsidR="00180A8F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08</w:t>
      </w:r>
      <w:r w:rsidR="00EC2F0D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B35D2F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0</w:t>
      </w:r>
      <w:r w:rsidR="00C511D0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0</w:t>
      </w:r>
      <w:r w:rsidR="00D21BC0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น.)</w:t>
      </w:r>
    </w:p>
    <w:p w14:paraId="1D503BB3" w14:textId="77777777" w:rsidR="00DF7BFB" w:rsidRPr="00215E57" w:rsidRDefault="00DF7BFB" w:rsidP="00762A23">
      <w:pPr>
        <w:ind w:firstLine="720"/>
        <w:rPr>
          <w:rFonts w:ascii="TH SarabunPSK" w:hAnsi="TH SarabunPSK" w:cs="TH SarabunPSK"/>
          <w:sz w:val="10"/>
          <w:szCs w:val="10"/>
        </w:rPr>
      </w:pPr>
    </w:p>
    <w:p w14:paraId="693056BB" w14:textId="40CFC2DD" w:rsidR="007D317C" w:rsidRPr="00101914" w:rsidRDefault="00F74217" w:rsidP="00FA4B2E">
      <w:pPr>
        <w:tabs>
          <w:tab w:val="center" w:pos="4833"/>
        </w:tabs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</w:pPr>
      <w:r w:rsidRPr="00101914">
        <w:rPr>
          <w:rFonts w:ascii="TH SarabunPSK" w:hAnsi="TH SarabunPSK" w:cs="TH SarabunPSK"/>
          <w:b/>
          <w:bCs/>
          <w:sz w:val="30"/>
          <w:szCs w:val="30"/>
          <w:cs/>
        </w:rPr>
        <w:t>1.</w:t>
      </w:r>
      <w:r w:rsidR="0022447E" w:rsidRPr="00101914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="00801FAA" w:rsidRPr="00101914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คาดหมาย</w:t>
      </w:r>
      <w:r w:rsidR="00801FAA" w:rsidRPr="00101914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ลักษณะอากาศ</w:t>
      </w:r>
      <w:r w:rsidR="00762A23" w:rsidRPr="00101914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จากกรม</w:t>
      </w:r>
      <w:r w:rsidR="00453AA1" w:rsidRPr="00101914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อุตุนิยมวิทยา</w:t>
      </w:r>
      <w:r w:rsidR="00493CAE" w:rsidRPr="00101914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 xml:space="preserve"> </w:t>
      </w:r>
      <w:r w:rsidR="00FA4B2E" w:rsidRPr="00101914"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  <w:tab/>
      </w:r>
    </w:p>
    <w:p w14:paraId="08EA6CB8" w14:textId="77777777" w:rsidR="00B45CF8" w:rsidRPr="00B45CF8" w:rsidRDefault="007F13D0" w:rsidP="00B45CF8">
      <w:pPr>
        <w:tabs>
          <w:tab w:val="left" w:pos="426"/>
          <w:tab w:val="left" w:pos="1418"/>
        </w:tabs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B97BDA" w:rsidRPr="00215E57">
        <w:rPr>
          <w:rFonts w:ascii="TH SarabunPSK" w:hAnsi="TH SarabunPSK" w:cs="TH SarabunPSK"/>
          <w:color w:val="EE0000"/>
          <w:sz w:val="30"/>
          <w:szCs w:val="30"/>
          <w:cs/>
        </w:rPr>
        <w:tab/>
      </w:r>
      <w:r w:rsidR="00B45CF8"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>พยากรณ์อากาศ 24 ชั่วโมงข้างหน้า ภาคตะวันออกเฉียงเหนือตอนล่าง และภาคตะวันออกจะมีพายุฤดูร้อนเกิดขึ้น โดยมีลักษณะของพายุฝนฟ้าคะนอง ลมกระโชกแรงบางแห่ง รวมถึงอาจมีฟ้าผ่าเกิดขึ้นได้บางพื้นที่ เนื่องจากบริเวณความกดอากาศสูงหรือมวลอากาศเย็นได้แผ่ลงมาปกคลุมด้านตะวันตกของประเทศจีนแล้ว คาดว่าจะแผ่ลงมาปกคลุมประเทศจีนตอนใต้ และทะเลจีนใต้ในคืนวันนี้ (16 เม.ย. 69) ส่งผลทำให้มีลมใต้และลมตะวันออกเฉียงใต้พัดนำความชื้นจากอ่าวไทยและทะเลจีนใต้เข้าปกคลุมภาคตะวันออกเฉียงเหนือตอนล่าง และภาคตะวันออก ในขณะที่บริเวณดังกล่าวมีอากาศร้อนถึงร้อนจัด</w:t>
      </w:r>
    </w:p>
    <w:p w14:paraId="19A42D0F" w14:textId="1B137329" w:rsidR="00B45CF8" w:rsidRPr="00B45CF8" w:rsidRDefault="00B45CF8" w:rsidP="00B45CF8">
      <w:pPr>
        <w:tabs>
          <w:tab w:val="left" w:pos="426"/>
          <w:tab w:val="left" w:pos="1418"/>
        </w:tabs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>ขอให้ประชาชนบริเวณภาคตะวันออกเฉียงเหนือตอนล่าง และภาคตะวันออกระวังอันตรายจากพายุฤดูร้อน โดยหลีกเลี่ยงการอยู่ในที่โล่งแจ้ง ใต้ต้นไม้ใหญ่ สิ่งปลูกสร้าง และป้ายโฆษณาที่ไม่แข็งแรง สำหรับเกษตรกรควรเสริม</w:t>
      </w:r>
      <w:r w:rsidRPr="00B45CF8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             </w:t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>ความแข็งแรงให้ไม้ผล และเตรียมการป้องกันความเสียหายที่อาจเกิดขึ้นกับผลผลิตทางการเกษตรและสัตว์เลี้ยง รวมทั้งดูแลรักษาสุขภาพในช่วงที่สภาพอากาศเปลี่ยนแปลงไว้ด้วย ส่วนประชาชนบริเวณประเทศไทยตอนบนดูแลรักษาสุขภาพเนื่องจากสภาพอากาศที่ร้อนถึงร้อนจัด โดยหลีกเลี่ยงการทำงานหรือการประกอบกิจกรรมในที่โล่งแจ้งเป็นระยะเวลานาน</w:t>
      </w:r>
    </w:p>
    <w:p w14:paraId="6177BECA" w14:textId="6AB4C5C9" w:rsidR="00D20806" w:rsidRPr="00B45CF8" w:rsidRDefault="00B45CF8" w:rsidP="00B45CF8">
      <w:pPr>
        <w:tabs>
          <w:tab w:val="left" w:pos="426"/>
          <w:tab w:val="left" w:pos="1418"/>
        </w:tabs>
        <w:jc w:val="thaiDistribute"/>
        <w:rPr>
          <w:rFonts w:ascii="TH SarabunPSK" w:eastAsia="+mj-ea" w:hAnsi="TH SarabunPSK" w:cs="TH SarabunPSK"/>
          <w:b/>
          <w:bCs/>
          <w:color w:val="000000" w:themeColor="text1"/>
          <w:sz w:val="30"/>
          <w:szCs w:val="30"/>
        </w:rPr>
      </w:pP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>สำหรับภาคใต้มีอากาศร้อนในตอนกลางวัน โดยมีฝนฟ้าคะนองบางแห่ง เนื่องจากลมฝ่ายตะวันตก</w:t>
      </w:r>
      <w:r w:rsidRPr="00B45CF8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              </w:t>
      </w:r>
      <w:r w:rsidRPr="00B45CF8">
        <w:rPr>
          <w:rFonts w:ascii="TH SarabunPSK" w:hAnsi="TH SarabunPSK" w:cs="TH SarabunPSK"/>
          <w:color w:val="000000" w:themeColor="text1"/>
          <w:sz w:val="30"/>
          <w:szCs w:val="30"/>
          <w:cs/>
        </w:rPr>
        <w:t>พัดปกคลุมทะเลอันดามัน ภาคใต้ตอนบน และอ่าวไทยตอนบน ประกอบกับมีลมตะวันออกเฉียงใต้พัดปกคลุมอ่าวไทยตอนล่าง และภาคใต้ตอนล่าง</w:t>
      </w:r>
    </w:p>
    <w:p w14:paraId="029C99ED" w14:textId="77777777" w:rsidR="00B45CF8" w:rsidRPr="002956FB" w:rsidRDefault="00B45CF8" w:rsidP="00B45CF8">
      <w:pPr>
        <w:tabs>
          <w:tab w:val="left" w:pos="426"/>
          <w:tab w:val="left" w:pos="1418"/>
        </w:tabs>
        <w:jc w:val="thaiDistribute"/>
        <w:rPr>
          <w:rFonts w:ascii="TH SarabunPSK" w:eastAsia="+mj-ea" w:hAnsi="TH SarabunPSK" w:cs="TH SarabunPSK" w:hint="cs"/>
          <w:b/>
          <w:bCs/>
          <w:color w:val="000000" w:themeColor="text1"/>
          <w:sz w:val="30"/>
          <w:szCs w:val="30"/>
        </w:rPr>
      </w:pPr>
    </w:p>
    <w:p w14:paraId="0254181C" w14:textId="123C59D1" w:rsidR="00A5522F" w:rsidRPr="003A69F6" w:rsidRDefault="007A421D" w:rsidP="00E567E4">
      <w:pPr>
        <w:tabs>
          <w:tab w:val="left" w:pos="426"/>
          <w:tab w:val="left" w:pos="1418"/>
        </w:tabs>
        <w:jc w:val="thaiDistribute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  <w:r w:rsidRPr="003A69F6">
        <w:rPr>
          <w:rFonts w:ascii="TH SarabunPSK" w:eastAsia="+mj-ea" w:hAnsi="TH SarabunPSK" w:cs="TH SarabunPSK"/>
          <w:b/>
          <w:bCs/>
          <w:color w:val="000000" w:themeColor="text1"/>
          <w:sz w:val="30"/>
          <w:szCs w:val="30"/>
          <w:cs/>
        </w:rPr>
        <w:t xml:space="preserve">2.  </w:t>
      </w:r>
      <w:r w:rsidR="00DE7C9B" w:rsidRPr="003A69F6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ป</w:t>
      </w:r>
      <w:r w:rsidR="00A5522F" w:rsidRPr="003A69F6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ริมาณน้ำในอ่างเก็บน้ำ</w:t>
      </w:r>
      <w:r w:rsidR="00355995" w:rsidRPr="003A69F6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A5522F" w:rsidRPr="003A69F6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(อ่างเก็บน้ำที่มีความจุมากกว่า 1.00 ล้านลูกบาศก์เมตร) จำนวน </w:t>
      </w:r>
      <w:r w:rsidR="00CC08EC" w:rsidRPr="003A69F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5</w:t>
      </w:r>
      <w:r w:rsidR="00A5522F" w:rsidRPr="003A69F6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อ่างฯ</w:t>
      </w:r>
    </w:p>
    <w:p w14:paraId="5CE45BD1" w14:textId="1864F437" w:rsidR="004B14BE" w:rsidRPr="00215E57" w:rsidRDefault="004F7042" w:rsidP="00EE584B">
      <w:pPr>
        <w:ind w:left="284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ณ วั</w:t>
      </w:r>
      <w:r w:rsidR="004B14BE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นที่</w:t>
      </w:r>
      <w:r w:rsidR="00755A81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D35CC2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</w:t>
      </w:r>
      <w:r w:rsidR="00F83723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6</w:t>
      </w:r>
      <w:r w:rsidR="002364C1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213F3C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เมษายน</w:t>
      </w:r>
      <w:r w:rsidR="00135D4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2569</w:t>
      </w:r>
      <w:r w:rsidR="004B14BE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เวลา 07.00 น.</w:t>
      </w:r>
    </w:p>
    <w:p w14:paraId="0D58C6CA" w14:textId="2465A858" w:rsidR="00120D52" w:rsidRPr="00215E57" w:rsidRDefault="00682A46" w:rsidP="00EE584B">
      <w:pPr>
        <w:ind w:left="284"/>
        <w:rPr>
          <w:rFonts w:ascii="TH SarabunPSK" w:hAnsi="TH SarabunPSK" w:cs="TH SarabunPSK" w:hint="cs"/>
          <w:color w:val="000000" w:themeColor="text1"/>
          <w:sz w:val="30"/>
          <w:szCs w:val="30"/>
          <w:cs/>
        </w:rPr>
      </w:pPr>
      <w:r w:rsidRPr="00682A46">
        <w:rPr>
          <w:szCs w:val="24"/>
          <w:cs/>
        </w:rPr>
        <w:drawing>
          <wp:anchor distT="0" distB="0" distL="114300" distR="114300" simplePos="0" relativeHeight="251738112" behindDoc="0" locked="0" layoutInCell="1" allowOverlap="1" wp14:anchorId="793A12BE" wp14:editId="2911C436">
            <wp:simplePos x="0" y="0"/>
            <wp:positionH relativeFrom="column">
              <wp:posOffset>6350</wp:posOffset>
            </wp:positionH>
            <wp:positionV relativeFrom="paragraph">
              <wp:posOffset>93345</wp:posOffset>
            </wp:positionV>
            <wp:extent cx="6134100" cy="2025015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4CD1A" w14:textId="1ABE197C" w:rsidR="00B95541" w:rsidRPr="00215E57" w:rsidRDefault="00B95541" w:rsidP="004F01B7">
      <w:pPr>
        <w:ind w:left="284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</w:p>
    <w:p w14:paraId="417AC0B7" w14:textId="4D1B1E49" w:rsidR="00B95541" w:rsidRPr="00215E57" w:rsidRDefault="00B95541" w:rsidP="004F01B7">
      <w:pPr>
        <w:ind w:left="284"/>
        <w:rPr>
          <w:rFonts w:ascii="TH SarabunPSK" w:hAnsi="TH SarabunPSK" w:cs="TH SarabunPSK"/>
          <w:color w:val="000000" w:themeColor="text1"/>
          <w:sz w:val="30"/>
          <w:szCs w:val="30"/>
        </w:rPr>
      </w:pPr>
    </w:p>
    <w:p w14:paraId="3BFD4370" w14:textId="6C821C7C" w:rsidR="00B95541" w:rsidRPr="00215E57" w:rsidRDefault="00B95541" w:rsidP="004F01B7">
      <w:pPr>
        <w:ind w:left="284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</w:p>
    <w:p w14:paraId="28C11760" w14:textId="5B36C9EE" w:rsidR="0013550A" w:rsidRPr="00215E57" w:rsidRDefault="0013550A" w:rsidP="004F01B7">
      <w:pPr>
        <w:ind w:left="284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</w:p>
    <w:p w14:paraId="3DCE671B" w14:textId="77777777" w:rsidR="009547B0" w:rsidRPr="00215E57" w:rsidRDefault="009547B0" w:rsidP="00A3697B">
      <w:pPr>
        <w:ind w:left="284"/>
        <w:jc w:val="thaiDistribute"/>
        <w:rPr>
          <w:rFonts w:ascii="TH SarabunPSK" w:hAnsi="TH SarabunPSK" w:cs="TH SarabunPSK"/>
          <w:color w:val="000000" w:themeColor="text1"/>
          <w:sz w:val="28"/>
        </w:rPr>
      </w:pPr>
    </w:p>
    <w:p w14:paraId="331350FB" w14:textId="77777777" w:rsidR="009547B0" w:rsidRPr="00215E57" w:rsidRDefault="009547B0" w:rsidP="00C830ED">
      <w:pPr>
        <w:ind w:left="284"/>
        <w:jc w:val="center"/>
        <w:rPr>
          <w:rFonts w:ascii="TH SarabunPSK" w:hAnsi="TH SarabunPSK" w:cs="TH SarabunPSK"/>
          <w:color w:val="000000" w:themeColor="text1"/>
          <w:sz w:val="28"/>
        </w:rPr>
      </w:pPr>
    </w:p>
    <w:p w14:paraId="59D1A20C" w14:textId="325647F5" w:rsidR="00F6748C" w:rsidRPr="00215E57" w:rsidRDefault="00227796" w:rsidP="00A3697B">
      <w:pPr>
        <w:ind w:left="284"/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215E57">
        <w:rPr>
          <w:rFonts w:ascii="TH SarabunPSK" w:hAnsi="TH SarabunPSK" w:cs="TH SarabunPSK"/>
          <w:color w:val="000000" w:themeColor="text1"/>
          <w:sz w:val="28"/>
          <w:cs/>
        </w:rPr>
        <w:t xml:space="preserve">    </w:t>
      </w:r>
    </w:p>
    <w:p w14:paraId="0BAE31A6" w14:textId="77777777" w:rsidR="00A45746" w:rsidRDefault="00A45746" w:rsidP="008C7672">
      <w:pPr>
        <w:ind w:left="284"/>
        <w:jc w:val="thaiDistribute"/>
        <w:rPr>
          <w:rFonts w:ascii="TH Sarabun New" w:hAnsi="TH Sarabun New" w:cs="TH Sarabun New"/>
          <w:color w:val="000000" w:themeColor="text1"/>
          <w:sz w:val="20"/>
          <w:szCs w:val="20"/>
        </w:rPr>
      </w:pPr>
    </w:p>
    <w:p w14:paraId="3FFA3FDE" w14:textId="77777777" w:rsidR="000B029F" w:rsidRPr="001F72A7" w:rsidRDefault="000B029F" w:rsidP="008C7672">
      <w:pPr>
        <w:ind w:left="284"/>
        <w:jc w:val="thaiDistribute"/>
        <w:rPr>
          <w:rFonts w:ascii="TH Sarabun New" w:hAnsi="TH Sarabun New" w:cs="TH Sarabun New"/>
          <w:color w:val="000000" w:themeColor="text1"/>
          <w:sz w:val="16"/>
          <w:szCs w:val="16"/>
        </w:rPr>
      </w:pPr>
    </w:p>
    <w:p w14:paraId="2DC5D8BA" w14:textId="74C0C7BA" w:rsidR="00B41856" w:rsidRPr="00682A46" w:rsidRDefault="001472AD" w:rsidP="008C7672">
      <w:pPr>
        <w:ind w:left="284"/>
        <w:jc w:val="thaiDistribute"/>
        <w:rPr>
          <w:rFonts w:ascii="TH Sarabun New" w:hAnsi="TH Sarabun New" w:cs="TH Sarabun New"/>
          <w:color w:val="000000" w:themeColor="text1"/>
          <w:sz w:val="30"/>
          <w:szCs w:val="30"/>
          <w:cs/>
        </w:rPr>
      </w:pPr>
      <w:r w:rsidRPr="005871C1">
        <w:rPr>
          <w:rFonts w:ascii="TH Sarabun New" w:hAnsi="TH Sarabun New" w:cs="TH Sarabun New"/>
          <w:color w:val="000000" w:themeColor="text1"/>
          <w:sz w:val="20"/>
          <w:szCs w:val="20"/>
          <w:cs/>
        </w:rPr>
        <w:t xml:space="preserve">  </w:t>
      </w:r>
      <w:r w:rsidR="00B41856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ปริมาณน้ำทั้ง </w:t>
      </w:r>
      <w:r w:rsidR="00CC08EC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>5</w:t>
      </w:r>
      <w:r w:rsidR="00B41856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 อ่างเก็บน้ำ มีความจุรวม 2</w:t>
      </w:r>
      <w:r w:rsidR="00A82C93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54.78</w:t>
      </w:r>
      <w:r w:rsidR="00247CB6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 </w:t>
      </w:r>
      <w:r w:rsidR="00B41856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ล้านลูกบาศก์เมตร </w:t>
      </w:r>
      <w:r w:rsidR="009B2821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>ปัจจุบันเก็บกักน้ำ รวม</w:t>
      </w:r>
      <w:r w:rsidR="003A40FE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 </w:t>
      </w:r>
      <w:r w:rsidR="00E47B78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1</w:t>
      </w:r>
      <w:r w:rsidR="003C1FD6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6</w:t>
      </w:r>
      <w:r w:rsidR="00682A46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2.41</w:t>
      </w:r>
      <w:r w:rsidR="00440D18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 xml:space="preserve"> </w:t>
      </w:r>
      <w:r w:rsidR="00B41856"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ล้านลูกบาศก์เมตร  </w:t>
      </w:r>
    </w:p>
    <w:p w14:paraId="7DD53972" w14:textId="001E60C8" w:rsidR="00EC09DA" w:rsidRPr="00682A46" w:rsidRDefault="00B41856" w:rsidP="00451E8A">
      <w:pPr>
        <w:rPr>
          <w:rFonts w:ascii="TH Sarabun New" w:hAnsi="TH Sarabun New" w:cs="TH Sarabun New"/>
          <w:color w:val="000000" w:themeColor="text1"/>
          <w:sz w:val="30"/>
          <w:szCs w:val="30"/>
          <w:cs/>
        </w:rPr>
      </w:pPr>
      <w:r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>คิดเป็นร้อยละ</w:t>
      </w:r>
      <w:r w:rsidR="00975792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 xml:space="preserve"> </w:t>
      </w:r>
      <w:r w:rsidR="00B11541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6</w:t>
      </w:r>
      <w:r w:rsidR="005871C1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3.</w:t>
      </w:r>
      <w:r w:rsidR="00682A46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75</w:t>
      </w:r>
      <w:r w:rsidR="001F01D0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 xml:space="preserve"> </w:t>
      </w:r>
      <w:r w:rsidRPr="00682A46">
        <w:rPr>
          <w:rFonts w:ascii="TH Sarabun New" w:hAnsi="TH Sarabun New" w:cs="TH Sarabun New"/>
          <w:color w:val="000000" w:themeColor="text1"/>
          <w:sz w:val="30"/>
          <w:szCs w:val="30"/>
          <w:cs/>
        </w:rPr>
        <w:t>ความจุทั้งหม</w:t>
      </w:r>
      <w:r w:rsidR="00B849A3" w:rsidRPr="00682A46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ด</w:t>
      </w:r>
    </w:p>
    <w:p w14:paraId="20A627E8" w14:textId="77777777" w:rsidR="00A82C93" w:rsidRPr="00215E57" w:rsidRDefault="00A82C93" w:rsidP="00A82C93">
      <w:pPr>
        <w:rPr>
          <w:rFonts w:ascii="TH Sarabun New" w:hAnsi="TH Sarabun New" w:cs="TH Sarabun New"/>
          <w:color w:val="000000" w:themeColor="text1"/>
          <w:sz w:val="30"/>
          <w:szCs w:val="30"/>
          <w:cs/>
        </w:rPr>
      </w:pPr>
      <w:r w:rsidRPr="00252834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  </w:t>
      </w:r>
      <w:r w:rsidRPr="00252834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 xml:space="preserve">   ***</w:t>
      </w:r>
      <w:r w:rsidRPr="00252834">
        <w:rPr>
          <w:rFonts w:ascii="TH Sarabun New" w:hAnsi="TH Sarabun New" w:cs="TH Sarabun New"/>
          <w:color w:val="000000" w:themeColor="text1"/>
          <w:sz w:val="30"/>
          <w:szCs w:val="30"/>
          <w:cs/>
        </w:rPr>
        <w:t>อ่างเก็บน้ำห้วยน้ำใส ได้เพิ่มความ</w:t>
      </w:r>
      <w:r w:rsidRPr="009858E9">
        <w:rPr>
          <w:rFonts w:ascii="TH Sarabun New" w:hAnsi="TH Sarabun New" w:cs="TH Sarabun New"/>
          <w:color w:val="000000" w:themeColor="text1"/>
          <w:sz w:val="30"/>
          <w:szCs w:val="30"/>
          <w:cs/>
        </w:rPr>
        <w:t>จุเก็บกัก</w:t>
      </w:r>
      <w:r w:rsidRPr="00A656FD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เป็น </w:t>
      </w:r>
      <w:r w:rsidRPr="000B029F">
        <w:rPr>
          <w:rFonts w:ascii="TH Sarabun New" w:hAnsi="TH Sarabun New" w:cs="TH Sarabun New"/>
          <w:color w:val="000000" w:themeColor="text1"/>
          <w:sz w:val="30"/>
          <w:szCs w:val="30"/>
          <w:cs/>
        </w:rPr>
        <w:t>86</w:t>
      </w:r>
      <w:r w:rsidRPr="00215E57">
        <w:rPr>
          <w:rFonts w:ascii="TH Sarabun New" w:hAnsi="TH Sarabun New" w:cs="TH Sarabun New"/>
          <w:color w:val="000000" w:themeColor="text1"/>
          <w:sz w:val="30"/>
          <w:szCs w:val="30"/>
          <w:cs/>
        </w:rPr>
        <w:t>.00 ล้านลูกบาศก์</w:t>
      </w:r>
      <w:r w:rsidRPr="00215E57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เมตร</w:t>
      </w:r>
      <w:r w:rsidRPr="00215E57">
        <w:rPr>
          <w:rFonts w:ascii="TH Sarabun New" w:hAnsi="TH Sarabun New" w:cs="TH Sarabun New"/>
          <w:color w:val="000000" w:themeColor="text1"/>
          <w:sz w:val="30"/>
          <w:szCs w:val="30"/>
          <w:cs/>
        </w:rPr>
        <w:t xml:space="preserve"> โดยการเสริมระดับเก็บกักด้วยฝายพับได</w:t>
      </w:r>
      <w:r w:rsidRPr="00215E57">
        <w:rPr>
          <w:rFonts w:ascii="TH Sarabun New" w:hAnsi="TH Sarabun New" w:cs="TH Sarabun New" w:hint="cs"/>
          <w:color w:val="000000" w:themeColor="text1"/>
          <w:sz w:val="30"/>
          <w:szCs w:val="30"/>
          <w:cs/>
        </w:rPr>
        <w:t>้</w:t>
      </w:r>
    </w:p>
    <w:p w14:paraId="10F570F6" w14:textId="2B6464EA" w:rsidR="00B87F8A" w:rsidRDefault="00B87F8A" w:rsidP="00451E8A">
      <w:pPr>
        <w:rPr>
          <w:rFonts w:ascii="TH Sarabun New" w:hAnsi="TH Sarabun New" w:cs="TH Sarabun New"/>
          <w:color w:val="EE0000"/>
          <w:sz w:val="30"/>
          <w:szCs w:val="30"/>
        </w:rPr>
      </w:pPr>
    </w:p>
    <w:p w14:paraId="38DECBE5" w14:textId="77777777" w:rsidR="002956FB" w:rsidRDefault="002956FB" w:rsidP="00451E8A">
      <w:pPr>
        <w:rPr>
          <w:rFonts w:ascii="TH Sarabun New" w:hAnsi="TH Sarabun New" w:cs="TH Sarabun New"/>
          <w:color w:val="EE0000"/>
          <w:sz w:val="30"/>
          <w:szCs w:val="30"/>
        </w:rPr>
      </w:pPr>
    </w:p>
    <w:p w14:paraId="093DCFBA" w14:textId="3A447257" w:rsidR="007C2442" w:rsidRPr="007522F3" w:rsidRDefault="002B5205" w:rsidP="000B6B74">
      <w:pPr>
        <w:tabs>
          <w:tab w:val="left" w:pos="989"/>
        </w:tabs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3</w:t>
      </w:r>
      <w:r w:rsidR="000B6B74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.</w:t>
      </w:r>
      <w:r w:rsidR="007A421D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="0019066D" w:rsidRPr="00101914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สภาพน้ำบริเวณหน้าฝาย</w:t>
      </w:r>
      <w:r w:rsidR="0019066D" w:rsidRPr="00215E57">
        <w:rPr>
          <w:rFonts w:ascii="TH SarabunPSK" w:hAnsi="TH SarabunPSK" w:cs="TH SarabunPSK"/>
          <w:color w:val="000000" w:themeColor="text1"/>
          <w:sz w:val="30"/>
          <w:szCs w:val="30"/>
        </w:rPr>
        <w:t xml:space="preserve"> </w:t>
      </w:r>
      <w:r w:rsidR="00AE23D6" w:rsidRPr="00215E57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="0019066D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ณ วันที่</w:t>
      </w:r>
      <w:r w:rsidR="00934827" w:rsidRPr="00215E57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D35CC2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</w:t>
      </w:r>
      <w:r w:rsidR="00F83723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6</w:t>
      </w:r>
      <w:r w:rsidR="00213F3C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เมษายน</w:t>
      </w:r>
      <w:r w:rsidR="00135D4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2569</w:t>
      </w:r>
      <w:r w:rsidR="00135D46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19066D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เวลา 07.00 น.</w:t>
      </w:r>
      <w:r w:rsidR="0019066D" w:rsidRPr="00215E57">
        <w:rPr>
          <w:rFonts w:ascii="TH SarabunPSK" w:hAnsi="TH SarabunPSK" w:cs="TH SarabunPSK"/>
          <w:color w:val="000000" w:themeColor="text1"/>
          <w:sz w:val="28"/>
          <w:cs/>
        </w:rPr>
        <w:t xml:space="preserve">      </w:t>
      </w:r>
      <w:r w:rsidR="0019066D" w:rsidRPr="00215E57">
        <w:rPr>
          <w:rFonts w:ascii="TH SarabunPSK" w:hAnsi="TH SarabunPSK" w:cs="TH SarabunPSK"/>
          <w:sz w:val="28"/>
          <w:cs/>
        </w:rPr>
        <w:t xml:space="preserve">           </w:t>
      </w:r>
      <w:r w:rsidR="00BB4BB7" w:rsidRPr="00215E57">
        <w:rPr>
          <w:rFonts w:ascii="TH SarabunPSK" w:hAnsi="TH SarabunPSK" w:cs="TH SarabunPSK"/>
          <w:sz w:val="28"/>
          <w:cs/>
        </w:rPr>
        <w:t xml:space="preserve"> </w:t>
      </w:r>
      <w:r w:rsidR="004B60A6" w:rsidRPr="00215E57">
        <w:rPr>
          <w:rFonts w:ascii="TH SarabunPSK" w:hAnsi="TH SarabunPSK" w:cs="TH SarabunPSK"/>
          <w:sz w:val="28"/>
          <w:cs/>
        </w:rPr>
        <w:t xml:space="preserve"> </w:t>
      </w:r>
      <w:r w:rsidR="007770C8" w:rsidRPr="00215E57">
        <w:rPr>
          <w:rFonts w:ascii="TH SarabunPSK" w:hAnsi="TH SarabunPSK" w:cs="TH SarabunPSK" w:hint="cs"/>
          <w:sz w:val="28"/>
          <w:cs/>
        </w:rPr>
        <w:t xml:space="preserve"> </w:t>
      </w:r>
    </w:p>
    <w:p w14:paraId="2356D077" w14:textId="311FD195" w:rsidR="007A16AE" w:rsidRPr="00215E57" w:rsidRDefault="00747977" w:rsidP="00F0120A">
      <w:pPr>
        <w:tabs>
          <w:tab w:val="left" w:pos="284"/>
          <w:tab w:val="left" w:pos="900"/>
          <w:tab w:val="left" w:pos="1080"/>
          <w:tab w:val="left" w:pos="1620"/>
        </w:tabs>
        <w:ind w:firstLine="426"/>
        <w:jc w:val="thaiDistribute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  <w:r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ปัจจุบั</w:t>
      </w:r>
      <w:r w:rsidR="00784B5A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น</w:t>
      </w:r>
      <w:r w:rsidR="00AB1E6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ไม่</w:t>
      </w:r>
      <w:r w:rsidR="009F661F"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มี</w:t>
      </w:r>
      <w:r w:rsidR="00811F2C"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ฝนตก</w:t>
      </w:r>
      <w:r w:rsidR="00CE1819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ใ</w:t>
      </w:r>
      <w:r w:rsidR="00C85A4A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น</w:t>
      </w:r>
      <w:r w:rsidR="00AC78C0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พื้</w:t>
      </w:r>
      <w:r w:rsidR="00F96046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น</w:t>
      </w:r>
      <w:r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ท</w:t>
      </w:r>
      <w:r w:rsidR="00581BE1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ี่</w:t>
      </w:r>
      <w:r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A02B55"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ระดับน้ำ</w:t>
      </w:r>
      <w:r w:rsidR="00A02B55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บริเวณ</w:t>
      </w:r>
      <w:r w:rsidR="0095468D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หน้าฝาย</w:t>
      </w:r>
      <w:r w:rsidR="00A02B55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จุดตรวจวัดของกรมชลประทาน</w:t>
      </w:r>
      <w:r w:rsidR="006E2820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A02B55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บางพื้นที่ต่ำกว่าระดับ</w:t>
      </w:r>
      <w:r w:rsidR="0095468D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สันฝาย</w:t>
      </w:r>
      <w:r w:rsidR="00A02B55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95468D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       </w:t>
      </w:r>
      <w:r w:rsidR="00A02B55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บางพื้นที่สูงกว่า</w:t>
      </w:r>
      <w:r w:rsidR="0095468D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>ระดับสันฝาย</w:t>
      </w:r>
      <w:r w:rsidR="002F1C64" w:rsidRPr="00E04FE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การระบายน้ำสามารถ</w:t>
      </w:r>
      <w:r w:rsidR="002F1C64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ระบายได้ดี </w:t>
      </w:r>
      <w:r w:rsidR="00A02B55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ตามศักยภาพของลำน้ำ </w:t>
      </w:r>
    </w:p>
    <w:p w14:paraId="25B52BF8" w14:textId="77777777" w:rsidR="00B41856" w:rsidRPr="00215E57" w:rsidRDefault="00B41856" w:rsidP="00B41856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sz w:val="10"/>
          <w:szCs w:val="10"/>
          <w:u w:val="single"/>
        </w:rPr>
      </w:pPr>
    </w:p>
    <w:tbl>
      <w:tblPr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559"/>
        <w:gridCol w:w="1021"/>
        <w:gridCol w:w="992"/>
        <w:gridCol w:w="992"/>
        <w:gridCol w:w="993"/>
        <w:gridCol w:w="992"/>
        <w:gridCol w:w="1276"/>
        <w:gridCol w:w="820"/>
      </w:tblGrid>
      <w:tr w:rsidR="0001512B" w:rsidRPr="00215E57" w14:paraId="3BF86CB2" w14:textId="77777777" w:rsidTr="00F96046">
        <w:trPr>
          <w:trHeight w:val="780"/>
        </w:trPr>
        <w:tc>
          <w:tcPr>
            <w:tcW w:w="1668" w:type="dxa"/>
            <w:shd w:val="clear" w:color="auto" w:fill="92D050"/>
          </w:tcPr>
          <w:p w14:paraId="32649DC4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แม่น้ำ</w:t>
            </w:r>
          </w:p>
        </w:tc>
        <w:tc>
          <w:tcPr>
            <w:tcW w:w="1559" w:type="dxa"/>
            <w:shd w:val="clear" w:color="auto" w:fill="92D050"/>
          </w:tcPr>
          <w:p w14:paraId="5905256B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สถานีตรวจวัด</w:t>
            </w:r>
          </w:p>
        </w:tc>
        <w:tc>
          <w:tcPr>
            <w:tcW w:w="1021" w:type="dxa"/>
            <w:shd w:val="clear" w:color="auto" w:fill="92D050"/>
          </w:tcPr>
          <w:p w14:paraId="35796312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ที่ตั้ง</w:t>
            </w:r>
          </w:p>
        </w:tc>
        <w:tc>
          <w:tcPr>
            <w:tcW w:w="992" w:type="dxa"/>
            <w:shd w:val="clear" w:color="auto" w:fill="92D050"/>
          </w:tcPr>
          <w:p w14:paraId="4A13762A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ระดับเก็บกัก</w:t>
            </w:r>
          </w:p>
          <w:p w14:paraId="0ECEE002" w14:textId="15FCFCFD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/สันฝาย</w:t>
            </w:r>
          </w:p>
          <w:p w14:paraId="0C8C246A" w14:textId="0BEE74D5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(ม.-รทก.)</w:t>
            </w:r>
          </w:p>
        </w:tc>
        <w:tc>
          <w:tcPr>
            <w:tcW w:w="992" w:type="dxa"/>
            <w:shd w:val="clear" w:color="auto" w:fill="92D050"/>
          </w:tcPr>
          <w:p w14:paraId="0CDA8448" w14:textId="7CF0F075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อัตราการ</w:t>
            </w:r>
          </w:p>
          <w:p w14:paraId="3611705C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ไหลสูงสุด </w:t>
            </w:r>
          </w:p>
          <w:p w14:paraId="561047B9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(ม.</w:t>
            </w:r>
            <w:r w:rsidRPr="00215E57">
              <w:rPr>
                <w:rFonts w:ascii="TH SarabunPSK" w:hAnsi="TH SarabunPSK" w:cs="TH SarabunPSK"/>
                <w:sz w:val="20"/>
                <w:szCs w:val="20"/>
                <w:vertAlign w:val="superscript"/>
                <w:cs/>
              </w:rPr>
              <w:t>3</w:t>
            </w: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/วินาที)</w:t>
            </w:r>
          </w:p>
        </w:tc>
        <w:tc>
          <w:tcPr>
            <w:tcW w:w="993" w:type="dxa"/>
            <w:shd w:val="clear" w:color="auto" w:fill="92D050"/>
          </w:tcPr>
          <w:p w14:paraId="499C56ED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sz w:val="20"/>
                <w:szCs w:val="20"/>
                <w:cs/>
              </w:rPr>
              <w:t>ระดับเหนือน้ำ เมื่อวาน</w:t>
            </w:r>
          </w:p>
        </w:tc>
        <w:tc>
          <w:tcPr>
            <w:tcW w:w="992" w:type="dxa"/>
            <w:shd w:val="clear" w:color="auto" w:fill="92D050"/>
          </w:tcPr>
          <w:p w14:paraId="2BC6E926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ระดับเหนือน้ำวันนี้</w:t>
            </w: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  <w:t xml:space="preserve"> </w:t>
            </w:r>
          </w:p>
          <w:p w14:paraId="0DBFB052" w14:textId="4A94066A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(0</w:t>
            </w: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  <w:t>7</w:t>
            </w: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.00 น.)</w:t>
            </w:r>
          </w:p>
        </w:tc>
        <w:tc>
          <w:tcPr>
            <w:tcW w:w="1276" w:type="dxa"/>
            <w:shd w:val="clear" w:color="auto" w:fill="92D050"/>
          </w:tcPr>
          <w:p w14:paraId="0DDBF4B0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ผลต่างระดับน้ำ</w:t>
            </w:r>
          </w:p>
          <w:p w14:paraId="4A46AE92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วันนี้เทียบกับ</w:t>
            </w:r>
          </w:p>
          <w:p w14:paraId="14A3FE71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สันฝาย</w:t>
            </w:r>
          </w:p>
        </w:tc>
        <w:tc>
          <w:tcPr>
            <w:tcW w:w="820" w:type="dxa"/>
            <w:shd w:val="clear" w:color="auto" w:fill="92D050"/>
          </w:tcPr>
          <w:p w14:paraId="72650200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แนว</w:t>
            </w:r>
          </w:p>
          <w:p w14:paraId="280AA8BF" w14:textId="77777777" w:rsidR="0001512B" w:rsidRPr="00215E57" w:rsidRDefault="0001512B" w:rsidP="00423D52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โน้มเทียบกันเมื่อวาน</w:t>
            </w:r>
          </w:p>
        </w:tc>
      </w:tr>
      <w:tr w:rsidR="004B3F09" w:rsidRPr="008C4E10" w14:paraId="2BB87D2C" w14:textId="77777777" w:rsidTr="00F96046">
        <w:trPr>
          <w:trHeight w:val="725"/>
        </w:trPr>
        <w:tc>
          <w:tcPr>
            <w:tcW w:w="1668" w:type="dxa"/>
          </w:tcPr>
          <w:p w14:paraId="446EC32D" w14:textId="77777777" w:rsidR="004B3F09" w:rsidRPr="00215E57" w:rsidRDefault="004B3F09" w:rsidP="004B3F09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1. คลองท่าเรือรี</w:t>
            </w:r>
          </w:p>
        </w:tc>
        <w:tc>
          <w:tcPr>
            <w:tcW w:w="1559" w:type="dxa"/>
          </w:tcPr>
          <w:p w14:paraId="68427F5E" w14:textId="3EBDE099" w:rsidR="004B3F09" w:rsidRPr="00215E57" w:rsidRDefault="004B3F09" w:rsidP="004B3F09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ฝายคลองท่าเรือรี</w:t>
            </w:r>
          </w:p>
        </w:tc>
        <w:tc>
          <w:tcPr>
            <w:tcW w:w="1021" w:type="dxa"/>
          </w:tcPr>
          <w:p w14:paraId="7C20EB5B" w14:textId="77777777" w:rsidR="004B3F09" w:rsidRPr="00215E57" w:rsidRDefault="004B3F09" w:rsidP="004B3F09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ต.สี่ขีด         </w:t>
            </w:r>
          </w:p>
          <w:p w14:paraId="5A1D3A2C" w14:textId="15F1FE25" w:rsidR="004B3F09" w:rsidRPr="00215E57" w:rsidRDefault="004B3F09" w:rsidP="004B3F09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อ.สิชล</w:t>
            </w:r>
          </w:p>
        </w:tc>
        <w:tc>
          <w:tcPr>
            <w:tcW w:w="992" w:type="dxa"/>
          </w:tcPr>
          <w:p w14:paraId="5E9CC23C" w14:textId="3C0AAE3E" w:rsidR="004B3F09" w:rsidRPr="00215E57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+7.50</w:t>
            </w:r>
          </w:p>
        </w:tc>
        <w:tc>
          <w:tcPr>
            <w:tcW w:w="992" w:type="dxa"/>
          </w:tcPr>
          <w:p w14:paraId="2E4DA1F2" w14:textId="05AC8206" w:rsidR="004B3F09" w:rsidRPr="00215E57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127</w:t>
            </w:r>
          </w:p>
        </w:tc>
        <w:tc>
          <w:tcPr>
            <w:tcW w:w="993" w:type="dxa"/>
          </w:tcPr>
          <w:p w14:paraId="0F031C97" w14:textId="585E9FAA" w:rsidR="004B3F09" w:rsidRPr="00215E57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</w:rPr>
              <w:t>+7.</w:t>
            </w: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00</w:t>
            </w:r>
          </w:p>
        </w:tc>
        <w:tc>
          <w:tcPr>
            <w:tcW w:w="992" w:type="dxa"/>
          </w:tcPr>
          <w:p w14:paraId="056C9850" w14:textId="0BD334B3" w:rsidR="004B3F09" w:rsidRPr="00B45CF8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Cs w:val="24"/>
              </w:rPr>
              <w:t>+7.00</w:t>
            </w:r>
          </w:p>
        </w:tc>
        <w:tc>
          <w:tcPr>
            <w:tcW w:w="1276" w:type="dxa"/>
          </w:tcPr>
          <w:p w14:paraId="7D8FD4C7" w14:textId="7DFF4CB6" w:rsidR="004B3F09" w:rsidRPr="00B45CF8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ต่ำ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กว่า</w:t>
            </w:r>
          </w:p>
          <w:p w14:paraId="73336D9F" w14:textId="6DC6FAEB" w:rsidR="004B3F09" w:rsidRPr="00B45CF8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สันฝาย 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 xml:space="preserve">0.50 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ม.</w:t>
            </w:r>
          </w:p>
        </w:tc>
        <w:tc>
          <w:tcPr>
            <w:tcW w:w="820" w:type="dxa"/>
          </w:tcPr>
          <w:p w14:paraId="17016626" w14:textId="128C4600" w:rsidR="004B3F09" w:rsidRPr="00B45CF8" w:rsidRDefault="004B3F09" w:rsidP="004B3F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</w:tc>
      </w:tr>
      <w:tr w:rsidR="00B45CF8" w:rsidRPr="00121404" w14:paraId="01F1D02F" w14:textId="77777777" w:rsidTr="00F96046">
        <w:trPr>
          <w:trHeight w:val="773"/>
        </w:trPr>
        <w:tc>
          <w:tcPr>
            <w:tcW w:w="1668" w:type="dxa"/>
          </w:tcPr>
          <w:p w14:paraId="5FA6D1C1" w14:textId="77777777" w:rsidR="00B45CF8" w:rsidRPr="00215E57" w:rsidRDefault="00B45CF8" w:rsidP="00B45CF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2. คลองท่าทน</w:t>
            </w:r>
          </w:p>
        </w:tc>
        <w:tc>
          <w:tcPr>
            <w:tcW w:w="1559" w:type="dxa"/>
          </w:tcPr>
          <w:p w14:paraId="1DC9D1FA" w14:textId="77777777" w:rsidR="00B45CF8" w:rsidRPr="00215E57" w:rsidRDefault="00B45CF8" w:rsidP="00B45CF8">
            <w:pPr>
              <w:ind w:left="461" w:hanging="461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ฝายคลองท่าทน</w:t>
            </w:r>
          </w:p>
        </w:tc>
        <w:tc>
          <w:tcPr>
            <w:tcW w:w="1021" w:type="dxa"/>
          </w:tcPr>
          <w:p w14:paraId="628916C5" w14:textId="2BC1928E" w:rsidR="00B45CF8" w:rsidRPr="00215E57" w:rsidRDefault="00B45CF8" w:rsidP="00B45CF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ต.เทพราช           อ.สิชล</w:t>
            </w:r>
          </w:p>
        </w:tc>
        <w:tc>
          <w:tcPr>
            <w:tcW w:w="992" w:type="dxa"/>
          </w:tcPr>
          <w:p w14:paraId="760700F3" w14:textId="30B25F02" w:rsidR="00B45CF8" w:rsidRPr="00215E57" w:rsidRDefault="00B45CF8" w:rsidP="00B45CF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+21.50</w:t>
            </w:r>
          </w:p>
        </w:tc>
        <w:tc>
          <w:tcPr>
            <w:tcW w:w="992" w:type="dxa"/>
          </w:tcPr>
          <w:p w14:paraId="403B7130" w14:textId="403BDC98" w:rsidR="00B45CF8" w:rsidRPr="00215E57" w:rsidRDefault="00B45CF8" w:rsidP="00B45CF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302</w:t>
            </w:r>
          </w:p>
        </w:tc>
        <w:tc>
          <w:tcPr>
            <w:tcW w:w="993" w:type="dxa"/>
          </w:tcPr>
          <w:p w14:paraId="043445FA" w14:textId="01AC9DF0" w:rsidR="00B45CF8" w:rsidRDefault="00B45CF8" w:rsidP="00B45CF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20.39</w:t>
            </w:r>
          </w:p>
          <w:p w14:paraId="43720E50" w14:textId="46E08EAA" w:rsidR="00B45CF8" w:rsidRPr="00215E57" w:rsidRDefault="00B45CF8" w:rsidP="00B45CF8">
            <w:pP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</w:p>
        </w:tc>
        <w:tc>
          <w:tcPr>
            <w:tcW w:w="992" w:type="dxa"/>
          </w:tcPr>
          <w:p w14:paraId="099BDEAB" w14:textId="49B0D9B1" w:rsidR="00B45CF8" w:rsidRPr="00B45CF8" w:rsidRDefault="00B45CF8" w:rsidP="00B45CF8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1.67</w:t>
            </w:r>
          </w:p>
        </w:tc>
        <w:tc>
          <w:tcPr>
            <w:tcW w:w="1276" w:type="dxa"/>
          </w:tcPr>
          <w:p w14:paraId="192AD4ED" w14:textId="328A979F" w:rsidR="00B45CF8" w:rsidRPr="00B45CF8" w:rsidRDefault="00B45CF8" w:rsidP="00B45CF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สูง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กว่า</w:t>
            </w:r>
          </w:p>
          <w:p w14:paraId="6A3E8204" w14:textId="02388707" w:rsidR="00B45CF8" w:rsidRPr="00B45CF8" w:rsidRDefault="00B45CF8" w:rsidP="00B45CF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สันฝาย 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0</w:t>
            </w: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.17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 xml:space="preserve"> 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ม.</w:t>
            </w:r>
          </w:p>
        </w:tc>
        <w:tc>
          <w:tcPr>
            <w:tcW w:w="820" w:type="dxa"/>
          </w:tcPr>
          <w:p w14:paraId="7B0ECD95" w14:textId="7DA51C5C" w:rsidR="00B45CF8" w:rsidRPr="00B45CF8" w:rsidRDefault="00B45CF8" w:rsidP="00B45CF8">
            <w:pPr>
              <w:tabs>
                <w:tab w:val="center" w:pos="261"/>
                <w:tab w:val="center" w:pos="302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เพิ่มขึ้น</w:t>
            </w:r>
          </w:p>
        </w:tc>
      </w:tr>
      <w:tr w:rsidR="00121404" w:rsidRPr="00121404" w14:paraId="1DDDD6B6" w14:textId="77777777" w:rsidTr="00F96046">
        <w:trPr>
          <w:trHeight w:val="699"/>
        </w:trPr>
        <w:tc>
          <w:tcPr>
            <w:tcW w:w="1668" w:type="dxa"/>
          </w:tcPr>
          <w:p w14:paraId="34CC42B6" w14:textId="77777777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3. คลองคูถนน</w:t>
            </w:r>
          </w:p>
        </w:tc>
        <w:tc>
          <w:tcPr>
            <w:tcW w:w="1559" w:type="dxa"/>
          </w:tcPr>
          <w:p w14:paraId="1B281D55" w14:textId="77777777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ฝายคลองคูถนน</w:t>
            </w:r>
          </w:p>
        </w:tc>
        <w:tc>
          <w:tcPr>
            <w:tcW w:w="1021" w:type="dxa"/>
          </w:tcPr>
          <w:p w14:paraId="6CFA0EDB" w14:textId="39842F05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ต.ไทยบุรี             อ.ท่าศาลา</w:t>
            </w:r>
          </w:p>
        </w:tc>
        <w:tc>
          <w:tcPr>
            <w:tcW w:w="992" w:type="dxa"/>
          </w:tcPr>
          <w:p w14:paraId="246B2F2E" w14:textId="10658698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+12.00</w:t>
            </w:r>
          </w:p>
        </w:tc>
        <w:tc>
          <w:tcPr>
            <w:tcW w:w="992" w:type="dxa"/>
          </w:tcPr>
          <w:p w14:paraId="5018E49D" w14:textId="055529FF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33</w:t>
            </w:r>
          </w:p>
        </w:tc>
        <w:tc>
          <w:tcPr>
            <w:tcW w:w="993" w:type="dxa"/>
          </w:tcPr>
          <w:p w14:paraId="66073B04" w14:textId="2CFFD690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</w:rPr>
              <w:t>+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12.05</w:t>
            </w:r>
          </w:p>
        </w:tc>
        <w:tc>
          <w:tcPr>
            <w:tcW w:w="992" w:type="dxa"/>
          </w:tcPr>
          <w:p w14:paraId="3E6FFC71" w14:textId="0073697E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Cs w:val="24"/>
              </w:rPr>
              <w:t>+12.05</w:t>
            </w:r>
          </w:p>
        </w:tc>
        <w:tc>
          <w:tcPr>
            <w:tcW w:w="1276" w:type="dxa"/>
          </w:tcPr>
          <w:p w14:paraId="6A34B71B" w14:textId="77777777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สูงกว่า</w:t>
            </w:r>
          </w:p>
          <w:p w14:paraId="18B1F49B" w14:textId="5B8E1877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สันฝาย 0.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05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ม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.</w:t>
            </w:r>
          </w:p>
        </w:tc>
        <w:tc>
          <w:tcPr>
            <w:tcW w:w="820" w:type="dxa"/>
          </w:tcPr>
          <w:p w14:paraId="7E0195D4" w14:textId="6E930C12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</w:tc>
      </w:tr>
      <w:tr w:rsidR="005F3767" w:rsidRPr="00E74478" w14:paraId="44E8E789" w14:textId="77777777" w:rsidTr="00F96046">
        <w:trPr>
          <w:trHeight w:val="777"/>
        </w:trPr>
        <w:tc>
          <w:tcPr>
            <w:tcW w:w="1668" w:type="dxa"/>
          </w:tcPr>
          <w:p w14:paraId="6282BEC9" w14:textId="77777777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4. คลองอ้ายเขียว</w:t>
            </w:r>
          </w:p>
        </w:tc>
        <w:tc>
          <w:tcPr>
            <w:tcW w:w="1559" w:type="dxa"/>
          </w:tcPr>
          <w:p w14:paraId="4CDE077A" w14:textId="77777777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ฝายคลองอ้ายเขียว</w:t>
            </w:r>
          </w:p>
        </w:tc>
        <w:tc>
          <w:tcPr>
            <w:tcW w:w="1021" w:type="dxa"/>
          </w:tcPr>
          <w:p w14:paraId="7CD1A0B8" w14:textId="4E682960" w:rsidR="005F3767" w:rsidRPr="00215E57" w:rsidRDefault="005F3767" w:rsidP="005F376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ต.อินคีรี               อ.พรหมคีรี</w:t>
            </w:r>
          </w:p>
        </w:tc>
        <w:tc>
          <w:tcPr>
            <w:tcW w:w="992" w:type="dxa"/>
          </w:tcPr>
          <w:p w14:paraId="268E6BBD" w14:textId="58DDDE41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+98.70</w:t>
            </w:r>
          </w:p>
        </w:tc>
        <w:tc>
          <w:tcPr>
            <w:tcW w:w="992" w:type="dxa"/>
          </w:tcPr>
          <w:p w14:paraId="110FA50A" w14:textId="30BF0519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28</w:t>
            </w:r>
          </w:p>
        </w:tc>
        <w:tc>
          <w:tcPr>
            <w:tcW w:w="993" w:type="dxa"/>
          </w:tcPr>
          <w:p w14:paraId="203B1D38" w14:textId="335B281B" w:rsidR="005F3767" w:rsidRPr="00215E57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+98.05</w:t>
            </w:r>
          </w:p>
        </w:tc>
        <w:tc>
          <w:tcPr>
            <w:tcW w:w="992" w:type="dxa"/>
          </w:tcPr>
          <w:p w14:paraId="16DCA3BF" w14:textId="00E5B67A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Cs w:val="24"/>
              </w:rPr>
              <w:t>+98.05</w:t>
            </w:r>
          </w:p>
        </w:tc>
        <w:tc>
          <w:tcPr>
            <w:tcW w:w="1276" w:type="dxa"/>
          </w:tcPr>
          <w:p w14:paraId="4C132F13" w14:textId="5B7808EE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ต่ำ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กว่า</w:t>
            </w:r>
          </w:p>
          <w:p w14:paraId="0F31FD7F" w14:textId="7AFF42B4" w:rsidR="005F3767" w:rsidRPr="00B45CF8" w:rsidRDefault="005F3767" w:rsidP="005F376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สันฝาย 0.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65</w:t>
            </w: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ม.</w:t>
            </w:r>
          </w:p>
        </w:tc>
        <w:tc>
          <w:tcPr>
            <w:tcW w:w="820" w:type="dxa"/>
          </w:tcPr>
          <w:p w14:paraId="0BD6A79D" w14:textId="14E4F6E3" w:rsidR="005F3767" w:rsidRPr="00B45CF8" w:rsidRDefault="005F3767" w:rsidP="005F3767">
            <w:pPr>
              <w:tabs>
                <w:tab w:val="center" w:pos="312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</w:tc>
      </w:tr>
      <w:tr w:rsidR="009B07B4" w:rsidRPr="00E74478" w14:paraId="424BBBB9" w14:textId="77777777" w:rsidTr="00F96046">
        <w:trPr>
          <w:trHeight w:val="664"/>
        </w:trPr>
        <w:tc>
          <w:tcPr>
            <w:tcW w:w="1668" w:type="dxa"/>
          </w:tcPr>
          <w:p w14:paraId="360740C5" w14:textId="778DF9A2" w:rsidR="009B07B4" w:rsidRPr="00215E57" w:rsidRDefault="009B07B4" w:rsidP="009B07B4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5. คลองสังข์</w:t>
            </w:r>
          </w:p>
        </w:tc>
        <w:tc>
          <w:tcPr>
            <w:tcW w:w="1559" w:type="dxa"/>
          </w:tcPr>
          <w:p w14:paraId="4F4CA2C7" w14:textId="77777777" w:rsidR="009B07B4" w:rsidRPr="00215E57" w:rsidRDefault="009B07B4" w:rsidP="009B07B4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ฝายคลองสังข์</w:t>
            </w:r>
          </w:p>
        </w:tc>
        <w:tc>
          <w:tcPr>
            <w:tcW w:w="1021" w:type="dxa"/>
          </w:tcPr>
          <w:p w14:paraId="4A0D84A2" w14:textId="77777777" w:rsidR="009B07B4" w:rsidRPr="00215E57" w:rsidRDefault="009B07B4" w:rsidP="009B07B4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ต.ท่ายาง           อ.ทุ่งใหญ่</w:t>
            </w:r>
          </w:p>
        </w:tc>
        <w:tc>
          <w:tcPr>
            <w:tcW w:w="992" w:type="dxa"/>
          </w:tcPr>
          <w:p w14:paraId="5201469E" w14:textId="2064FCD7" w:rsidR="009B07B4" w:rsidRPr="00215E57" w:rsidRDefault="009B07B4" w:rsidP="009B07B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+24.50</w:t>
            </w:r>
          </w:p>
        </w:tc>
        <w:tc>
          <w:tcPr>
            <w:tcW w:w="992" w:type="dxa"/>
          </w:tcPr>
          <w:p w14:paraId="03A61A9D" w14:textId="6BCFD2CC" w:rsidR="009B07B4" w:rsidRPr="00215E57" w:rsidRDefault="009B07B4" w:rsidP="009B07B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</w:rPr>
              <w:t>120</w:t>
            </w:r>
          </w:p>
        </w:tc>
        <w:tc>
          <w:tcPr>
            <w:tcW w:w="993" w:type="dxa"/>
          </w:tcPr>
          <w:p w14:paraId="3D4B2636" w14:textId="4644AA0E" w:rsidR="009B07B4" w:rsidRPr="00215E57" w:rsidRDefault="009B07B4" w:rsidP="009B07B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4.3</w:t>
            </w:r>
            <w:r w:rsidR="007F343C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</w:p>
        </w:tc>
        <w:tc>
          <w:tcPr>
            <w:tcW w:w="992" w:type="dxa"/>
          </w:tcPr>
          <w:p w14:paraId="0705AB14" w14:textId="59B3BF28" w:rsidR="009B07B4" w:rsidRPr="00B45CF8" w:rsidRDefault="009B07B4" w:rsidP="009B07B4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+24.35</w:t>
            </w:r>
          </w:p>
        </w:tc>
        <w:tc>
          <w:tcPr>
            <w:tcW w:w="1276" w:type="dxa"/>
          </w:tcPr>
          <w:p w14:paraId="3D552271" w14:textId="4D8F2169" w:rsidR="009B07B4" w:rsidRPr="00B45CF8" w:rsidRDefault="009B07B4" w:rsidP="009B07B4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ต่ำกว่า</w:t>
            </w:r>
          </w:p>
          <w:p w14:paraId="0E2BBE7B" w14:textId="5F9AA385" w:rsidR="009B07B4" w:rsidRPr="00B45CF8" w:rsidRDefault="009B07B4" w:rsidP="009B07B4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สันฝาย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 xml:space="preserve"> 0.15 ม.</w:t>
            </w:r>
          </w:p>
        </w:tc>
        <w:tc>
          <w:tcPr>
            <w:tcW w:w="820" w:type="dxa"/>
          </w:tcPr>
          <w:p w14:paraId="3F3729CF" w14:textId="3AC61C9D" w:rsidR="009B07B4" w:rsidRPr="00B45CF8" w:rsidRDefault="00D20806" w:rsidP="009B07B4">
            <w:pPr>
              <w:tabs>
                <w:tab w:val="center" w:pos="246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คงที่</w:t>
            </w:r>
          </w:p>
        </w:tc>
      </w:tr>
      <w:tr w:rsidR="00D20806" w:rsidRPr="00E74478" w14:paraId="7A2A6F0F" w14:textId="77777777" w:rsidTr="00F96046">
        <w:trPr>
          <w:trHeight w:val="738"/>
        </w:trPr>
        <w:tc>
          <w:tcPr>
            <w:tcW w:w="1668" w:type="dxa"/>
          </w:tcPr>
          <w:p w14:paraId="6E6D73A8" w14:textId="77777777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6. คลองท่าจันทร์</w:t>
            </w:r>
          </w:p>
        </w:tc>
        <w:tc>
          <w:tcPr>
            <w:tcW w:w="1559" w:type="dxa"/>
          </w:tcPr>
          <w:p w14:paraId="77FAF0DC" w14:textId="3A271ABA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ปตร.คลองท่าจันทร์</w:t>
            </w:r>
          </w:p>
        </w:tc>
        <w:tc>
          <w:tcPr>
            <w:tcW w:w="1021" w:type="dxa"/>
          </w:tcPr>
          <w:p w14:paraId="70F71949" w14:textId="77777777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ต.ท้องเนียน         อ.ขนอม</w:t>
            </w:r>
          </w:p>
        </w:tc>
        <w:tc>
          <w:tcPr>
            <w:tcW w:w="992" w:type="dxa"/>
          </w:tcPr>
          <w:p w14:paraId="6FA5E741" w14:textId="25823095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+26.30</w:t>
            </w:r>
          </w:p>
        </w:tc>
        <w:tc>
          <w:tcPr>
            <w:tcW w:w="992" w:type="dxa"/>
          </w:tcPr>
          <w:p w14:paraId="5291FEFA" w14:textId="13645649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55</w:t>
            </w:r>
          </w:p>
        </w:tc>
        <w:tc>
          <w:tcPr>
            <w:tcW w:w="993" w:type="dxa"/>
          </w:tcPr>
          <w:p w14:paraId="45EFA798" w14:textId="0132E1BF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5.78</w:t>
            </w:r>
          </w:p>
        </w:tc>
        <w:tc>
          <w:tcPr>
            <w:tcW w:w="992" w:type="dxa"/>
          </w:tcPr>
          <w:p w14:paraId="15FD45D7" w14:textId="5E218B94" w:rsidR="00D20806" w:rsidRPr="00B45CF8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</w:t>
            </w: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25.7</w:t>
            </w:r>
            <w:r w:rsid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</w:t>
            </w:r>
          </w:p>
        </w:tc>
        <w:tc>
          <w:tcPr>
            <w:tcW w:w="1276" w:type="dxa"/>
          </w:tcPr>
          <w:p w14:paraId="0F4BF0BB" w14:textId="1E794E91" w:rsidR="00D20806" w:rsidRPr="00B45CF8" w:rsidRDefault="00D20806" w:rsidP="00D20806">
            <w:pPr>
              <w:tabs>
                <w:tab w:val="left" w:pos="425"/>
                <w:tab w:val="center" w:pos="459"/>
              </w:tabs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45CF8"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  <w:t>-</w:t>
            </w:r>
            <w:r w:rsidR="00B45CF8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0.02</w:t>
            </w:r>
          </w:p>
        </w:tc>
        <w:tc>
          <w:tcPr>
            <w:tcW w:w="820" w:type="dxa"/>
          </w:tcPr>
          <w:p w14:paraId="643902B9" w14:textId="41B2075E" w:rsidR="00D20806" w:rsidRPr="00B45CF8" w:rsidRDefault="00B45CF8" w:rsidP="00D20806">
            <w:pPr>
              <w:tabs>
                <w:tab w:val="center" w:pos="312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ลดลง</w:t>
            </w:r>
          </w:p>
        </w:tc>
      </w:tr>
      <w:tr w:rsidR="00D20806" w:rsidRPr="00E74478" w14:paraId="200D3A05" w14:textId="77777777" w:rsidTr="00F96046">
        <w:trPr>
          <w:trHeight w:val="674"/>
        </w:trPr>
        <w:tc>
          <w:tcPr>
            <w:tcW w:w="1668" w:type="dxa"/>
          </w:tcPr>
          <w:p w14:paraId="48F39C51" w14:textId="0272CC96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คลองทุ่งนาเมืองชัย</w:t>
            </w:r>
          </w:p>
        </w:tc>
        <w:tc>
          <w:tcPr>
            <w:tcW w:w="1559" w:type="dxa"/>
          </w:tcPr>
          <w:p w14:paraId="44C0B1A8" w14:textId="77777777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ประตูระบายน้ำ</w:t>
            </w:r>
          </w:p>
          <w:p w14:paraId="2F6C58E4" w14:textId="77777777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ทุ่งนาเมืองชัย</w:t>
            </w:r>
          </w:p>
        </w:tc>
        <w:tc>
          <w:tcPr>
            <w:tcW w:w="1021" w:type="dxa"/>
          </w:tcPr>
          <w:p w14:paraId="6A9AFB04" w14:textId="0A1C7103" w:rsidR="00D20806" w:rsidRPr="00215E57" w:rsidRDefault="00D20806" w:rsidP="00D20806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ต.ท่ายาง            อ.ทุ่งใหญ่</w:t>
            </w:r>
          </w:p>
        </w:tc>
        <w:tc>
          <w:tcPr>
            <w:tcW w:w="992" w:type="dxa"/>
          </w:tcPr>
          <w:p w14:paraId="4E2AE431" w14:textId="5E7CF437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+26.00</w:t>
            </w:r>
          </w:p>
        </w:tc>
        <w:tc>
          <w:tcPr>
            <w:tcW w:w="992" w:type="dxa"/>
          </w:tcPr>
          <w:p w14:paraId="569CC0A3" w14:textId="0B4EE585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35</w:t>
            </w:r>
          </w:p>
        </w:tc>
        <w:tc>
          <w:tcPr>
            <w:tcW w:w="993" w:type="dxa"/>
          </w:tcPr>
          <w:p w14:paraId="5697148A" w14:textId="427C71E8" w:rsidR="00D20806" w:rsidRPr="00215E57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3.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52</w:t>
            </w:r>
          </w:p>
        </w:tc>
        <w:tc>
          <w:tcPr>
            <w:tcW w:w="992" w:type="dxa"/>
          </w:tcPr>
          <w:p w14:paraId="7CFBDE7A" w14:textId="27CF4DB8" w:rsidR="00D20806" w:rsidRPr="00B45CF8" w:rsidRDefault="00D20806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45CF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+23.52</w:t>
            </w:r>
          </w:p>
        </w:tc>
        <w:tc>
          <w:tcPr>
            <w:tcW w:w="1276" w:type="dxa"/>
          </w:tcPr>
          <w:p w14:paraId="4ED5B372" w14:textId="30A46ADE" w:rsidR="00D20806" w:rsidRPr="00B45CF8" w:rsidRDefault="00B45CF8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-</w:t>
            </w:r>
          </w:p>
        </w:tc>
        <w:tc>
          <w:tcPr>
            <w:tcW w:w="820" w:type="dxa"/>
          </w:tcPr>
          <w:p w14:paraId="3BF61A43" w14:textId="759BF7A3" w:rsidR="00D20806" w:rsidRDefault="00B45CF8" w:rsidP="00D2080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  <w:p w14:paraId="1B603636" w14:textId="2A272D00" w:rsidR="00B45CF8" w:rsidRPr="00B45CF8" w:rsidRDefault="00B45CF8" w:rsidP="00D20806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14"/>
                <w:szCs w:val="14"/>
              </w:rPr>
            </w:pPr>
          </w:p>
        </w:tc>
      </w:tr>
      <w:tr w:rsidR="00856578" w:rsidRPr="002A2543" w14:paraId="6CA488C6" w14:textId="77777777" w:rsidTr="00F96046">
        <w:trPr>
          <w:trHeight w:val="674"/>
        </w:trPr>
        <w:tc>
          <w:tcPr>
            <w:tcW w:w="1668" w:type="dxa"/>
          </w:tcPr>
          <w:p w14:paraId="36DFBC48" w14:textId="6F4D2867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  <w:t>8</w:t>
            </w: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. คลองท่าดี</w:t>
            </w:r>
          </w:p>
        </w:tc>
        <w:tc>
          <w:tcPr>
            <w:tcW w:w="1559" w:type="dxa"/>
          </w:tcPr>
          <w:p w14:paraId="4046D924" w14:textId="20530478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ฝายคลองท่าดี</w:t>
            </w:r>
          </w:p>
          <w:p w14:paraId="2BDF294A" w14:textId="4C742270" w:rsidR="00856578" w:rsidRPr="00215E57" w:rsidRDefault="00856578" w:rsidP="00856578">
            <w:pPr>
              <w:tabs>
                <w:tab w:val="left" w:pos="1276"/>
              </w:tabs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215E57">
              <w:rPr>
                <w:rFonts w:ascii="TH SarabunPSK" w:hAnsi="TH SarabunPSK" w:cs="TH SarabunPSK"/>
                <w:sz w:val="22"/>
                <w:szCs w:val="22"/>
                <w:cs/>
              </w:rPr>
              <w:tab/>
            </w:r>
          </w:p>
        </w:tc>
        <w:tc>
          <w:tcPr>
            <w:tcW w:w="1021" w:type="dxa"/>
          </w:tcPr>
          <w:p w14:paraId="790522C0" w14:textId="67B00366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ต.กำแพงเซา          อ.เมือง</w:t>
            </w:r>
          </w:p>
        </w:tc>
        <w:tc>
          <w:tcPr>
            <w:tcW w:w="992" w:type="dxa"/>
          </w:tcPr>
          <w:p w14:paraId="14C56D25" w14:textId="247DAA37" w:rsidR="00856578" w:rsidRPr="00215E57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+17.20</w:t>
            </w:r>
          </w:p>
        </w:tc>
        <w:tc>
          <w:tcPr>
            <w:tcW w:w="992" w:type="dxa"/>
          </w:tcPr>
          <w:p w14:paraId="5513166F" w14:textId="2CB436EE" w:rsidR="00856578" w:rsidRPr="00215E57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650</w:t>
            </w:r>
          </w:p>
        </w:tc>
        <w:tc>
          <w:tcPr>
            <w:tcW w:w="993" w:type="dxa"/>
          </w:tcPr>
          <w:p w14:paraId="585095BC" w14:textId="031B28C8" w:rsidR="00856578" w:rsidRPr="00CE7C3E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+17.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27</w:t>
            </w:r>
          </w:p>
        </w:tc>
        <w:tc>
          <w:tcPr>
            <w:tcW w:w="992" w:type="dxa"/>
          </w:tcPr>
          <w:p w14:paraId="05D18FDA" w14:textId="30571B89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+17.</w:t>
            </w:r>
            <w:r w:rsidR="009737CE"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2</w:t>
            </w:r>
            <w:r w:rsidR="00682A46"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6</w:t>
            </w:r>
          </w:p>
        </w:tc>
        <w:tc>
          <w:tcPr>
            <w:tcW w:w="1276" w:type="dxa"/>
          </w:tcPr>
          <w:p w14:paraId="5D607E76" w14:textId="77777777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สูงกว่า</w:t>
            </w:r>
          </w:p>
          <w:p w14:paraId="13C3B19E" w14:textId="519372A3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สันฝาย 0.</w:t>
            </w:r>
            <w:r w:rsidR="009737CE"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0</w:t>
            </w:r>
            <w:r w:rsidR="00682A46"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6</w:t>
            </w:r>
            <w:r w:rsidR="00DF7BD4"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 xml:space="preserve"> </w:t>
            </w: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ม.</w:t>
            </w:r>
          </w:p>
        </w:tc>
        <w:tc>
          <w:tcPr>
            <w:tcW w:w="820" w:type="dxa"/>
          </w:tcPr>
          <w:p w14:paraId="5581B90A" w14:textId="2FF82712" w:rsidR="00856578" w:rsidRPr="00682A46" w:rsidRDefault="009737CE" w:rsidP="00856578">
            <w:pPr>
              <w:tabs>
                <w:tab w:val="center" w:pos="388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ลดลง</w:t>
            </w:r>
          </w:p>
        </w:tc>
      </w:tr>
      <w:tr w:rsidR="00856578" w:rsidRPr="002A2543" w14:paraId="412846D5" w14:textId="77777777" w:rsidTr="00F96046">
        <w:trPr>
          <w:trHeight w:val="674"/>
        </w:trPr>
        <w:tc>
          <w:tcPr>
            <w:tcW w:w="1668" w:type="dxa"/>
          </w:tcPr>
          <w:p w14:paraId="7B403338" w14:textId="3FBFCAC2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bookmarkStart w:id="0" w:name="_Hlk216759705"/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9. คลองเสาธง</w:t>
            </w:r>
          </w:p>
        </w:tc>
        <w:tc>
          <w:tcPr>
            <w:tcW w:w="1559" w:type="dxa"/>
          </w:tcPr>
          <w:p w14:paraId="68F9D7FD" w14:textId="4FAA5792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ฝายคลองเสาธง</w:t>
            </w:r>
          </w:p>
        </w:tc>
        <w:tc>
          <w:tcPr>
            <w:tcW w:w="1021" w:type="dxa"/>
          </w:tcPr>
          <w:p w14:paraId="54EE6CE1" w14:textId="77777777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ต.ขุนทะเล</w:t>
            </w:r>
          </w:p>
          <w:p w14:paraId="53DFED49" w14:textId="59D3E2B5" w:rsidR="00856578" w:rsidRPr="00215E57" w:rsidRDefault="00856578" w:rsidP="00856578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อ.ลานสกา</w:t>
            </w:r>
          </w:p>
        </w:tc>
        <w:tc>
          <w:tcPr>
            <w:tcW w:w="992" w:type="dxa"/>
          </w:tcPr>
          <w:p w14:paraId="098303EB" w14:textId="21E923E7" w:rsidR="00856578" w:rsidRPr="00215E57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+25.25</w:t>
            </w:r>
          </w:p>
        </w:tc>
        <w:tc>
          <w:tcPr>
            <w:tcW w:w="992" w:type="dxa"/>
          </w:tcPr>
          <w:p w14:paraId="509EE455" w14:textId="62A5F97F" w:rsidR="00856578" w:rsidRPr="00215E57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</w:rPr>
              <w:t>500</w:t>
            </w:r>
          </w:p>
        </w:tc>
        <w:tc>
          <w:tcPr>
            <w:tcW w:w="993" w:type="dxa"/>
          </w:tcPr>
          <w:p w14:paraId="7AAA7069" w14:textId="3D093FE6" w:rsidR="00856578" w:rsidRPr="00CE7C3E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E7C3E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+25.</w:t>
            </w:r>
            <w:r w:rsidR="00805B4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28</w:t>
            </w:r>
          </w:p>
        </w:tc>
        <w:tc>
          <w:tcPr>
            <w:tcW w:w="992" w:type="dxa"/>
          </w:tcPr>
          <w:p w14:paraId="77A75CAF" w14:textId="78309118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+</w:t>
            </w: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25.</w:t>
            </w:r>
            <w:r w:rsidR="00DF7BD4"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28</w:t>
            </w:r>
          </w:p>
        </w:tc>
        <w:tc>
          <w:tcPr>
            <w:tcW w:w="1276" w:type="dxa"/>
          </w:tcPr>
          <w:p w14:paraId="626CE3DA" w14:textId="77777777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สูงกว่า</w:t>
            </w:r>
          </w:p>
          <w:p w14:paraId="6A9B9F08" w14:textId="5C83DB7E" w:rsidR="00856578" w:rsidRPr="00682A46" w:rsidRDefault="00856578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สันฝาย 0.</w:t>
            </w:r>
            <w:r w:rsidR="00DF7BD4"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03</w:t>
            </w: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 xml:space="preserve"> ม.</w:t>
            </w:r>
          </w:p>
        </w:tc>
        <w:tc>
          <w:tcPr>
            <w:tcW w:w="820" w:type="dxa"/>
          </w:tcPr>
          <w:p w14:paraId="6F30E0AD" w14:textId="7D9B988C" w:rsidR="00856578" w:rsidRPr="00682A46" w:rsidRDefault="00F248F7" w:rsidP="008565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</w:tc>
      </w:tr>
      <w:bookmarkEnd w:id="0"/>
      <w:tr w:rsidR="001E28C7" w:rsidRPr="004214A5" w14:paraId="4E9FCE63" w14:textId="77777777" w:rsidTr="00F96046">
        <w:trPr>
          <w:trHeight w:val="674"/>
        </w:trPr>
        <w:tc>
          <w:tcPr>
            <w:tcW w:w="1668" w:type="dxa"/>
          </w:tcPr>
          <w:p w14:paraId="0D4BDC20" w14:textId="61F454DC" w:rsidR="001E28C7" w:rsidRPr="00215E57" w:rsidRDefault="001E28C7" w:rsidP="001E28C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  <w:t>10.</w:t>
            </w: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คลองไม้เสียบ</w:t>
            </w:r>
          </w:p>
        </w:tc>
        <w:tc>
          <w:tcPr>
            <w:tcW w:w="1559" w:type="dxa"/>
          </w:tcPr>
          <w:p w14:paraId="32487212" w14:textId="72D96480" w:rsidR="001E28C7" w:rsidRPr="00215E57" w:rsidRDefault="001E28C7" w:rsidP="001E28C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ฝายคลองไม้เสียบ</w:t>
            </w:r>
          </w:p>
        </w:tc>
        <w:tc>
          <w:tcPr>
            <w:tcW w:w="1021" w:type="dxa"/>
          </w:tcPr>
          <w:p w14:paraId="18F187A6" w14:textId="77777777" w:rsidR="001E28C7" w:rsidRPr="00215E57" w:rsidRDefault="001E28C7" w:rsidP="001E28C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ต.เกาะขันธ์</w:t>
            </w:r>
          </w:p>
          <w:p w14:paraId="204CEA18" w14:textId="04EDBC9B" w:rsidR="001E28C7" w:rsidRPr="00215E57" w:rsidRDefault="001E28C7" w:rsidP="001E28C7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อ.ชะอวด</w:t>
            </w:r>
          </w:p>
        </w:tc>
        <w:tc>
          <w:tcPr>
            <w:tcW w:w="992" w:type="dxa"/>
          </w:tcPr>
          <w:p w14:paraId="05B93B44" w14:textId="2A424E37" w:rsidR="001E28C7" w:rsidRPr="00215E57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+21.50</w:t>
            </w:r>
          </w:p>
        </w:tc>
        <w:tc>
          <w:tcPr>
            <w:tcW w:w="992" w:type="dxa"/>
          </w:tcPr>
          <w:p w14:paraId="41BD4E1F" w14:textId="77944C7F" w:rsidR="001E28C7" w:rsidRPr="00215E57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800</w:t>
            </w:r>
          </w:p>
        </w:tc>
        <w:tc>
          <w:tcPr>
            <w:tcW w:w="993" w:type="dxa"/>
          </w:tcPr>
          <w:p w14:paraId="166AC5F8" w14:textId="24F31618" w:rsidR="001E28C7" w:rsidRPr="00215E57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</w:rPr>
              <w:t>+21.</w:t>
            </w: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56</w:t>
            </w:r>
          </w:p>
        </w:tc>
        <w:tc>
          <w:tcPr>
            <w:tcW w:w="992" w:type="dxa"/>
          </w:tcPr>
          <w:p w14:paraId="56F53C91" w14:textId="6EA4F6F3" w:rsidR="001E28C7" w:rsidRPr="00682A46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+2</w:t>
            </w: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1.56</w:t>
            </w:r>
          </w:p>
        </w:tc>
        <w:tc>
          <w:tcPr>
            <w:tcW w:w="1276" w:type="dxa"/>
          </w:tcPr>
          <w:p w14:paraId="220169A3" w14:textId="3443A7EF" w:rsidR="001E28C7" w:rsidRPr="00682A46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สูงกว่า</w:t>
            </w:r>
          </w:p>
          <w:p w14:paraId="4BE08260" w14:textId="0D38F3F4" w:rsidR="001E28C7" w:rsidRPr="00682A46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สันฝาย 0.06 ม.</w:t>
            </w:r>
          </w:p>
        </w:tc>
        <w:tc>
          <w:tcPr>
            <w:tcW w:w="820" w:type="dxa"/>
          </w:tcPr>
          <w:p w14:paraId="7EF66C25" w14:textId="589CDDA1" w:rsidR="001E28C7" w:rsidRPr="00682A46" w:rsidRDefault="001E28C7" w:rsidP="001E28C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คงที่</w:t>
            </w:r>
          </w:p>
        </w:tc>
      </w:tr>
      <w:tr w:rsidR="008259EC" w:rsidRPr="004214A5" w14:paraId="182036E7" w14:textId="77777777" w:rsidTr="00F96046">
        <w:trPr>
          <w:trHeight w:val="723"/>
        </w:trPr>
        <w:tc>
          <w:tcPr>
            <w:tcW w:w="1668" w:type="dxa"/>
          </w:tcPr>
          <w:p w14:paraId="15187C77" w14:textId="440B2D4A" w:rsidR="008259EC" w:rsidRPr="00215E57" w:rsidRDefault="008259EC" w:rsidP="008259EC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11.</w:t>
            </w: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คลอง ชะอวด-แพรกเมือง</w:t>
            </w:r>
          </w:p>
        </w:tc>
        <w:tc>
          <w:tcPr>
            <w:tcW w:w="1559" w:type="dxa"/>
          </w:tcPr>
          <w:p w14:paraId="676BA976" w14:textId="434AFBF3" w:rsidR="008259EC" w:rsidRPr="00215E57" w:rsidRDefault="008259EC" w:rsidP="008259EC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ประตูระบายน้ำคลอง ชะอวด-แพรกเมือง</w:t>
            </w:r>
          </w:p>
        </w:tc>
        <w:tc>
          <w:tcPr>
            <w:tcW w:w="1021" w:type="dxa"/>
          </w:tcPr>
          <w:p w14:paraId="2850F19B" w14:textId="16432935" w:rsidR="008259EC" w:rsidRPr="00215E57" w:rsidRDefault="008259EC" w:rsidP="008259EC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</w:t>
            </w:r>
            <w:r w:rsidRPr="00215E57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หัวไทร</w:t>
            </w:r>
            <w:r w:rsidRPr="00215E57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         อ.หัวไทร</w:t>
            </w:r>
          </w:p>
        </w:tc>
        <w:tc>
          <w:tcPr>
            <w:tcW w:w="992" w:type="dxa"/>
          </w:tcPr>
          <w:p w14:paraId="1EB917AB" w14:textId="5E2471A1" w:rsidR="008259EC" w:rsidRPr="00215E57" w:rsidRDefault="008259EC" w:rsidP="008259E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+0.300</w:t>
            </w:r>
          </w:p>
        </w:tc>
        <w:tc>
          <w:tcPr>
            <w:tcW w:w="992" w:type="dxa"/>
          </w:tcPr>
          <w:p w14:paraId="445183B3" w14:textId="47003764" w:rsidR="008259EC" w:rsidRPr="00215E57" w:rsidRDefault="008259EC" w:rsidP="008259E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215E57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540</w:t>
            </w:r>
          </w:p>
        </w:tc>
        <w:tc>
          <w:tcPr>
            <w:tcW w:w="993" w:type="dxa"/>
          </w:tcPr>
          <w:p w14:paraId="0636534E" w14:textId="5AFAF31A" w:rsidR="00C60180" w:rsidRPr="00215E57" w:rsidRDefault="008259EC" w:rsidP="007F343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805B4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</w:t>
            </w:r>
          </w:p>
        </w:tc>
        <w:tc>
          <w:tcPr>
            <w:tcW w:w="992" w:type="dxa"/>
          </w:tcPr>
          <w:p w14:paraId="6D2692AD" w14:textId="79149518" w:rsidR="008259EC" w:rsidRPr="00682A46" w:rsidRDefault="008259EC" w:rsidP="008259EC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252834"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</w:t>
            </w:r>
            <w:r w:rsidR="00682A46"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</w:t>
            </w:r>
          </w:p>
        </w:tc>
        <w:tc>
          <w:tcPr>
            <w:tcW w:w="1276" w:type="dxa"/>
          </w:tcPr>
          <w:p w14:paraId="7BD5F1A7" w14:textId="5616974A" w:rsidR="008259EC" w:rsidRPr="00682A46" w:rsidRDefault="008259EC" w:rsidP="008259E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-0.</w:t>
            </w:r>
            <w:r w:rsidR="00252834"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6</w:t>
            </w:r>
            <w:r w:rsidR="00682A46" w:rsidRPr="00682A46">
              <w:rPr>
                <w:rFonts w:ascii="TH SarabunPSK" w:hAnsi="TH SarabunPSK" w:cs="TH SarabunPSK"/>
                <w:color w:val="000000" w:themeColor="text1"/>
                <w:szCs w:val="24"/>
              </w:rPr>
              <w:t>6</w:t>
            </w:r>
          </w:p>
        </w:tc>
        <w:tc>
          <w:tcPr>
            <w:tcW w:w="820" w:type="dxa"/>
          </w:tcPr>
          <w:p w14:paraId="59A488C8" w14:textId="76617165" w:rsidR="008259EC" w:rsidRPr="00682A46" w:rsidRDefault="008259EC" w:rsidP="008259E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682A46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เพิ่มขึ้น</w:t>
            </w:r>
          </w:p>
        </w:tc>
      </w:tr>
      <w:tr w:rsidR="00570B4D" w:rsidRPr="00570B4D" w14:paraId="674F57FF" w14:textId="77777777" w:rsidTr="00F96046">
        <w:trPr>
          <w:trHeight w:val="674"/>
        </w:trPr>
        <w:tc>
          <w:tcPr>
            <w:tcW w:w="1668" w:type="dxa"/>
          </w:tcPr>
          <w:p w14:paraId="4F485095" w14:textId="0A843C7B" w:rsidR="0009363A" w:rsidRPr="00BD3F14" w:rsidRDefault="0009363A" w:rsidP="0009363A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12. แม่น้ำปากพนัง</w:t>
            </w:r>
          </w:p>
        </w:tc>
        <w:tc>
          <w:tcPr>
            <w:tcW w:w="1559" w:type="dxa"/>
          </w:tcPr>
          <w:p w14:paraId="33FF931B" w14:textId="77777777" w:rsidR="0009363A" w:rsidRPr="00BD3F14" w:rsidRDefault="0009363A" w:rsidP="0009363A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ปตร.อุทกวิภาช</w:t>
            </w:r>
          </w:p>
          <w:p w14:paraId="2448350E" w14:textId="267A118A" w:rsidR="0009363A" w:rsidRPr="00BD3F14" w:rsidRDefault="0009363A" w:rsidP="0009363A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ประสิทธิ</w:t>
            </w:r>
          </w:p>
        </w:tc>
        <w:tc>
          <w:tcPr>
            <w:tcW w:w="1021" w:type="dxa"/>
          </w:tcPr>
          <w:p w14:paraId="5FE025BF" w14:textId="77777777" w:rsidR="0009363A" w:rsidRPr="00BD3F14" w:rsidRDefault="0009363A" w:rsidP="0009363A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ต.หูล่อง </w:t>
            </w:r>
          </w:p>
          <w:p w14:paraId="01281429" w14:textId="3514EAFA" w:rsidR="0009363A" w:rsidRPr="00BD3F14" w:rsidRDefault="0009363A" w:rsidP="0009363A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อ.ปากพนัง</w:t>
            </w:r>
          </w:p>
        </w:tc>
        <w:tc>
          <w:tcPr>
            <w:tcW w:w="992" w:type="dxa"/>
          </w:tcPr>
          <w:p w14:paraId="1999E3B2" w14:textId="3531354F" w:rsidR="0009363A" w:rsidRPr="00BD3F14" w:rsidRDefault="0009363A" w:rsidP="0009363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+0.300</w:t>
            </w:r>
          </w:p>
        </w:tc>
        <w:tc>
          <w:tcPr>
            <w:tcW w:w="992" w:type="dxa"/>
          </w:tcPr>
          <w:p w14:paraId="799A139A" w14:textId="2CEC087C" w:rsidR="0009363A" w:rsidRPr="00BD3F14" w:rsidRDefault="0009363A" w:rsidP="0009363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D3F14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 xml:space="preserve"> </w:t>
            </w: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1,426</w:t>
            </w:r>
          </w:p>
        </w:tc>
        <w:tc>
          <w:tcPr>
            <w:tcW w:w="993" w:type="dxa"/>
          </w:tcPr>
          <w:p w14:paraId="26EEE951" w14:textId="763FB538" w:rsidR="0009363A" w:rsidRPr="00A66355" w:rsidRDefault="0009363A" w:rsidP="0009363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7F343C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</w:t>
            </w:r>
          </w:p>
        </w:tc>
        <w:tc>
          <w:tcPr>
            <w:tcW w:w="992" w:type="dxa"/>
          </w:tcPr>
          <w:p w14:paraId="36799CB9" w14:textId="30C3081E" w:rsidR="0009363A" w:rsidRPr="00D964CB" w:rsidRDefault="0009363A" w:rsidP="0009363A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</w:t>
            </w:r>
            <w:r w:rsidR="00F248F7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.5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</w:p>
        </w:tc>
        <w:tc>
          <w:tcPr>
            <w:tcW w:w="1276" w:type="dxa"/>
          </w:tcPr>
          <w:p w14:paraId="727E25F1" w14:textId="3E08CCF1" w:rsidR="0009363A" w:rsidRPr="00D964CB" w:rsidRDefault="0009363A" w:rsidP="0009363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</w:t>
            </w:r>
            <w:r w:rsidR="00570B4D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.</w:t>
            </w:r>
            <w:r w:rsidR="00F248F7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</w:p>
        </w:tc>
        <w:tc>
          <w:tcPr>
            <w:tcW w:w="820" w:type="dxa"/>
          </w:tcPr>
          <w:p w14:paraId="6C828C5A" w14:textId="41E955E4" w:rsidR="0009363A" w:rsidRPr="00D964CB" w:rsidRDefault="0009363A" w:rsidP="0009363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เพิ่มขึ้น</w:t>
            </w:r>
          </w:p>
        </w:tc>
      </w:tr>
      <w:tr w:rsidR="00570B4D" w:rsidRPr="00570B4D" w14:paraId="11488C66" w14:textId="77777777" w:rsidTr="00F96046">
        <w:trPr>
          <w:trHeight w:val="674"/>
        </w:trPr>
        <w:tc>
          <w:tcPr>
            <w:tcW w:w="1668" w:type="dxa"/>
          </w:tcPr>
          <w:p w14:paraId="5824327A" w14:textId="6A8D0604" w:rsidR="006737A0" w:rsidRPr="00BD3F14" w:rsidRDefault="006737A0" w:rsidP="006737A0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12. </w:t>
            </w:r>
            <w:r w:rsidRPr="00BD3F14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คลองฉุกเฉิน</w:t>
            </w:r>
          </w:p>
        </w:tc>
        <w:tc>
          <w:tcPr>
            <w:tcW w:w="1559" w:type="dxa"/>
          </w:tcPr>
          <w:p w14:paraId="7FB166D5" w14:textId="51404102" w:rsidR="006737A0" w:rsidRPr="00BD3F14" w:rsidRDefault="006737A0" w:rsidP="006737A0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ปตร.ฉุกเฉิน</w:t>
            </w:r>
          </w:p>
        </w:tc>
        <w:tc>
          <w:tcPr>
            <w:tcW w:w="1021" w:type="dxa"/>
          </w:tcPr>
          <w:p w14:paraId="53C2E487" w14:textId="290AC883" w:rsidR="006737A0" w:rsidRPr="00BD3F14" w:rsidRDefault="006737A0" w:rsidP="006737A0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ต.บางพระ           อ.ปากพนัง</w:t>
            </w:r>
          </w:p>
        </w:tc>
        <w:tc>
          <w:tcPr>
            <w:tcW w:w="992" w:type="dxa"/>
          </w:tcPr>
          <w:p w14:paraId="678E0945" w14:textId="3D29ADE7" w:rsidR="006737A0" w:rsidRPr="00BD3F14" w:rsidRDefault="006737A0" w:rsidP="006737A0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+0.300</w:t>
            </w:r>
          </w:p>
        </w:tc>
        <w:tc>
          <w:tcPr>
            <w:tcW w:w="992" w:type="dxa"/>
          </w:tcPr>
          <w:p w14:paraId="76C5DF23" w14:textId="4507663F" w:rsidR="006737A0" w:rsidRPr="00BD3F14" w:rsidRDefault="006737A0" w:rsidP="006737A0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210</w:t>
            </w:r>
          </w:p>
        </w:tc>
        <w:tc>
          <w:tcPr>
            <w:tcW w:w="993" w:type="dxa"/>
          </w:tcPr>
          <w:p w14:paraId="200E4897" w14:textId="0BA72F20" w:rsidR="006737A0" w:rsidRPr="00A66355" w:rsidRDefault="006737A0" w:rsidP="006737A0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7F343C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</w:p>
        </w:tc>
        <w:tc>
          <w:tcPr>
            <w:tcW w:w="992" w:type="dxa"/>
          </w:tcPr>
          <w:p w14:paraId="5F037A88" w14:textId="2675C7A0" w:rsidR="006737A0" w:rsidRPr="00D964CB" w:rsidRDefault="006737A0" w:rsidP="006737A0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F248F7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7</w:t>
            </w:r>
          </w:p>
        </w:tc>
        <w:tc>
          <w:tcPr>
            <w:tcW w:w="1276" w:type="dxa"/>
          </w:tcPr>
          <w:p w14:paraId="23809DA8" w14:textId="0B2F5F1A" w:rsidR="006737A0" w:rsidRPr="00D964CB" w:rsidRDefault="006737A0" w:rsidP="006737A0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F248F7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7</w:t>
            </w:r>
          </w:p>
        </w:tc>
        <w:tc>
          <w:tcPr>
            <w:tcW w:w="820" w:type="dxa"/>
          </w:tcPr>
          <w:p w14:paraId="182CFF3D" w14:textId="58CC712E" w:rsidR="006737A0" w:rsidRPr="00D964CB" w:rsidRDefault="006737A0" w:rsidP="006737A0">
            <w:pPr>
              <w:tabs>
                <w:tab w:val="center" w:pos="246"/>
                <w:tab w:val="center" w:pos="317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เพิ่มขึ้น</w:t>
            </w:r>
          </w:p>
        </w:tc>
      </w:tr>
      <w:tr w:rsidR="00570B4D" w:rsidRPr="00570B4D" w14:paraId="45EC87F7" w14:textId="77777777" w:rsidTr="00F96046">
        <w:trPr>
          <w:trHeight w:val="666"/>
        </w:trPr>
        <w:tc>
          <w:tcPr>
            <w:tcW w:w="1668" w:type="dxa"/>
            <w:tcBorders>
              <w:bottom w:val="single" w:sz="4" w:space="0" w:color="auto"/>
            </w:tcBorders>
          </w:tcPr>
          <w:p w14:paraId="7DB66207" w14:textId="7C33750A" w:rsidR="00F07661" w:rsidRPr="00BD3F14" w:rsidRDefault="00F07661" w:rsidP="00F07661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 w:hint="cs"/>
                <w:color w:val="000000" w:themeColor="text1"/>
                <w:sz w:val="22"/>
                <w:szCs w:val="22"/>
                <w:cs/>
              </w:rPr>
              <w:t>14. คลองท่าพญา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8DB967C" w14:textId="7F904772" w:rsidR="00F07661" w:rsidRPr="00BD3F14" w:rsidRDefault="00F07661" w:rsidP="00F07661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ปตร.ท่าพญา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7B28FB1E" w14:textId="4850A70C" w:rsidR="00F07661" w:rsidRPr="00BD3F14" w:rsidRDefault="00F07661" w:rsidP="00F07661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ต.ท่าพญา           อ.ปากพนัง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7FF9EC5" w14:textId="377E6A95" w:rsidR="00F07661" w:rsidRPr="00BD3F14" w:rsidRDefault="00F07661" w:rsidP="00F07661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+0.300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E36B990" w14:textId="4C167823" w:rsidR="00F07661" w:rsidRPr="00BD3F14" w:rsidRDefault="00F07661" w:rsidP="00F07661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130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4479B955" w14:textId="2F08D7F0" w:rsidR="00F07661" w:rsidRPr="00A66355" w:rsidRDefault="00F07661" w:rsidP="00F07661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F27E98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CC7BAA3" w14:textId="07055677" w:rsidR="00F07661" w:rsidRPr="00D964CB" w:rsidRDefault="00F07661" w:rsidP="00F07661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880280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4FC100" w14:textId="1AEFE17F" w:rsidR="00F07661" w:rsidRPr="00D964CB" w:rsidRDefault="00F07661" w:rsidP="00F07661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880280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</w:t>
            </w:r>
          </w:p>
        </w:tc>
        <w:tc>
          <w:tcPr>
            <w:tcW w:w="820" w:type="dxa"/>
          </w:tcPr>
          <w:p w14:paraId="3FAC0946" w14:textId="28EC4599" w:rsidR="00F07661" w:rsidRPr="00D964CB" w:rsidRDefault="00F07661" w:rsidP="00F07661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เพิ่มขึ้น</w:t>
            </w:r>
          </w:p>
        </w:tc>
      </w:tr>
      <w:tr w:rsidR="00570B4D" w:rsidRPr="00570B4D" w14:paraId="53697E91" w14:textId="77777777" w:rsidTr="00F96046">
        <w:trPr>
          <w:trHeight w:val="491"/>
        </w:trPr>
        <w:tc>
          <w:tcPr>
            <w:tcW w:w="1668" w:type="dxa"/>
            <w:tcBorders>
              <w:bottom w:val="single" w:sz="4" w:space="0" w:color="auto"/>
            </w:tcBorders>
          </w:tcPr>
          <w:p w14:paraId="2208BB80" w14:textId="44FD3A2B" w:rsidR="00FF6ACB" w:rsidRPr="00BD3F14" w:rsidRDefault="00FF6ACB" w:rsidP="00FF6ACB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15. คลองเชียรใหญ่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40DF444" w14:textId="547A7396" w:rsidR="00FF6ACB" w:rsidRPr="00BD3F14" w:rsidRDefault="00FF6ACB" w:rsidP="00FF6ACB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 xml:space="preserve"> ปตร.เชียรใหญ่</w:t>
            </w: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14:paraId="6660BB94" w14:textId="41E6483D" w:rsidR="00FF6ACB" w:rsidRPr="00BD3F14" w:rsidRDefault="00FF6ACB" w:rsidP="00FF6ACB">
            <w:pPr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  <w:t>ต.ท้องลำเจียก         อ.เชียรใหญ่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4615F0C" w14:textId="09AB9EEB" w:rsidR="00FF6ACB" w:rsidRPr="00BD3F14" w:rsidRDefault="00FF6ACB" w:rsidP="00FF6ACB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+0.650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80905AB" w14:textId="1331B7ED" w:rsidR="00FF6ACB" w:rsidRPr="00BD3F14" w:rsidRDefault="00FF6ACB" w:rsidP="00FF6ACB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D3F14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D2B2FFC" w14:textId="3C71E8EF" w:rsidR="00FF6ACB" w:rsidRPr="00A66355" w:rsidRDefault="00FF6ACB" w:rsidP="001A0AD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F8372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CDCBF98" w14:textId="78AB0836" w:rsidR="00FF6ACB" w:rsidRPr="00D964CB" w:rsidRDefault="00FF6ACB" w:rsidP="00FF6ACB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48</w:t>
            </w:r>
          </w:p>
        </w:tc>
        <w:tc>
          <w:tcPr>
            <w:tcW w:w="1276" w:type="dxa"/>
          </w:tcPr>
          <w:p w14:paraId="3BAF1D62" w14:textId="1B015500" w:rsidR="00FF6ACB" w:rsidRPr="00D964CB" w:rsidRDefault="00FF6ACB" w:rsidP="00FF6ACB">
            <w:pPr>
              <w:jc w:val="center"/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-0.</w:t>
            </w:r>
            <w:r w:rsidR="00D964CB"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48</w:t>
            </w:r>
          </w:p>
        </w:tc>
        <w:tc>
          <w:tcPr>
            <w:tcW w:w="820" w:type="dxa"/>
          </w:tcPr>
          <w:p w14:paraId="4807197C" w14:textId="4B1A0741" w:rsidR="00FF6ACB" w:rsidRPr="00D964CB" w:rsidRDefault="00D964CB" w:rsidP="00FF6ACB">
            <w:pPr>
              <w:tabs>
                <w:tab w:val="center" w:pos="317"/>
                <w:tab w:val="center" w:pos="351"/>
              </w:tabs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D964C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ลดลง</w:t>
            </w:r>
          </w:p>
        </w:tc>
      </w:tr>
    </w:tbl>
    <w:p w14:paraId="367784B2" w14:textId="04203662" w:rsidR="00B41856" w:rsidRPr="00BD3F14" w:rsidRDefault="00C76BD0" w:rsidP="006A4706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color w:val="000000" w:themeColor="text1"/>
          <w:sz w:val="14"/>
          <w:szCs w:val="14"/>
          <w:u w:val="single"/>
        </w:rPr>
      </w:pPr>
      <w:r w:rsidRPr="00BD3F14">
        <w:rPr>
          <w:rFonts w:ascii="TH SarabunPSK" w:hAnsi="TH SarabunPSK" w:cs="TH SarabunPSK"/>
          <w:color w:val="000000" w:themeColor="text1"/>
          <w:sz w:val="14"/>
          <w:szCs w:val="14"/>
          <w:u w:val="single"/>
        </w:rPr>
        <w:t xml:space="preserve"> </w:t>
      </w:r>
    </w:p>
    <w:p w14:paraId="4ED644A2" w14:textId="77777777" w:rsidR="00B41856" w:rsidRPr="00215E57" w:rsidRDefault="00B41856" w:rsidP="00B41856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10"/>
          <w:szCs w:val="10"/>
          <w:u w:val="single"/>
        </w:rPr>
      </w:pPr>
    </w:p>
    <w:p w14:paraId="48B5EF0C" w14:textId="58B30781" w:rsidR="00C25780" w:rsidRPr="00215E57" w:rsidRDefault="00C25780" w:rsidP="005D1CB2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3960A562" w14:textId="28E54C79" w:rsidR="00D3790D" w:rsidRDefault="00D3790D" w:rsidP="005D1CB2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70396A89" w14:textId="77777777" w:rsidR="00601584" w:rsidRPr="00215E57" w:rsidRDefault="00601584" w:rsidP="005D1CB2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347742AB" w14:textId="53396542" w:rsidR="00B41856" w:rsidRPr="00215E57" w:rsidRDefault="00D36734" w:rsidP="005D1CB2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101914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B41856" w:rsidRPr="00101914">
        <w:rPr>
          <w:rFonts w:ascii="TH SarabunPSK" w:hAnsi="TH SarabunPSK" w:cs="TH SarabunPSK"/>
          <w:b/>
          <w:bCs/>
          <w:color w:val="000000" w:themeColor="text1"/>
          <w:cs/>
        </w:rPr>
        <w:t>4.</w:t>
      </w:r>
      <w:r w:rsidR="00B41856" w:rsidRPr="00101914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 xml:space="preserve"> สภาพน้ำท่าในลำน้ำสายหลัก</w:t>
      </w:r>
      <w:r w:rsidR="00B41856" w:rsidRPr="00215E57">
        <w:rPr>
          <w:rFonts w:ascii="TH SarabunPSK" w:hAnsi="TH SarabunPSK" w:cs="TH SarabunPSK"/>
          <w:color w:val="000000" w:themeColor="text1"/>
          <w:sz w:val="30"/>
          <w:szCs w:val="30"/>
        </w:rPr>
        <w:t xml:space="preserve">  </w:t>
      </w:r>
      <w:r w:rsidR="00B41856" w:rsidRPr="00215E57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ณ </w:t>
      </w:r>
      <w:r w:rsidR="0099297B" w:rsidRPr="00215E57">
        <w:rPr>
          <w:rFonts w:ascii="TH SarabunPSK" w:hAnsi="TH SarabunPSK" w:cs="TH SarabunPSK"/>
          <w:color w:val="000000" w:themeColor="text1"/>
          <w:sz w:val="28"/>
          <w:szCs w:val="28"/>
          <w:cs/>
        </w:rPr>
        <w:t>วันที่</w:t>
      </w:r>
      <w:r w:rsidR="00B30B47" w:rsidRPr="00215E57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D35CC2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</w:t>
      </w:r>
      <w:r w:rsidR="00F83723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6</w:t>
      </w:r>
      <w:r w:rsidR="002364C1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213F3C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เมษายน</w:t>
      </w:r>
      <w:r w:rsidR="00135D4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2569</w:t>
      </w:r>
      <w:r w:rsidR="00135D46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B41856" w:rsidRPr="00215E57">
        <w:rPr>
          <w:rFonts w:ascii="TH SarabunPSK" w:hAnsi="TH SarabunPSK" w:cs="TH SarabunPSK"/>
          <w:color w:val="000000" w:themeColor="text1"/>
          <w:sz w:val="28"/>
          <w:szCs w:val="28"/>
          <w:cs/>
        </w:rPr>
        <w:t>เวลา 07.00 น.</w:t>
      </w:r>
    </w:p>
    <w:p w14:paraId="0AAFD03F" w14:textId="59F77BD0" w:rsidR="003F6FA2" w:rsidRPr="00215E57" w:rsidRDefault="00EA51C7" w:rsidP="005D1CB2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EA51C7">
        <w:rPr>
          <w:cs/>
        </w:rPr>
        <w:drawing>
          <wp:anchor distT="0" distB="0" distL="114300" distR="114300" simplePos="0" relativeHeight="251737088" behindDoc="0" locked="0" layoutInCell="1" allowOverlap="1" wp14:anchorId="1A6D288F" wp14:editId="02F078E9">
            <wp:simplePos x="0" y="0"/>
            <wp:positionH relativeFrom="column">
              <wp:posOffset>241300</wp:posOffset>
            </wp:positionH>
            <wp:positionV relativeFrom="paragraph">
              <wp:posOffset>97790</wp:posOffset>
            </wp:positionV>
            <wp:extent cx="5911850" cy="1581150"/>
            <wp:effectExtent l="19050" t="19050" r="12700" b="1905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5811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1259A" w14:textId="0A96E5B8" w:rsidR="00C226BB" w:rsidRPr="00215E57" w:rsidRDefault="00C226BB" w:rsidP="00957BD8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5A9BC603" w14:textId="1B634D20" w:rsidR="00F4708E" w:rsidRPr="00215E57" w:rsidRDefault="00F4708E" w:rsidP="00957BD8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1A882034" w14:textId="62D36EB1" w:rsidR="005D0B48" w:rsidRPr="00215E57" w:rsidRDefault="005D0B48" w:rsidP="00957BD8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4BD61E7D" w14:textId="77777777" w:rsidR="005D0B48" w:rsidRPr="00215E57" w:rsidRDefault="005D0B48" w:rsidP="00957BD8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Fonts w:ascii="TH SarabunPSK" w:hAnsi="TH SarabunPSK" w:cs="TH SarabunPSK"/>
          <w:color w:val="000000" w:themeColor="text1"/>
        </w:rPr>
      </w:pPr>
    </w:p>
    <w:p w14:paraId="0B277B54" w14:textId="6161A811" w:rsidR="00C57D37" w:rsidRPr="00101914" w:rsidRDefault="00613581" w:rsidP="00957BD8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 w:hanging="218"/>
        <w:jc w:val="thaiDistribute"/>
        <w:rPr>
          <w:rStyle w:val="af"/>
          <w:b w:val="0"/>
          <w:bCs w:val="0"/>
        </w:rPr>
      </w:pPr>
      <w:r w:rsidRPr="00101914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D57B996" wp14:editId="7025E706">
            <wp:simplePos x="0" y="0"/>
            <wp:positionH relativeFrom="column">
              <wp:posOffset>90055</wp:posOffset>
            </wp:positionH>
            <wp:positionV relativeFrom="paragraph">
              <wp:posOffset>-8579947</wp:posOffset>
            </wp:positionV>
            <wp:extent cx="5925820" cy="1525618"/>
            <wp:effectExtent l="19050" t="19050" r="17780" b="1778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15256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4D2" w:rsidRPr="00101914">
        <w:rPr>
          <w:rFonts w:ascii="TH SarabunPSK" w:hAnsi="TH SarabunPSK" w:cs="TH SarabunPSK"/>
          <w:b/>
          <w:bCs/>
          <w:color w:val="000000" w:themeColor="text1"/>
          <w:cs/>
        </w:rPr>
        <w:t>5</w:t>
      </w:r>
      <w:r w:rsidR="004414D2" w:rsidRPr="00101914">
        <w:rPr>
          <w:rFonts w:ascii="TH SarabunPSK" w:hAnsi="TH SarabunPSK" w:cs="TH SarabunPSK"/>
          <w:b/>
          <w:bCs/>
          <w:color w:val="000000" w:themeColor="text1"/>
        </w:rPr>
        <w:t xml:space="preserve">. </w:t>
      </w:r>
      <w:r w:rsidR="004414D2" w:rsidRPr="00101914">
        <w:rPr>
          <w:rFonts w:ascii="TH SarabunPSK" w:hAnsi="TH SarabunPSK" w:cs="TH SarabunPSK"/>
          <w:b/>
          <w:bCs/>
          <w:color w:val="000000" w:themeColor="text1"/>
          <w:u w:val="single"/>
          <w:cs/>
        </w:rPr>
        <w:t>สรุปแนวโน้มสถานการณ์</w:t>
      </w:r>
    </w:p>
    <w:p w14:paraId="747656D6" w14:textId="038558FC" w:rsidR="0034486C" w:rsidRPr="00215E57" w:rsidRDefault="00A407AC" w:rsidP="00297749">
      <w:pPr>
        <w:pStyle w:val="a3"/>
        <w:tabs>
          <w:tab w:val="left" w:pos="540"/>
          <w:tab w:val="left" w:pos="900"/>
          <w:tab w:val="left" w:pos="1418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 w:rsidRPr="00215E57">
        <w:rPr>
          <w:rFonts w:ascii="TH SarabunPSK" w:hAnsi="TH SarabunPSK" w:cs="TH SarabunPSK"/>
          <w:color w:val="FF0000"/>
          <w:cs/>
        </w:rPr>
        <w:tab/>
      </w:r>
      <w:r w:rsidR="00EE3ACF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297749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74478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พื้นที่ลุ่มน้ำภาคใต้ฝั่งตะวันออก พื้นที่ต้นน้ำแม่น้ำตาปี </w:t>
      </w:r>
      <w:r w:rsidR="00932748" w:rsidRPr="00BC2599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พื้น</w:t>
      </w:r>
      <w:r w:rsidR="00744781" w:rsidRPr="00BC2599">
        <w:rPr>
          <w:rFonts w:ascii="TH SarabunPSK" w:hAnsi="TH SarabunPSK" w:cs="TH SarabunPSK"/>
          <w:color w:val="000000" w:themeColor="text1"/>
          <w:sz w:val="30"/>
          <w:szCs w:val="30"/>
          <w:cs/>
        </w:rPr>
        <w:t>ท</w:t>
      </w:r>
      <w:r w:rsidR="00932748" w:rsidRPr="00BC2599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ี่</w:t>
      </w:r>
      <w:r w:rsidR="00744781" w:rsidRPr="00BC2599">
        <w:rPr>
          <w:rFonts w:ascii="TH SarabunPSK" w:hAnsi="TH SarabunPSK" w:cs="TH SarabunPSK"/>
          <w:color w:val="000000" w:themeColor="text1"/>
          <w:sz w:val="30"/>
          <w:szCs w:val="30"/>
          <w:cs/>
        </w:rPr>
        <w:t>ต้นน</w:t>
      </w:r>
      <w:r w:rsidR="00ED7BB0" w:rsidRPr="00BC2599">
        <w:rPr>
          <w:rFonts w:ascii="TH SarabunPSK" w:hAnsi="TH SarabunPSK" w:cs="TH SarabunPSK"/>
          <w:color w:val="000000" w:themeColor="text1"/>
          <w:sz w:val="30"/>
          <w:szCs w:val="30"/>
          <w:cs/>
        </w:rPr>
        <w:t>้ำ</w:t>
      </w:r>
      <w:r w:rsidR="00ED7BB0" w:rsidRPr="00895C3D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แม่น้ำตรัง </w:t>
      </w:r>
      <w:r w:rsidR="00BD2AAF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ปัจจุบัน</w:t>
      </w:r>
      <w:r w:rsidR="00AB1E6F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ไม่</w:t>
      </w:r>
      <w:r w:rsidR="006E3869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มี</w:t>
      </w:r>
      <w:r w:rsidR="00ED7BB0"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ฝนตก</w:t>
      </w:r>
      <w:r w:rsidR="00B9090B" w:rsidRPr="006E0B2A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ใ</w:t>
      </w:r>
      <w:r w:rsidR="00241964" w:rsidRPr="006E0B2A">
        <w:rPr>
          <w:rFonts w:ascii="TH SarabunPSK" w:hAnsi="TH SarabunPSK" w:cs="TH SarabunPSK" w:hint="cs"/>
          <w:noProof/>
          <w:color w:val="000000" w:themeColor="text1"/>
          <w:sz w:val="28"/>
          <w:szCs w:val="28"/>
          <w:cs/>
        </w:rPr>
        <w:t>น</w:t>
      </w:r>
      <w:r w:rsidR="00930A5D" w:rsidRPr="006E0B2A">
        <w:rPr>
          <w:rFonts w:ascii="TH SarabunPSK" w:hAnsi="TH SarabunPSK" w:cs="TH SarabunPSK" w:hint="cs"/>
          <w:noProof/>
          <w:color w:val="000000" w:themeColor="text1"/>
          <w:sz w:val="28"/>
          <w:szCs w:val="28"/>
          <w:cs/>
        </w:rPr>
        <w:t>พื้</w:t>
      </w:r>
      <w:r w:rsidR="00744781" w:rsidRPr="006E0B2A">
        <w:rPr>
          <w:rFonts w:ascii="TH SarabunPSK" w:hAnsi="TH SarabunPSK" w:cs="TH SarabunPSK"/>
          <w:color w:val="000000" w:themeColor="text1"/>
          <w:sz w:val="30"/>
          <w:szCs w:val="30"/>
          <w:cs/>
        </w:rPr>
        <w:t>นที่</w:t>
      </w:r>
      <w:r w:rsidR="00475178" w:rsidRPr="004646FE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181C6D" w:rsidRPr="004646F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           </w:t>
      </w:r>
      <w:r w:rsidR="00BE661D" w:rsidRPr="00443B94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ทำให้</w:t>
      </w:r>
      <w:r w:rsidR="00BA463B" w:rsidRPr="00443B94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ระดับน้ำในลำน้ำธรรมชาติสายต่าง ๆ </w:t>
      </w:r>
      <w:r w:rsidR="00EE25E0" w:rsidRPr="00443B94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ส่วนใหญ่ระดับน้ำต่ำกว่าตลิ่ง </w:t>
      </w:r>
      <w:r w:rsidR="00744781" w:rsidRPr="00443B94">
        <w:rPr>
          <w:rFonts w:ascii="TH SarabunPSK" w:hAnsi="TH SarabunPSK" w:cs="TH SarabunPSK"/>
          <w:color w:val="000000" w:themeColor="text1"/>
          <w:sz w:val="30"/>
          <w:szCs w:val="30"/>
          <w:cs/>
        </w:rPr>
        <w:t>ปัจจุบันทางกรมชลประทานได้เฝ้าติดตาม</w:t>
      </w:r>
      <w:r w:rsidR="0074478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สถานการณ์</w:t>
      </w:r>
      <w:r w:rsidR="00A6432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ภัยแล้ง</w:t>
      </w:r>
      <w:r w:rsidR="0074478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อย่างใกล้ชิด โดย</w:t>
      </w:r>
      <w:r w:rsidR="00A6432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ได้บริหารจัดการน้ำในเขตพื้นที่ชลประทานจากอ่างเก็บน้ำขนาดกลางทั้ง 5 แห่ง              ได้อย่างเพียงพอ เป็นธรรมและทั่วถึง พร้อมทั้งดำเนินการ</w:t>
      </w:r>
      <w:r w:rsidR="0074478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ติดตั้งเครื่องสูบน้ำ</w:t>
      </w:r>
      <w:r w:rsidR="00A6432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เคลื่อนที่ตามจุด</w:t>
      </w:r>
      <w:proofErr w:type="spellStart"/>
      <w:r w:rsidR="00A6432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ต่งๆ</w:t>
      </w:r>
      <w:proofErr w:type="spellEnd"/>
      <w:r w:rsidR="00A6432E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เพื่อช่วยเหลือประชาชน              ในพื้นที่ได้รับผลกระทบจากภัยแล้ง</w:t>
      </w:r>
      <w:r w:rsidR="0074478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</w:p>
    <w:p w14:paraId="4F882F02" w14:textId="56CBBDDB" w:rsidR="00833983" w:rsidRPr="00215E57" w:rsidRDefault="00800891" w:rsidP="00297749">
      <w:pPr>
        <w:pStyle w:val="a3"/>
        <w:tabs>
          <w:tab w:val="left" w:pos="540"/>
          <w:tab w:val="left" w:pos="900"/>
          <w:tab w:val="left" w:pos="1418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30"/>
          <w:szCs w:val="30"/>
          <w:cs/>
        </w:rPr>
      </w:pPr>
      <w:r w:rsidRPr="00215E57">
        <w:rPr>
          <w:rFonts w:ascii="TH SarabunPSK" w:hAnsi="TH SarabunPSK" w:cs="TH SarabunPSK"/>
          <w:color w:val="000000" w:themeColor="text1"/>
          <w:sz w:val="30"/>
          <w:szCs w:val="30"/>
        </w:rPr>
        <w:tab/>
      </w:r>
      <w:r w:rsidRPr="00215E57">
        <w:rPr>
          <w:rFonts w:ascii="TH SarabunPSK" w:hAnsi="TH SarabunPSK" w:cs="TH SarabunPSK"/>
          <w:color w:val="000000" w:themeColor="text1"/>
          <w:sz w:val="30"/>
          <w:szCs w:val="30"/>
        </w:rPr>
        <w:tab/>
      </w:r>
      <w:r w:rsidRPr="00215E57">
        <w:rPr>
          <w:rFonts w:ascii="TH SarabunPSK" w:hAnsi="TH SarabunPSK" w:cs="TH SarabunPSK"/>
          <w:color w:val="000000" w:themeColor="text1"/>
          <w:sz w:val="30"/>
          <w:szCs w:val="30"/>
        </w:rPr>
        <w:tab/>
      </w:r>
      <w:r w:rsidR="00833983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833983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</w:p>
    <w:p w14:paraId="6A137AC3" w14:textId="6875B4C6" w:rsidR="002B1D22" w:rsidRPr="00215E57" w:rsidRDefault="00CF1CA5" w:rsidP="00833983">
      <w:pPr>
        <w:pStyle w:val="af1"/>
        <w:tabs>
          <w:tab w:val="left" w:pos="1418"/>
        </w:tabs>
        <w:spacing w:before="0" w:beforeAutospacing="0" w:after="0" w:afterAutospacing="0"/>
        <w:jc w:val="thaiDistribute"/>
        <w:rPr>
          <w:rFonts w:ascii="TH SarabunPSK" w:hAnsi="TH SarabunPSK" w:cs="TH SarabunPSK"/>
          <w:color w:val="FF0000"/>
          <w:sz w:val="10"/>
          <w:szCs w:val="10"/>
          <w:cs/>
        </w:rPr>
      </w:pPr>
      <w:r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8E7301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</w:p>
    <w:p w14:paraId="1EC670B3" w14:textId="6D73970C" w:rsidR="00C57D37" w:rsidRPr="00215E57" w:rsidRDefault="0043417C" w:rsidP="00BE661D">
      <w:pPr>
        <w:pStyle w:val="af1"/>
        <w:contextualSpacing/>
        <w:jc w:val="thaiDistribute"/>
        <w:rPr>
          <w:rFonts w:ascii="TH SarabunPSK" w:hAnsi="TH SarabunPSK" w:cs="TH SarabunPSK"/>
        </w:rPr>
      </w:pPr>
      <w:r w:rsidRPr="00215E57">
        <w:rPr>
          <w:rFonts w:ascii="TH SarabunPSK" w:hAnsi="TH SarabunPSK" w:cs="TH SarabunPSK"/>
          <w:color w:val="FF0000"/>
          <w:sz w:val="10"/>
          <w:szCs w:val="10"/>
          <w:cs/>
        </w:rPr>
        <w:t xml:space="preserve"> </w:t>
      </w:r>
      <w:r w:rsidR="001648CD" w:rsidRPr="00215E57">
        <w:rPr>
          <w:rFonts w:ascii="TH SarabunPSK" w:hAnsi="TH SarabunPSK" w:cs="TH SarabunPSK"/>
          <w:color w:val="FF0000"/>
          <w:sz w:val="10"/>
          <w:szCs w:val="10"/>
          <w:cs/>
        </w:rPr>
        <w:tab/>
      </w:r>
      <w:r w:rsidR="00C57D37" w:rsidRPr="00215E57">
        <w:rPr>
          <w:rFonts w:ascii="TH SarabunPSK" w:hAnsi="TH SarabunPSK" w:cs="TH SarabunPSK"/>
          <w:color w:val="000000" w:themeColor="text1"/>
          <w:cs/>
        </w:rPr>
        <w:t>ข้อมูลฝนอำเภอ จากสำนักงานป้องกันและบรรเทาสาธารณภัยจังหวัดนค</w:t>
      </w:r>
      <w:r w:rsidR="00685DDC" w:rsidRPr="00215E57">
        <w:rPr>
          <w:rFonts w:ascii="TH SarabunPSK" w:hAnsi="TH SarabunPSK" w:cs="TH SarabunPSK" w:hint="cs"/>
          <w:color w:val="000000" w:themeColor="text1"/>
          <w:cs/>
        </w:rPr>
        <w:t>ร</w:t>
      </w:r>
      <w:r w:rsidR="00C57D37" w:rsidRPr="00215E57">
        <w:rPr>
          <w:rFonts w:ascii="TH SarabunPSK" w:hAnsi="TH SarabunPSK" w:cs="TH SarabunPSK"/>
          <w:color w:val="000000" w:themeColor="text1"/>
          <w:cs/>
        </w:rPr>
        <w:t>ศรีธรรมราช มีปริมาณน้ำฝน</w:t>
      </w:r>
      <w:r w:rsidR="00035588" w:rsidRPr="00215E57">
        <w:rPr>
          <w:rFonts w:ascii="TH SarabunPSK" w:hAnsi="TH SarabunPSK" w:cs="TH SarabunPSK" w:hint="cs"/>
          <w:color w:val="000000" w:themeColor="text1"/>
          <w:cs/>
        </w:rPr>
        <w:t xml:space="preserve">           </w:t>
      </w:r>
      <w:r w:rsidR="00BE661D" w:rsidRPr="00215E57">
        <w:rPr>
          <w:rFonts w:ascii="TH SarabunPSK" w:hAnsi="TH SarabunPSK" w:cs="TH SarabunPSK" w:hint="cs"/>
          <w:color w:val="000000" w:themeColor="text1"/>
          <w:cs/>
        </w:rPr>
        <w:t xml:space="preserve">                 </w:t>
      </w:r>
      <w:r w:rsidR="00035588" w:rsidRPr="00215E57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C57D37" w:rsidRPr="00215E57">
        <w:rPr>
          <w:rFonts w:ascii="TH SarabunPSK" w:hAnsi="TH SarabunPSK" w:cs="TH SarabunPSK"/>
          <w:color w:val="000000" w:themeColor="text1"/>
          <w:cs/>
        </w:rPr>
        <w:t>ใน</w:t>
      </w:r>
      <w:r w:rsidR="00806C13" w:rsidRPr="00215E57">
        <w:rPr>
          <w:rFonts w:ascii="TH SarabunPSK" w:hAnsi="TH SarabunPSK" w:cs="TH SarabunPSK"/>
          <w:color w:val="000000" w:themeColor="text1"/>
          <w:cs/>
        </w:rPr>
        <w:t xml:space="preserve"> </w:t>
      </w:r>
      <w:r w:rsidR="00C57D37" w:rsidRPr="00215E57">
        <w:rPr>
          <w:rFonts w:ascii="TH SarabunPSK" w:hAnsi="TH SarabunPSK" w:cs="TH SarabunPSK"/>
          <w:color w:val="000000" w:themeColor="text1"/>
          <w:cs/>
        </w:rPr>
        <w:t>23 อำเภอ ดังนี้</w:t>
      </w:r>
      <w:r w:rsidR="00C57D37" w:rsidRPr="00215E57">
        <w:rPr>
          <w:rFonts w:ascii="TH SarabunPSK" w:hAnsi="TH SarabunPSK" w:cs="TH SarabunPSK"/>
          <w:color w:val="000000" w:themeColor="text1"/>
        </w:rPr>
        <w:t xml:space="preserve"> </w:t>
      </w:r>
      <w:r w:rsidR="00C57D37" w:rsidRPr="00215E57">
        <w:rPr>
          <w:rFonts w:ascii="TH SarabunPSK" w:hAnsi="TH SarabunPSK" w:cs="TH SarabunPSK"/>
          <w:color w:val="000000" w:themeColor="text1"/>
          <w:cs/>
        </w:rPr>
        <w:t>(ฝนอำเภอ</w:t>
      </w:r>
      <w:r w:rsidR="00451640" w:rsidRPr="00215E57">
        <w:rPr>
          <w:rFonts w:ascii="TH SarabunPSK" w:hAnsi="TH SarabunPSK" w:cs="TH SarabunPSK"/>
          <w:color w:val="000000" w:themeColor="text1"/>
          <w:cs/>
        </w:rPr>
        <w:t xml:space="preserve"> </w:t>
      </w:r>
      <w:r w:rsidR="001230D3" w:rsidRPr="00215E57">
        <w:rPr>
          <w:rFonts w:ascii="TH SarabunPSK" w:hAnsi="TH SarabunPSK" w:cs="TH SarabunPSK"/>
          <w:color w:val="000000" w:themeColor="text1"/>
          <w:cs/>
        </w:rPr>
        <w:t>วันที่</w:t>
      </w:r>
      <w:r w:rsidR="00B30B47" w:rsidRPr="00215E57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D35CC2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</w:t>
      </w:r>
      <w:r w:rsidR="00F83723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6</w:t>
      </w:r>
      <w:r w:rsidR="00D75E57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213F3C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เมษายน</w:t>
      </w:r>
      <w:r w:rsidR="00135D4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2569</w:t>
      </w:r>
      <w:r w:rsidR="00C57D37" w:rsidRPr="00215E57">
        <w:rPr>
          <w:rFonts w:ascii="TH SarabunPSK" w:hAnsi="TH SarabunPSK" w:cs="TH SarabunPSK"/>
          <w:color w:val="000000" w:themeColor="text1"/>
          <w:cs/>
        </w:rPr>
        <w:t>)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3225"/>
        <w:gridCol w:w="3088"/>
        <w:gridCol w:w="2945"/>
      </w:tblGrid>
      <w:tr w:rsidR="00B41856" w:rsidRPr="003E0565" w14:paraId="4196C190" w14:textId="77777777" w:rsidTr="00AB1E6F">
        <w:trPr>
          <w:trHeight w:val="400"/>
        </w:trPr>
        <w:tc>
          <w:tcPr>
            <w:tcW w:w="322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592C460" w14:textId="105A98D2" w:rsidR="00B41856" w:rsidRPr="00F83723" w:rsidRDefault="00B41856" w:rsidP="00190A1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1.</w:t>
            </w:r>
            <w:r w:rsidR="00A654CC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BB46E7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อำเภอ</w:t>
            </w:r>
            <w:r w:rsidR="00D57487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ทุ่งสง</w:t>
            </w:r>
            <w:r w:rsidR="00465438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7F343C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</w:t>
            </w:r>
            <w:r w:rsidR="00F83723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775F5F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A847FB4" w14:textId="6C3BF502" w:rsidR="00B41856" w:rsidRPr="00F83723" w:rsidRDefault="00B41856" w:rsidP="00190A1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2. อำเภอนาบอน</w:t>
            </w:r>
            <w:r w:rsidR="00AF7998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7F343C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5F6157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.0</w:t>
            </w:r>
            <w:r w:rsidR="00950AB4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D622A0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6823D45C" w14:textId="0223A62C" w:rsidR="00B41856" w:rsidRPr="007F343C" w:rsidRDefault="006332A3" w:rsidP="00342C0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3. อำเภอทุ่งใหญ่</w:t>
            </w:r>
            <w:r w:rsidR="004A29EB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316C18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0B41A3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มม.</w:t>
            </w:r>
          </w:p>
        </w:tc>
      </w:tr>
      <w:tr w:rsidR="00B41856" w:rsidRPr="003E0565" w14:paraId="32061BEA" w14:textId="77777777" w:rsidTr="00AB1E6F"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F8C799E" w14:textId="69092E47" w:rsidR="00B41856" w:rsidRPr="00F83723" w:rsidRDefault="001859CB" w:rsidP="00581BE1">
            <w:pPr>
              <w:ind w:left="-510" w:firstLine="510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4. อำเภอฉวาง</w:t>
            </w:r>
            <w:r w:rsidR="009D2E22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F83723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0.0</w:t>
            </w:r>
            <w:r w:rsidR="001A0AD4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9100C2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ม</w:t>
            </w:r>
            <w:r w:rsidR="00A07446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ม</w:t>
            </w:r>
            <w:r w:rsidR="00B41856"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B22871A" w14:textId="05159673" w:rsidR="00B41856" w:rsidRPr="00F83723" w:rsidRDefault="00B41856" w:rsidP="00E15AC1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5. </w:t>
            </w: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</w:t>
            </w:r>
            <w:r w:rsidR="00A01A6D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้ำ</w:t>
            </w:r>
            <w:proofErr w:type="spellStart"/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เภอพิ</w:t>
            </w:r>
            <w:proofErr w:type="spellEnd"/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ปูน</w:t>
            </w:r>
            <w:r w:rsidR="007C2A50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7F343C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7C2A50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6A5CF14" w14:textId="6037E48F" w:rsidR="00B41856" w:rsidRPr="007F343C" w:rsidRDefault="00B41856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6. </w:t>
            </w: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อำเภอลานสกา</w:t>
            </w:r>
            <w:r w:rsidR="007160DA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7F343C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B758B8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.0</w:t>
            </w:r>
            <w:r w:rsidR="00C613B8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proofErr w:type="spellStart"/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</w:t>
            </w:r>
            <w:proofErr w:type="spellEnd"/>
          </w:p>
        </w:tc>
      </w:tr>
      <w:tr w:rsidR="00B41856" w:rsidRPr="003E0565" w14:paraId="75949099" w14:textId="77777777" w:rsidTr="00AB1E6F">
        <w:trPr>
          <w:trHeight w:val="327"/>
        </w:trPr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F69BE32" w14:textId="4CA70F80" w:rsidR="00B41856" w:rsidRPr="00F83723" w:rsidRDefault="00FB5A3A" w:rsidP="00E15AC1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7. อำเภอพรหมคีรี</w:t>
            </w:r>
            <w:r w:rsidR="00D25C0D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7F343C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0.0</w:t>
            </w:r>
            <w:r w:rsidR="00422762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8C5401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ม</w:t>
            </w:r>
            <w:r w:rsidR="00B41856"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ม.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06B24402" w14:textId="73BB656B" w:rsidR="00B41856" w:rsidRPr="00F83723" w:rsidRDefault="00C15F85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8. อำเภอบางขัน</w:t>
            </w:r>
            <w:r w:rsidR="00975792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F83723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492B9B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B41856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FE7AAE8" w14:textId="3F03C192" w:rsidR="00B41856" w:rsidRPr="007F343C" w:rsidRDefault="00B41856" w:rsidP="000C1220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9. อำเภอถ้ำพรรณรา</w:t>
            </w:r>
            <w:r w:rsidR="0049145D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F27E98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2C574F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.0</w:t>
            </w:r>
            <w:r w:rsidR="00C8108B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</w:tr>
      <w:tr w:rsidR="00B41856" w:rsidRPr="003E0565" w14:paraId="7B49FAA2" w14:textId="77777777" w:rsidTr="00AB1E6F">
        <w:trPr>
          <w:trHeight w:val="137"/>
        </w:trPr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F7C2342" w14:textId="7AE3E593" w:rsidR="00B41856" w:rsidRPr="00F83723" w:rsidRDefault="00B41856" w:rsidP="000C122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10. อำเภอนบ</w:t>
            </w:r>
            <w:proofErr w:type="spellStart"/>
            <w:r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พิ</w:t>
            </w:r>
            <w:proofErr w:type="spellEnd"/>
            <w:r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ต</w:t>
            </w:r>
            <w:r w:rsidR="00C55DE4" w:rsidRPr="00F83723">
              <w:rPr>
                <w:rFonts w:ascii="TH SarabunPSK" w:hAnsi="TH SarabunPSK" w:cs="TH SarabunPSK"/>
                <w:sz w:val="26"/>
                <w:szCs w:val="26"/>
                <w:cs/>
              </w:rPr>
              <w:t>ำ</w:t>
            </w:r>
            <w:r w:rsidR="00C74CD0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2D23AA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0.0</w:t>
            </w:r>
            <w:r w:rsidR="00CF1CA5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4269D7" w:rsidRPr="00F83723">
              <w:rPr>
                <w:rFonts w:ascii="TH SarabunPSK" w:hAnsi="TH SarabunPSK" w:cs="TH SarabunPSK" w:hint="cs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3861878C" w14:textId="270BEFF8" w:rsidR="00B41856" w:rsidRPr="00F83723" w:rsidRDefault="003B2E7E" w:rsidP="00342C0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11. อำเภอช้างกลาง</w:t>
            </w:r>
            <w:r w:rsidR="008B4FED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1A0AD4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8867A8" w:rsidRPr="00F8372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B41856" w:rsidRPr="00F8372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099E745" w14:textId="5F1021E3" w:rsidR="00B41856" w:rsidRPr="007F343C" w:rsidRDefault="00B41856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12. อำเภอเมื</w:t>
            </w:r>
            <w:r w:rsidR="00750588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อง</w:t>
            </w:r>
            <w:r w:rsidR="00514A45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267170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6E23F9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</w:t>
            </w:r>
            <w:r w:rsidR="0065766D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5400D0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</w:tr>
      <w:tr w:rsidR="00B41856" w:rsidRPr="003E0565" w14:paraId="4B19E745" w14:textId="77777777" w:rsidTr="00AB1E6F"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60211E5F" w14:textId="6A7F54BC" w:rsidR="00B41856" w:rsidRPr="007F343C" w:rsidRDefault="00B41856" w:rsidP="000F76E7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7F343C">
              <w:rPr>
                <w:rFonts w:ascii="TH SarabunPSK" w:hAnsi="TH SarabunPSK" w:cs="TH SarabunPSK"/>
                <w:sz w:val="26"/>
                <w:szCs w:val="26"/>
                <w:cs/>
              </w:rPr>
              <w:t>13. อำเภอขนอม</w:t>
            </w:r>
            <w:r w:rsidR="00C870E3" w:rsidRPr="007F343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65766D" w:rsidRPr="007F343C">
              <w:rPr>
                <w:rFonts w:ascii="TH SarabunPSK" w:hAnsi="TH SarabunPSK" w:cs="TH SarabunPSK" w:hint="cs"/>
                <w:sz w:val="26"/>
                <w:szCs w:val="26"/>
                <w:cs/>
              </w:rPr>
              <w:t>0.0</w:t>
            </w:r>
            <w:r w:rsidR="00591D02" w:rsidRPr="007F343C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1971693" w14:textId="39E30CD2" w:rsidR="00B41856" w:rsidRPr="007F343C" w:rsidRDefault="00B41856" w:rsidP="00190A1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14. อำเภอสิชล</w:t>
            </w:r>
            <w:r w:rsidR="004C3974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213F3C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CF1CA5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C49ED1A" w14:textId="323A1775" w:rsidR="00B41856" w:rsidRPr="007F343C" w:rsidRDefault="00B41856" w:rsidP="000C1220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15. อำเภอท่าศาลา</w:t>
            </w:r>
            <w:r w:rsidR="009F0C43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2D23AA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BA5FEF" w:rsidRPr="007F343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7F343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</w:tr>
      <w:tr w:rsidR="00B41856" w:rsidRPr="003E0565" w14:paraId="09BB8319" w14:textId="77777777" w:rsidTr="00AB1E6F">
        <w:trPr>
          <w:trHeight w:val="322"/>
        </w:trPr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3BCA2054" w14:textId="24201B2A" w:rsidR="00B41856" w:rsidRPr="00805B43" w:rsidRDefault="00B41856" w:rsidP="00725EA2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05B43">
              <w:rPr>
                <w:rFonts w:ascii="TH SarabunPSK" w:hAnsi="TH SarabunPSK" w:cs="TH SarabunPSK"/>
                <w:sz w:val="26"/>
                <w:szCs w:val="26"/>
              </w:rPr>
              <w:t xml:space="preserve">16. </w:t>
            </w:r>
            <w:r w:rsidRPr="00805B43">
              <w:rPr>
                <w:rFonts w:ascii="TH SarabunPSK" w:hAnsi="TH SarabunPSK" w:cs="TH SarabunPSK"/>
                <w:sz w:val="26"/>
                <w:szCs w:val="26"/>
                <w:cs/>
              </w:rPr>
              <w:t>อำเภอปากพนัง</w:t>
            </w:r>
            <w:r w:rsidR="00123BC7" w:rsidRPr="00805B4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267170" w:rsidRPr="00805B43">
              <w:rPr>
                <w:rFonts w:ascii="TH SarabunPSK" w:hAnsi="TH SarabunPSK" w:cs="TH SarabunPSK" w:hint="cs"/>
                <w:sz w:val="26"/>
                <w:szCs w:val="26"/>
                <w:cs/>
              </w:rPr>
              <w:t>0</w:t>
            </w:r>
            <w:r w:rsidR="003E0565" w:rsidRPr="00805B43">
              <w:rPr>
                <w:rFonts w:ascii="TH SarabunPSK" w:hAnsi="TH SarabunPSK" w:cs="TH SarabunPSK" w:hint="cs"/>
                <w:sz w:val="26"/>
                <w:szCs w:val="26"/>
                <w:cs/>
              </w:rPr>
              <w:t>.</w:t>
            </w:r>
            <w:r w:rsidR="00164553" w:rsidRPr="00805B43">
              <w:rPr>
                <w:rFonts w:ascii="TH SarabunPSK" w:hAnsi="TH SarabunPSK" w:cs="TH SarabunPSK" w:hint="cs"/>
                <w:sz w:val="26"/>
                <w:szCs w:val="26"/>
                <w:cs/>
              </w:rPr>
              <w:t>0</w:t>
            </w:r>
            <w:r w:rsidR="00A163B0" w:rsidRPr="00805B43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446FD52" w14:textId="45A51C7B" w:rsidR="00B41856" w:rsidRPr="00805B43" w:rsidRDefault="00B41856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17. อำเภอหัวไทร</w:t>
            </w:r>
            <w:r w:rsidR="00DF7C6E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AB1C60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953EE5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2712594" w14:textId="7B747580" w:rsidR="00B41856" w:rsidRPr="001A0AD4" w:rsidRDefault="00B41856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18. </w:t>
            </w:r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อำเภอเชียรใหญ่</w:t>
            </w:r>
            <w:r w:rsidR="00926DD5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E213A2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</w:t>
            </w:r>
            <w:r w:rsidR="003E0565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.0</w:t>
            </w:r>
            <w:r w:rsidR="00123BC7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131D4A"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</w:t>
            </w:r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ม.</w:t>
            </w:r>
          </w:p>
        </w:tc>
      </w:tr>
      <w:tr w:rsidR="00B41856" w:rsidRPr="003E0565" w14:paraId="08C0C9C6" w14:textId="77777777" w:rsidTr="00AB1E6F"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9A111DF" w14:textId="052F7C2F" w:rsidR="00B41856" w:rsidRPr="00805B43" w:rsidRDefault="00B41856" w:rsidP="00725EA2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19.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อำเภอชะอวด</w:t>
            </w:r>
            <w:r w:rsidR="00FC484F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267170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AF7998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33379644" w14:textId="60A89396" w:rsidR="00B41856" w:rsidRPr="00805B43" w:rsidRDefault="00B41856" w:rsidP="003A29C6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20.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อำเภอร่อนพิบูลย์</w:t>
            </w:r>
            <w:r w:rsidR="00465438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3E0565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7C2A50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68C8B16" w14:textId="0C45FB38" w:rsidR="00B41856" w:rsidRPr="001A0AD4" w:rsidRDefault="00B41856" w:rsidP="00190A1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21. </w:t>
            </w:r>
            <w:proofErr w:type="gramStart"/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อำเภอจุฬาภรณ์</w:t>
            </w:r>
            <w:r w:rsidR="003225F1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5F6157"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0.0</w:t>
            </w:r>
            <w:proofErr w:type="gramEnd"/>
            <w:r w:rsidR="008803ED" w:rsidRPr="001A0AD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1A0AD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</w:tr>
      <w:tr w:rsidR="00B41856" w:rsidRPr="003E0565" w14:paraId="08CB5496" w14:textId="77777777" w:rsidTr="00AB1E6F">
        <w:trPr>
          <w:trHeight w:val="270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709714B" w14:textId="04595096" w:rsidR="00B41856" w:rsidRPr="00805B43" w:rsidRDefault="00B41856" w:rsidP="00190A1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22.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อำเภอพระพรหม</w:t>
            </w:r>
            <w:r w:rsidR="00055D3B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805B43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123BC7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มม.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4C2535" w14:textId="2F37A2B7" w:rsidR="00B41856" w:rsidRPr="00805B43" w:rsidRDefault="00347800" w:rsidP="008D4E4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23.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อำเภอเฉลิมพระเกียรติ</w:t>
            </w:r>
            <w:r w:rsidR="000371BA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="003E0565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0.0</w:t>
            </w:r>
            <w:r w:rsidR="00100A26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805B4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มม</w:t>
            </w:r>
            <w:r w:rsidR="00123BC7" w:rsidRPr="00805B4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C4FBA" w14:textId="77777777" w:rsidR="00B41856" w:rsidRPr="00C4538B" w:rsidRDefault="00B41856" w:rsidP="00423D52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</w:tbl>
    <w:p w14:paraId="0ADC2A34" w14:textId="77777777" w:rsidR="003D1D31" w:rsidRPr="003E0565" w:rsidRDefault="003D1D31" w:rsidP="00F27937">
      <w:pPr>
        <w:ind w:firstLine="720"/>
        <w:jc w:val="thaiDistribute"/>
        <w:rPr>
          <w:rFonts w:ascii="TH SarabunPSK" w:hAnsi="TH SarabunPSK" w:cs="TH SarabunPSK"/>
          <w:color w:val="000000" w:themeColor="text1"/>
          <w:sz w:val="10"/>
          <w:szCs w:val="10"/>
        </w:rPr>
      </w:pPr>
    </w:p>
    <w:p w14:paraId="75C027DD" w14:textId="77777777" w:rsidR="00C3060F" w:rsidRPr="00215E57" w:rsidRDefault="00C3060F" w:rsidP="0027257D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4"/>
          <w:szCs w:val="4"/>
        </w:rPr>
      </w:pPr>
    </w:p>
    <w:p w14:paraId="794A8F1E" w14:textId="77777777" w:rsidR="00661C69" w:rsidRPr="00215E57" w:rsidRDefault="00661C69" w:rsidP="0063274B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10"/>
          <w:szCs w:val="10"/>
        </w:rPr>
      </w:pPr>
    </w:p>
    <w:p w14:paraId="2D669758" w14:textId="64082EF9" w:rsidR="00D06096" w:rsidRPr="00101914" w:rsidRDefault="0063274B" w:rsidP="0063274B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10191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6. </w:t>
      </w:r>
      <w:r w:rsidR="00682DBB" w:rsidRPr="0010191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รองรับสถานการณ์ภัยแล้ง การให้ความช่วยเหลือ ด้านเครื่องจักร-เครื่องมือ</w:t>
      </w:r>
    </w:p>
    <w:p w14:paraId="5E7EC100" w14:textId="67E691AD" w:rsidR="00682DBB" w:rsidRPr="00215E57" w:rsidRDefault="0063274B" w:rsidP="00682DBB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  <w:cs/>
        </w:rPr>
      </w:pPr>
      <w:r w:rsidRPr="00215E57">
        <w:rPr>
          <w:rFonts w:ascii="TH SarabunPSK" w:hAnsi="TH SarabunPSK" w:cs="TH SarabunPSK"/>
          <w:color w:val="000000"/>
          <w:sz w:val="30"/>
          <w:szCs w:val="30"/>
          <w:cs/>
        </w:rPr>
        <w:tab/>
      </w:r>
      <w:bookmarkStart w:id="1" w:name="_Hlk165362627"/>
      <w:r w:rsidR="00682DBB" w:rsidRPr="00215E57">
        <w:rPr>
          <w:rFonts w:ascii="TH SarabunPSK" w:hAnsi="TH SarabunPSK" w:cs="TH SarabunPSK"/>
          <w:color w:val="000000"/>
          <w:sz w:val="30"/>
          <w:szCs w:val="30"/>
          <w:cs/>
        </w:rPr>
        <w:t>กรมชลประทาน โดยสำนักงานชลประทานที่ 15 ได้ดำเนินการติดตั้งเครื่องสูบน้ำ</w:t>
      </w:r>
      <w:r w:rsidR="00682DBB" w:rsidRPr="00215E57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จำนวนทั้งหมด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58</w:t>
      </w:r>
      <w:r w:rsidR="000D6F6E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="00682DBB" w:rsidRPr="00215E57">
        <w:rPr>
          <w:rFonts w:ascii="TH SarabunPSK" w:hAnsi="TH SarabunPSK" w:cs="TH SarabunPSK" w:hint="cs"/>
          <w:color w:val="000000"/>
          <w:sz w:val="30"/>
          <w:szCs w:val="30"/>
          <w:cs/>
        </w:rPr>
        <w:t>เคร</w:t>
      </w:r>
      <w:r w:rsidR="00BC65DE" w:rsidRPr="00215E57">
        <w:rPr>
          <w:rFonts w:ascii="TH SarabunPSK" w:hAnsi="TH SarabunPSK" w:cs="TH SarabunPSK" w:hint="cs"/>
          <w:color w:val="000000"/>
          <w:sz w:val="30"/>
          <w:szCs w:val="30"/>
          <w:cs/>
        </w:rPr>
        <w:t>ื่อง</w:t>
      </w:r>
      <w:r w:rsidR="00682DBB" w:rsidRPr="00215E57">
        <w:rPr>
          <w:rFonts w:ascii="TH SarabunPSK" w:hAnsi="TH SarabunPSK" w:cs="TH SarabunPSK"/>
          <w:color w:val="000000"/>
          <w:sz w:val="30"/>
          <w:szCs w:val="30"/>
          <w:cs/>
        </w:rPr>
        <w:t xml:space="preserve"> </w:t>
      </w:r>
      <w:r w:rsidR="00714B3D" w:rsidRPr="00215E57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                </w:t>
      </w:r>
    </w:p>
    <w:p w14:paraId="7C8610C1" w14:textId="4BEA5C0C" w:rsidR="00BC65DE" w:rsidRDefault="00BC65DE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  <w:r w:rsidRPr="00215E57">
        <w:rPr>
          <w:rFonts w:ascii="TH SarabunPSK" w:hAnsi="TH SarabunPSK" w:cs="TH SarabunPSK"/>
          <w:color w:val="000000"/>
          <w:sz w:val="30"/>
          <w:szCs w:val="30"/>
        </w:rPr>
        <w:tab/>
      </w:r>
      <w:r w:rsidR="00001264">
        <w:rPr>
          <w:rFonts w:ascii="TH SarabunPSK" w:hAnsi="TH SarabunPSK" w:cs="TH SarabunPSK"/>
          <w:color w:val="000000"/>
          <w:sz w:val="30"/>
          <w:szCs w:val="30"/>
        </w:rPr>
        <w:tab/>
      </w:r>
      <w:r w:rsidRPr="00215E57">
        <w:rPr>
          <w:rFonts w:ascii="TH SarabunPSK" w:hAnsi="TH SarabunPSK" w:cs="TH SarabunPSK"/>
          <w:color w:val="000000"/>
          <w:sz w:val="30"/>
          <w:szCs w:val="30"/>
        </w:rPr>
        <w:t>6.</w:t>
      </w:r>
      <w:r w:rsidR="002535CC" w:rsidRPr="00215E57">
        <w:rPr>
          <w:rFonts w:ascii="TH SarabunPSK" w:hAnsi="TH SarabunPSK" w:cs="TH SarabunPSK"/>
          <w:color w:val="000000"/>
          <w:sz w:val="30"/>
          <w:szCs w:val="30"/>
        </w:rPr>
        <w:t>1</w:t>
      </w:r>
      <w:r w:rsidRPr="00215E57">
        <w:rPr>
          <w:rFonts w:ascii="TH SarabunPSK" w:hAnsi="TH SarabunPSK" w:cs="TH SarabunPSK"/>
          <w:color w:val="000000"/>
          <w:sz w:val="30"/>
          <w:szCs w:val="30"/>
          <w:cs/>
        </w:rPr>
        <w:t xml:space="preserve"> ช่วยเหลือพื้นที่</w:t>
      </w:r>
      <w:r w:rsidR="00270347">
        <w:rPr>
          <w:rFonts w:ascii="TH SarabunPSK" w:hAnsi="TH SarabunPSK" w:cs="TH SarabunPSK" w:hint="cs"/>
          <w:color w:val="000000"/>
          <w:sz w:val="30"/>
          <w:szCs w:val="30"/>
          <w:cs/>
        </w:rPr>
        <w:t>ปลูกข้าวนาปีหลังน้ำลด</w:t>
      </w:r>
      <w:r w:rsidRPr="00215E57">
        <w:rPr>
          <w:rFonts w:ascii="TH SarabunPSK" w:hAnsi="TH SarabunPSK" w:cs="TH SarabunPSK"/>
          <w:color w:val="000000"/>
          <w:sz w:val="30"/>
          <w:szCs w:val="30"/>
          <w:cs/>
        </w:rPr>
        <w:t xml:space="preserve"> จำนวน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49</w:t>
      </w:r>
      <w:r w:rsidRPr="00215E57">
        <w:rPr>
          <w:rFonts w:ascii="TH SarabunPSK" w:hAnsi="TH SarabunPSK" w:cs="TH SarabunPSK"/>
          <w:color w:val="000000"/>
          <w:sz w:val="30"/>
          <w:szCs w:val="30"/>
          <w:cs/>
        </w:rPr>
        <w:t xml:space="preserve"> เครื่อง</w:t>
      </w:r>
    </w:p>
    <w:p w14:paraId="75197DAE" w14:textId="613DFD18" w:rsidR="004D3AA3" w:rsidRDefault="004D3AA3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  <w:t xml:space="preserve">6.2 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ช่วยเหลือพื้นที่การเกษตรฤดูแล้</w:t>
      </w:r>
      <w:r w:rsidR="0061613F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ง จำนวน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3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เครื่อง</w:t>
      </w:r>
    </w:p>
    <w:p w14:paraId="5E75F79E" w14:textId="43DDB334" w:rsidR="000716E4" w:rsidRDefault="000716E4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  <w:cs/>
        </w:rPr>
      </w:pPr>
      <w:r>
        <w:rPr>
          <w:rFonts w:ascii="TH SarabunPSK" w:hAnsi="TH SarabunPSK" w:cs="TH SarabunPSK"/>
          <w:color w:val="000000"/>
          <w:sz w:val="30"/>
          <w:szCs w:val="30"/>
        </w:rPr>
        <w:tab/>
      </w:r>
      <w:r>
        <w:rPr>
          <w:rFonts w:ascii="TH SarabunPSK" w:hAnsi="TH SarabunPSK" w:cs="TH SarabunPSK"/>
          <w:color w:val="000000"/>
          <w:sz w:val="30"/>
          <w:szCs w:val="30"/>
        </w:rPr>
        <w:tab/>
        <w:t>6.3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ช่วยเหลือพื้นที่งานก่อสร้าง จำนวน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4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เครื่อง</w:t>
      </w:r>
    </w:p>
    <w:p w14:paraId="257655AC" w14:textId="696FB02D" w:rsidR="00B56092" w:rsidRDefault="00B56092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  <w:cs/>
        </w:rPr>
      </w:pPr>
      <w:r>
        <w:rPr>
          <w:rFonts w:ascii="TH SarabunPSK" w:hAnsi="TH SarabunPSK" w:cs="TH SarabunPSK"/>
          <w:color w:val="000000"/>
          <w:sz w:val="30"/>
          <w:szCs w:val="30"/>
          <w:cs/>
        </w:rPr>
        <w:tab/>
      </w:r>
      <w:r>
        <w:rPr>
          <w:rFonts w:ascii="TH SarabunPSK" w:hAnsi="TH SarabunPSK" w:cs="TH SarabunPSK"/>
          <w:color w:val="000000"/>
          <w:sz w:val="30"/>
          <w:szCs w:val="30"/>
          <w:cs/>
        </w:rPr>
        <w:tab/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>6.</w:t>
      </w:r>
      <w:r w:rsidR="000716E4">
        <w:rPr>
          <w:rFonts w:ascii="TH SarabunPSK" w:hAnsi="TH SarabunPSK" w:cs="TH SarabunPSK" w:hint="cs"/>
          <w:color w:val="000000"/>
          <w:sz w:val="30"/>
          <w:szCs w:val="30"/>
          <w:cs/>
        </w:rPr>
        <w:t>4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ช่วยเหลือพื้นที่ป่าพรุควนเ</w:t>
      </w:r>
      <w:proofErr w:type="spellStart"/>
      <w:r>
        <w:rPr>
          <w:rFonts w:ascii="TH SarabunPSK" w:hAnsi="TH SarabunPSK" w:cs="TH SarabunPSK" w:hint="cs"/>
          <w:color w:val="000000"/>
          <w:sz w:val="30"/>
          <w:szCs w:val="30"/>
          <w:cs/>
        </w:rPr>
        <w:t>คร็ง</w:t>
      </w:r>
      <w:proofErr w:type="spellEnd"/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จำนวน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2</w:t>
      </w: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เครื่อง</w:t>
      </w:r>
    </w:p>
    <w:p w14:paraId="033CAFC3" w14:textId="679304E8" w:rsidR="00601584" w:rsidRPr="00215E57" w:rsidRDefault="006B1C6F" w:rsidP="00270347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  <w:r>
        <w:rPr>
          <w:rFonts w:ascii="TH SarabunPSK" w:hAnsi="TH SarabunPSK" w:cs="TH SarabunPSK"/>
          <w:color w:val="000000"/>
          <w:sz w:val="30"/>
          <w:szCs w:val="30"/>
          <w:cs/>
        </w:rPr>
        <w:tab/>
      </w:r>
      <w:r w:rsidR="00001264">
        <w:rPr>
          <w:rFonts w:ascii="TH SarabunPSK" w:hAnsi="TH SarabunPSK" w:cs="TH SarabunPSK"/>
          <w:color w:val="000000"/>
          <w:sz w:val="30"/>
          <w:szCs w:val="30"/>
          <w:cs/>
        </w:rPr>
        <w:tab/>
      </w:r>
      <w:r w:rsidR="008E07BD" w:rsidRPr="008E07BD">
        <w:rPr>
          <w:rFonts w:ascii="TH SarabunPSK" w:hAnsi="TH SarabunPSK" w:cs="TH SarabunPSK"/>
          <w:color w:val="000000"/>
          <w:sz w:val="30"/>
          <w:szCs w:val="30"/>
        </w:rPr>
        <w:t>6.</w:t>
      </w:r>
      <w:r w:rsidR="000716E4">
        <w:rPr>
          <w:rFonts w:ascii="TH SarabunPSK" w:hAnsi="TH SarabunPSK" w:cs="TH SarabunPSK"/>
          <w:color w:val="000000"/>
          <w:sz w:val="30"/>
          <w:szCs w:val="30"/>
        </w:rPr>
        <w:t>5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</w:rPr>
        <w:t xml:space="preserve"> 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>ก่อสร้</w:t>
      </w:r>
      <w:r w:rsidR="008E07BD">
        <w:rPr>
          <w:rFonts w:ascii="TH SarabunPSK" w:hAnsi="TH SarabunPSK" w:cs="TH SarabunPSK" w:hint="cs"/>
          <w:color w:val="000000"/>
          <w:sz w:val="30"/>
          <w:szCs w:val="30"/>
          <w:cs/>
        </w:rPr>
        <w:t>า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>งทำนบชั่วคราว</w:t>
      </w:r>
      <w:r w:rsidR="008E07BD"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>เพื่อช่วยเหลือพื้นที่ป่าพรุควนเ</w:t>
      </w:r>
      <w:proofErr w:type="spellStart"/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>คร็ง</w:t>
      </w:r>
      <w:proofErr w:type="spellEnd"/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 xml:space="preserve">แล้วเสร็จ จำนวน </w:t>
      </w:r>
      <w:r w:rsidR="005047E2">
        <w:rPr>
          <w:rFonts w:ascii="TH SarabunPSK" w:hAnsi="TH SarabunPSK" w:cs="TH SarabunPSK" w:hint="cs"/>
          <w:color w:val="000000"/>
          <w:sz w:val="30"/>
          <w:szCs w:val="30"/>
          <w:cs/>
        </w:rPr>
        <w:t>41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</w:rPr>
        <w:t xml:space="preserve"> </w:t>
      </w:r>
      <w:r w:rsidR="008E07BD" w:rsidRPr="008E07BD">
        <w:rPr>
          <w:rFonts w:ascii="TH SarabunPSK" w:hAnsi="TH SarabunPSK" w:cs="TH SarabunPSK"/>
          <w:color w:val="000000"/>
          <w:sz w:val="30"/>
          <w:szCs w:val="30"/>
          <w:cs/>
        </w:rPr>
        <w:t>แห่ง</w:t>
      </w:r>
    </w:p>
    <w:p w14:paraId="1B0EB9C9" w14:textId="1EFA06E6" w:rsidR="00601584" w:rsidRPr="00215E57" w:rsidRDefault="00601584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</w:p>
    <w:p w14:paraId="78E765D7" w14:textId="613F4CE7" w:rsidR="00601584" w:rsidRPr="00E307DB" w:rsidRDefault="00601584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  <w:cs/>
        </w:rPr>
      </w:pPr>
    </w:p>
    <w:p w14:paraId="54762BA8" w14:textId="38E91F13" w:rsidR="00DE6884" w:rsidRPr="00215E57" w:rsidRDefault="00DE6884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</w:p>
    <w:p w14:paraId="6259DCCA" w14:textId="55029027" w:rsidR="00DE6884" w:rsidRDefault="00DE6884" w:rsidP="00BC65DE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z w:val="30"/>
          <w:szCs w:val="30"/>
        </w:rPr>
      </w:pPr>
    </w:p>
    <w:bookmarkEnd w:id="1"/>
    <w:p w14:paraId="4327C914" w14:textId="1DA5B60B" w:rsidR="000E2DA5" w:rsidRPr="00101914" w:rsidRDefault="00692024" w:rsidP="00083008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0191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7</w:t>
      </w:r>
      <w:r w:rsidR="000E2DA5" w:rsidRPr="0010191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 การติดตามสถานการณ์น้ำ</w:t>
      </w:r>
    </w:p>
    <w:p w14:paraId="2A8C04AA" w14:textId="003871EC" w:rsidR="002058E5" w:rsidRDefault="00BF39E9" w:rsidP="003B5A5F">
      <w:pPr>
        <w:ind w:firstLine="720"/>
        <w:jc w:val="thaiDistribute"/>
        <w:rPr>
          <w:rFonts w:ascii="TH SarabunPSK" w:eastAsiaTheme="minorEastAsia" w:hAnsi="TH SarabunPSK" w:cs="TH SarabunPSK"/>
          <w:noProof/>
          <w:color w:val="000000" w:themeColor="text1"/>
          <w:sz w:val="28"/>
        </w:rPr>
      </w:pPr>
      <w:r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>จ</w:t>
      </w:r>
      <w:r w:rsidR="000E2DA5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ากพยากรณ์อากาศของกรมอุตุนิยมวิทยา </w:t>
      </w:r>
      <w:r w:rsidR="000E2DA5" w:rsidRPr="00215E57">
        <w:rPr>
          <w:rFonts w:ascii="TH SarabunPSK" w:hAnsi="TH SarabunPSK" w:cs="TH SarabunPSK"/>
          <w:color w:val="000000" w:themeColor="text1"/>
          <w:sz w:val="30"/>
          <w:szCs w:val="30"/>
          <w:u w:val="single"/>
          <w:cs/>
        </w:rPr>
        <w:t>ภาคใต้ฝั่งตะวันออก</w:t>
      </w:r>
      <w:r w:rsidR="00425A0A" w:rsidRPr="00215E57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 w:themeFill="background1"/>
          <w:cs/>
        </w:rPr>
        <w:t xml:space="preserve"> </w:t>
      </w:r>
      <w:r w:rsidR="003B5A5F" w:rsidRPr="003B5A5F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 w:themeFill="background1"/>
          <w:cs/>
        </w:rPr>
        <w:t xml:space="preserve">อากาศร้อนในตอนกลางวัน โดยมีฝนฟ้าคะนอง </w:t>
      </w:r>
      <w:r w:rsidR="003B5A5F">
        <w:rPr>
          <w:rFonts w:ascii="TH SarabunPSK" w:hAnsi="TH SarabunPSK" w:cs="TH SarabunPSK" w:hint="cs"/>
          <w:color w:val="000000" w:themeColor="text1"/>
          <w:sz w:val="30"/>
          <w:szCs w:val="30"/>
          <w:shd w:val="clear" w:color="auto" w:fill="FFFFFF" w:themeFill="background1"/>
          <w:cs/>
        </w:rPr>
        <w:t xml:space="preserve"> </w:t>
      </w:r>
      <w:r w:rsidR="003B5A5F" w:rsidRPr="003B5A5F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 w:themeFill="background1"/>
          <w:cs/>
        </w:rPr>
        <w:t>ร้อยละ 20 ของพื้นที่ ส่วนมากบริเวณจังหวัดพัทลุง สงขลา ยะลา และนราธิวาส</w:t>
      </w:r>
      <w:r w:rsidR="003B5A5F" w:rsidRPr="003B5A5F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 w:themeFill="background1"/>
        </w:rPr>
        <w:t xml:space="preserve"> </w:t>
      </w:r>
      <w:r w:rsidR="003B5A5F" w:rsidRPr="003B5A5F">
        <w:rPr>
          <w:rFonts w:ascii="TH SarabunPSK" w:hAnsi="TH SarabunPSK" w:cs="TH SarabunPSK"/>
          <w:color w:val="000000" w:themeColor="text1"/>
          <w:sz w:val="30"/>
          <w:szCs w:val="30"/>
          <w:shd w:val="clear" w:color="auto" w:fill="FFFFFF" w:themeFill="background1"/>
          <w:cs/>
        </w:rPr>
        <w:t>อุณหภูมิต่ำสุด 23-27 องศาเซลเซียส อุณหภูมิสูงสุด 35-39 องศาเซลเซียส ลมแปรปรวน ความเร็ว 10-30 กม./ชม. ทะเลมีคลื่นต่ำกว่า 1 เมตร บริเวณที่มีฝนฟ้าคะนองคลื่นสูงมากกว่า 1 เมตร</w:t>
      </w:r>
    </w:p>
    <w:p w14:paraId="5A6F3524" w14:textId="1077184B" w:rsidR="003B5A5F" w:rsidRPr="003B5A5F" w:rsidRDefault="003B5A5F" w:rsidP="003B5A5F">
      <w:pPr>
        <w:ind w:firstLine="720"/>
        <w:jc w:val="thaiDistribute"/>
        <w:rPr>
          <w:rFonts w:ascii="TH SarabunPSK" w:eastAsiaTheme="minorEastAsia" w:hAnsi="TH SarabunPSK" w:cs="TH SarabunPSK"/>
          <w:noProof/>
          <w:color w:val="000000" w:themeColor="text1"/>
          <w:sz w:val="28"/>
        </w:rPr>
      </w:pPr>
      <w:r w:rsidRPr="00166C46">
        <w:rPr>
          <w:rFonts w:ascii="TH SarabunPSK" w:eastAsiaTheme="minorEastAsia" w:hAnsi="TH SarabunPSK" w:cs="TH SarabunPSK"/>
          <w:noProof/>
          <w:color w:val="EE0000"/>
          <w:sz w:val="28"/>
        </w:rPr>
        <w:drawing>
          <wp:anchor distT="0" distB="0" distL="114300" distR="114300" simplePos="0" relativeHeight="251736064" behindDoc="0" locked="0" layoutInCell="1" allowOverlap="1" wp14:anchorId="510FFF22" wp14:editId="7B6872A3">
            <wp:simplePos x="0" y="0"/>
            <wp:positionH relativeFrom="column">
              <wp:posOffset>4229100</wp:posOffset>
            </wp:positionH>
            <wp:positionV relativeFrom="paragraph">
              <wp:posOffset>119380</wp:posOffset>
            </wp:positionV>
            <wp:extent cx="2114550" cy="806450"/>
            <wp:effectExtent l="0" t="0" r="0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AE45D" w14:textId="3B187CB3" w:rsidR="002956FB" w:rsidRPr="000F60BD" w:rsidRDefault="002956FB" w:rsidP="00EF7092">
      <w:pPr>
        <w:ind w:firstLine="720"/>
        <w:jc w:val="thaiDistribute"/>
        <w:rPr>
          <w:rFonts w:ascii="TH SarabunPSK" w:eastAsiaTheme="minorEastAsia" w:hAnsi="TH SarabunPSK" w:cs="TH SarabunPSK"/>
          <w:noProof/>
          <w:color w:val="000000" w:themeColor="text1"/>
          <w:sz w:val="28"/>
        </w:rPr>
      </w:pPr>
    </w:p>
    <w:p w14:paraId="4701BB44" w14:textId="0C4345F9" w:rsidR="002956FB" w:rsidRPr="00215E57" w:rsidRDefault="002956FB" w:rsidP="00EF7092">
      <w:pPr>
        <w:ind w:firstLine="720"/>
        <w:jc w:val="thaiDistribute"/>
        <w:rPr>
          <w:rFonts w:ascii="TH SarabunPSK" w:eastAsiaTheme="minorEastAsia" w:hAnsi="TH SarabunPSK" w:cs="TH SarabunPSK"/>
          <w:noProof/>
          <w:color w:val="EE0000"/>
          <w:sz w:val="28"/>
          <w:cs/>
        </w:rPr>
      </w:pPr>
    </w:p>
    <w:p w14:paraId="7A12F232" w14:textId="7918552E" w:rsidR="009472B4" w:rsidRPr="00215E57" w:rsidRDefault="009472B4" w:rsidP="0048443E">
      <w:pPr>
        <w:ind w:firstLine="720"/>
        <w:jc w:val="thaiDistribute"/>
        <w:rPr>
          <w:rFonts w:ascii="TH SarabunPSK" w:eastAsiaTheme="minorEastAsia" w:hAnsi="TH SarabunPSK" w:cs="TH SarabunPSK"/>
          <w:color w:val="000000" w:themeColor="text1"/>
          <w:sz w:val="28"/>
        </w:rPr>
      </w:pPr>
    </w:p>
    <w:p w14:paraId="228BB87E" w14:textId="77777777" w:rsidR="003B5A5F" w:rsidRPr="003B5A5F" w:rsidRDefault="003B5A5F" w:rsidP="003B5A5F">
      <w:pPr>
        <w:ind w:firstLine="720"/>
        <w:jc w:val="right"/>
        <w:rPr>
          <w:rFonts w:ascii="TH SarabunPSK" w:eastAsiaTheme="minorEastAsia" w:hAnsi="TH SarabunPSK" w:cs="TH SarabunPSK"/>
          <w:sz w:val="30"/>
          <w:szCs w:val="30"/>
        </w:rPr>
      </w:pPr>
      <w:r w:rsidRPr="003B5A5F">
        <w:rPr>
          <w:rFonts w:ascii="TH SarabunPSK" w:eastAsiaTheme="minorEastAsia" w:hAnsi="TH SarabunPSK" w:cs="TH SarabunPSK"/>
          <w:sz w:val="30"/>
          <w:szCs w:val="30"/>
          <w:cs/>
        </w:rPr>
        <w:t>นายพิเชฐ  พัฒนศิริพงศ์</w:t>
      </w:r>
    </w:p>
    <w:p w14:paraId="65317C88" w14:textId="77777777" w:rsidR="003B5A5F" w:rsidRPr="003B5A5F" w:rsidRDefault="003B5A5F" w:rsidP="003B5A5F">
      <w:pPr>
        <w:ind w:firstLine="720"/>
        <w:jc w:val="right"/>
        <w:rPr>
          <w:rFonts w:ascii="TH SarabunPSK" w:eastAsiaTheme="minorEastAsia" w:hAnsi="TH SarabunPSK" w:cs="TH SarabunPSK"/>
          <w:sz w:val="30"/>
          <w:szCs w:val="30"/>
        </w:rPr>
      </w:pPr>
      <w:r w:rsidRPr="003B5A5F">
        <w:rPr>
          <w:rFonts w:ascii="TH SarabunPSK" w:eastAsiaTheme="minorEastAsia" w:hAnsi="TH SarabunPSK" w:cs="TH SarabunPSK"/>
          <w:sz w:val="30"/>
          <w:szCs w:val="30"/>
          <w:cs/>
        </w:rPr>
        <w:t>นายช่างชลประทานอาวุโส รักษาการในตำแหน่ง</w:t>
      </w:r>
    </w:p>
    <w:p w14:paraId="43F678E4" w14:textId="6A27F5D1" w:rsidR="00930CC7" w:rsidRPr="00215E57" w:rsidRDefault="00945DD9" w:rsidP="003B5A5F">
      <w:pPr>
        <w:ind w:firstLine="720"/>
        <w:jc w:val="right"/>
        <w:rPr>
          <w:rFonts w:ascii="TH SarabunPSK" w:eastAsiaTheme="minorEastAsia" w:hAnsi="TH SarabunPSK" w:cs="TH SarabunPSK"/>
          <w:sz w:val="30"/>
          <w:szCs w:val="30"/>
        </w:rPr>
      </w:pP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>ผู้อำนวยการโครงการชลประทานนครศรีธรรมราช</w:t>
      </w:r>
    </w:p>
    <w:p w14:paraId="6188A91B" w14:textId="77777777" w:rsidR="00930CC7" w:rsidRPr="00215E57" w:rsidRDefault="00930CC7" w:rsidP="00930CC7">
      <w:pPr>
        <w:ind w:firstLine="720"/>
        <w:jc w:val="right"/>
        <w:rPr>
          <w:rFonts w:ascii="TH SarabunPSK" w:eastAsiaTheme="minorEastAsia" w:hAnsi="TH SarabunPSK" w:cs="TH SarabunPSK"/>
          <w:sz w:val="30"/>
          <w:szCs w:val="30"/>
        </w:rPr>
      </w:pP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 xml:space="preserve"> </w:t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</w: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ab/>
        <w:t xml:space="preserve">ศูนย์ปฏิบัติการน้ำอัจฉริยะ </w:t>
      </w:r>
    </w:p>
    <w:p w14:paraId="52CC4853" w14:textId="77777777" w:rsidR="00930CC7" w:rsidRPr="00215E57" w:rsidRDefault="00930CC7" w:rsidP="00930CC7">
      <w:pPr>
        <w:ind w:firstLine="720"/>
        <w:jc w:val="right"/>
        <w:rPr>
          <w:rFonts w:ascii="TH SarabunPSK" w:eastAsiaTheme="minorEastAsia" w:hAnsi="TH SarabunPSK" w:cs="TH SarabunPSK"/>
          <w:sz w:val="30"/>
          <w:szCs w:val="30"/>
        </w:rPr>
      </w:pP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>โครงการชลประทานนครศรีธรรมราช สำนักงานชลประทานที่ 15</w:t>
      </w:r>
    </w:p>
    <w:p w14:paraId="5100D3B0" w14:textId="01FF77FD" w:rsidR="00867183" w:rsidRPr="00215E57" w:rsidRDefault="00930CC7" w:rsidP="00930CC7">
      <w:pPr>
        <w:ind w:firstLine="720"/>
        <w:jc w:val="right"/>
        <w:rPr>
          <w:rFonts w:ascii="TH SarabunPSK" w:hAnsi="TH SarabunPSK" w:cs="TH SarabunPSK"/>
          <w:sz w:val="30"/>
          <w:szCs w:val="30"/>
        </w:rPr>
      </w:pPr>
      <w:r w:rsidRPr="00215E57">
        <w:rPr>
          <w:rFonts w:ascii="TH SarabunPSK" w:eastAsiaTheme="minorEastAsia" w:hAnsi="TH SarabunPSK" w:cs="TH SarabunPSK"/>
          <w:sz w:val="30"/>
          <w:szCs w:val="30"/>
          <w:cs/>
        </w:rPr>
        <w:t>กรมชลประทาน กระทรวงเกษตรและสหกรณ์</w:t>
      </w:r>
    </w:p>
    <w:p w14:paraId="0558B0B8" w14:textId="4221AFEA" w:rsidR="00BA4200" w:rsidRPr="00215E57" w:rsidRDefault="0029170D" w:rsidP="00947A56">
      <w:pPr>
        <w:ind w:firstLine="720"/>
        <w:jc w:val="right"/>
        <w:rPr>
          <w:rFonts w:ascii="TH SarabunPSK" w:hAnsi="TH SarabunPSK" w:cs="TH SarabunPSK"/>
          <w:sz w:val="30"/>
          <w:szCs w:val="30"/>
        </w:rPr>
      </w:pPr>
      <w:r w:rsidRPr="00215E57">
        <w:rPr>
          <w:rFonts w:ascii="TH SarabunPSK" w:hAnsi="TH SarabunPSK" w:cs="TH SarabunPSK"/>
          <w:sz w:val="30"/>
          <w:szCs w:val="30"/>
          <w:cs/>
        </w:rPr>
        <w:tab/>
      </w:r>
      <w:r w:rsidRPr="00215E57">
        <w:rPr>
          <w:rFonts w:ascii="TH SarabunPSK" w:hAnsi="TH SarabunPSK" w:cs="TH SarabunPSK"/>
          <w:sz w:val="30"/>
          <w:szCs w:val="30"/>
          <w:cs/>
        </w:rPr>
        <w:tab/>
      </w:r>
      <w:r w:rsidR="00DE1301" w:rsidRPr="00215E57">
        <w:rPr>
          <w:rFonts w:ascii="TH SarabunPSK" w:hAnsi="TH SarabunPSK" w:cs="TH SarabunPSK"/>
          <w:sz w:val="30"/>
          <w:szCs w:val="30"/>
          <w:cs/>
        </w:rPr>
        <w:t>วันที่</w:t>
      </w:r>
      <w:r w:rsidR="00E10639" w:rsidRPr="00215E57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316C18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</w:t>
      </w:r>
      <w:r w:rsidR="00F83723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6</w:t>
      </w:r>
      <w:r w:rsidR="00213F3C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เมษายน</w:t>
      </w:r>
      <w:r w:rsidR="00135D46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 xml:space="preserve"> 2569</w:t>
      </w:r>
      <w:r w:rsidR="00135D46" w:rsidRPr="00215E57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  <w:r w:rsidR="0041039B" w:rsidRPr="00215E57">
        <w:rPr>
          <w:rFonts w:ascii="TH SarabunPSK" w:hAnsi="TH SarabunPSK" w:cs="TH SarabunPSK"/>
          <w:sz w:val="30"/>
          <w:szCs w:val="30"/>
          <w:cs/>
        </w:rPr>
        <w:t>(เวลา</w:t>
      </w:r>
      <w:r w:rsidR="00EB0597" w:rsidRPr="00215E57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180A8F" w:rsidRPr="00215E57">
        <w:rPr>
          <w:rFonts w:ascii="TH SarabunPSK" w:hAnsi="TH SarabunPSK" w:cs="TH SarabunPSK"/>
          <w:sz w:val="30"/>
          <w:szCs w:val="30"/>
          <w:cs/>
        </w:rPr>
        <w:t>08</w:t>
      </w:r>
      <w:r w:rsidR="00F6644C" w:rsidRPr="00215E57">
        <w:rPr>
          <w:rFonts w:ascii="TH SarabunPSK" w:hAnsi="TH SarabunPSK" w:cs="TH SarabunPSK"/>
          <w:sz w:val="30"/>
          <w:szCs w:val="30"/>
          <w:cs/>
        </w:rPr>
        <w:t>.</w:t>
      </w:r>
      <w:r w:rsidR="00F661C6" w:rsidRPr="00215E57">
        <w:rPr>
          <w:rFonts w:ascii="TH SarabunPSK" w:hAnsi="TH SarabunPSK" w:cs="TH SarabunPSK"/>
          <w:sz w:val="30"/>
          <w:szCs w:val="30"/>
        </w:rPr>
        <w:t>0</w:t>
      </w:r>
      <w:r w:rsidR="00C375D8" w:rsidRPr="00215E57">
        <w:rPr>
          <w:rFonts w:ascii="TH SarabunPSK" w:hAnsi="TH SarabunPSK" w:cs="TH SarabunPSK"/>
          <w:sz w:val="30"/>
          <w:szCs w:val="30"/>
          <w:cs/>
        </w:rPr>
        <w:t>0</w:t>
      </w:r>
      <w:r w:rsidR="00EB0597" w:rsidRPr="00215E57">
        <w:rPr>
          <w:rFonts w:ascii="TH SarabunPSK" w:hAnsi="TH SarabunPSK" w:cs="TH SarabunPSK"/>
          <w:sz w:val="30"/>
          <w:szCs w:val="30"/>
          <w:cs/>
        </w:rPr>
        <w:t xml:space="preserve"> น.)</w:t>
      </w:r>
    </w:p>
    <w:sectPr w:rsidR="00BA4200" w:rsidRPr="00215E57" w:rsidSect="00386CD0">
      <w:pgSz w:w="12240" w:h="15840" w:code="1"/>
      <w:pgMar w:top="568" w:right="1140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B269E" w14:textId="77777777" w:rsidR="002A27CF" w:rsidRDefault="002A27CF" w:rsidP="004D5D1D">
      <w:pPr>
        <w:rPr>
          <w:szCs w:val="24"/>
          <w:cs/>
        </w:rPr>
      </w:pPr>
      <w:r>
        <w:separator/>
      </w:r>
    </w:p>
  </w:endnote>
  <w:endnote w:type="continuationSeparator" w:id="0">
    <w:p w14:paraId="28E5AD65" w14:textId="77777777" w:rsidR="002A27CF" w:rsidRDefault="002A27CF" w:rsidP="004D5D1D">
      <w:pPr>
        <w:rPr>
          <w:szCs w:val="24"/>
          <w:cs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207906" w14:textId="77777777" w:rsidR="002A27CF" w:rsidRDefault="002A27CF" w:rsidP="004D5D1D">
      <w:pPr>
        <w:rPr>
          <w:szCs w:val="24"/>
          <w:cs/>
        </w:rPr>
      </w:pPr>
      <w:r>
        <w:separator/>
      </w:r>
    </w:p>
  </w:footnote>
  <w:footnote w:type="continuationSeparator" w:id="0">
    <w:p w14:paraId="225FD01C" w14:textId="77777777" w:rsidR="002A27CF" w:rsidRDefault="002A27CF" w:rsidP="004D5D1D">
      <w:pPr>
        <w:rPr>
          <w:szCs w:val="24"/>
          <w:cs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276B7"/>
    <w:multiLevelType w:val="hybridMultilevel"/>
    <w:tmpl w:val="215894CC"/>
    <w:lvl w:ilvl="0" w:tplc="4CF01F1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85AFA"/>
    <w:multiLevelType w:val="hybridMultilevel"/>
    <w:tmpl w:val="F294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0AE4"/>
    <w:multiLevelType w:val="hybridMultilevel"/>
    <w:tmpl w:val="122C63C2"/>
    <w:lvl w:ilvl="0" w:tplc="8F4A745A">
      <w:start w:val="1"/>
      <w:numFmt w:val="bullet"/>
      <w:lvlText w:val="-"/>
      <w:lvlJc w:val="left"/>
      <w:pPr>
        <w:tabs>
          <w:tab w:val="num" w:pos="994"/>
        </w:tabs>
        <w:ind w:left="994" w:hanging="360"/>
      </w:pPr>
      <w:rPr>
        <w:rFonts w:ascii="Angsana New" w:hAnsi="Angsana New" w:hint="default"/>
      </w:rPr>
    </w:lvl>
    <w:lvl w:ilvl="1" w:tplc="352060F8" w:tentative="1">
      <w:start w:val="1"/>
      <w:numFmt w:val="bullet"/>
      <w:lvlText w:val="-"/>
      <w:lvlJc w:val="left"/>
      <w:pPr>
        <w:tabs>
          <w:tab w:val="num" w:pos="1714"/>
        </w:tabs>
        <w:ind w:left="1714" w:hanging="360"/>
      </w:pPr>
      <w:rPr>
        <w:rFonts w:ascii="Angsana New" w:hAnsi="Angsana New" w:hint="default"/>
      </w:rPr>
    </w:lvl>
    <w:lvl w:ilvl="2" w:tplc="97A6567C" w:tentative="1">
      <w:start w:val="1"/>
      <w:numFmt w:val="bullet"/>
      <w:lvlText w:val="-"/>
      <w:lvlJc w:val="left"/>
      <w:pPr>
        <w:tabs>
          <w:tab w:val="num" w:pos="2434"/>
        </w:tabs>
        <w:ind w:left="2434" w:hanging="360"/>
      </w:pPr>
      <w:rPr>
        <w:rFonts w:ascii="Angsana New" w:hAnsi="Angsana New" w:hint="default"/>
      </w:rPr>
    </w:lvl>
    <w:lvl w:ilvl="3" w:tplc="6318E56C" w:tentative="1">
      <w:start w:val="1"/>
      <w:numFmt w:val="bullet"/>
      <w:lvlText w:val="-"/>
      <w:lvlJc w:val="left"/>
      <w:pPr>
        <w:tabs>
          <w:tab w:val="num" w:pos="3154"/>
        </w:tabs>
        <w:ind w:left="3154" w:hanging="360"/>
      </w:pPr>
      <w:rPr>
        <w:rFonts w:ascii="Angsana New" w:hAnsi="Angsana New" w:hint="default"/>
      </w:rPr>
    </w:lvl>
    <w:lvl w:ilvl="4" w:tplc="278C6AEE" w:tentative="1">
      <w:start w:val="1"/>
      <w:numFmt w:val="bullet"/>
      <w:lvlText w:val="-"/>
      <w:lvlJc w:val="left"/>
      <w:pPr>
        <w:tabs>
          <w:tab w:val="num" w:pos="3874"/>
        </w:tabs>
        <w:ind w:left="3874" w:hanging="360"/>
      </w:pPr>
      <w:rPr>
        <w:rFonts w:ascii="Angsana New" w:hAnsi="Angsana New" w:hint="default"/>
      </w:rPr>
    </w:lvl>
    <w:lvl w:ilvl="5" w:tplc="C84A6D3A" w:tentative="1">
      <w:start w:val="1"/>
      <w:numFmt w:val="bullet"/>
      <w:lvlText w:val="-"/>
      <w:lvlJc w:val="left"/>
      <w:pPr>
        <w:tabs>
          <w:tab w:val="num" w:pos="4594"/>
        </w:tabs>
        <w:ind w:left="4594" w:hanging="360"/>
      </w:pPr>
      <w:rPr>
        <w:rFonts w:ascii="Angsana New" w:hAnsi="Angsana New" w:hint="default"/>
      </w:rPr>
    </w:lvl>
    <w:lvl w:ilvl="6" w:tplc="AE0A281E" w:tentative="1">
      <w:start w:val="1"/>
      <w:numFmt w:val="bullet"/>
      <w:lvlText w:val="-"/>
      <w:lvlJc w:val="left"/>
      <w:pPr>
        <w:tabs>
          <w:tab w:val="num" w:pos="5314"/>
        </w:tabs>
        <w:ind w:left="5314" w:hanging="360"/>
      </w:pPr>
      <w:rPr>
        <w:rFonts w:ascii="Angsana New" w:hAnsi="Angsana New" w:hint="default"/>
      </w:rPr>
    </w:lvl>
    <w:lvl w:ilvl="7" w:tplc="68088B4C" w:tentative="1">
      <w:start w:val="1"/>
      <w:numFmt w:val="bullet"/>
      <w:lvlText w:val="-"/>
      <w:lvlJc w:val="left"/>
      <w:pPr>
        <w:tabs>
          <w:tab w:val="num" w:pos="6034"/>
        </w:tabs>
        <w:ind w:left="6034" w:hanging="360"/>
      </w:pPr>
      <w:rPr>
        <w:rFonts w:ascii="Angsana New" w:hAnsi="Angsana New" w:hint="default"/>
      </w:rPr>
    </w:lvl>
    <w:lvl w:ilvl="8" w:tplc="72D005D2" w:tentative="1">
      <w:start w:val="1"/>
      <w:numFmt w:val="bullet"/>
      <w:lvlText w:val="-"/>
      <w:lvlJc w:val="left"/>
      <w:pPr>
        <w:tabs>
          <w:tab w:val="num" w:pos="6754"/>
        </w:tabs>
        <w:ind w:left="6754" w:hanging="360"/>
      </w:pPr>
      <w:rPr>
        <w:rFonts w:ascii="Angsana New" w:hAnsi="Angsana New" w:hint="default"/>
      </w:rPr>
    </w:lvl>
  </w:abstractNum>
  <w:abstractNum w:abstractNumId="3" w15:restartNumberingAfterBreak="0">
    <w:nsid w:val="11646D35"/>
    <w:multiLevelType w:val="hybridMultilevel"/>
    <w:tmpl w:val="38C651F6"/>
    <w:lvl w:ilvl="0" w:tplc="F9F016AC">
      <w:start w:val="6"/>
      <w:numFmt w:val="bullet"/>
      <w:lvlText w:val="-"/>
      <w:lvlJc w:val="left"/>
      <w:pPr>
        <w:ind w:left="128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 w15:restartNumberingAfterBreak="0">
    <w:nsid w:val="128B0691"/>
    <w:multiLevelType w:val="hybridMultilevel"/>
    <w:tmpl w:val="2A9612C2"/>
    <w:lvl w:ilvl="0" w:tplc="8528CC7C">
      <w:start w:val="19"/>
      <w:numFmt w:val="bullet"/>
      <w:lvlText w:val="-"/>
      <w:lvlJc w:val="left"/>
      <w:pPr>
        <w:ind w:left="1260" w:hanging="360"/>
      </w:pPr>
      <w:rPr>
        <w:rFonts w:ascii="TH SarabunPSK" w:eastAsia="+mn-e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B26E47"/>
    <w:multiLevelType w:val="hybridMultilevel"/>
    <w:tmpl w:val="EC320172"/>
    <w:lvl w:ilvl="0" w:tplc="B9683F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8C761FD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CC87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30C81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441EBD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03E3E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DAC58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D4448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C4709E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 w15:restartNumberingAfterBreak="0">
    <w:nsid w:val="496018F8"/>
    <w:multiLevelType w:val="hybridMultilevel"/>
    <w:tmpl w:val="1F2E8382"/>
    <w:lvl w:ilvl="0" w:tplc="8118DE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40415B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1D8C7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5A4D0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896C5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25C96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8FC7D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79455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E4466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53831C80"/>
    <w:multiLevelType w:val="hybridMultilevel"/>
    <w:tmpl w:val="02F841BA"/>
    <w:lvl w:ilvl="0" w:tplc="0B2E4A0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9D20D57"/>
    <w:multiLevelType w:val="hybridMultilevel"/>
    <w:tmpl w:val="26CA6C68"/>
    <w:lvl w:ilvl="0" w:tplc="89FCF9D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9" w15:restartNumberingAfterBreak="0">
    <w:nsid w:val="66897139"/>
    <w:multiLevelType w:val="hybridMultilevel"/>
    <w:tmpl w:val="BD3E7274"/>
    <w:lvl w:ilvl="0" w:tplc="50C04E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842F5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DEC3D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EF2AE1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818ED5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F7813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BDE298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1E47B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F0609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0" w15:restartNumberingAfterBreak="0">
    <w:nsid w:val="682B171F"/>
    <w:multiLevelType w:val="hybridMultilevel"/>
    <w:tmpl w:val="9272B9F8"/>
    <w:lvl w:ilvl="0" w:tplc="DD2ED298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1" w15:restartNumberingAfterBreak="0">
    <w:nsid w:val="70B109FA"/>
    <w:multiLevelType w:val="hybridMultilevel"/>
    <w:tmpl w:val="EE8AEA40"/>
    <w:lvl w:ilvl="0" w:tplc="2CCA95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784A5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048B1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EB3601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6E8A7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B8E68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5162A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1A42A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E1E54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 w15:restartNumberingAfterBreak="0">
    <w:nsid w:val="7C6C0E67"/>
    <w:multiLevelType w:val="hybridMultilevel"/>
    <w:tmpl w:val="9F3E9E12"/>
    <w:lvl w:ilvl="0" w:tplc="E90E62E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11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1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710"/>
    <w:rsid w:val="00000102"/>
    <w:rsid w:val="0000023D"/>
    <w:rsid w:val="000003B4"/>
    <w:rsid w:val="000003FD"/>
    <w:rsid w:val="00000507"/>
    <w:rsid w:val="0000058A"/>
    <w:rsid w:val="0000062B"/>
    <w:rsid w:val="000006FE"/>
    <w:rsid w:val="0000070E"/>
    <w:rsid w:val="0000075D"/>
    <w:rsid w:val="000007DC"/>
    <w:rsid w:val="000007F8"/>
    <w:rsid w:val="000007FA"/>
    <w:rsid w:val="0000082F"/>
    <w:rsid w:val="00000859"/>
    <w:rsid w:val="0000086E"/>
    <w:rsid w:val="00000955"/>
    <w:rsid w:val="000009C2"/>
    <w:rsid w:val="000009DC"/>
    <w:rsid w:val="00000C73"/>
    <w:rsid w:val="00000CBD"/>
    <w:rsid w:val="00000CD2"/>
    <w:rsid w:val="00000D22"/>
    <w:rsid w:val="00000D60"/>
    <w:rsid w:val="00000DC8"/>
    <w:rsid w:val="00000EEF"/>
    <w:rsid w:val="00000EF2"/>
    <w:rsid w:val="0000111B"/>
    <w:rsid w:val="000011A1"/>
    <w:rsid w:val="0000123C"/>
    <w:rsid w:val="00001264"/>
    <w:rsid w:val="00001374"/>
    <w:rsid w:val="000013FB"/>
    <w:rsid w:val="00001417"/>
    <w:rsid w:val="00001441"/>
    <w:rsid w:val="000015C5"/>
    <w:rsid w:val="00001606"/>
    <w:rsid w:val="0000167B"/>
    <w:rsid w:val="000016B8"/>
    <w:rsid w:val="00001716"/>
    <w:rsid w:val="000017FB"/>
    <w:rsid w:val="00001834"/>
    <w:rsid w:val="00001853"/>
    <w:rsid w:val="00001922"/>
    <w:rsid w:val="00001A21"/>
    <w:rsid w:val="00001A6F"/>
    <w:rsid w:val="00001CF5"/>
    <w:rsid w:val="00001CFB"/>
    <w:rsid w:val="00001E30"/>
    <w:rsid w:val="00001E5A"/>
    <w:rsid w:val="00001F46"/>
    <w:rsid w:val="00001FB3"/>
    <w:rsid w:val="000020A1"/>
    <w:rsid w:val="000021C1"/>
    <w:rsid w:val="000022BE"/>
    <w:rsid w:val="000023C2"/>
    <w:rsid w:val="000024D3"/>
    <w:rsid w:val="00002529"/>
    <w:rsid w:val="0000252A"/>
    <w:rsid w:val="000026A7"/>
    <w:rsid w:val="00002824"/>
    <w:rsid w:val="0000282B"/>
    <w:rsid w:val="0000289B"/>
    <w:rsid w:val="00002A81"/>
    <w:rsid w:val="00002AAB"/>
    <w:rsid w:val="00002B15"/>
    <w:rsid w:val="00002EC6"/>
    <w:rsid w:val="00002EE1"/>
    <w:rsid w:val="00002FF5"/>
    <w:rsid w:val="0000325A"/>
    <w:rsid w:val="00003299"/>
    <w:rsid w:val="0000339D"/>
    <w:rsid w:val="00003445"/>
    <w:rsid w:val="000036A6"/>
    <w:rsid w:val="00003821"/>
    <w:rsid w:val="000039C8"/>
    <w:rsid w:val="00003B7E"/>
    <w:rsid w:val="00003B9A"/>
    <w:rsid w:val="00003BA8"/>
    <w:rsid w:val="00003BE4"/>
    <w:rsid w:val="00003C0D"/>
    <w:rsid w:val="00003C94"/>
    <w:rsid w:val="00003CDD"/>
    <w:rsid w:val="00003D2E"/>
    <w:rsid w:val="00003D46"/>
    <w:rsid w:val="00003DDF"/>
    <w:rsid w:val="00003E08"/>
    <w:rsid w:val="00003E49"/>
    <w:rsid w:val="00003E99"/>
    <w:rsid w:val="00003F42"/>
    <w:rsid w:val="00003F4C"/>
    <w:rsid w:val="00003FEE"/>
    <w:rsid w:val="0000409F"/>
    <w:rsid w:val="000040B1"/>
    <w:rsid w:val="00004161"/>
    <w:rsid w:val="00004162"/>
    <w:rsid w:val="000041DC"/>
    <w:rsid w:val="000041E9"/>
    <w:rsid w:val="0000421F"/>
    <w:rsid w:val="00004221"/>
    <w:rsid w:val="0000426A"/>
    <w:rsid w:val="000042D0"/>
    <w:rsid w:val="000043F7"/>
    <w:rsid w:val="000044E7"/>
    <w:rsid w:val="000044F8"/>
    <w:rsid w:val="0000454D"/>
    <w:rsid w:val="0000457D"/>
    <w:rsid w:val="000045C2"/>
    <w:rsid w:val="000046EB"/>
    <w:rsid w:val="00004731"/>
    <w:rsid w:val="0000473C"/>
    <w:rsid w:val="00004984"/>
    <w:rsid w:val="000049ED"/>
    <w:rsid w:val="00004A4A"/>
    <w:rsid w:val="00004A85"/>
    <w:rsid w:val="00004ADF"/>
    <w:rsid w:val="00004E04"/>
    <w:rsid w:val="00004E68"/>
    <w:rsid w:val="00004FE0"/>
    <w:rsid w:val="0000502D"/>
    <w:rsid w:val="00005053"/>
    <w:rsid w:val="000050F6"/>
    <w:rsid w:val="000052E1"/>
    <w:rsid w:val="00005324"/>
    <w:rsid w:val="0000565D"/>
    <w:rsid w:val="00005685"/>
    <w:rsid w:val="000056F5"/>
    <w:rsid w:val="00005BC4"/>
    <w:rsid w:val="00005C24"/>
    <w:rsid w:val="00005CAB"/>
    <w:rsid w:val="00005D84"/>
    <w:rsid w:val="00005E7B"/>
    <w:rsid w:val="00005EB3"/>
    <w:rsid w:val="00005F03"/>
    <w:rsid w:val="00005FC2"/>
    <w:rsid w:val="00005FC3"/>
    <w:rsid w:val="00005FD1"/>
    <w:rsid w:val="000060DE"/>
    <w:rsid w:val="000060F8"/>
    <w:rsid w:val="0000617E"/>
    <w:rsid w:val="0000620A"/>
    <w:rsid w:val="0000632A"/>
    <w:rsid w:val="0000637C"/>
    <w:rsid w:val="0000649C"/>
    <w:rsid w:val="00006540"/>
    <w:rsid w:val="00006617"/>
    <w:rsid w:val="0000663C"/>
    <w:rsid w:val="00006823"/>
    <w:rsid w:val="00006907"/>
    <w:rsid w:val="0000691B"/>
    <w:rsid w:val="00006AC6"/>
    <w:rsid w:val="00006B1B"/>
    <w:rsid w:val="00006C78"/>
    <w:rsid w:val="00006D02"/>
    <w:rsid w:val="00006D39"/>
    <w:rsid w:val="00006EEA"/>
    <w:rsid w:val="00006EEE"/>
    <w:rsid w:val="00006F18"/>
    <w:rsid w:val="00007071"/>
    <w:rsid w:val="00007100"/>
    <w:rsid w:val="00007127"/>
    <w:rsid w:val="000071B0"/>
    <w:rsid w:val="0000729B"/>
    <w:rsid w:val="000072A2"/>
    <w:rsid w:val="00007335"/>
    <w:rsid w:val="000073FB"/>
    <w:rsid w:val="0000752B"/>
    <w:rsid w:val="000075DE"/>
    <w:rsid w:val="0000761B"/>
    <w:rsid w:val="00007664"/>
    <w:rsid w:val="00007677"/>
    <w:rsid w:val="0000776A"/>
    <w:rsid w:val="00007828"/>
    <w:rsid w:val="00007857"/>
    <w:rsid w:val="000078EB"/>
    <w:rsid w:val="00007A8E"/>
    <w:rsid w:val="00007B92"/>
    <w:rsid w:val="00007C35"/>
    <w:rsid w:val="00007CB9"/>
    <w:rsid w:val="00007DE7"/>
    <w:rsid w:val="00007DED"/>
    <w:rsid w:val="00007E2A"/>
    <w:rsid w:val="00007F26"/>
    <w:rsid w:val="0001009B"/>
    <w:rsid w:val="000100C3"/>
    <w:rsid w:val="00010171"/>
    <w:rsid w:val="0001019F"/>
    <w:rsid w:val="000101EA"/>
    <w:rsid w:val="00010287"/>
    <w:rsid w:val="00010371"/>
    <w:rsid w:val="00010396"/>
    <w:rsid w:val="000103A7"/>
    <w:rsid w:val="000103D8"/>
    <w:rsid w:val="0001045D"/>
    <w:rsid w:val="00010476"/>
    <w:rsid w:val="00010522"/>
    <w:rsid w:val="000105CD"/>
    <w:rsid w:val="00010651"/>
    <w:rsid w:val="000106DF"/>
    <w:rsid w:val="00010739"/>
    <w:rsid w:val="0001076B"/>
    <w:rsid w:val="00010A1A"/>
    <w:rsid w:val="00010B18"/>
    <w:rsid w:val="00010C4A"/>
    <w:rsid w:val="00010C5C"/>
    <w:rsid w:val="00010DA8"/>
    <w:rsid w:val="00010F29"/>
    <w:rsid w:val="00010F7B"/>
    <w:rsid w:val="00010F9B"/>
    <w:rsid w:val="0001108F"/>
    <w:rsid w:val="000110C1"/>
    <w:rsid w:val="000110DC"/>
    <w:rsid w:val="000112AC"/>
    <w:rsid w:val="00011307"/>
    <w:rsid w:val="00011372"/>
    <w:rsid w:val="000116CA"/>
    <w:rsid w:val="000116E1"/>
    <w:rsid w:val="0001172C"/>
    <w:rsid w:val="000118DC"/>
    <w:rsid w:val="0001193C"/>
    <w:rsid w:val="000119F2"/>
    <w:rsid w:val="00011A1E"/>
    <w:rsid w:val="00011DB3"/>
    <w:rsid w:val="00011EC0"/>
    <w:rsid w:val="00011EF7"/>
    <w:rsid w:val="00011FE9"/>
    <w:rsid w:val="0001204D"/>
    <w:rsid w:val="000120CC"/>
    <w:rsid w:val="0001216D"/>
    <w:rsid w:val="00012199"/>
    <w:rsid w:val="0001232B"/>
    <w:rsid w:val="000123BD"/>
    <w:rsid w:val="00012532"/>
    <w:rsid w:val="000125E4"/>
    <w:rsid w:val="00012624"/>
    <w:rsid w:val="000128D5"/>
    <w:rsid w:val="00012923"/>
    <w:rsid w:val="00012931"/>
    <w:rsid w:val="000129B9"/>
    <w:rsid w:val="000129C3"/>
    <w:rsid w:val="00012ABF"/>
    <w:rsid w:val="00012ACC"/>
    <w:rsid w:val="00012B42"/>
    <w:rsid w:val="00012BF6"/>
    <w:rsid w:val="00012C7F"/>
    <w:rsid w:val="00012E51"/>
    <w:rsid w:val="00012E6A"/>
    <w:rsid w:val="00012ECA"/>
    <w:rsid w:val="00013004"/>
    <w:rsid w:val="000131DE"/>
    <w:rsid w:val="000131E8"/>
    <w:rsid w:val="00013215"/>
    <w:rsid w:val="000132AD"/>
    <w:rsid w:val="000133C4"/>
    <w:rsid w:val="00013425"/>
    <w:rsid w:val="000135A0"/>
    <w:rsid w:val="000135B8"/>
    <w:rsid w:val="000135CC"/>
    <w:rsid w:val="0001363F"/>
    <w:rsid w:val="00013699"/>
    <w:rsid w:val="0001369C"/>
    <w:rsid w:val="0001369F"/>
    <w:rsid w:val="00013826"/>
    <w:rsid w:val="000138E7"/>
    <w:rsid w:val="0001397F"/>
    <w:rsid w:val="00013A13"/>
    <w:rsid w:val="00013A33"/>
    <w:rsid w:val="00013DD1"/>
    <w:rsid w:val="00013F49"/>
    <w:rsid w:val="000140AE"/>
    <w:rsid w:val="000140DB"/>
    <w:rsid w:val="00014122"/>
    <w:rsid w:val="000141B5"/>
    <w:rsid w:val="0001424A"/>
    <w:rsid w:val="000142D4"/>
    <w:rsid w:val="00014455"/>
    <w:rsid w:val="00014490"/>
    <w:rsid w:val="000146BA"/>
    <w:rsid w:val="000147A6"/>
    <w:rsid w:val="000149AE"/>
    <w:rsid w:val="00014A57"/>
    <w:rsid w:val="00014A70"/>
    <w:rsid w:val="00014C52"/>
    <w:rsid w:val="00014C5C"/>
    <w:rsid w:val="00014C74"/>
    <w:rsid w:val="00014E4F"/>
    <w:rsid w:val="00014E59"/>
    <w:rsid w:val="00014EBE"/>
    <w:rsid w:val="00014F00"/>
    <w:rsid w:val="000150EB"/>
    <w:rsid w:val="0001512B"/>
    <w:rsid w:val="000151B1"/>
    <w:rsid w:val="00015219"/>
    <w:rsid w:val="0001521C"/>
    <w:rsid w:val="000152D0"/>
    <w:rsid w:val="000153E2"/>
    <w:rsid w:val="000154D3"/>
    <w:rsid w:val="00015625"/>
    <w:rsid w:val="00015664"/>
    <w:rsid w:val="000156C3"/>
    <w:rsid w:val="00015735"/>
    <w:rsid w:val="00015752"/>
    <w:rsid w:val="00015826"/>
    <w:rsid w:val="00015878"/>
    <w:rsid w:val="00015B5D"/>
    <w:rsid w:val="00015D0E"/>
    <w:rsid w:val="00015E73"/>
    <w:rsid w:val="00015ED8"/>
    <w:rsid w:val="00015F24"/>
    <w:rsid w:val="00015F56"/>
    <w:rsid w:val="00015F87"/>
    <w:rsid w:val="00015FAE"/>
    <w:rsid w:val="00015FCB"/>
    <w:rsid w:val="0001600D"/>
    <w:rsid w:val="0001603F"/>
    <w:rsid w:val="000160F8"/>
    <w:rsid w:val="00016172"/>
    <w:rsid w:val="000161B9"/>
    <w:rsid w:val="000162A2"/>
    <w:rsid w:val="0001645C"/>
    <w:rsid w:val="000165CA"/>
    <w:rsid w:val="000167E8"/>
    <w:rsid w:val="00016876"/>
    <w:rsid w:val="00016BF9"/>
    <w:rsid w:val="00016CAC"/>
    <w:rsid w:val="00016DA8"/>
    <w:rsid w:val="00016E89"/>
    <w:rsid w:val="00016F94"/>
    <w:rsid w:val="000171EA"/>
    <w:rsid w:val="000172CF"/>
    <w:rsid w:val="00017327"/>
    <w:rsid w:val="000173C1"/>
    <w:rsid w:val="000173D4"/>
    <w:rsid w:val="00017457"/>
    <w:rsid w:val="000176A2"/>
    <w:rsid w:val="00017781"/>
    <w:rsid w:val="00017880"/>
    <w:rsid w:val="00017917"/>
    <w:rsid w:val="00017929"/>
    <w:rsid w:val="000179EB"/>
    <w:rsid w:val="00017A00"/>
    <w:rsid w:val="00017A47"/>
    <w:rsid w:val="00017AEE"/>
    <w:rsid w:val="00017D1F"/>
    <w:rsid w:val="00017D95"/>
    <w:rsid w:val="00017DE6"/>
    <w:rsid w:val="0002017D"/>
    <w:rsid w:val="0002018E"/>
    <w:rsid w:val="0002025A"/>
    <w:rsid w:val="000204C8"/>
    <w:rsid w:val="00020549"/>
    <w:rsid w:val="000205CE"/>
    <w:rsid w:val="000205FF"/>
    <w:rsid w:val="000207A2"/>
    <w:rsid w:val="000207E5"/>
    <w:rsid w:val="0002084B"/>
    <w:rsid w:val="0002088C"/>
    <w:rsid w:val="00020922"/>
    <w:rsid w:val="00020924"/>
    <w:rsid w:val="00020932"/>
    <w:rsid w:val="000209FE"/>
    <w:rsid w:val="00020EF0"/>
    <w:rsid w:val="00020F2E"/>
    <w:rsid w:val="00020FA3"/>
    <w:rsid w:val="0002103F"/>
    <w:rsid w:val="000210C5"/>
    <w:rsid w:val="00021106"/>
    <w:rsid w:val="0002118F"/>
    <w:rsid w:val="00021271"/>
    <w:rsid w:val="000212D1"/>
    <w:rsid w:val="000213B7"/>
    <w:rsid w:val="0002159D"/>
    <w:rsid w:val="0002166D"/>
    <w:rsid w:val="00021946"/>
    <w:rsid w:val="0002195F"/>
    <w:rsid w:val="00021A1D"/>
    <w:rsid w:val="00021B07"/>
    <w:rsid w:val="00021B27"/>
    <w:rsid w:val="00021B61"/>
    <w:rsid w:val="00021B76"/>
    <w:rsid w:val="00021BD2"/>
    <w:rsid w:val="00021C96"/>
    <w:rsid w:val="00021DB2"/>
    <w:rsid w:val="00021DB9"/>
    <w:rsid w:val="00021DDD"/>
    <w:rsid w:val="00021E38"/>
    <w:rsid w:val="00021EC0"/>
    <w:rsid w:val="00022053"/>
    <w:rsid w:val="00022133"/>
    <w:rsid w:val="00022245"/>
    <w:rsid w:val="00022534"/>
    <w:rsid w:val="0002256C"/>
    <w:rsid w:val="000225C7"/>
    <w:rsid w:val="000225CC"/>
    <w:rsid w:val="00022690"/>
    <w:rsid w:val="00022694"/>
    <w:rsid w:val="00022749"/>
    <w:rsid w:val="000227C6"/>
    <w:rsid w:val="0002283B"/>
    <w:rsid w:val="0002287D"/>
    <w:rsid w:val="000229AD"/>
    <w:rsid w:val="000229D2"/>
    <w:rsid w:val="00022A0E"/>
    <w:rsid w:val="00022A31"/>
    <w:rsid w:val="00022A63"/>
    <w:rsid w:val="00022A86"/>
    <w:rsid w:val="00022B3F"/>
    <w:rsid w:val="00022C8A"/>
    <w:rsid w:val="00022CBF"/>
    <w:rsid w:val="00022D69"/>
    <w:rsid w:val="00022E4B"/>
    <w:rsid w:val="00022EA2"/>
    <w:rsid w:val="00022EA3"/>
    <w:rsid w:val="00022EEC"/>
    <w:rsid w:val="00022F08"/>
    <w:rsid w:val="00022FA5"/>
    <w:rsid w:val="000230C7"/>
    <w:rsid w:val="00023185"/>
    <w:rsid w:val="00023197"/>
    <w:rsid w:val="0002334E"/>
    <w:rsid w:val="0002342F"/>
    <w:rsid w:val="000234AC"/>
    <w:rsid w:val="000235C6"/>
    <w:rsid w:val="000235C8"/>
    <w:rsid w:val="00023867"/>
    <w:rsid w:val="000238C6"/>
    <w:rsid w:val="000238E0"/>
    <w:rsid w:val="00023958"/>
    <w:rsid w:val="00023A04"/>
    <w:rsid w:val="00023B2E"/>
    <w:rsid w:val="00023B42"/>
    <w:rsid w:val="00023B45"/>
    <w:rsid w:val="00023C04"/>
    <w:rsid w:val="00023C2F"/>
    <w:rsid w:val="00023D6C"/>
    <w:rsid w:val="00023F2F"/>
    <w:rsid w:val="00023F7A"/>
    <w:rsid w:val="00024132"/>
    <w:rsid w:val="00024297"/>
    <w:rsid w:val="000242F6"/>
    <w:rsid w:val="00024469"/>
    <w:rsid w:val="00024498"/>
    <w:rsid w:val="0002465D"/>
    <w:rsid w:val="000246AB"/>
    <w:rsid w:val="000246DE"/>
    <w:rsid w:val="0002490E"/>
    <w:rsid w:val="000249DD"/>
    <w:rsid w:val="00024B51"/>
    <w:rsid w:val="00024BCA"/>
    <w:rsid w:val="00024BFE"/>
    <w:rsid w:val="00024DC5"/>
    <w:rsid w:val="00024DE2"/>
    <w:rsid w:val="00024E93"/>
    <w:rsid w:val="00024EC8"/>
    <w:rsid w:val="00024ECC"/>
    <w:rsid w:val="00024EF3"/>
    <w:rsid w:val="00024F29"/>
    <w:rsid w:val="000250F3"/>
    <w:rsid w:val="0002515A"/>
    <w:rsid w:val="00025174"/>
    <w:rsid w:val="0002528A"/>
    <w:rsid w:val="000252C9"/>
    <w:rsid w:val="00025331"/>
    <w:rsid w:val="00025343"/>
    <w:rsid w:val="00025345"/>
    <w:rsid w:val="00025404"/>
    <w:rsid w:val="0002567C"/>
    <w:rsid w:val="0002568F"/>
    <w:rsid w:val="000257AA"/>
    <w:rsid w:val="000258A2"/>
    <w:rsid w:val="00025900"/>
    <w:rsid w:val="000259BF"/>
    <w:rsid w:val="00025A7C"/>
    <w:rsid w:val="00025AB1"/>
    <w:rsid w:val="00025ABD"/>
    <w:rsid w:val="00025B48"/>
    <w:rsid w:val="00025B69"/>
    <w:rsid w:val="00025B6D"/>
    <w:rsid w:val="00025BC8"/>
    <w:rsid w:val="00025C28"/>
    <w:rsid w:val="00025D76"/>
    <w:rsid w:val="00025E4B"/>
    <w:rsid w:val="00025E59"/>
    <w:rsid w:val="00025E60"/>
    <w:rsid w:val="00025F2D"/>
    <w:rsid w:val="0002610D"/>
    <w:rsid w:val="00026243"/>
    <w:rsid w:val="000263CB"/>
    <w:rsid w:val="00026432"/>
    <w:rsid w:val="00026495"/>
    <w:rsid w:val="00026660"/>
    <w:rsid w:val="000268DB"/>
    <w:rsid w:val="00026904"/>
    <w:rsid w:val="00026916"/>
    <w:rsid w:val="00026924"/>
    <w:rsid w:val="00026955"/>
    <w:rsid w:val="000269AA"/>
    <w:rsid w:val="000269AE"/>
    <w:rsid w:val="00026A37"/>
    <w:rsid w:val="00026A9E"/>
    <w:rsid w:val="00026AAE"/>
    <w:rsid w:val="00026B8A"/>
    <w:rsid w:val="00026CAE"/>
    <w:rsid w:val="00026DD8"/>
    <w:rsid w:val="00026E1D"/>
    <w:rsid w:val="000270D5"/>
    <w:rsid w:val="00027157"/>
    <w:rsid w:val="000271DB"/>
    <w:rsid w:val="0002721B"/>
    <w:rsid w:val="00027262"/>
    <w:rsid w:val="00027263"/>
    <w:rsid w:val="00027331"/>
    <w:rsid w:val="00027523"/>
    <w:rsid w:val="00027554"/>
    <w:rsid w:val="00027665"/>
    <w:rsid w:val="000276DD"/>
    <w:rsid w:val="00027817"/>
    <w:rsid w:val="0002785D"/>
    <w:rsid w:val="00027867"/>
    <w:rsid w:val="000279EF"/>
    <w:rsid w:val="00027A0F"/>
    <w:rsid w:val="00027A34"/>
    <w:rsid w:val="00027A65"/>
    <w:rsid w:val="00027ACD"/>
    <w:rsid w:val="00027AE3"/>
    <w:rsid w:val="00027AF9"/>
    <w:rsid w:val="00027C89"/>
    <w:rsid w:val="00027C95"/>
    <w:rsid w:val="00027CD0"/>
    <w:rsid w:val="00027CE3"/>
    <w:rsid w:val="00027CFF"/>
    <w:rsid w:val="00027FC1"/>
    <w:rsid w:val="0003007E"/>
    <w:rsid w:val="000300CB"/>
    <w:rsid w:val="000300D5"/>
    <w:rsid w:val="00030141"/>
    <w:rsid w:val="00030195"/>
    <w:rsid w:val="0003019B"/>
    <w:rsid w:val="000301A0"/>
    <w:rsid w:val="00030235"/>
    <w:rsid w:val="000305C1"/>
    <w:rsid w:val="000306C3"/>
    <w:rsid w:val="000307A4"/>
    <w:rsid w:val="000307D3"/>
    <w:rsid w:val="00030859"/>
    <w:rsid w:val="000308CD"/>
    <w:rsid w:val="00030901"/>
    <w:rsid w:val="00030912"/>
    <w:rsid w:val="00030976"/>
    <w:rsid w:val="00030A41"/>
    <w:rsid w:val="00030B2E"/>
    <w:rsid w:val="00030C09"/>
    <w:rsid w:val="00030C55"/>
    <w:rsid w:val="00030D3E"/>
    <w:rsid w:val="00030DAF"/>
    <w:rsid w:val="00030DB3"/>
    <w:rsid w:val="00030E0B"/>
    <w:rsid w:val="00030E78"/>
    <w:rsid w:val="00030E8F"/>
    <w:rsid w:val="00030F04"/>
    <w:rsid w:val="00030F29"/>
    <w:rsid w:val="00030FFA"/>
    <w:rsid w:val="000310B9"/>
    <w:rsid w:val="00031134"/>
    <w:rsid w:val="0003130D"/>
    <w:rsid w:val="0003136B"/>
    <w:rsid w:val="00031546"/>
    <w:rsid w:val="00031690"/>
    <w:rsid w:val="00031741"/>
    <w:rsid w:val="00031749"/>
    <w:rsid w:val="00031762"/>
    <w:rsid w:val="00031791"/>
    <w:rsid w:val="000317CB"/>
    <w:rsid w:val="00031856"/>
    <w:rsid w:val="0003185A"/>
    <w:rsid w:val="000319A4"/>
    <w:rsid w:val="00031A16"/>
    <w:rsid w:val="00031B54"/>
    <w:rsid w:val="00031CBD"/>
    <w:rsid w:val="00031D1A"/>
    <w:rsid w:val="00031F9D"/>
    <w:rsid w:val="00031FF7"/>
    <w:rsid w:val="00032057"/>
    <w:rsid w:val="000320EF"/>
    <w:rsid w:val="000321AD"/>
    <w:rsid w:val="000321E7"/>
    <w:rsid w:val="0003231E"/>
    <w:rsid w:val="0003244C"/>
    <w:rsid w:val="0003258E"/>
    <w:rsid w:val="000325AC"/>
    <w:rsid w:val="000325B4"/>
    <w:rsid w:val="0003267F"/>
    <w:rsid w:val="00032697"/>
    <w:rsid w:val="00032722"/>
    <w:rsid w:val="0003273A"/>
    <w:rsid w:val="0003274F"/>
    <w:rsid w:val="00032A60"/>
    <w:rsid w:val="00032B12"/>
    <w:rsid w:val="00032B6A"/>
    <w:rsid w:val="00032B7B"/>
    <w:rsid w:val="00032BDB"/>
    <w:rsid w:val="00032C41"/>
    <w:rsid w:val="00032D5C"/>
    <w:rsid w:val="000331AA"/>
    <w:rsid w:val="00033297"/>
    <w:rsid w:val="000332AA"/>
    <w:rsid w:val="000333B8"/>
    <w:rsid w:val="0003355B"/>
    <w:rsid w:val="0003361C"/>
    <w:rsid w:val="0003365E"/>
    <w:rsid w:val="000337C7"/>
    <w:rsid w:val="00033869"/>
    <w:rsid w:val="000338CC"/>
    <w:rsid w:val="00033ADF"/>
    <w:rsid w:val="00033B67"/>
    <w:rsid w:val="00033B94"/>
    <w:rsid w:val="00033C4D"/>
    <w:rsid w:val="00033C8D"/>
    <w:rsid w:val="00033CE1"/>
    <w:rsid w:val="00033DF7"/>
    <w:rsid w:val="00033ECE"/>
    <w:rsid w:val="00033F90"/>
    <w:rsid w:val="0003458C"/>
    <w:rsid w:val="000349A2"/>
    <w:rsid w:val="000349D0"/>
    <w:rsid w:val="00034A5C"/>
    <w:rsid w:val="00034DE5"/>
    <w:rsid w:val="00034E95"/>
    <w:rsid w:val="00034EED"/>
    <w:rsid w:val="00034F96"/>
    <w:rsid w:val="00035008"/>
    <w:rsid w:val="00035089"/>
    <w:rsid w:val="00035325"/>
    <w:rsid w:val="00035521"/>
    <w:rsid w:val="00035588"/>
    <w:rsid w:val="00035756"/>
    <w:rsid w:val="000357A0"/>
    <w:rsid w:val="000357B0"/>
    <w:rsid w:val="0003580D"/>
    <w:rsid w:val="00035847"/>
    <w:rsid w:val="000358EE"/>
    <w:rsid w:val="00035A1D"/>
    <w:rsid w:val="00035A88"/>
    <w:rsid w:val="00035B13"/>
    <w:rsid w:val="00035CB2"/>
    <w:rsid w:val="00035D00"/>
    <w:rsid w:val="00035D0F"/>
    <w:rsid w:val="00035D6B"/>
    <w:rsid w:val="00035F6A"/>
    <w:rsid w:val="0003619E"/>
    <w:rsid w:val="000361C9"/>
    <w:rsid w:val="000362A3"/>
    <w:rsid w:val="0003635B"/>
    <w:rsid w:val="0003635F"/>
    <w:rsid w:val="000363D9"/>
    <w:rsid w:val="000363F4"/>
    <w:rsid w:val="000364A0"/>
    <w:rsid w:val="000364B1"/>
    <w:rsid w:val="00036528"/>
    <w:rsid w:val="000365B3"/>
    <w:rsid w:val="000366B7"/>
    <w:rsid w:val="0003671E"/>
    <w:rsid w:val="0003674A"/>
    <w:rsid w:val="00036852"/>
    <w:rsid w:val="00036864"/>
    <w:rsid w:val="00036969"/>
    <w:rsid w:val="000369B5"/>
    <w:rsid w:val="00036ABA"/>
    <w:rsid w:val="00036AD8"/>
    <w:rsid w:val="00036B9D"/>
    <w:rsid w:val="00036C46"/>
    <w:rsid w:val="00036C4D"/>
    <w:rsid w:val="00036DCF"/>
    <w:rsid w:val="00036EA9"/>
    <w:rsid w:val="00036EFF"/>
    <w:rsid w:val="0003719A"/>
    <w:rsid w:val="000371BA"/>
    <w:rsid w:val="00037237"/>
    <w:rsid w:val="00037489"/>
    <w:rsid w:val="0003779A"/>
    <w:rsid w:val="000379C0"/>
    <w:rsid w:val="000379F7"/>
    <w:rsid w:val="00037B5E"/>
    <w:rsid w:val="00037BEE"/>
    <w:rsid w:val="00037C3F"/>
    <w:rsid w:val="00037C5F"/>
    <w:rsid w:val="00037E76"/>
    <w:rsid w:val="00037F1C"/>
    <w:rsid w:val="00037FC1"/>
    <w:rsid w:val="0004001A"/>
    <w:rsid w:val="000402F7"/>
    <w:rsid w:val="00040399"/>
    <w:rsid w:val="0004043E"/>
    <w:rsid w:val="000404C4"/>
    <w:rsid w:val="00040569"/>
    <w:rsid w:val="000405BC"/>
    <w:rsid w:val="000407E3"/>
    <w:rsid w:val="000409CB"/>
    <w:rsid w:val="00040A66"/>
    <w:rsid w:val="00040AA2"/>
    <w:rsid w:val="00040AC2"/>
    <w:rsid w:val="00040AD5"/>
    <w:rsid w:val="00040BB3"/>
    <w:rsid w:val="00040C49"/>
    <w:rsid w:val="00040C78"/>
    <w:rsid w:val="00040D12"/>
    <w:rsid w:val="00040E0D"/>
    <w:rsid w:val="00040E0F"/>
    <w:rsid w:val="00040E80"/>
    <w:rsid w:val="00040FE9"/>
    <w:rsid w:val="00041062"/>
    <w:rsid w:val="00041231"/>
    <w:rsid w:val="00041366"/>
    <w:rsid w:val="000413AB"/>
    <w:rsid w:val="000414F4"/>
    <w:rsid w:val="0004151A"/>
    <w:rsid w:val="0004164F"/>
    <w:rsid w:val="00041743"/>
    <w:rsid w:val="000418D5"/>
    <w:rsid w:val="00041AB8"/>
    <w:rsid w:val="00041B91"/>
    <w:rsid w:val="00041BE2"/>
    <w:rsid w:val="00041BEB"/>
    <w:rsid w:val="00041D53"/>
    <w:rsid w:val="00041DC6"/>
    <w:rsid w:val="00041DDB"/>
    <w:rsid w:val="00041E6C"/>
    <w:rsid w:val="00042058"/>
    <w:rsid w:val="00042135"/>
    <w:rsid w:val="000421E6"/>
    <w:rsid w:val="00042383"/>
    <w:rsid w:val="00042394"/>
    <w:rsid w:val="00042481"/>
    <w:rsid w:val="00042542"/>
    <w:rsid w:val="0004259D"/>
    <w:rsid w:val="000425DE"/>
    <w:rsid w:val="0004263F"/>
    <w:rsid w:val="000426C9"/>
    <w:rsid w:val="000426DB"/>
    <w:rsid w:val="000426FC"/>
    <w:rsid w:val="00042767"/>
    <w:rsid w:val="0004282F"/>
    <w:rsid w:val="00042894"/>
    <w:rsid w:val="000429D0"/>
    <w:rsid w:val="00042A3C"/>
    <w:rsid w:val="00042A87"/>
    <w:rsid w:val="00042B70"/>
    <w:rsid w:val="00042CBA"/>
    <w:rsid w:val="00042D87"/>
    <w:rsid w:val="00042DDD"/>
    <w:rsid w:val="00042E90"/>
    <w:rsid w:val="00042FF4"/>
    <w:rsid w:val="000430F2"/>
    <w:rsid w:val="000430FD"/>
    <w:rsid w:val="00043263"/>
    <w:rsid w:val="000432DE"/>
    <w:rsid w:val="00043342"/>
    <w:rsid w:val="00043371"/>
    <w:rsid w:val="00043390"/>
    <w:rsid w:val="000433C8"/>
    <w:rsid w:val="000433F6"/>
    <w:rsid w:val="000433F8"/>
    <w:rsid w:val="0004344D"/>
    <w:rsid w:val="0004350D"/>
    <w:rsid w:val="000437ED"/>
    <w:rsid w:val="00043A47"/>
    <w:rsid w:val="00043AE7"/>
    <w:rsid w:val="00043B18"/>
    <w:rsid w:val="00043B5D"/>
    <w:rsid w:val="00043C94"/>
    <w:rsid w:val="00043CB8"/>
    <w:rsid w:val="00043DED"/>
    <w:rsid w:val="00043E2B"/>
    <w:rsid w:val="00043EA7"/>
    <w:rsid w:val="00043F14"/>
    <w:rsid w:val="00043FE5"/>
    <w:rsid w:val="00044030"/>
    <w:rsid w:val="00044031"/>
    <w:rsid w:val="0004415A"/>
    <w:rsid w:val="00044250"/>
    <w:rsid w:val="000442CC"/>
    <w:rsid w:val="00044346"/>
    <w:rsid w:val="000443CE"/>
    <w:rsid w:val="000444B3"/>
    <w:rsid w:val="0004450C"/>
    <w:rsid w:val="00044516"/>
    <w:rsid w:val="00044585"/>
    <w:rsid w:val="00044862"/>
    <w:rsid w:val="000448DA"/>
    <w:rsid w:val="00044AD4"/>
    <w:rsid w:val="00044B28"/>
    <w:rsid w:val="00044CB8"/>
    <w:rsid w:val="00044D46"/>
    <w:rsid w:val="00044E31"/>
    <w:rsid w:val="00044E46"/>
    <w:rsid w:val="00044F94"/>
    <w:rsid w:val="00044FE0"/>
    <w:rsid w:val="00045016"/>
    <w:rsid w:val="00045097"/>
    <w:rsid w:val="00045339"/>
    <w:rsid w:val="0004549C"/>
    <w:rsid w:val="000455A6"/>
    <w:rsid w:val="000456DE"/>
    <w:rsid w:val="00045745"/>
    <w:rsid w:val="000457DC"/>
    <w:rsid w:val="00045858"/>
    <w:rsid w:val="00045869"/>
    <w:rsid w:val="0004597F"/>
    <w:rsid w:val="00045A7F"/>
    <w:rsid w:val="00045BA0"/>
    <w:rsid w:val="00045C54"/>
    <w:rsid w:val="00045D0D"/>
    <w:rsid w:val="00045E17"/>
    <w:rsid w:val="00045EB7"/>
    <w:rsid w:val="00045EC8"/>
    <w:rsid w:val="00045FDC"/>
    <w:rsid w:val="00045FF9"/>
    <w:rsid w:val="00046012"/>
    <w:rsid w:val="0004612B"/>
    <w:rsid w:val="000464C5"/>
    <w:rsid w:val="00046535"/>
    <w:rsid w:val="00046627"/>
    <w:rsid w:val="00046668"/>
    <w:rsid w:val="000466C9"/>
    <w:rsid w:val="000467F8"/>
    <w:rsid w:val="0004680B"/>
    <w:rsid w:val="0004696F"/>
    <w:rsid w:val="00046977"/>
    <w:rsid w:val="00046A30"/>
    <w:rsid w:val="00046BBE"/>
    <w:rsid w:val="00046C71"/>
    <w:rsid w:val="00046D7F"/>
    <w:rsid w:val="00046E1A"/>
    <w:rsid w:val="0004710A"/>
    <w:rsid w:val="00047139"/>
    <w:rsid w:val="00047218"/>
    <w:rsid w:val="000472B9"/>
    <w:rsid w:val="000473AE"/>
    <w:rsid w:val="0004760D"/>
    <w:rsid w:val="000476D0"/>
    <w:rsid w:val="00047867"/>
    <w:rsid w:val="00047977"/>
    <w:rsid w:val="00047986"/>
    <w:rsid w:val="00047992"/>
    <w:rsid w:val="000479D0"/>
    <w:rsid w:val="00047A0B"/>
    <w:rsid w:val="00047AB4"/>
    <w:rsid w:val="00047AB7"/>
    <w:rsid w:val="00047B38"/>
    <w:rsid w:val="00047B6F"/>
    <w:rsid w:val="00047C0E"/>
    <w:rsid w:val="00047E93"/>
    <w:rsid w:val="00047F0A"/>
    <w:rsid w:val="00047FC3"/>
    <w:rsid w:val="00047FD3"/>
    <w:rsid w:val="00050021"/>
    <w:rsid w:val="000500C7"/>
    <w:rsid w:val="0005027E"/>
    <w:rsid w:val="000502CF"/>
    <w:rsid w:val="0005033B"/>
    <w:rsid w:val="00050342"/>
    <w:rsid w:val="0005034B"/>
    <w:rsid w:val="000503EE"/>
    <w:rsid w:val="000504E7"/>
    <w:rsid w:val="000505B8"/>
    <w:rsid w:val="0005070B"/>
    <w:rsid w:val="00050751"/>
    <w:rsid w:val="0005075A"/>
    <w:rsid w:val="0005087B"/>
    <w:rsid w:val="000509D7"/>
    <w:rsid w:val="00050A78"/>
    <w:rsid w:val="00050AD7"/>
    <w:rsid w:val="00050B6F"/>
    <w:rsid w:val="00050DA0"/>
    <w:rsid w:val="00050F2B"/>
    <w:rsid w:val="00050F2D"/>
    <w:rsid w:val="00050FB8"/>
    <w:rsid w:val="00051090"/>
    <w:rsid w:val="00051180"/>
    <w:rsid w:val="000511E9"/>
    <w:rsid w:val="000514DC"/>
    <w:rsid w:val="000515F2"/>
    <w:rsid w:val="000516CA"/>
    <w:rsid w:val="00051748"/>
    <w:rsid w:val="00051820"/>
    <w:rsid w:val="00051895"/>
    <w:rsid w:val="00051933"/>
    <w:rsid w:val="000519F0"/>
    <w:rsid w:val="00051A59"/>
    <w:rsid w:val="00051B09"/>
    <w:rsid w:val="00051B37"/>
    <w:rsid w:val="00051B9B"/>
    <w:rsid w:val="00051BB4"/>
    <w:rsid w:val="00051BF1"/>
    <w:rsid w:val="00051C7E"/>
    <w:rsid w:val="00051CDC"/>
    <w:rsid w:val="00051E54"/>
    <w:rsid w:val="00051ED6"/>
    <w:rsid w:val="00051FAC"/>
    <w:rsid w:val="0005201D"/>
    <w:rsid w:val="0005206A"/>
    <w:rsid w:val="00052083"/>
    <w:rsid w:val="000520CE"/>
    <w:rsid w:val="000520DE"/>
    <w:rsid w:val="000520F8"/>
    <w:rsid w:val="00052107"/>
    <w:rsid w:val="00052112"/>
    <w:rsid w:val="00052264"/>
    <w:rsid w:val="00052357"/>
    <w:rsid w:val="00052436"/>
    <w:rsid w:val="0005254D"/>
    <w:rsid w:val="00052570"/>
    <w:rsid w:val="00052692"/>
    <w:rsid w:val="000526F9"/>
    <w:rsid w:val="000527E1"/>
    <w:rsid w:val="000527FB"/>
    <w:rsid w:val="0005286A"/>
    <w:rsid w:val="00052892"/>
    <w:rsid w:val="000528AF"/>
    <w:rsid w:val="00052A78"/>
    <w:rsid w:val="00052ADA"/>
    <w:rsid w:val="00052C8E"/>
    <w:rsid w:val="00052DDC"/>
    <w:rsid w:val="00052DF7"/>
    <w:rsid w:val="00052E36"/>
    <w:rsid w:val="00052F03"/>
    <w:rsid w:val="00052F51"/>
    <w:rsid w:val="00053022"/>
    <w:rsid w:val="0005303A"/>
    <w:rsid w:val="00053132"/>
    <w:rsid w:val="000531B5"/>
    <w:rsid w:val="00053248"/>
    <w:rsid w:val="00053287"/>
    <w:rsid w:val="0005336E"/>
    <w:rsid w:val="00053389"/>
    <w:rsid w:val="0005350D"/>
    <w:rsid w:val="00053594"/>
    <w:rsid w:val="0005366B"/>
    <w:rsid w:val="000536EF"/>
    <w:rsid w:val="000537DD"/>
    <w:rsid w:val="00053839"/>
    <w:rsid w:val="000539CA"/>
    <w:rsid w:val="00053A2D"/>
    <w:rsid w:val="00053A49"/>
    <w:rsid w:val="00053C58"/>
    <w:rsid w:val="00053C79"/>
    <w:rsid w:val="00053FA2"/>
    <w:rsid w:val="00053FE4"/>
    <w:rsid w:val="000540C6"/>
    <w:rsid w:val="000540F5"/>
    <w:rsid w:val="000542A8"/>
    <w:rsid w:val="000544C4"/>
    <w:rsid w:val="0005454C"/>
    <w:rsid w:val="0005467B"/>
    <w:rsid w:val="00054684"/>
    <w:rsid w:val="000546AB"/>
    <w:rsid w:val="000547CF"/>
    <w:rsid w:val="00054807"/>
    <w:rsid w:val="0005486B"/>
    <w:rsid w:val="0005490A"/>
    <w:rsid w:val="0005492C"/>
    <w:rsid w:val="00054934"/>
    <w:rsid w:val="00054AA5"/>
    <w:rsid w:val="00054B8D"/>
    <w:rsid w:val="00054CFC"/>
    <w:rsid w:val="00054DC5"/>
    <w:rsid w:val="00054F93"/>
    <w:rsid w:val="0005510C"/>
    <w:rsid w:val="0005519C"/>
    <w:rsid w:val="000552EE"/>
    <w:rsid w:val="000553F0"/>
    <w:rsid w:val="00055532"/>
    <w:rsid w:val="0005555E"/>
    <w:rsid w:val="00055608"/>
    <w:rsid w:val="0005575D"/>
    <w:rsid w:val="000558AE"/>
    <w:rsid w:val="000558E0"/>
    <w:rsid w:val="00055A7D"/>
    <w:rsid w:val="00055AC6"/>
    <w:rsid w:val="00055B2C"/>
    <w:rsid w:val="00055B8B"/>
    <w:rsid w:val="00055CD7"/>
    <w:rsid w:val="00055D38"/>
    <w:rsid w:val="00055D3B"/>
    <w:rsid w:val="00055DB9"/>
    <w:rsid w:val="00055EA2"/>
    <w:rsid w:val="00055F56"/>
    <w:rsid w:val="00056003"/>
    <w:rsid w:val="000560C0"/>
    <w:rsid w:val="000560C2"/>
    <w:rsid w:val="00056238"/>
    <w:rsid w:val="00056250"/>
    <w:rsid w:val="00056297"/>
    <w:rsid w:val="000563C3"/>
    <w:rsid w:val="00056574"/>
    <w:rsid w:val="00056608"/>
    <w:rsid w:val="00056770"/>
    <w:rsid w:val="00056812"/>
    <w:rsid w:val="00056823"/>
    <w:rsid w:val="000568FC"/>
    <w:rsid w:val="00056A0C"/>
    <w:rsid w:val="00056A2E"/>
    <w:rsid w:val="00056AB6"/>
    <w:rsid w:val="00056B91"/>
    <w:rsid w:val="00056BA0"/>
    <w:rsid w:val="00056C1E"/>
    <w:rsid w:val="00056D99"/>
    <w:rsid w:val="00056E75"/>
    <w:rsid w:val="0005716B"/>
    <w:rsid w:val="00057170"/>
    <w:rsid w:val="000573BC"/>
    <w:rsid w:val="000574BF"/>
    <w:rsid w:val="000574E5"/>
    <w:rsid w:val="000575A6"/>
    <w:rsid w:val="000575FA"/>
    <w:rsid w:val="00057668"/>
    <w:rsid w:val="000576BD"/>
    <w:rsid w:val="0005772A"/>
    <w:rsid w:val="000577DB"/>
    <w:rsid w:val="0005785C"/>
    <w:rsid w:val="0005795F"/>
    <w:rsid w:val="00057A1A"/>
    <w:rsid w:val="00057A85"/>
    <w:rsid w:val="00057A96"/>
    <w:rsid w:val="00057B8D"/>
    <w:rsid w:val="00057BEF"/>
    <w:rsid w:val="00057CF9"/>
    <w:rsid w:val="00057E99"/>
    <w:rsid w:val="00057FE9"/>
    <w:rsid w:val="00060059"/>
    <w:rsid w:val="00060137"/>
    <w:rsid w:val="00060171"/>
    <w:rsid w:val="00060269"/>
    <w:rsid w:val="0006049C"/>
    <w:rsid w:val="00060802"/>
    <w:rsid w:val="00060913"/>
    <w:rsid w:val="00060A44"/>
    <w:rsid w:val="00060AC5"/>
    <w:rsid w:val="00060B28"/>
    <w:rsid w:val="00060C66"/>
    <w:rsid w:val="00060E14"/>
    <w:rsid w:val="00060F3B"/>
    <w:rsid w:val="00061083"/>
    <w:rsid w:val="00061161"/>
    <w:rsid w:val="00061179"/>
    <w:rsid w:val="00061213"/>
    <w:rsid w:val="00061244"/>
    <w:rsid w:val="00061257"/>
    <w:rsid w:val="00061259"/>
    <w:rsid w:val="0006131F"/>
    <w:rsid w:val="00061363"/>
    <w:rsid w:val="000613C8"/>
    <w:rsid w:val="00061603"/>
    <w:rsid w:val="000616A1"/>
    <w:rsid w:val="00061735"/>
    <w:rsid w:val="0006176C"/>
    <w:rsid w:val="00061900"/>
    <w:rsid w:val="0006199A"/>
    <w:rsid w:val="00061A6E"/>
    <w:rsid w:val="00061B46"/>
    <w:rsid w:val="00061B99"/>
    <w:rsid w:val="00061C10"/>
    <w:rsid w:val="00061C39"/>
    <w:rsid w:val="00061C5D"/>
    <w:rsid w:val="00061E05"/>
    <w:rsid w:val="00061E76"/>
    <w:rsid w:val="00061FE6"/>
    <w:rsid w:val="00062204"/>
    <w:rsid w:val="00062321"/>
    <w:rsid w:val="0006240B"/>
    <w:rsid w:val="00062443"/>
    <w:rsid w:val="00062741"/>
    <w:rsid w:val="00062996"/>
    <w:rsid w:val="000629E9"/>
    <w:rsid w:val="00062A30"/>
    <w:rsid w:val="00062A3A"/>
    <w:rsid w:val="00062B9F"/>
    <w:rsid w:val="00062C58"/>
    <w:rsid w:val="00062CF2"/>
    <w:rsid w:val="00062E53"/>
    <w:rsid w:val="00062E78"/>
    <w:rsid w:val="00062EDA"/>
    <w:rsid w:val="00062F48"/>
    <w:rsid w:val="00062FE4"/>
    <w:rsid w:val="00063043"/>
    <w:rsid w:val="000630A2"/>
    <w:rsid w:val="00063233"/>
    <w:rsid w:val="0006329D"/>
    <w:rsid w:val="000632D7"/>
    <w:rsid w:val="0006333F"/>
    <w:rsid w:val="00063347"/>
    <w:rsid w:val="000634CD"/>
    <w:rsid w:val="000635B0"/>
    <w:rsid w:val="00063625"/>
    <w:rsid w:val="00063699"/>
    <w:rsid w:val="00063709"/>
    <w:rsid w:val="000638D1"/>
    <w:rsid w:val="00063901"/>
    <w:rsid w:val="000639B8"/>
    <w:rsid w:val="00063A6D"/>
    <w:rsid w:val="00063A7C"/>
    <w:rsid w:val="00063B17"/>
    <w:rsid w:val="00063B3F"/>
    <w:rsid w:val="00063B67"/>
    <w:rsid w:val="00063B8D"/>
    <w:rsid w:val="00063D1D"/>
    <w:rsid w:val="00063D94"/>
    <w:rsid w:val="00063DA7"/>
    <w:rsid w:val="00063E71"/>
    <w:rsid w:val="00063F89"/>
    <w:rsid w:val="00063FBA"/>
    <w:rsid w:val="00063FD6"/>
    <w:rsid w:val="0006402C"/>
    <w:rsid w:val="000641E1"/>
    <w:rsid w:val="0006425A"/>
    <w:rsid w:val="000643CB"/>
    <w:rsid w:val="000643DF"/>
    <w:rsid w:val="000644E3"/>
    <w:rsid w:val="0006459B"/>
    <w:rsid w:val="000645A5"/>
    <w:rsid w:val="00064694"/>
    <w:rsid w:val="000647B8"/>
    <w:rsid w:val="0006491F"/>
    <w:rsid w:val="00064A0D"/>
    <w:rsid w:val="00064A49"/>
    <w:rsid w:val="00064C5A"/>
    <w:rsid w:val="00064D3D"/>
    <w:rsid w:val="00064D4E"/>
    <w:rsid w:val="00064DB2"/>
    <w:rsid w:val="00064E03"/>
    <w:rsid w:val="00064E20"/>
    <w:rsid w:val="00064E64"/>
    <w:rsid w:val="00064E7D"/>
    <w:rsid w:val="00064EEB"/>
    <w:rsid w:val="00064F27"/>
    <w:rsid w:val="00064FC9"/>
    <w:rsid w:val="00064FEF"/>
    <w:rsid w:val="00065036"/>
    <w:rsid w:val="0006545F"/>
    <w:rsid w:val="00065517"/>
    <w:rsid w:val="0006556F"/>
    <w:rsid w:val="00065679"/>
    <w:rsid w:val="0006568B"/>
    <w:rsid w:val="00065728"/>
    <w:rsid w:val="000659FE"/>
    <w:rsid w:val="00065A13"/>
    <w:rsid w:val="00065B06"/>
    <w:rsid w:val="00065B12"/>
    <w:rsid w:val="00065B6E"/>
    <w:rsid w:val="00065C27"/>
    <w:rsid w:val="00065CFA"/>
    <w:rsid w:val="00065D69"/>
    <w:rsid w:val="00065D82"/>
    <w:rsid w:val="00065DDF"/>
    <w:rsid w:val="000660E7"/>
    <w:rsid w:val="0006610A"/>
    <w:rsid w:val="000661A1"/>
    <w:rsid w:val="000661B9"/>
    <w:rsid w:val="000662D3"/>
    <w:rsid w:val="0006630A"/>
    <w:rsid w:val="000663BC"/>
    <w:rsid w:val="000663F3"/>
    <w:rsid w:val="00066469"/>
    <w:rsid w:val="00066587"/>
    <w:rsid w:val="00066629"/>
    <w:rsid w:val="000666E4"/>
    <w:rsid w:val="000668B0"/>
    <w:rsid w:val="00066D03"/>
    <w:rsid w:val="00066E09"/>
    <w:rsid w:val="00066F24"/>
    <w:rsid w:val="00066F84"/>
    <w:rsid w:val="00066FBB"/>
    <w:rsid w:val="0006701B"/>
    <w:rsid w:val="00067188"/>
    <w:rsid w:val="000671A1"/>
    <w:rsid w:val="000672CC"/>
    <w:rsid w:val="00067372"/>
    <w:rsid w:val="0006741C"/>
    <w:rsid w:val="0006756D"/>
    <w:rsid w:val="00067609"/>
    <w:rsid w:val="00067775"/>
    <w:rsid w:val="000679A3"/>
    <w:rsid w:val="00067B1C"/>
    <w:rsid w:val="00067B38"/>
    <w:rsid w:val="00067B8F"/>
    <w:rsid w:val="00067BCA"/>
    <w:rsid w:val="00067CC8"/>
    <w:rsid w:val="00067D6D"/>
    <w:rsid w:val="00067E52"/>
    <w:rsid w:val="00067E61"/>
    <w:rsid w:val="00067EAB"/>
    <w:rsid w:val="00067EDF"/>
    <w:rsid w:val="00067F46"/>
    <w:rsid w:val="00067F51"/>
    <w:rsid w:val="000700BD"/>
    <w:rsid w:val="00070189"/>
    <w:rsid w:val="000701DC"/>
    <w:rsid w:val="000702CB"/>
    <w:rsid w:val="000702E5"/>
    <w:rsid w:val="0007032D"/>
    <w:rsid w:val="00070352"/>
    <w:rsid w:val="0007060A"/>
    <w:rsid w:val="00070835"/>
    <w:rsid w:val="000709B0"/>
    <w:rsid w:val="00070A59"/>
    <w:rsid w:val="00070AA9"/>
    <w:rsid w:val="00070AB6"/>
    <w:rsid w:val="00070B3F"/>
    <w:rsid w:val="00070C36"/>
    <w:rsid w:val="00070FEB"/>
    <w:rsid w:val="000714A2"/>
    <w:rsid w:val="00071516"/>
    <w:rsid w:val="00071573"/>
    <w:rsid w:val="000715C3"/>
    <w:rsid w:val="000716E4"/>
    <w:rsid w:val="00071826"/>
    <w:rsid w:val="00071858"/>
    <w:rsid w:val="000719A1"/>
    <w:rsid w:val="00071AD8"/>
    <w:rsid w:val="00071B62"/>
    <w:rsid w:val="00071BB2"/>
    <w:rsid w:val="00071BD3"/>
    <w:rsid w:val="00071C52"/>
    <w:rsid w:val="00071D34"/>
    <w:rsid w:val="00071D55"/>
    <w:rsid w:val="00071FD4"/>
    <w:rsid w:val="00071FE1"/>
    <w:rsid w:val="0007202E"/>
    <w:rsid w:val="00072255"/>
    <w:rsid w:val="00072290"/>
    <w:rsid w:val="000725E0"/>
    <w:rsid w:val="0007264D"/>
    <w:rsid w:val="00072726"/>
    <w:rsid w:val="0007273A"/>
    <w:rsid w:val="00072754"/>
    <w:rsid w:val="000727DF"/>
    <w:rsid w:val="00072843"/>
    <w:rsid w:val="000729D7"/>
    <w:rsid w:val="00072AFA"/>
    <w:rsid w:val="00072F86"/>
    <w:rsid w:val="00072F8B"/>
    <w:rsid w:val="00072FB0"/>
    <w:rsid w:val="00072FB1"/>
    <w:rsid w:val="00072FCF"/>
    <w:rsid w:val="00073039"/>
    <w:rsid w:val="0007318A"/>
    <w:rsid w:val="000733E9"/>
    <w:rsid w:val="0007345E"/>
    <w:rsid w:val="000735BB"/>
    <w:rsid w:val="000739B4"/>
    <w:rsid w:val="00073AEB"/>
    <w:rsid w:val="00073C8E"/>
    <w:rsid w:val="00073D4A"/>
    <w:rsid w:val="00073D65"/>
    <w:rsid w:val="00073D6B"/>
    <w:rsid w:val="00073EAC"/>
    <w:rsid w:val="00073FCE"/>
    <w:rsid w:val="000742BE"/>
    <w:rsid w:val="00074351"/>
    <w:rsid w:val="00074353"/>
    <w:rsid w:val="00074556"/>
    <w:rsid w:val="0007455C"/>
    <w:rsid w:val="00074630"/>
    <w:rsid w:val="000746E2"/>
    <w:rsid w:val="000747AE"/>
    <w:rsid w:val="0007486E"/>
    <w:rsid w:val="000749BF"/>
    <w:rsid w:val="00074AB4"/>
    <w:rsid w:val="00074B84"/>
    <w:rsid w:val="00074BE5"/>
    <w:rsid w:val="00074C61"/>
    <w:rsid w:val="00074DBD"/>
    <w:rsid w:val="00074E3F"/>
    <w:rsid w:val="00074E53"/>
    <w:rsid w:val="00074E7B"/>
    <w:rsid w:val="00074E9A"/>
    <w:rsid w:val="00074FC3"/>
    <w:rsid w:val="000751F3"/>
    <w:rsid w:val="00075353"/>
    <w:rsid w:val="000753BE"/>
    <w:rsid w:val="00075436"/>
    <w:rsid w:val="00075494"/>
    <w:rsid w:val="000754F7"/>
    <w:rsid w:val="000754FE"/>
    <w:rsid w:val="0007557D"/>
    <w:rsid w:val="00075649"/>
    <w:rsid w:val="00075893"/>
    <w:rsid w:val="000758CB"/>
    <w:rsid w:val="000759A0"/>
    <w:rsid w:val="000759AC"/>
    <w:rsid w:val="000759E8"/>
    <w:rsid w:val="00075A04"/>
    <w:rsid w:val="00075B64"/>
    <w:rsid w:val="00075C11"/>
    <w:rsid w:val="00075C26"/>
    <w:rsid w:val="00075C81"/>
    <w:rsid w:val="00075E8E"/>
    <w:rsid w:val="00075EA4"/>
    <w:rsid w:val="00076036"/>
    <w:rsid w:val="0007606D"/>
    <w:rsid w:val="0007615E"/>
    <w:rsid w:val="00076186"/>
    <w:rsid w:val="000761E9"/>
    <w:rsid w:val="00076200"/>
    <w:rsid w:val="000763DB"/>
    <w:rsid w:val="0007648B"/>
    <w:rsid w:val="000764D5"/>
    <w:rsid w:val="000767EE"/>
    <w:rsid w:val="00076810"/>
    <w:rsid w:val="00076848"/>
    <w:rsid w:val="00076AA7"/>
    <w:rsid w:val="00076AE2"/>
    <w:rsid w:val="00076BD4"/>
    <w:rsid w:val="00076D27"/>
    <w:rsid w:val="00076D5F"/>
    <w:rsid w:val="00076ED5"/>
    <w:rsid w:val="00076F11"/>
    <w:rsid w:val="0007700E"/>
    <w:rsid w:val="00077057"/>
    <w:rsid w:val="000770BB"/>
    <w:rsid w:val="000770FA"/>
    <w:rsid w:val="00077173"/>
    <w:rsid w:val="000772BC"/>
    <w:rsid w:val="0007739B"/>
    <w:rsid w:val="0007747A"/>
    <w:rsid w:val="00077526"/>
    <w:rsid w:val="00077554"/>
    <w:rsid w:val="000775D0"/>
    <w:rsid w:val="000775F6"/>
    <w:rsid w:val="00077736"/>
    <w:rsid w:val="000777CF"/>
    <w:rsid w:val="00077803"/>
    <w:rsid w:val="000778D9"/>
    <w:rsid w:val="00077A61"/>
    <w:rsid w:val="00077ADB"/>
    <w:rsid w:val="00077B41"/>
    <w:rsid w:val="00077BCF"/>
    <w:rsid w:val="00077C05"/>
    <w:rsid w:val="00077DD2"/>
    <w:rsid w:val="00077E30"/>
    <w:rsid w:val="00077EA5"/>
    <w:rsid w:val="00077F9F"/>
    <w:rsid w:val="000800D8"/>
    <w:rsid w:val="000800F4"/>
    <w:rsid w:val="000801B3"/>
    <w:rsid w:val="0008023B"/>
    <w:rsid w:val="0008035A"/>
    <w:rsid w:val="00080508"/>
    <w:rsid w:val="000805A2"/>
    <w:rsid w:val="0008077D"/>
    <w:rsid w:val="00080793"/>
    <w:rsid w:val="000808C5"/>
    <w:rsid w:val="000809CD"/>
    <w:rsid w:val="000809D2"/>
    <w:rsid w:val="000809F5"/>
    <w:rsid w:val="00080B28"/>
    <w:rsid w:val="00080B54"/>
    <w:rsid w:val="00080BE1"/>
    <w:rsid w:val="00080CA6"/>
    <w:rsid w:val="00080CB0"/>
    <w:rsid w:val="00080D16"/>
    <w:rsid w:val="00080DD0"/>
    <w:rsid w:val="00080E01"/>
    <w:rsid w:val="00080E31"/>
    <w:rsid w:val="00080E7F"/>
    <w:rsid w:val="00080E82"/>
    <w:rsid w:val="000810D5"/>
    <w:rsid w:val="000811DF"/>
    <w:rsid w:val="000812A3"/>
    <w:rsid w:val="000812AB"/>
    <w:rsid w:val="00081335"/>
    <w:rsid w:val="0008139F"/>
    <w:rsid w:val="000813D7"/>
    <w:rsid w:val="000813DA"/>
    <w:rsid w:val="000815DB"/>
    <w:rsid w:val="00081637"/>
    <w:rsid w:val="000816D9"/>
    <w:rsid w:val="00081917"/>
    <w:rsid w:val="0008191E"/>
    <w:rsid w:val="0008194A"/>
    <w:rsid w:val="000819F9"/>
    <w:rsid w:val="00081C25"/>
    <w:rsid w:val="00081D90"/>
    <w:rsid w:val="00081DE2"/>
    <w:rsid w:val="00081EF6"/>
    <w:rsid w:val="00081F86"/>
    <w:rsid w:val="00081FBC"/>
    <w:rsid w:val="000821D7"/>
    <w:rsid w:val="000823F8"/>
    <w:rsid w:val="000824C8"/>
    <w:rsid w:val="000824ED"/>
    <w:rsid w:val="00082882"/>
    <w:rsid w:val="000828DF"/>
    <w:rsid w:val="00082A43"/>
    <w:rsid w:val="00082A4D"/>
    <w:rsid w:val="00082B50"/>
    <w:rsid w:val="00082B57"/>
    <w:rsid w:val="00082D08"/>
    <w:rsid w:val="00082DD7"/>
    <w:rsid w:val="00082DF3"/>
    <w:rsid w:val="00082E18"/>
    <w:rsid w:val="00082E79"/>
    <w:rsid w:val="00082E84"/>
    <w:rsid w:val="00082EDB"/>
    <w:rsid w:val="00082F77"/>
    <w:rsid w:val="00082FD4"/>
    <w:rsid w:val="00082FFE"/>
    <w:rsid w:val="00083008"/>
    <w:rsid w:val="0008310A"/>
    <w:rsid w:val="00083425"/>
    <w:rsid w:val="0008350A"/>
    <w:rsid w:val="00083514"/>
    <w:rsid w:val="000835E0"/>
    <w:rsid w:val="000836BD"/>
    <w:rsid w:val="000836E9"/>
    <w:rsid w:val="00083728"/>
    <w:rsid w:val="000837D2"/>
    <w:rsid w:val="00083863"/>
    <w:rsid w:val="000838BE"/>
    <w:rsid w:val="0008396C"/>
    <w:rsid w:val="00083AB6"/>
    <w:rsid w:val="00083CF6"/>
    <w:rsid w:val="00083D2E"/>
    <w:rsid w:val="00083E62"/>
    <w:rsid w:val="00083EB1"/>
    <w:rsid w:val="00083F45"/>
    <w:rsid w:val="0008410D"/>
    <w:rsid w:val="000843B3"/>
    <w:rsid w:val="00084445"/>
    <w:rsid w:val="000844B7"/>
    <w:rsid w:val="000846E3"/>
    <w:rsid w:val="000847E5"/>
    <w:rsid w:val="000847F3"/>
    <w:rsid w:val="0008480C"/>
    <w:rsid w:val="0008485C"/>
    <w:rsid w:val="000848AB"/>
    <w:rsid w:val="00084972"/>
    <w:rsid w:val="00084AEC"/>
    <w:rsid w:val="00084B81"/>
    <w:rsid w:val="00084B83"/>
    <w:rsid w:val="00084CAD"/>
    <w:rsid w:val="00084CED"/>
    <w:rsid w:val="00084D69"/>
    <w:rsid w:val="00084D72"/>
    <w:rsid w:val="00084DAF"/>
    <w:rsid w:val="00084EEA"/>
    <w:rsid w:val="00084F1E"/>
    <w:rsid w:val="0008500B"/>
    <w:rsid w:val="0008504C"/>
    <w:rsid w:val="0008508F"/>
    <w:rsid w:val="00085129"/>
    <w:rsid w:val="00085159"/>
    <w:rsid w:val="00085237"/>
    <w:rsid w:val="00085394"/>
    <w:rsid w:val="00085510"/>
    <w:rsid w:val="0008562C"/>
    <w:rsid w:val="000856DD"/>
    <w:rsid w:val="00085859"/>
    <w:rsid w:val="00085880"/>
    <w:rsid w:val="000858FE"/>
    <w:rsid w:val="0008592B"/>
    <w:rsid w:val="00085AC5"/>
    <w:rsid w:val="00085B71"/>
    <w:rsid w:val="00085BBB"/>
    <w:rsid w:val="00085C63"/>
    <w:rsid w:val="00085DA0"/>
    <w:rsid w:val="00085DA4"/>
    <w:rsid w:val="00085DDB"/>
    <w:rsid w:val="00085DEA"/>
    <w:rsid w:val="00085E3D"/>
    <w:rsid w:val="00085EA9"/>
    <w:rsid w:val="00085FEE"/>
    <w:rsid w:val="00086026"/>
    <w:rsid w:val="0008604D"/>
    <w:rsid w:val="0008613E"/>
    <w:rsid w:val="00086555"/>
    <w:rsid w:val="00086556"/>
    <w:rsid w:val="000866A4"/>
    <w:rsid w:val="0008678A"/>
    <w:rsid w:val="000867F7"/>
    <w:rsid w:val="000868F6"/>
    <w:rsid w:val="00086A3C"/>
    <w:rsid w:val="00086A9B"/>
    <w:rsid w:val="00086B5A"/>
    <w:rsid w:val="00086B63"/>
    <w:rsid w:val="00086D7B"/>
    <w:rsid w:val="00086E67"/>
    <w:rsid w:val="00087044"/>
    <w:rsid w:val="00087045"/>
    <w:rsid w:val="000870B2"/>
    <w:rsid w:val="000870FF"/>
    <w:rsid w:val="00087115"/>
    <w:rsid w:val="000871A1"/>
    <w:rsid w:val="0008732F"/>
    <w:rsid w:val="000873E8"/>
    <w:rsid w:val="000874DB"/>
    <w:rsid w:val="00087522"/>
    <w:rsid w:val="00087551"/>
    <w:rsid w:val="00087761"/>
    <w:rsid w:val="00087933"/>
    <w:rsid w:val="000879A3"/>
    <w:rsid w:val="000879AE"/>
    <w:rsid w:val="00087AAC"/>
    <w:rsid w:val="00087B3C"/>
    <w:rsid w:val="00087B46"/>
    <w:rsid w:val="00087BFF"/>
    <w:rsid w:val="00087CF9"/>
    <w:rsid w:val="00087EB5"/>
    <w:rsid w:val="000900FF"/>
    <w:rsid w:val="00090116"/>
    <w:rsid w:val="000903DA"/>
    <w:rsid w:val="000904E3"/>
    <w:rsid w:val="000904F3"/>
    <w:rsid w:val="000905A8"/>
    <w:rsid w:val="000906F5"/>
    <w:rsid w:val="00090799"/>
    <w:rsid w:val="00090886"/>
    <w:rsid w:val="00090916"/>
    <w:rsid w:val="00090A17"/>
    <w:rsid w:val="00090A31"/>
    <w:rsid w:val="00090A5A"/>
    <w:rsid w:val="00090C4E"/>
    <w:rsid w:val="00090C8A"/>
    <w:rsid w:val="00090C8F"/>
    <w:rsid w:val="00090CF6"/>
    <w:rsid w:val="00090D0A"/>
    <w:rsid w:val="00090D44"/>
    <w:rsid w:val="00090EA1"/>
    <w:rsid w:val="00090EC5"/>
    <w:rsid w:val="00090EF8"/>
    <w:rsid w:val="00090F91"/>
    <w:rsid w:val="00090FB5"/>
    <w:rsid w:val="00090FDC"/>
    <w:rsid w:val="00091117"/>
    <w:rsid w:val="0009113D"/>
    <w:rsid w:val="0009128E"/>
    <w:rsid w:val="00091397"/>
    <w:rsid w:val="0009141E"/>
    <w:rsid w:val="000914C1"/>
    <w:rsid w:val="000914EF"/>
    <w:rsid w:val="0009151C"/>
    <w:rsid w:val="00091547"/>
    <w:rsid w:val="000915DC"/>
    <w:rsid w:val="00091696"/>
    <w:rsid w:val="00091888"/>
    <w:rsid w:val="0009190E"/>
    <w:rsid w:val="00091999"/>
    <w:rsid w:val="000919D3"/>
    <w:rsid w:val="00091B74"/>
    <w:rsid w:val="00091B9C"/>
    <w:rsid w:val="00091D28"/>
    <w:rsid w:val="00091D40"/>
    <w:rsid w:val="00091E18"/>
    <w:rsid w:val="00091E19"/>
    <w:rsid w:val="00091E98"/>
    <w:rsid w:val="00091EC4"/>
    <w:rsid w:val="00091EDF"/>
    <w:rsid w:val="00091F0D"/>
    <w:rsid w:val="00091F21"/>
    <w:rsid w:val="00092021"/>
    <w:rsid w:val="00092049"/>
    <w:rsid w:val="0009205F"/>
    <w:rsid w:val="0009217A"/>
    <w:rsid w:val="000921D1"/>
    <w:rsid w:val="00092494"/>
    <w:rsid w:val="0009264F"/>
    <w:rsid w:val="000926CA"/>
    <w:rsid w:val="000926D5"/>
    <w:rsid w:val="00092727"/>
    <w:rsid w:val="0009279B"/>
    <w:rsid w:val="00092960"/>
    <w:rsid w:val="00092991"/>
    <w:rsid w:val="00092B3B"/>
    <w:rsid w:val="00092B79"/>
    <w:rsid w:val="00092B8C"/>
    <w:rsid w:val="00092C40"/>
    <w:rsid w:val="00092CA9"/>
    <w:rsid w:val="00092D20"/>
    <w:rsid w:val="00092FC6"/>
    <w:rsid w:val="00093044"/>
    <w:rsid w:val="00093093"/>
    <w:rsid w:val="000931A6"/>
    <w:rsid w:val="0009325E"/>
    <w:rsid w:val="000933E7"/>
    <w:rsid w:val="00093429"/>
    <w:rsid w:val="00093440"/>
    <w:rsid w:val="00093456"/>
    <w:rsid w:val="000934C4"/>
    <w:rsid w:val="00093556"/>
    <w:rsid w:val="00093602"/>
    <w:rsid w:val="0009363A"/>
    <w:rsid w:val="0009369C"/>
    <w:rsid w:val="00093716"/>
    <w:rsid w:val="0009371D"/>
    <w:rsid w:val="000938A3"/>
    <w:rsid w:val="00093A4C"/>
    <w:rsid w:val="00093ACC"/>
    <w:rsid w:val="00093B01"/>
    <w:rsid w:val="00093BFF"/>
    <w:rsid w:val="00093CA2"/>
    <w:rsid w:val="00093CBB"/>
    <w:rsid w:val="00093DD9"/>
    <w:rsid w:val="00093E45"/>
    <w:rsid w:val="00093EED"/>
    <w:rsid w:val="0009420C"/>
    <w:rsid w:val="0009425B"/>
    <w:rsid w:val="0009436A"/>
    <w:rsid w:val="0009439E"/>
    <w:rsid w:val="000943B5"/>
    <w:rsid w:val="00094401"/>
    <w:rsid w:val="00094691"/>
    <w:rsid w:val="00094760"/>
    <w:rsid w:val="00094771"/>
    <w:rsid w:val="00094773"/>
    <w:rsid w:val="00094A7F"/>
    <w:rsid w:val="00094B07"/>
    <w:rsid w:val="00094B82"/>
    <w:rsid w:val="00094B8A"/>
    <w:rsid w:val="00094BB0"/>
    <w:rsid w:val="00094C7E"/>
    <w:rsid w:val="00094DF4"/>
    <w:rsid w:val="00094E03"/>
    <w:rsid w:val="00094E53"/>
    <w:rsid w:val="00094F27"/>
    <w:rsid w:val="00094FFC"/>
    <w:rsid w:val="00095067"/>
    <w:rsid w:val="000953A0"/>
    <w:rsid w:val="00095459"/>
    <w:rsid w:val="000954D9"/>
    <w:rsid w:val="0009552F"/>
    <w:rsid w:val="000955F5"/>
    <w:rsid w:val="0009566D"/>
    <w:rsid w:val="0009566E"/>
    <w:rsid w:val="00095787"/>
    <w:rsid w:val="000957DF"/>
    <w:rsid w:val="0009583C"/>
    <w:rsid w:val="00095AC2"/>
    <w:rsid w:val="00095B38"/>
    <w:rsid w:val="00095B77"/>
    <w:rsid w:val="00095BF0"/>
    <w:rsid w:val="00095C39"/>
    <w:rsid w:val="00095E12"/>
    <w:rsid w:val="00095E9B"/>
    <w:rsid w:val="0009629F"/>
    <w:rsid w:val="000962DA"/>
    <w:rsid w:val="00096377"/>
    <w:rsid w:val="000963A5"/>
    <w:rsid w:val="00096467"/>
    <w:rsid w:val="00096515"/>
    <w:rsid w:val="00096578"/>
    <w:rsid w:val="00096585"/>
    <w:rsid w:val="0009659B"/>
    <w:rsid w:val="000965FD"/>
    <w:rsid w:val="00096677"/>
    <w:rsid w:val="000966F3"/>
    <w:rsid w:val="000968D8"/>
    <w:rsid w:val="00096EA8"/>
    <w:rsid w:val="00096EB3"/>
    <w:rsid w:val="00096ECE"/>
    <w:rsid w:val="00096F24"/>
    <w:rsid w:val="00096F40"/>
    <w:rsid w:val="00096F81"/>
    <w:rsid w:val="00096F84"/>
    <w:rsid w:val="00096FF8"/>
    <w:rsid w:val="00096FF9"/>
    <w:rsid w:val="00097021"/>
    <w:rsid w:val="0009714C"/>
    <w:rsid w:val="00097213"/>
    <w:rsid w:val="0009721D"/>
    <w:rsid w:val="00097223"/>
    <w:rsid w:val="00097232"/>
    <w:rsid w:val="000973F7"/>
    <w:rsid w:val="000974EA"/>
    <w:rsid w:val="000975B1"/>
    <w:rsid w:val="00097677"/>
    <w:rsid w:val="00097723"/>
    <w:rsid w:val="00097798"/>
    <w:rsid w:val="000977AF"/>
    <w:rsid w:val="0009781F"/>
    <w:rsid w:val="000978BC"/>
    <w:rsid w:val="000978C8"/>
    <w:rsid w:val="00097A48"/>
    <w:rsid w:val="00097A77"/>
    <w:rsid w:val="00097C03"/>
    <w:rsid w:val="00097C49"/>
    <w:rsid w:val="00097C75"/>
    <w:rsid w:val="00097F25"/>
    <w:rsid w:val="00097F8E"/>
    <w:rsid w:val="000A00E0"/>
    <w:rsid w:val="000A0106"/>
    <w:rsid w:val="000A0123"/>
    <w:rsid w:val="000A02B2"/>
    <w:rsid w:val="000A069B"/>
    <w:rsid w:val="000A07F7"/>
    <w:rsid w:val="000A07F8"/>
    <w:rsid w:val="000A0806"/>
    <w:rsid w:val="000A08FA"/>
    <w:rsid w:val="000A092B"/>
    <w:rsid w:val="000A092F"/>
    <w:rsid w:val="000A0992"/>
    <w:rsid w:val="000A0998"/>
    <w:rsid w:val="000A0A36"/>
    <w:rsid w:val="000A0BC3"/>
    <w:rsid w:val="000A0C12"/>
    <w:rsid w:val="000A0E52"/>
    <w:rsid w:val="000A0E97"/>
    <w:rsid w:val="000A0EFA"/>
    <w:rsid w:val="000A10E6"/>
    <w:rsid w:val="000A147B"/>
    <w:rsid w:val="000A159E"/>
    <w:rsid w:val="000A16BF"/>
    <w:rsid w:val="000A1839"/>
    <w:rsid w:val="000A18AC"/>
    <w:rsid w:val="000A18B1"/>
    <w:rsid w:val="000A18F7"/>
    <w:rsid w:val="000A19B8"/>
    <w:rsid w:val="000A1A3E"/>
    <w:rsid w:val="000A1A58"/>
    <w:rsid w:val="000A1A7A"/>
    <w:rsid w:val="000A1AE0"/>
    <w:rsid w:val="000A1C69"/>
    <w:rsid w:val="000A1C96"/>
    <w:rsid w:val="000A1CEE"/>
    <w:rsid w:val="000A1EFA"/>
    <w:rsid w:val="000A1F2E"/>
    <w:rsid w:val="000A2048"/>
    <w:rsid w:val="000A210A"/>
    <w:rsid w:val="000A2121"/>
    <w:rsid w:val="000A21DC"/>
    <w:rsid w:val="000A22B6"/>
    <w:rsid w:val="000A24F0"/>
    <w:rsid w:val="000A266C"/>
    <w:rsid w:val="000A29EF"/>
    <w:rsid w:val="000A2A2C"/>
    <w:rsid w:val="000A2A8D"/>
    <w:rsid w:val="000A2AC5"/>
    <w:rsid w:val="000A2C97"/>
    <w:rsid w:val="000A2E1E"/>
    <w:rsid w:val="000A2ED3"/>
    <w:rsid w:val="000A3050"/>
    <w:rsid w:val="000A30FE"/>
    <w:rsid w:val="000A318D"/>
    <w:rsid w:val="000A3348"/>
    <w:rsid w:val="000A336C"/>
    <w:rsid w:val="000A33B8"/>
    <w:rsid w:val="000A3503"/>
    <w:rsid w:val="000A350F"/>
    <w:rsid w:val="000A3516"/>
    <w:rsid w:val="000A358C"/>
    <w:rsid w:val="000A35C4"/>
    <w:rsid w:val="000A377D"/>
    <w:rsid w:val="000A382A"/>
    <w:rsid w:val="000A38E4"/>
    <w:rsid w:val="000A3C92"/>
    <w:rsid w:val="000A3CFF"/>
    <w:rsid w:val="000A3D89"/>
    <w:rsid w:val="000A3DA4"/>
    <w:rsid w:val="000A3F74"/>
    <w:rsid w:val="000A3FF0"/>
    <w:rsid w:val="000A407C"/>
    <w:rsid w:val="000A414C"/>
    <w:rsid w:val="000A41B4"/>
    <w:rsid w:val="000A426B"/>
    <w:rsid w:val="000A42A8"/>
    <w:rsid w:val="000A43ED"/>
    <w:rsid w:val="000A454B"/>
    <w:rsid w:val="000A46C4"/>
    <w:rsid w:val="000A474F"/>
    <w:rsid w:val="000A4939"/>
    <w:rsid w:val="000A49B3"/>
    <w:rsid w:val="000A4A66"/>
    <w:rsid w:val="000A4F80"/>
    <w:rsid w:val="000A4FBC"/>
    <w:rsid w:val="000A4FF5"/>
    <w:rsid w:val="000A5057"/>
    <w:rsid w:val="000A50DB"/>
    <w:rsid w:val="000A5262"/>
    <w:rsid w:val="000A551D"/>
    <w:rsid w:val="000A55CB"/>
    <w:rsid w:val="000A567C"/>
    <w:rsid w:val="000A585E"/>
    <w:rsid w:val="000A58B7"/>
    <w:rsid w:val="000A5937"/>
    <w:rsid w:val="000A593C"/>
    <w:rsid w:val="000A5958"/>
    <w:rsid w:val="000A5BBE"/>
    <w:rsid w:val="000A5CA1"/>
    <w:rsid w:val="000A5D25"/>
    <w:rsid w:val="000A5F1F"/>
    <w:rsid w:val="000A5F79"/>
    <w:rsid w:val="000A601C"/>
    <w:rsid w:val="000A6039"/>
    <w:rsid w:val="000A609D"/>
    <w:rsid w:val="000A62A1"/>
    <w:rsid w:val="000A6416"/>
    <w:rsid w:val="000A644F"/>
    <w:rsid w:val="000A6503"/>
    <w:rsid w:val="000A6599"/>
    <w:rsid w:val="000A66D8"/>
    <w:rsid w:val="000A6796"/>
    <w:rsid w:val="000A6ACE"/>
    <w:rsid w:val="000A6AE6"/>
    <w:rsid w:val="000A6B01"/>
    <w:rsid w:val="000A6BA6"/>
    <w:rsid w:val="000A6C3B"/>
    <w:rsid w:val="000A6C54"/>
    <w:rsid w:val="000A6CFA"/>
    <w:rsid w:val="000A6DC7"/>
    <w:rsid w:val="000A6F1D"/>
    <w:rsid w:val="000A7054"/>
    <w:rsid w:val="000A7164"/>
    <w:rsid w:val="000A7204"/>
    <w:rsid w:val="000A722C"/>
    <w:rsid w:val="000A725C"/>
    <w:rsid w:val="000A7323"/>
    <w:rsid w:val="000A73CA"/>
    <w:rsid w:val="000A75F5"/>
    <w:rsid w:val="000A76DA"/>
    <w:rsid w:val="000A790D"/>
    <w:rsid w:val="000A7968"/>
    <w:rsid w:val="000A7ACF"/>
    <w:rsid w:val="000A7AD3"/>
    <w:rsid w:val="000A7B60"/>
    <w:rsid w:val="000A7D09"/>
    <w:rsid w:val="000A7D4F"/>
    <w:rsid w:val="000A7E38"/>
    <w:rsid w:val="000A7F9D"/>
    <w:rsid w:val="000B0187"/>
    <w:rsid w:val="000B0295"/>
    <w:rsid w:val="000B029F"/>
    <w:rsid w:val="000B02B8"/>
    <w:rsid w:val="000B02DA"/>
    <w:rsid w:val="000B0442"/>
    <w:rsid w:val="000B048B"/>
    <w:rsid w:val="000B0545"/>
    <w:rsid w:val="000B05DB"/>
    <w:rsid w:val="000B0644"/>
    <w:rsid w:val="000B07AF"/>
    <w:rsid w:val="000B0868"/>
    <w:rsid w:val="000B099A"/>
    <w:rsid w:val="000B0CB6"/>
    <w:rsid w:val="000B0D38"/>
    <w:rsid w:val="000B0D8C"/>
    <w:rsid w:val="000B0DCE"/>
    <w:rsid w:val="000B0E22"/>
    <w:rsid w:val="000B0E26"/>
    <w:rsid w:val="000B0E82"/>
    <w:rsid w:val="000B0E89"/>
    <w:rsid w:val="000B0E93"/>
    <w:rsid w:val="000B0E9D"/>
    <w:rsid w:val="000B0EA0"/>
    <w:rsid w:val="000B0F74"/>
    <w:rsid w:val="000B1090"/>
    <w:rsid w:val="000B11C2"/>
    <w:rsid w:val="000B1370"/>
    <w:rsid w:val="000B13AA"/>
    <w:rsid w:val="000B13D4"/>
    <w:rsid w:val="000B147D"/>
    <w:rsid w:val="000B14F4"/>
    <w:rsid w:val="000B156B"/>
    <w:rsid w:val="000B157D"/>
    <w:rsid w:val="000B15D8"/>
    <w:rsid w:val="000B1755"/>
    <w:rsid w:val="000B1952"/>
    <w:rsid w:val="000B1A0F"/>
    <w:rsid w:val="000B1A1C"/>
    <w:rsid w:val="000B1AE0"/>
    <w:rsid w:val="000B1CC1"/>
    <w:rsid w:val="000B1F38"/>
    <w:rsid w:val="000B1FC2"/>
    <w:rsid w:val="000B2169"/>
    <w:rsid w:val="000B218C"/>
    <w:rsid w:val="000B21AE"/>
    <w:rsid w:val="000B22DD"/>
    <w:rsid w:val="000B24A1"/>
    <w:rsid w:val="000B24DF"/>
    <w:rsid w:val="000B268A"/>
    <w:rsid w:val="000B2709"/>
    <w:rsid w:val="000B2849"/>
    <w:rsid w:val="000B2879"/>
    <w:rsid w:val="000B28CA"/>
    <w:rsid w:val="000B2996"/>
    <w:rsid w:val="000B29D4"/>
    <w:rsid w:val="000B29FC"/>
    <w:rsid w:val="000B2A85"/>
    <w:rsid w:val="000B2AF2"/>
    <w:rsid w:val="000B2B02"/>
    <w:rsid w:val="000B2B23"/>
    <w:rsid w:val="000B2B4A"/>
    <w:rsid w:val="000B2C3F"/>
    <w:rsid w:val="000B2DCD"/>
    <w:rsid w:val="000B2E91"/>
    <w:rsid w:val="000B2F0D"/>
    <w:rsid w:val="000B3028"/>
    <w:rsid w:val="000B3040"/>
    <w:rsid w:val="000B3096"/>
    <w:rsid w:val="000B312B"/>
    <w:rsid w:val="000B31DA"/>
    <w:rsid w:val="000B32DD"/>
    <w:rsid w:val="000B3330"/>
    <w:rsid w:val="000B339B"/>
    <w:rsid w:val="000B3429"/>
    <w:rsid w:val="000B3444"/>
    <w:rsid w:val="000B347F"/>
    <w:rsid w:val="000B3529"/>
    <w:rsid w:val="000B3671"/>
    <w:rsid w:val="000B36A4"/>
    <w:rsid w:val="000B36CA"/>
    <w:rsid w:val="000B36D7"/>
    <w:rsid w:val="000B3706"/>
    <w:rsid w:val="000B375B"/>
    <w:rsid w:val="000B39E2"/>
    <w:rsid w:val="000B3DA5"/>
    <w:rsid w:val="000B3F8C"/>
    <w:rsid w:val="000B3FC7"/>
    <w:rsid w:val="000B4087"/>
    <w:rsid w:val="000B41A3"/>
    <w:rsid w:val="000B41F9"/>
    <w:rsid w:val="000B4223"/>
    <w:rsid w:val="000B42DA"/>
    <w:rsid w:val="000B4368"/>
    <w:rsid w:val="000B43CC"/>
    <w:rsid w:val="000B43DB"/>
    <w:rsid w:val="000B4698"/>
    <w:rsid w:val="000B469C"/>
    <w:rsid w:val="000B4902"/>
    <w:rsid w:val="000B490E"/>
    <w:rsid w:val="000B49C1"/>
    <w:rsid w:val="000B4B89"/>
    <w:rsid w:val="000B4BBF"/>
    <w:rsid w:val="000B4BCB"/>
    <w:rsid w:val="000B4F4A"/>
    <w:rsid w:val="000B4FAF"/>
    <w:rsid w:val="000B5125"/>
    <w:rsid w:val="000B52AC"/>
    <w:rsid w:val="000B5312"/>
    <w:rsid w:val="000B53D0"/>
    <w:rsid w:val="000B545E"/>
    <w:rsid w:val="000B5515"/>
    <w:rsid w:val="000B55B7"/>
    <w:rsid w:val="000B57EE"/>
    <w:rsid w:val="000B5963"/>
    <w:rsid w:val="000B5975"/>
    <w:rsid w:val="000B5A88"/>
    <w:rsid w:val="000B5AAD"/>
    <w:rsid w:val="000B5B1A"/>
    <w:rsid w:val="000B5B52"/>
    <w:rsid w:val="000B5BB3"/>
    <w:rsid w:val="000B5BDB"/>
    <w:rsid w:val="000B5CF3"/>
    <w:rsid w:val="000B5E7F"/>
    <w:rsid w:val="000B5E99"/>
    <w:rsid w:val="000B5EB2"/>
    <w:rsid w:val="000B5F7C"/>
    <w:rsid w:val="000B607E"/>
    <w:rsid w:val="000B60AC"/>
    <w:rsid w:val="000B6117"/>
    <w:rsid w:val="000B6285"/>
    <w:rsid w:val="000B62E1"/>
    <w:rsid w:val="000B6370"/>
    <w:rsid w:val="000B6373"/>
    <w:rsid w:val="000B63FD"/>
    <w:rsid w:val="000B6434"/>
    <w:rsid w:val="000B64D7"/>
    <w:rsid w:val="000B64E9"/>
    <w:rsid w:val="000B64F3"/>
    <w:rsid w:val="000B65B1"/>
    <w:rsid w:val="000B6717"/>
    <w:rsid w:val="000B67C5"/>
    <w:rsid w:val="000B6A08"/>
    <w:rsid w:val="000B6AF1"/>
    <w:rsid w:val="000B6B74"/>
    <w:rsid w:val="000B6C5F"/>
    <w:rsid w:val="000B6CA6"/>
    <w:rsid w:val="000B6E2A"/>
    <w:rsid w:val="000B6EFF"/>
    <w:rsid w:val="000B6F0C"/>
    <w:rsid w:val="000B7005"/>
    <w:rsid w:val="000B7097"/>
    <w:rsid w:val="000B70C3"/>
    <w:rsid w:val="000B70DD"/>
    <w:rsid w:val="000B70E4"/>
    <w:rsid w:val="000B7366"/>
    <w:rsid w:val="000B750F"/>
    <w:rsid w:val="000B756A"/>
    <w:rsid w:val="000B77CD"/>
    <w:rsid w:val="000B78FD"/>
    <w:rsid w:val="000B7916"/>
    <w:rsid w:val="000B7967"/>
    <w:rsid w:val="000B796F"/>
    <w:rsid w:val="000B7A05"/>
    <w:rsid w:val="000B7A0D"/>
    <w:rsid w:val="000B7AF8"/>
    <w:rsid w:val="000B7B18"/>
    <w:rsid w:val="000B7BC2"/>
    <w:rsid w:val="000B7C7F"/>
    <w:rsid w:val="000B7C8C"/>
    <w:rsid w:val="000B7CCF"/>
    <w:rsid w:val="000B7F78"/>
    <w:rsid w:val="000B7F9E"/>
    <w:rsid w:val="000B7FF3"/>
    <w:rsid w:val="000C00F6"/>
    <w:rsid w:val="000C02B6"/>
    <w:rsid w:val="000C02FA"/>
    <w:rsid w:val="000C02FD"/>
    <w:rsid w:val="000C0614"/>
    <w:rsid w:val="000C0768"/>
    <w:rsid w:val="000C0774"/>
    <w:rsid w:val="000C07B4"/>
    <w:rsid w:val="000C08F2"/>
    <w:rsid w:val="000C0BF4"/>
    <w:rsid w:val="000C0D65"/>
    <w:rsid w:val="000C0E47"/>
    <w:rsid w:val="000C0EFD"/>
    <w:rsid w:val="000C0F0A"/>
    <w:rsid w:val="000C105F"/>
    <w:rsid w:val="000C1083"/>
    <w:rsid w:val="000C1088"/>
    <w:rsid w:val="000C10B8"/>
    <w:rsid w:val="000C10CD"/>
    <w:rsid w:val="000C10D2"/>
    <w:rsid w:val="000C115A"/>
    <w:rsid w:val="000C1220"/>
    <w:rsid w:val="000C131B"/>
    <w:rsid w:val="000C15C8"/>
    <w:rsid w:val="000C166C"/>
    <w:rsid w:val="000C16C5"/>
    <w:rsid w:val="000C1AEE"/>
    <w:rsid w:val="000C1B7A"/>
    <w:rsid w:val="000C1D4D"/>
    <w:rsid w:val="000C1DAF"/>
    <w:rsid w:val="000C1F87"/>
    <w:rsid w:val="000C2004"/>
    <w:rsid w:val="000C2008"/>
    <w:rsid w:val="000C2179"/>
    <w:rsid w:val="000C21ED"/>
    <w:rsid w:val="000C2218"/>
    <w:rsid w:val="000C227E"/>
    <w:rsid w:val="000C22D5"/>
    <w:rsid w:val="000C232D"/>
    <w:rsid w:val="000C2365"/>
    <w:rsid w:val="000C244B"/>
    <w:rsid w:val="000C249F"/>
    <w:rsid w:val="000C2571"/>
    <w:rsid w:val="000C259E"/>
    <w:rsid w:val="000C25DE"/>
    <w:rsid w:val="000C269E"/>
    <w:rsid w:val="000C2761"/>
    <w:rsid w:val="000C2A65"/>
    <w:rsid w:val="000C2A7C"/>
    <w:rsid w:val="000C2AFC"/>
    <w:rsid w:val="000C2C77"/>
    <w:rsid w:val="000C2CD4"/>
    <w:rsid w:val="000C2CF9"/>
    <w:rsid w:val="000C2D0E"/>
    <w:rsid w:val="000C2D24"/>
    <w:rsid w:val="000C2DFF"/>
    <w:rsid w:val="000C2FDB"/>
    <w:rsid w:val="000C317A"/>
    <w:rsid w:val="000C3513"/>
    <w:rsid w:val="000C35EA"/>
    <w:rsid w:val="000C3745"/>
    <w:rsid w:val="000C3778"/>
    <w:rsid w:val="000C3857"/>
    <w:rsid w:val="000C3973"/>
    <w:rsid w:val="000C39EA"/>
    <w:rsid w:val="000C3A79"/>
    <w:rsid w:val="000C3AF1"/>
    <w:rsid w:val="000C3B2E"/>
    <w:rsid w:val="000C3B99"/>
    <w:rsid w:val="000C3C4A"/>
    <w:rsid w:val="000C3C81"/>
    <w:rsid w:val="000C3CD2"/>
    <w:rsid w:val="000C3CFA"/>
    <w:rsid w:val="000C3D84"/>
    <w:rsid w:val="000C3F96"/>
    <w:rsid w:val="000C4023"/>
    <w:rsid w:val="000C4075"/>
    <w:rsid w:val="000C4286"/>
    <w:rsid w:val="000C4451"/>
    <w:rsid w:val="000C44A4"/>
    <w:rsid w:val="000C4590"/>
    <w:rsid w:val="000C466A"/>
    <w:rsid w:val="000C4676"/>
    <w:rsid w:val="000C4733"/>
    <w:rsid w:val="000C4760"/>
    <w:rsid w:val="000C4872"/>
    <w:rsid w:val="000C4939"/>
    <w:rsid w:val="000C493A"/>
    <w:rsid w:val="000C4AEA"/>
    <w:rsid w:val="000C4BAE"/>
    <w:rsid w:val="000C4BB5"/>
    <w:rsid w:val="000C4BE8"/>
    <w:rsid w:val="000C5000"/>
    <w:rsid w:val="000C512A"/>
    <w:rsid w:val="000C515A"/>
    <w:rsid w:val="000C5174"/>
    <w:rsid w:val="000C528F"/>
    <w:rsid w:val="000C5305"/>
    <w:rsid w:val="000C535F"/>
    <w:rsid w:val="000C53E8"/>
    <w:rsid w:val="000C53FC"/>
    <w:rsid w:val="000C5442"/>
    <w:rsid w:val="000C545F"/>
    <w:rsid w:val="000C550F"/>
    <w:rsid w:val="000C5696"/>
    <w:rsid w:val="000C57CE"/>
    <w:rsid w:val="000C5953"/>
    <w:rsid w:val="000C5AC7"/>
    <w:rsid w:val="000C5B68"/>
    <w:rsid w:val="000C5BAF"/>
    <w:rsid w:val="000C5C40"/>
    <w:rsid w:val="000C5E83"/>
    <w:rsid w:val="000C5F0A"/>
    <w:rsid w:val="000C5F51"/>
    <w:rsid w:val="000C5F91"/>
    <w:rsid w:val="000C5FDA"/>
    <w:rsid w:val="000C6155"/>
    <w:rsid w:val="000C6182"/>
    <w:rsid w:val="000C61A8"/>
    <w:rsid w:val="000C61D3"/>
    <w:rsid w:val="000C623C"/>
    <w:rsid w:val="000C6259"/>
    <w:rsid w:val="000C6260"/>
    <w:rsid w:val="000C630A"/>
    <w:rsid w:val="000C647E"/>
    <w:rsid w:val="000C6558"/>
    <w:rsid w:val="000C657A"/>
    <w:rsid w:val="000C66D5"/>
    <w:rsid w:val="000C66F0"/>
    <w:rsid w:val="000C66F3"/>
    <w:rsid w:val="000C68A3"/>
    <w:rsid w:val="000C68CA"/>
    <w:rsid w:val="000C6947"/>
    <w:rsid w:val="000C694D"/>
    <w:rsid w:val="000C69AE"/>
    <w:rsid w:val="000C69B4"/>
    <w:rsid w:val="000C6AC5"/>
    <w:rsid w:val="000C6B5E"/>
    <w:rsid w:val="000C6B76"/>
    <w:rsid w:val="000C6C19"/>
    <w:rsid w:val="000C6DB9"/>
    <w:rsid w:val="000C71B5"/>
    <w:rsid w:val="000C725A"/>
    <w:rsid w:val="000C7270"/>
    <w:rsid w:val="000C7384"/>
    <w:rsid w:val="000C74E2"/>
    <w:rsid w:val="000C74EA"/>
    <w:rsid w:val="000C758D"/>
    <w:rsid w:val="000C75CA"/>
    <w:rsid w:val="000C77B0"/>
    <w:rsid w:val="000C77B2"/>
    <w:rsid w:val="000C7955"/>
    <w:rsid w:val="000C7966"/>
    <w:rsid w:val="000C7977"/>
    <w:rsid w:val="000C7ACF"/>
    <w:rsid w:val="000C7CA8"/>
    <w:rsid w:val="000C7D70"/>
    <w:rsid w:val="000C7E0E"/>
    <w:rsid w:val="000C7FCF"/>
    <w:rsid w:val="000D0048"/>
    <w:rsid w:val="000D009A"/>
    <w:rsid w:val="000D01BE"/>
    <w:rsid w:val="000D04DD"/>
    <w:rsid w:val="000D05B3"/>
    <w:rsid w:val="000D06A9"/>
    <w:rsid w:val="000D06FF"/>
    <w:rsid w:val="000D077B"/>
    <w:rsid w:val="000D0B6C"/>
    <w:rsid w:val="000D0D03"/>
    <w:rsid w:val="000D0D69"/>
    <w:rsid w:val="000D0DF1"/>
    <w:rsid w:val="000D1056"/>
    <w:rsid w:val="000D1256"/>
    <w:rsid w:val="000D1278"/>
    <w:rsid w:val="000D130C"/>
    <w:rsid w:val="000D134E"/>
    <w:rsid w:val="000D1536"/>
    <w:rsid w:val="000D155F"/>
    <w:rsid w:val="000D159E"/>
    <w:rsid w:val="000D18C2"/>
    <w:rsid w:val="000D18D5"/>
    <w:rsid w:val="000D1A0D"/>
    <w:rsid w:val="000D1BA2"/>
    <w:rsid w:val="000D1C65"/>
    <w:rsid w:val="000D1C6C"/>
    <w:rsid w:val="000D1D6A"/>
    <w:rsid w:val="000D1DA2"/>
    <w:rsid w:val="000D1E29"/>
    <w:rsid w:val="000D1EB8"/>
    <w:rsid w:val="000D2070"/>
    <w:rsid w:val="000D20D1"/>
    <w:rsid w:val="000D2178"/>
    <w:rsid w:val="000D2333"/>
    <w:rsid w:val="000D2432"/>
    <w:rsid w:val="000D24B6"/>
    <w:rsid w:val="000D24BC"/>
    <w:rsid w:val="000D2710"/>
    <w:rsid w:val="000D2750"/>
    <w:rsid w:val="000D276E"/>
    <w:rsid w:val="000D2777"/>
    <w:rsid w:val="000D27B8"/>
    <w:rsid w:val="000D27FE"/>
    <w:rsid w:val="000D2890"/>
    <w:rsid w:val="000D28B0"/>
    <w:rsid w:val="000D2B26"/>
    <w:rsid w:val="000D2E1B"/>
    <w:rsid w:val="000D2E81"/>
    <w:rsid w:val="000D2FB0"/>
    <w:rsid w:val="000D3118"/>
    <w:rsid w:val="000D313A"/>
    <w:rsid w:val="000D324E"/>
    <w:rsid w:val="000D332B"/>
    <w:rsid w:val="000D3485"/>
    <w:rsid w:val="000D3543"/>
    <w:rsid w:val="000D3556"/>
    <w:rsid w:val="000D35C7"/>
    <w:rsid w:val="000D3611"/>
    <w:rsid w:val="000D384A"/>
    <w:rsid w:val="000D394E"/>
    <w:rsid w:val="000D39B8"/>
    <w:rsid w:val="000D39CD"/>
    <w:rsid w:val="000D39D3"/>
    <w:rsid w:val="000D3A3A"/>
    <w:rsid w:val="000D3A92"/>
    <w:rsid w:val="000D3A9D"/>
    <w:rsid w:val="000D3C84"/>
    <w:rsid w:val="000D3D0D"/>
    <w:rsid w:val="000D3D80"/>
    <w:rsid w:val="000D3E6B"/>
    <w:rsid w:val="000D403E"/>
    <w:rsid w:val="000D418E"/>
    <w:rsid w:val="000D432F"/>
    <w:rsid w:val="000D44F9"/>
    <w:rsid w:val="000D45A8"/>
    <w:rsid w:val="000D4631"/>
    <w:rsid w:val="000D47C8"/>
    <w:rsid w:val="000D48BE"/>
    <w:rsid w:val="000D48FC"/>
    <w:rsid w:val="000D490E"/>
    <w:rsid w:val="000D49C7"/>
    <w:rsid w:val="000D49E9"/>
    <w:rsid w:val="000D4ABD"/>
    <w:rsid w:val="000D4C98"/>
    <w:rsid w:val="000D4CF4"/>
    <w:rsid w:val="000D4D5D"/>
    <w:rsid w:val="000D4E1A"/>
    <w:rsid w:val="000D4EC1"/>
    <w:rsid w:val="000D4F99"/>
    <w:rsid w:val="000D505E"/>
    <w:rsid w:val="000D519E"/>
    <w:rsid w:val="000D5241"/>
    <w:rsid w:val="000D52D0"/>
    <w:rsid w:val="000D5341"/>
    <w:rsid w:val="000D53D4"/>
    <w:rsid w:val="000D56C0"/>
    <w:rsid w:val="000D58E1"/>
    <w:rsid w:val="000D59B7"/>
    <w:rsid w:val="000D59D1"/>
    <w:rsid w:val="000D5A4B"/>
    <w:rsid w:val="000D5A58"/>
    <w:rsid w:val="000D5A7B"/>
    <w:rsid w:val="000D5A8D"/>
    <w:rsid w:val="000D5B02"/>
    <w:rsid w:val="000D5B88"/>
    <w:rsid w:val="000D5BAF"/>
    <w:rsid w:val="000D5C22"/>
    <w:rsid w:val="000D5D32"/>
    <w:rsid w:val="000D5D3B"/>
    <w:rsid w:val="000D5D3F"/>
    <w:rsid w:val="000D5D67"/>
    <w:rsid w:val="000D5D8E"/>
    <w:rsid w:val="000D5F0E"/>
    <w:rsid w:val="000D5F49"/>
    <w:rsid w:val="000D603B"/>
    <w:rsid w:val="000D60BF"/>
    <w:rsid w:val="000D60F1"/>
    <w:rsid w:val="000D6107"/>
    <w:rsid w:val="000D622B"/>
    <w:rsid w:val="000D6242"/>
    <w:rsid w:val="000D634D"/>
    <w:rsid w:val="000D6354"/>
    <w:rsid w:val="000D6366"/>
    <w:rsid w:val="000D6369"/>
    <w:rsid w:val="000D63CD"/>
    <w:rsid w:val="000D63F6"/>
    <w:rsid w:val="000D6478"/>
    <w:rsid w:val="000D64D5"/>
    <w:rsid w:val="000D65D2"/>
    <w:rsid w:val="000D6741"/>
    <w:rsid w:val="000D6880"/>
    <w:rsid w:val="000D6A1C"/>
    <w:rsid w:val="000D6AC4"/>
    <w:rsid w:val="000D6B2F"/>
    <w:rsid w:val="000D6C98"/>
    <w:rsid w:val="000D6F02"/>
    <w:rsid w:val="000D6F6E"/>
    <w:rsid w:val="000D70BA"/>
    <w:rsid w:val="000D70EA"/>
    <w:rsid w:val="000D70F0"/>
    <w:rsid w:val="000D7121"/>
    <w:rsid w:val="000D71E5"/>
    <w:rsid w:val="000D726C"/>
    <w:rsid w:val="000D7279"/>
    <w:rsid w:val="000D76BB"/>
    <w:rsid w:val="000D7AFC"/>
    <w:rsid w:val="000D7B41"/>
    <w:rsid w:val="000D7BA5"/>
    <w:rsid w:val="000D7BAE"/>
    <w:rsid w:val="000D7BD5"/>
    <w:rsid w:val="000D7C11"/>
    <w:rsid w:val="000D7C27"/>
    <w:rsid w:val="000D7C3C"/>
    <w:rsid w:val="000D7F55"/>
    <w:rsid w:val="000E0530"/>
    <w:rsid w:val="000E075E"/>
    <w:rsid w:val="000E0767"/>
    <w:rsid w:val="000E0931"/>
    <w:rsid w:val="000E09CF"/>
    <w:rsid w:val="000E0A0F"/>
    <w:rsid w:val="000E0A29"/>
    <w:rsid w:val="000E0A81"/>
    <w:rsid w:val="000E0AB0"/>
    <w:rsid w:val="000E0CC6"/>
    <w:rsid w:val="000E0E43"/>
    <w:rsid w:val="000E0ECE"/>
    <w:rsid w:val="000E1092"/>
    <w:rsid w:val="000E115F"/>
    <w:rsid w:val="000E1275"/>
    <w:rsid w:val="000E133F"/>
    <w:rsid w:val="000E1380"/>
    <w:rsid w:val="000E147C"/>
    <w:rsid w:val="000E1499"/>
    <w:rsid w:val="000E16A9"/>
    <w:rsid w:val="000E17A2"/>
    <w:rsid w:val="000E1837"/>
    <w:rsid w:val="000E19EA"/>
    <w:rsid w:val="000E1A05"/>
    <w:rsid w:val="000E1B90"/>
    <w:rsid w:val="000E1BAC"/>
    <w:rsid w:val="000E1D30"/>
    <w:rsid w:val="000E1D6F"/>
    <w:rsid w:val="000E1DD8"/>
    <w:rsid w:val="000E1E3E"/>
    <w:rsid w:val="000E1EC1"/>
    <w:rsid w:val="000E1F05"/>
    <w:rsid w:val="000E21DA"/>
    <w:rsid w:val="000E2246"/>
    <w:rsid w:val="000E225F"/>
    <w:rsid w:val="000E22D2"/>
    <w:rsid w:val="000E236C"/>
    <w:rsid w:val="000E2446"/>
    <w:rsid w:val="000E24AB"/>
    <w:rsid w:val="000E259E"/>
    <w:rsid w:val="000E25CD"/>
    <w:rsid w:val="000E2614"/>
    <w:rsid w:val="000E2676"/>
    <w:rsid w:val="000E26CA"/>
    <w:rsid w:val="000E27CB"/>
    <w:rsid w:val="000E280B"/>
    <w:rsid w:val="000E2841"/>
    <w:rsid w:val="000E293C"/>
    <w:rsid w:val="000E2995"/>
    <w:rsid w:val="000E2A13"/>
    <w:rsid w:val="000E2A6A"/>
    <w:rsid w:val="000E2BF1"/>
    <w:rsid w:val="000E2C2E"/>
    <w:rsid w:val="000E2DA5"/>
    <w:rsid w:val="000E2E2E"/>
    <w:rsid w:val="000E2F0D"/>
    <w:rsid w:val="000E2F86"/>
    <w:rsid w:val="000E2FA5"/>
    <w:rsid w:val="000E2FFC"/>
    <w:rsid w:val="000E302D"/>
    <w:rsid w:val="000E313B"/>
    <w:rsid w:val="000E3193"/>
    <w:rsid w:val="000E31AB"/>
    <w:rsid w:val="000E31C7"/>
    <w:rsid w:val="000E31E1"/>
    <w:rsid w:val="000E3313"/>
    <w:rsid w:val="000E33BD"/>
    <w:rsid w:val="000E3422"/>
    <w:rsid w:val="000E355F"/>
    <w:rsid w:val="000E363B"/>
    <w:rsid w:val="000E36F7"/>
    <w:rsid w:val="000E37A7"/>
    <w:rsid w:val="000E383F"/>
    <w:rsid w:val="000E38CE"/>
    <w:rsid w:val="000E3909"/>
    <w:rsid w:val="000E390C"/>
    <w:rsid w:val="000E3962"/>
    <w:rsid w:val="000E3973"/>
    <w:rsid w:val="000E3B74"/>
    <w:rsid w:val="000E3BFA"/>
    <w:rsid w:val="000E3C1A"/>
    <w:rsid w:val="000E3CF3"/>
    <w:rsid w:val="000E3E5B"/>
    <w:rsid w:val="000E3E81"/>
    <w:rsid w:val="000E3E82"/>
    <w:rsid w:val="000E3E9D"/>
    <w:rsid w:val="000E3F34"/>
    <w:rsid w:val="000E3F57"/>
    <w:rsid w:val="000E412D"/>
    <w:rsid w:val="000E4215"/>
    <w:rsid w:val="000E453C"/>
    <w:rsid w:val="000E465C"/>
    <w:rsid w:val="000E46F8"/>
    <w:rsid w:val="000E47E4"/>
    <w:rsid w:val="000E485B"/>
    <w:rsid w:val="000E4942"/>
    <w:rsid w:val="000E4976"/>
    <w:rsid w:val="000E4A49"/>
    <w:rsid w:val="000E4BC5"/>
    <w:rsid w:val="000E4C22"/>
    <w:rsid w:val="000E4C47"/>
    <w:rsid w:val="000E4DFB"/>
    <w:rsid w:val="000E4E8E"/>
    <w:rsid w:val="000E4E9E"/>
    <w:rsid w:val="000E5113"/>
    <w:rsid w:val="000E514C"/>
    <w:rsid w:val="000E52AE"/>
    <w:rsid w:val="000E52AF"/>
    <w:rsid w:val="000E52B2"/>
    <w:rsid w:val="000E5375"/>
    <w:rsid w:val="000E558E"/>
    <w:rsid w:val="000E56E5"/>
    <w:rsid w:val="000E56F4"/>
    <w:rsid w:val="000E5730"/>
    <w:rsid w:val="000E5786"/>
    <w:rsid w:val="000E57E7"/>
    <w:rsid w:val="000E5816"/>
    <w:rsid w:val="000E5848"/>
    <w:rsid w:val="000E58BD"/>
    <w:rsid w:val="000E59B5"/>
    <w:rsid w:val="000E5BFF"/>
    <w:rsid w:val="000E5C3D"/>
    <w:rsid w:val="000E5CAE"/>
    <w:rsid w:val="000E5D37"/>
    <w:rsid w:val="000E5D6C"/>
    <w:rsid w:val="000E5D70"/>
    <w:rsid w:val="000E5E71"/>
    <w:rsid w:val="000E5F08"/>
    <w:rsid w:val="000E5F81"/>
    <w:rsid w:val="000E6039"/>
    <w:rsid w:val="000E60A5"/>
    <w:rsid w:val="000E614C"/>
    <w:rsid w:val="000E6189"/>
    <w:rsid w:val="000E6364"/>
    <w:rsid w:val="000E63F5"/>
    <w:rsid w:val="000E6421"/>
    <w:rsid w:val="000E6496"/>
    <w:rsid w:val="000E64F7"/>
    <w:rsid w:val="000E650E"/>
    <w:rsid w:val="000E654A"/>
    <w:rsid w:val="000E6595"/>
    <w:rsid w:val="000E663B"/>
    <w:rsid w:val="000E66E0"/>
    <w:rsid w:val="000E6754"/>
    <w:rsid w:val="000E6793"/>
    <w:rsid w:val="000E6862"/>
    <w:rsid w:val="000E69EF"/>
    <w:rsid w:val="000E69FF"/>
    <w:rsid w:val="000E6AF2"/>
    <w:rsid w:val="000E6B55"/>
    <w:rsid w:val="000E6D05"/>
    <w:rsid w:val="000E6E10"/>
    <w:rsid w:val="000E6ED2"/>
    <w:rsid w:val="000E6F15"/>
    <w:rsid w:val="000E6F20"/>
    <w:rsid w:val="000E6FA7"/>
    <w:rsid w:val="000E7317"/>
    <w:rsid w:val="000E7326"/>
    <w:rsid w:val="000E733A"/>
    <w:rsid w:val="000E73BD"/>
    <w:rsid w:val="000E73FB"/>
    <w:rsid w:val="000E7460"/>
    <w:rsid w:val="000E7486"/>
    <w:rsid w:val="000E74E8"/>
    <w:rsid w:val="000E751E"/>
    <w:rsid w:val="000E7572"/>
    <w:rsid w:val="000E77A1"/>
    <w:rsid w:val="000E78E3"/>
    <w:rsid w:val="000E7C30"/>
    <w:rsid w:val="000E7F1C"/>
    <w:rsid w:val="000E7FE0"/>
    <w:rsid w:val="000E7FE3"/>
    <w:rsid w:val="000F0113"/>
    <w:rsid w:val="000F0136"/>
    <w:rsid w:val="000F0154"/>
    <w:rsid w:val="000F02D3"/>
    <w:rsid w:val="000F036E"/>
    <w:rsid w:val="000F0505"/>
    <w:rsid w:val="000F05AD"/>
    <w:rsid w:val="000F05FF"/>
    <w:rsid w:val="000F064A"/>
    <w:rsid w:val="000F06DD"/>
    <w:rsid w:val="000F0737"/>
    <w:rsid w:val="000F082E"/>
    <w:rsid w:val="000F08D3"/>
    <w:rsid w:val="000F0956"/>
    <w:rsid w:val="000F0987"/>
    <w:rsid w:val="000F099E"/>
    <w:rsid w:val="000F0C7B"/>
    <w:rsid w:val="000F0D77"/>
    <w:rsid w:val="000F0DCC"/>
    <w:rsid w:val="000F0DFB"/>
    <w:rsid w:val="000F0E24"/>
    <w:rsid w:val="000F0FDD"/>
    <w:rsid w:val="000F1240"/>
    <w:rsid w:val="000F12AC"/>
    <w:rsid w:val="000F133B"/>
    <w:rsid w:val="000F1474"/>
    <w:rsid w:val="000F150C"/>
    <w:rsid w:val="000F1583"/>
    <w:rsid w:val="000F15C8"/>
    <w:rsid w:val="000F1720"/>
    <w:rsid w:val="000F17AF"/>
    <w:rsid w:val="000F17EF"/>
    <w:rsid w:val="000F18D1"/>
    <w:rsid w:val="000F18D6"/>
    <w:rsid w:val="000F1987"/>
    <w:rsid w:val="000F1993"/>
    <w:rsid w:val="000F19DE"/>
    <w:rsid w:val="000F1BC9"/>
    <w:rsid w:val="000F1CB3"/>
    <w:rsid w:val="000F1EC6"/>
    <w:rsid w:val="000F1FCC"/>
    <w:rsid w:val="000F2175"/>
    <w:rsid w:val="000F21B8"/>
    <w:rsid w:val="000F21E0"/>
    <w:rsid w:val="000F2219"/>
    <w:rsid w:val="000F22EF"/>
    <w:rsid w:val="000F22F9"/>
    <w:rsid w:val="000F2330"/>
    <w:rsid w:val="000F239E"/>
    <w:rsid w:val="000F23D0"/>
    <w:rsid w:val="000F2421"/>
    <w:rsid w:val="000F24CC"/>
    <w:rsid w:val="000F250A"/>
    <w:rsid w:val="000F257F"/>
    <w:rsid w:val="000F25C2"/>
    <w:rsid w:val="000F25E2"/>
    <w:rsid w:val="000F2763"/>
    <w:rsid w:val="000F288D"/>
    <w:rsid w:val="000F2933"/>
    <w:rsid w:val="000F29A0"/>
    <w:rsid w:val="000F2B55"/>
    <w:rsid w:val="000F2CE7"/>
    <w:rsid w:val="000F2DCC"/>
    <w:rsid w:val="000F2DCE"/>
    <w:rsid w:val="000F2E0C"/>
    <w:rsid w:val="000F2E32"/>
    <w:rsid w:val="000F2F17"/>
    <w:rsid w:val="000F2F5C"/>
    <w:rsid w:val="000F2F85"/>
    <w:rsid w:val="000F2F89"/>
    <w:rsid w:val="000F3082"/>
    <w:rsid w:val="000F3099"/>
    <w:rsid w:val="000F30CE"/>
    <w:rsid w:val="000F311B"/>
    <w:rsid w:val="000F31DC"/>
    <w:rsid w:val="000F3239"/>
    <w:rsid w:val="000F32E6"/>
    <w:rsid w:val="000F3545"/>
    <w:rsid w:val="000F3577"/>
    <w:rsid w:val="000F3619"/>
    <w:rsid w:val="000F366D"/>
    <w:rsid w:val="000F375B"/>
    <w:rsid w:val="000F38E7"/>
    <w:rsid w:val="000F3A30"/>
    <w:rsid w:val="000F3C4E"/>
    <w:rsid w:val="000F3C53"/>
    <w:rsid w:val="000F3DC4"/>
    <w:rsid w:val="000F3E11"/>
    <w:rsid w:val="000F3E65"/>
    <w:rsid w:val="000F3F4C"/>
    <w:rsid w:val="000F405C"/>
    <w:rsid w:val="000F407B"/>
    <w:rsid w:val="000F4168"/>
    <w:rsid w:val="000F41F4"/>
    <w:rsid w:val="000F4430"/>
    <w:rsid w:val="000F44A7"/>
    <w:rsid w:val="000F4595"/>
    <w:rsid w:val="000F46CD"/>
    <w:rsid w:val="000F4716"/>
    <w:rsid w:val="000F4881"/>
    <w:rsid w:val="000F496F"/>
    <w:rsid w:val="000F499C"/>
    <w:rsid w:val="000F4A3F"/>
    <w:rsid w:val="000F4A58"/>
    <w:rsid w:val="000F4A60"/>
    <w:rsid w:val="000F4A81"/>
    <w:rsid w:val="000F4C26"/>
    <w:rsid w:val="000F4CED"/>
    <w:rsid w:val="000F4E08"/>
    <w:rsid w:val="000F4E58"/>
    <w:rsid w:val="000F4F1E"/>
    <w:rsid w:val="000F4FE7"/>
    <w:rsid w:val="000F5096"/>
    <w:rsid w:val="000F50AD"/>
    <w:rsid w:val="000F50E0"/>
    <w:rsid w:val="000F55A6"/>
    <w:rsid w:val="000F55AB"/>
    <w:rsid w:val="000F55D9"/>
    <w:rsid w:val="000F569A"/>
    <w:rsid w:val="000F56F7"/>
    <w:rsid w:val="000F57E7"/>
    <w:rsid w:val="000F5889"/>
    <w:rsid w:val="000F58A7"/>
    <w:rsid w:val="000F594A"/>
    <w:rsid w:val="000F5970"/>
    <w:rsid w:val="000F5C89"/>
    <w:rsid w:val="000F5F1A"/>
    <w:rsid w:val="000F6005"/>
    <w:rsid w:val="000F6044"/>
    <w:rsid w:val="000F605C"/>
    <w:rsid w:val="000F60B6"/>
    <w:rsid w:val="000F60BD"/>
    <w:rsid w:val="000F60D5"/>
    <w:rsid w:val="000F60E7"/>
    <w:rsid w:val="000F617F"/>
    <w:rsid w:val="000F63AE"/>
    <w:rsid w:val="000F6407"/>
    <w:rsid w:val="000F6526"/>
    <w:rsid w:val="000F6610"/>
    <w:rsid w:val="000F6613"/>
    <w:rsid w:val="000F670C"/>
    <w:rsid w:val="000F6858"/>
    <w:rsid w:val="000F68BD"/>
    <w:rsid w:val="000F697C"/>
    <w:rsid w:val="000F6BE0"/>
    <w:rsid w:val="000F6D52"/>
    <w:rsid w:val="000F6D9A"/>
    <w:rsid w:val="000F6DE0"/>
    <w:rsid w:val="000F6DE4"/>
    <w:rsid w:val="000F6ECF"/>
    <w:rsid w:val="000F70E8"/>
    <w:rsid w:val="000F7170"/>
    <w:rsid w:val="000F7262"/>
    <w:rsid w:val="000F72F1"/>
    <w:rsid w:val="000F7341"/>
    <w:rsid w:val="000F7405"/>
    <w:rsid w:val="000F7435"/>
    <w:rsid w:val="000F75D6"/>
    <w:rsid w:val="000F76E7"/>
    <w:rsid w:val="000F7783"/>
    <w:rsid w:val="000F78FF"/>
    <w:rsid w:val="000F79EE"/>
    <w:rsid w:val="000F7A2B"/>
    <w:rsid w:val="000F7AB7"/>
    <w:rsid w:val="000F7C4C"/>
    <w:rsid w:val="000F7C51"/>
    <w:rsid w:val="000F7DD6"/>
    <w:rsid w:val="000F7F12"/>
    <w:rsid w:val="000F7F14"/>
    <w:rsid w:val="000F7FD0"/>
    <w:rsid w:val="000F7FD1"/>
    <w:rsid w:val="001001C3"/>
    <w:rsid w:val="0010030B"/>
    <w:rsid w:val="001003D0"/>
    <w:rsid w:val="00100522"/>
    <w:rsid w:val="00100622"/>
    <w:rsid w:val="00100765"/>
    <w:rsid w:val="00100782"/>
    <w:rsid w:val="001008DF"/>
    <w:rsid w:val="001009A3"/>
    <w:rsid w:val="00100A26"/>
    <w:rsid w:val="00100A43"/>
    <w:rsid w:val="00100A63"/>
    <w:rsid w:val="00100A70"/>
    <w:rsid w:val="00100A9E"/>
    <w:rsid w:val="00100AD1"/>
    <w:rsid w:val="00100BD6"/>
    <w:rsid w:val="00100CA8"/>
    <w:rsid w:val="00100CFD"/>
    <w:rsid w:val="00100E75"/>
    <w:rsid w:val="00100E7D"/>
    <w:rsid w:val="00100F1B"/>
    <w:rsid w:val="00100F26"/>
    <w:rsid w:val="00100FD3"/>
    <w:rsid w:val="00100FE2"/>
    <w:rsid w:val="0010112E"/>
    <w:rsid w:val="0010118B"/>
    <w:rsid w:val="0010121D"/>
    <w:rsid w:val="0010123A"/>
    <w:rsid w:val="00101483"/>
    <w:rsid w:val="001014C3"/>
    <w:rsid w:val="001014EF"/>
    <w:rsid w:val="001015F8"/>
    <w:rsid w:val="00101687"/>
    <w:rsid w:val="001017E5"/>
    <w:rsid w:val="00101914"/>
    <w:rsid w:val="001019FA"/>
    <w:rsid w:val="00101A86"/>
    <w:rsid w:val="00101B2C"/>
    <w:rsid w:val="00101B5B"/>
    <w:rsid w:val="00101B89"/>
    <w:rsid w:val="00101BC4"/>
    <w:rsid w:val="00101BCE"/>
    <w:rsid w:val="00101C4E"/>
    <w:rsid w:val="00101C7F"/>
    <w:rsid w:val="00101D9C"/>
    <w:rsid w:val="00102036"/>
    <w:rsid w:val="00102072"/>
    <w:rsid w:val="00102090"/>
    <w:rsid w:val="001020BB"/>
    <w:rsid w:val="0010210A"/>
    <w:rsid w:val="001021D0"/>
    <w:rsid w:val="00102282"/>
    <w:rsid w:val="0010229B"/>
    <w:rsid w:val="0010232D"/>
    <w:rsid w:val="001023AF"/>
    <w:rsid w:val="001024D9"/>
    <w:rsid w:val="0010261E"/>
    <w:rsid w:val="0010262F"/>
    <w:rsid w:val="00102630"/>
    <w:rsid w:val="00102739"/>
    <w:rsid w:val="001028FD"/>
    <w:rsid w:val="00102983"/>
    <w:rsid w:val="001029DE"/>
    <w:rsid w:val="00102B09"/>
    <w:rsid w:val="00102B70"/>
    <w:rsid w:val="00102D8D"/>
    <w:rsid w:val="00103021"/>
    <w:rsid w:val="001030A1"/>
    <w:rsid w:val="0010316E"/>
    <w:rsid w:val="00103264"/>
    <w:rsid w:val="00103390"/>
    <w:rsid w:val="00103404"/>
    <w:rsid w:val="00103411"/>
    <w:rsid w:val="00103843"/>
    <w:rsid w:val="0010387E"/>
    <w:rsid w:val="001038C3"/>
    <w:rsid w:val="0010399C"/>
    <w:rsid w:val="001039BD"/>
    <w:rsid w:val="00103AF2"/>
    <w:rsid w:val="00103B80"/>
    <w:rsid w:val="00103BC2"/>
    <w:rsid w:val="00103C21"/>
    <w:rsid w:val="00103CDD"/>
    <w:rsid w:val="00103CEE"/>
    <w:rsid w:val="00103D55"/>
    <w:rsid w:val="00103DDE"/>
    <w:rsid w:val="00103E42"/>
    <w:rsid w:val="00103E6B"/>
    <w:rsid w:val="00103F95"/>
    <w:rsid w:val="0010402C"/>
    <w:rsid w:val="001040DA"/>
    <w:rsid w:val="00104167"/>
    <w:rsid w:val="00104261"/>
    <w:rsid w:val="00104263"/>
    <w:rsid w:val="0010428B"/>
    <w:rsid w:val="0010438A"/>
    <w:rsid w:val="001043AA"/>
    <w:rsid w:val="001043F4"/>
    <w:rsid w:val="00104410"/>
    <w:rsid w:val="0010451C"/>
    <w:rsid w:val="00104646"/>
    <w:rsid w:val="0010477A"/>
    <w:rsid w:val="0010479D"/>
    <w:rsid w:val="001048B1"/>
    <w:rsid w:val="00104A54"/>
    <w:rsid w:val="00104ADA"/>
    <w:rsid w:val="00104B16"/>
    <w:rsid w:val="00104B8A"/>
    <w:rsid w:val="00104C31"/>
    <w:rsid w:val="00104C61"/>
    <w:rsid w:val="00104D9F"/>
    <w:rsid w:val="00104E3C"/>
    <w:rsid w:val="00104E67"/>
    <w:rsid w:val="00104F1C"/>
    <w:rsid w:val="001050A2"/>
    <w:rsid w:val="00105323"/>
    <w:rsid w:val="00105339"/>
    <w:rsid w:val="0010537A"/>
    <w:rsid w:val="00105403"/>
    <w:rsid w:val="00105423"/>
    <w:rsid w:val="0010546C"/>
    <w:rsid w:val="0010554F"/>
    <w:rsid w:val="00105556"/>
    <w:rsid w:val="0010573A"/>
    <w:rsid w:val="00105771"/>
    <w:rsid w:val="0010583E"/>
    <w:rsid w:val="001059C0"/>
    <w:rsid w:val="001059C9"/>
    <w:rsid w:val="00105AB2"/>
    <w:rsid w:val="00105C03"/>
    <w:rsid w:val="00105C6D"/>
    <w:rsid w:val="00105CEF"/>
    <w:rsid w:val="00105CF9"/>
    <w:rsid w:val="00105D0D"/>
    <w:rsid w:val="00105D15"/>
    <w:rsid w:val="00105E8E"/>
    <w:rsid w:val="00105EB5"/>
    <w:rsid w:val="00105EC2"/>
    <w:rsid w:val="00106237"/>
    <w:rsid w:val="001062AB"/>
    <w:rsid w:val="001063B8"/>
    <w:rsid w:val="00106444"/>
    <w:rsid w:val="00106519"/>
    <w:rsid w:val="00106585"/>
    <w:rsid w:val="00106654"/>
    <w:rsid w:val="0010668E"/>
    <w:rsid w:val="0010668F"/>
    <w:rsid w:val="001068EB"/>
    <w:rsid w:val="0010698B"/>
    <w:rsid w:val="00106AB6"/>
    <w:rsid w:val="00106BFF"/>
    <w:rsid w:val="00106C25"/>
    <w:rsid w:val="00106C4B"/>
    <w:rsid w:val="00106D00"/>
    <w:rsid w:val="00106D9C"/>
    <w:rsid w:val="00106DBA"/>
    <w:rsid w:val="00106E1C"/>
    <w:rsid w:val="00106EC7"/>
    <w:rsid w:val="0010703B"/>
    <w:rsid w:val="00107109"/>
    <w:rsid w:val="00107113"/>
    <w:rsid w:val="0010715F"/>
    <w:rsid w:val="0010729C"/>
    <w:rsid w:val="0010733E"/>
    <w:rsid w:val="0010743F"/>
    <w:rsid w:val="00107649"/>
    <w:rsid w:val="001076FC"/>
    <w:rsid w:val="0010786F"/>
    <w:rsid w:val="00107A6F"/>
    <w:rsid w:val="00107AE8"/>
    <w:rsid w:val="00107BD4"/>
    <w:rsid w:val="00107C1E"/>
    <w:rsid w:val="00107C59"/>
    <w:rsid w:val="00107DA6"/>
    <w:rsid w:val="00107DB1"/>
    <w:rsid w:val="00107E13"/>
    <w:rsid w:val="00107EE1"/>
    <w:rsid w:val="0011029B"/>
    <w:rsid w:val="00110398"/>
    <w:rsid w:val="001104EE"/>
    <w:rsid w:val="0011051A"/>
    <w:rsid w:val="001105AC"/>
    <w:rsid w:val="001106C5"/>
    <w:rsid w:val="0011076F"/>
    <w:rsid w:val="001108D0"/>
    <w:rsid w:val="00110AC0"/>
    <w:rsid w:val="00110C07"/>
    <w:rsid w:val="00110CA9"/>
    <w:rsid w:val="00110DCE"/>
    <w:rsid w:val="00110E93"/>
    <w:rsid w:val="00110EC7"/>
    <w:rsid w:val="00110ECB"/>
    <w:rsid w:val="00110ED2"/>
    <w:rsid w:val="00110F17"/>
    <w:rsid w:val="00111009"/>
    <w:rsid w:val="001110A2"/>
    <w:rsid w:val="001110FF"/>
    <w:rsid w:val="00111122"/>
    <w:rsid w:val="001111F7"/>
    <w:rsid w:val="001112C2"/>
    <w:rsid w:val="001112FE"/>
    <w:rsid w:val="0011139E"/>
    <w:rsid w:val="001113D4"/>
    <w:rsid w:val="001113E7"/>
    <w:rsid w:val="00111442"/>
    <w:rsid w:val="0011149C"/>
    <w:rsid w:val="001114A4"/>
    <w:rsid w:val="001114B7"/>
    <w:rsid w:val="001114D4"/>
    <w:rsid w:val="00111567"/>
    <w:rsid w:val="00111585"/>
    <w:rsid w:val="001115B9"/>
    <w:rsid w:val="001116CE"/>
    <w:rsid w:val="00111873"/>
    <w:rsid w:val="001118BF"/>
    <w:rsid w:val="00111966"/>
    <w:rsid w:val="001119DF"/>
    <w:rsid w:val="001119EB"/>
    <w:rsid w:val="00111A5A"/>
    <w:rsid w:val="00111A64"/>
    <w:rsid w:val="00111A9F"/>
    <w:rsid w:val="00111B37"/>
    <w:rsid w:val="00111DB9"/>
    <w:rsid w:val="00111ECA"/>
    <w:rsid w:val="00111F4E"/>
    <w:rsid w:val="00111F7B"/>
    <w:rsid w:val="001120DE"/>
    <w:rsid w:val="0011210C"/>
    <w:rsid w:val="00112311"/>
    <w:rsid w:val="00112333"/>
    <w:rsid w:val="0011238E"/>
    <w:rsid w:val="00112405"/>
    <w:rsid w:val="0011245B"/>
    <w:rsid w:val="001124A0"/>
    <w:rsid w:val="00112596"/>
    <w:rsid w:val="0011264D"/>
    <w:rsid w:val="00112842"/>
    <w:rsid w:val="00112862"/>
    <w:rsid w:val="00112B18"/>
    <w:rsid w:val="00112B2F"/>
    <w:rsid w:val="00112B35"/>
    <w:rsid w:val="00112BD0"/>
    <w:rsid w:val="00112C7F"/>
    <w:rsid w:val="00112C81"/>
    <w:rsid w:val="00112CC3"/>
    <w:rsid w:val="00112CDC"/>
    <w:rsid w:val="00112D33"/>
    <w:rsid w:val="00112E43"/>
    <w:rsid w:val="00112F6D"/>
    <w:rsid w:val="00112F75"/>
    <w:rsid w:val="00112F81"/>
    <w:rsid w:val="00112F8C"/>
    <w:rsid w:val="001131E9"/>
    <w:rsid w:val="00113283"/>
    <w:rsid w:val="00113404"/>
    <w:rsid w:val="0011363D"/>
    <w:rsid w:val="00113661"/>
    <w:rsid w:val="00113737"/>
    <w:rsid w:val="00113744"/>
    <w:rsid w:val="00113793"/>
    <w:rsid w:val="001137FF"/>
    <w:rsid w:val="00113954"/>
    <w:rsid w:val="001139DD"/>
    <w:rsid w:val="00113CA7"/>
    <w:rsid w:val="00113D22"/>
    <w:rsid w:val="00113DF2"/>
    <w:rsid w:val="00113E21"/>
    <w:rsid w:val="00113E70"/>
    <w:rsid w:val="00113EB0"/>
    <w:rsid w:val="00113F19"/>
    <w:rsid w:val="0011400E"/>
    <w:rsid w:val="00114050"/>
    <w:rsid w:val="001142AF"/>
    <w:rsid w:val="00114364"/>
    <w:rsid w:val="00114399"/>
    <w:rsid w:val="001144E7"/>
    <w:rsid w:val="0011470D"/>
    <w:rsid w:val="001147B5"/>
    <w:rsid w:val="00114815"/>
    <w:rsid w:val="00114AB8"/>
    <w:rsid w:val="00114AEE"/>
    <w:rsid w:val="00114BAB"/>
    <w:rsid w:val="00114C22"/>
    <w:rsid w:val="00114DC6"/>
    <w:rsid w:val="00114E89"/>
    <w:rsid w:val="00114E9B"/>
    <w:rsid w:val="00114EE4"/>
    <w:rsid w:val="00115056"/>
    <w:rsid w:val="001150A6"/>
    <w:rsid w:val="0011521B"/>
    <w:rsid w:val="00115356"/>
    <w:rsid w:val="00115390"/>
    <w:rsid w:val="00115621"/>
    <w:rsid w:val="001156CC"/>
    <w:rsid w:val="0011572F"/>
    <w:rsid w:val="001157C2"/>
    <w:rsid w:val="001158FD"/>
    <w:rsid w:val="00115949"/>
    <w:rsid w:val="00115B90"/>
    <w:rsid w:val="00115CBC"/>
    <w:rsid w:val="00115CD9"/>
    <w:rsid w:val="00115E58"/>
    <w:rsid w:val="00115FE7"/>
    <w:rsid w:val="0011615D"/>
    <w:rsid w:val="00116335"/>
    <w:rsid w:val="001164FF"/>
    <w:rsid w:val="00116545"/>
    <w:rsid w:val="001165A0"/>
    <w:rsid w:val="001165D3"/>
    <w:rsid w:val="00116609"/>
    <w:rsid w:val="00116673"/>
    <w:rsid w:val="00116715"/>
    <w:rsid w:val="001167BC"/>
    <w:rsid w:val="001167FB"/>
    <w:rsid w:val="0011680B"/>
    <w:rsid w:val="00116857"/>
    <w:rsid w:val="001168CE"/>
    <w:rsid w:val="0011699F"/>
    <w:rsid w:val="001169EC"/>
    <w:rsid w:val="00116A04"/>
    <w:rsid w:val="00116A71"/>
    <w:rsid w:val="00116B05"/>
    <w:rsid w:val="00116B1F"/>
    <w:rsid w:val="00116B80"/>
    <w:rsid w:val="00116D47"/>
    <w:rsid w:val="00116DF0"/>
    <w:rsid w:val="00116E6A"/>
    <w:rsid w:val="00116EBC"/>
    <w:rsid w:val="00116EC1"/>
    <w:rsid w:val="00116EE6"/>
    <w:rsid w:val="00117079"/>
    <w:rsid w:val="0011711C"/>
    <w:rsid w:val="00117155"/>
    <w:rsid w:val="001171B7"/>
    <w:rsid w:val="001171C8"/>
    <w:rsid w:val="001172D4"/>
    <w:rsid w:val="00117409"/>
    <w:rsid w:val="0011751C"/>
    <w:rsid w:val="001175B7"/>
    <w:rsid w:val="00117690"/>
    <w:rsid w:val="001179ED"/>
    <w:rsid w:val="00117A0C"/>
    <w:rsid w:val="00117A9C"/>
    <w:rsid w:val="00117BE7"/>
    <w:rsid w:val="00117DFD"/>
    <w:rsid w:val="00117E27"/>
    <w:rsid w:val="00117E50"/>
    <w:rsid w:val="00117E53"/>
    <w:rsid w:val="00117E69"/>
    <w:rsid w:val="00117F22"/>
    <w:rsid w:val="001200AA"/>
    <w:rsid w:val="001200E5"/>
    <w:rsid w:val="00120130"/>
    <w:rsid w:val="00120185"/>
    <w:rsid w:val="00120216"/>
    <w:rsid w:val="001202AE"/>
    <w:rsid w:val="001203AD"/>
    <w:rsid w:val="00120590"/>
    <w:rsid w:val="00120642"/>
    <w:rsid w:val="001206CA"/>
    <w:rsid w:val="001207A1"/>
    <w:rsid w:val="0012082F"/>
    <w:rsid w:val="00120889"/>
    <w:rsid w:val="00120983"/>
    <w:rsid w:val="00120A36"/>
    <w:rsid w:val="00120A38"/>
    <w:rsid w:val="00120B17"/>
    <w:rsid w:val="00120BE3"/>
    <w:rsid w:val="00120C77"/>
    <w:rsid w:val="00120D52"/>
    <w:rsid w:val="00120DA2"/>
    <w:rsid w:val="00121038"/>
    <w:rsid w:val="0012103C"/>
    <w:rsid w:val="00121103"/>
    <w:rsid w:val="00121106"/>
    <w:rsid w:val="00121195"/>
    <w:rsid w:val="0012121F"/>
    <w:rsid w:val="00121255"/>
    <w:rsid w:val="001212B5"/>
    <w:rsid w:val="001213F5"/>
    <w:rsid w:val="001213F7"/>
    <w:rsid w:val="00121404"/>
    <w:rsid w:val="001215A2"/>
    <w:rsid w:val="001215E4"/>
    <w:rsid w:val="001216C0"/>
    <w:rsid w:val="001216D6"/>
    <w:rsid w:val="001216D8"/>
    <w:rsid w:val="001217CA"/>
    <w:rsid w:val="00121801"/>
    <w:rsid w:val="0012180C"/>
    <w:rsid w:val="00121865"/>
    <w:rsid w:val="001219C0"/>
    <w:rsid w:val="00121B35"/>
    <w:rsid w:val="00121BB3"/>
    <w:rsid w:val="00121C5B"/>
    <w:rsid w:val="00121D0B"/>
    <w:rsid w:val="00121D92"/>
    <w:rsid w:val="00121DE9"/>
    <w:rsid w:val="00121F2E"/>
    <w:rsid w:val="00121FE0"/>
    <w:rsid w:val="0012206B"/>
    <w:rsid w:val="00122149"/>
    <w:rsid w:val="001221ED"/>
    <w:rsid w:val="0012238C"/>
    <w:rsid w:val="001223E0"/>
    <w:rsid w:val="001223EE"/>
    <w:rsid w:val="00122695"/>
    <w:rsid w:val="001226DC"/>
    <w:rsid w:val="00122774"/>
    <w:rsid w:val="00122A3E"/>
    <w:rsid w:val="00122A75"/>
    <w:rsid w:val="00122AF4"/>
    <w:rsid w:val="00122B15"/>
    <w:rsid w:val="00122B32"/>
    <w:rsid w:val="00122BFC"/>
    <w:rsid w:val="00122C24"/>
    <w:rsid w:val="00122C3D"/>
    <w:rsid w:val="00122CE4"/>
    <w:rsid w:val="00122D07"/>
    <w:rsid w:val="00122DB2"/>
    <w:rsid w:val="00122E2C"/>
    <w:rsid w:val="00122FC9"/>
    <w:rsid w:val="0012309C"/>
    <w:rsid w:val="001230D3"/>
    <w:rsid w:val="001230F2"/>
    <w:rsid w:val="00123165"/>
    <w:rsid w:val="0012316F"/>
    <w:rsid w:val="0012348A"/>
    <w:rsid w:val="00123499"/>
    <w:rsid w:val="00123570"/>
    <w:rsid w:val="00123608"/>
    <w:rsid w:val="00123725"/>
    <w:rsid w:val="00123768"/>
    <w:rsid w:val="001238CD"/>
    <w:rsid w:val="001238FD"/>
    <w:rsid w:val="001239DC"/>
    <w:rsid w:val="00123A95"/>
    <w:rsid w:val="00123AF1"/>
    <w:rsid w:val="00123B79"/>
    <w:rsid w:val="00123B8E"/>
    <w:rsid w:val="00123BC7"/>
    <w:rsid w:val="00123D39"/>
    <w:rsid w:val="00123D5A"/>
    <w:rsid w:val="00123DF6"/>
    <w:rsid w:val="00123E97"/>
    <w:rsid w:val="00123EFF"/>
    <w:rsid w:val="00123F15"/>
    <w:rsid w:val="00123F30"/>
    <w:rsid w:val="0012409B"/>
    <w:rsid w:val="001240E3"/>
    <w:rsid w:val="001241E6"/>
    <w:rsid w:val="001241F0"/>
    <w:rsid w:val="00124408"/>
    <w:rsid w:val="00124455"/>
    <w:rsid w:val="001244C8"/>
    <w:rsid w:val="0012451B"/>
    <w:rsid w:val="001245C9"/>
    <w:rsid w:val="001246A7"/>
    <w:rsid w:val="001247F1"/>
    <w:rsid w:val="0012484F"/>
    <w:rsid w:val="0012488B"/>
    <w:rsid w:val="001248A7"/>
    <w:rsid w:val="001248AD"/>
    <w:rsid w:val="00124AFD"/>
    <w:rsid w:val="00124BEA"/>
    <w:rsid w:val="00124BEB"/>
    <w:rsid w:val="00124C32"/>
    <w:rsid w:val="00124CA0"/>
    <w:rsid w:val="00124DA5"/>
    <w:rsid w:val="00124E88"/>
    <w:rsid w:val="00124F3D"/>
    <w:rsid w:val="00124FF3"/>
    <w:rsid w:val="0012504A"/>
    <w:rsid w:val="00125051"/>
    <w:rsid w:val="00125059"/>
    <w:rsid w:val="001250DD"/>
    <w:rsid w:val="00125138"/>
    <w:rsid w:val="001251F6"/>
    <w:rsid w:val="0012522A"/>
    <w:rsid w:val="00125292"/>
    <w:rsid w:val="001253A2"/>
    <w:rsid w:val="001253F7"/>
    <w:rsid w:val="0012547F"/>
    <w:rsid w:val="001254CD"/>
    <w:rsid w:val="00125580"/>
    <w:rsid w:val="0012561D"/>
    <w:rsid w:val="00125693"/>
    <w:rsid w:val="001257CE"/>
    <w:rsid w:val="001258C9"/>
    <w:rsid w:val="00125AD0"/>
    <w:rsid w:val="00125C93"/>
    <w:rsid w:val="00125D72"/>
    <w:rsid w:val="00125DC6"/>
    <w:rsid w:val="00125E21"/>
    <w:rsid w:val="00125E65"/>
    <w:rsid w:val="00125E85"/>
    <w:rsid w:val="00125F4A"/>
    <w:rsid w:val="00126072"/>
    <w:rsid w:val="0012619A"/>
    <w:rsid w:val="001261F7"/>
    <w:rsid w:val="001262C8"/>
    <w:rsid w:val="0012639B"/>
    <w:rsid w:val="00126421"/>
    <w:rsid w:val="0012669D"/>
    <w:rsid w:val="00126701"/>
    <w:rsid w:val="001267AD"/>
    <w:rsid w:val="001267DD"/>
    <w:rsid w:val="0012680B"/>
    <w:rsid w:val="001268F3"/>
    <w:rsid w:val="0012695A"/>
    <w:rsid w:val="001269F7"/>
    <w:rsid w:val="00126B62"/>
    <w:rsid w:val="00126B7A"/>
    <w:rsid w:val="00126BD6"/>
    <w:rsid w:val="00126C07"/>
    <w:rsid w:val="00126C24"/>
    <w:rsid w:val="00126C95"/>
    <w:rsid w:val="00126DCE"/>
    <w:rsid w:val="00126ED1"/>
    <w:rsid w:val="00126F5C"/>
    <w:rsid w:val="00126FD4"/>
    <w:rsid w:val="00127010"/>
    <w:rsid w:val="00127134"/>
    <w:rsid w:val="00127149"/>
    <w:rsid w:val="00127352"/>
    <w:rsid w:val="00127380"/>
    <w:rsid w:val="001273A1"/>
    <w:rsid w:val="001273DF"/>
    <w:rsid w:val="00127664"/>
    <w:rsid w:val="00127743"/>
    <w:rsid w:val="001278FF"/>
    <w:rsid w:val="0012796F"/>
    <w:rsid w:val="00127998"/>
    <w:rsid w:val="00127A8D"/>
    <w:rsid w:val="00127B02"/>
    <w:rsid w:val="00127B43"/>
    <w:rsid w:val="00127BA5"/>
    <w:rsid w:val="00127BD9"/>
    <w:rsid w:val="00127C52"/>
    <w:rsid w:val="00127E9D"/>
    <w:rsid w:val="00130072"/>
    <w:rsid w:val="001302E7"/>
    <w:rsid w:val="0013030F"/>
    <w:rsid w:val="001303B2"/>
    <w:rsid w:val="001303C3"/>
    <w:rsid w:val="001303DD"/>
    <w:rsid w:val="0013040D"/>
    <w:rsid w:val="0013057E"/>
    <w:rsid w:val="00130656"/>
    <w:rsid w:val="001307E2"/>
    <w:rsid w:val="00130800"/>
    <w:rsid w:val="001308AD"/>
    <w:rsid w:val="00130995"/>
    <w:rsid w:val="00130ACC"/>
    <w:rsid w:val="00130B06"/>
    <w:rsid w:val="00130BC4"/>
    <w:rsid w:val="00130CE8"/>
    <w:rsid w:val="00130D9F"/>
    <w:rsid w:val="001310E8"/>
    <w:rsid w:val="00131174"/>
    <w:rsid w:val="001311B4"/>
    <w:rsid w:val="0013136C"/>
    <w:rsid w:val="00131404"/>
    <w:rsid w:val="00131461"/>
    <w:rsid w:val="00131592"/>
    <w:rsid w:val="00131624"/>
    <w:rsid w:val="00131637"/>
    <w:rsid w:val="0013167F"/>
    <w:rsid w:val="001317FA"/>
    <w:rsid w:val="0013198C"/>
    <w:rsid w:val="001319B7"/>
    <w:rsid w:val="00131A0D"/>
    <w:rsid w:val="00131A58"/>
    <w:rsid w:val="00131B5C"/>
    <w:rsid w:val="00131C17"/>
    <w:rsid w:val="00131CAD"/>
    <w:rsid w:val="00131D4A"/>
    <w:rsid w:val="00131F41"/>
    <w:rsid w:val="00131F61"/>
    <w:rsid w:val="0013238B"/>
    <w:rsid w:val="001323D5"/>
    <w:rsid w:val="001324A3"/>
    <w:rsid w:val="00132530"/>
    <w:rsid w:val="001325E2"/>
    <w:rsid w:val="0013281A"/>
    <w:rsid w:val="00132893"/>
    <w:rsid w:val="00132A73"/>
    <w:rsid w:val="00132BAF"/>
    <w:rsid w:val="00132C06"/>
    <w:rsid w:val="00132F29"/>
    <w:rsid w:val="00132FD8"/>
    <w:rsid w:val="00133101"/>
    <w:rsid w:val="00133204"/>
    <w:rsid w:val="00133215"/>
    <w:rsid w:val="0013332B"/>
    <w:rsid w:val="00133394"/>
    <w:rsid w:val="00133429"/>
    <w:rsid w:val="00133467"/>
    <w:rsid w:val="001335F8"/>
    <w:rsid w:val="00133610"/>
    <w:rsid w:val="001337DA"/>
    <w:rsid w:val="00133817"/>
    <w:rsid w:val="00133849"/>
    <w:rsid w:val="00133A16"/>
    <w:rsid w:val="00133A29"/>
    <w:rsid w:val="00133AEE"/>
    <w:rsid w:val="00133AFF"/>
    <w:rsid w:val="00133D87"/>
    <w:rsid w:val="00133DA5"/>
    <w:rsid w:val="001341B0"/>
    <w:rsid w:val="001341B9"/>
    <w:rsid w:val="0013421C"/>
    <w:rsid w:val="001344B4"/>
    <w:rsid w:val="001344C0"/>
    <w:rsid w:val="0013455A"/>
    <w:rsid w:val="001347BE"/>
    <w:rsid w:val="001347C1"/>
    <w:rsid w:val="0013490F"/>
    <w:rsid w:val="0013493C"/>
    <w:rsid w:val="00134A0A"/>
    <w:rsid w:val="00134A1D"/>
    <w:rsid w:val="00134B57"/>
    <w:rsid w:val="00134B69"/>
    <w:rsid w:val="00134C3E"/>
    <w:rsid w:val="00134C42"/>
    <w:rsid w:val="00134C87"/>
    <w:rsid w:val="00134D26"/>
    <w:rsid w:val="00134D8B"/>
    <w:rsid w:val="00134E72"/>
    <w:rsid w:val="00134EA7"/>
    <w:rsid w:val="00135016"/>
    <w:rsid w:val="00135245"/>
    <w:rsid w:val="00135251"/>
    <w:rsid w:val="0013529D"/>
    <w:rsid w:val="001353F1"/>
    <w:rsid w:val="0013540A"/>
    <w:rsid w:val="00135427"/>
    <w:rsid w:val="001354D2"/>
    <w:rsid w:val="0013550A"/>
    <w:rsid w:val="00135635"/>
    <w:rsid w:val="0013564F"/>
    <w:rsid w:val="0013565B"/>
    <w:rsid w:val="00135A61"/>
    <w:rsid w:val="00135A83"/>
    <w:rsid w:val="00135B58"/>
    <w:rsid w:val="00135BB1"/>
    <w:rsid w:val="00135D46"/>
    <w:rsid w:val="00135D53"/>
    <w:rsid w:val="00135EC2"/>
    <w:rsid w:val="00135F01"/>
    <w:rsid w:val="00136025"/>
    <w:rsid w:val="00136031"/>
    <w:rsid w:val="00136040"/>
    <w:rsid w:val="00136144"/>
    <w:rsid w:val="00136145"/>
    <w:rsid w:val="001361A4"/>
    <w:rsid w:val="0013624A"/>
    <w:rsid w:val="001362BB"/>
    <w:rsid w:val="001363CB"/>
    <w:rsid w:val="00136593"/>
    <w:rsid w:val="001367D5"/>
    <w:rsid w:val="0013683E"/>
    <w:rsid w:val="0013698E"/>
    <w:rsid w:val="00136B68"/>
    <w:rsid w:val="00136C20"/>
    <w:rsid w:val="00136D71"/>
    <w:rsid w:val="00136DCE"/>
    <w:rsid w:val="00136DF0"/>
    <w:rsid w:val="00136EAD"/>
    <w:rsid w:val="00136EFD"/>
    <w:rsid w:val="001370B5"/>
    <w:rsid w:val="00137110"/>
    <w:rsid w:val="001371A7"/>
    <w:rsid w:val="00137274"/>
    <w:rsid w:val="001372A4"/>
    <w:rsid w:val="001375E8"/>
    <w:rsid w:val="00137618"/>
    <w:rsid w:val="00137695"/>
    <w:rsid w:val="0013778D"/>
    <w:rsid w:val="00137832"/>
    <w:rsid w:val="00137836"/>
    <w:rsid w:val="0013787E"/>
    <w:rsid w:val="001378A8"/>
    <w:rsid w:val="0013795D"/>
    <w:rsid w:val="00137A0C"/>
    <w:rsid w:val="00137B60"/>
    <w:rsid w:val="00137B93"/>
    <w:rsid w:val="00137CB4"/>
    <w:rsid w:val="00137CC8"/>
    <w:rsid w:val="00137D7B"/>
    <w:rsid w:val="00137E34"/>
    <w:rsid w:val="00137E5B"/>
    <w:rsid w:val="00137E8D"/>
    <w:rsid w:val="00137F87"/>
    <w:rsid w:val="00137F96"/>
    <w:rsid w:val="00137FEC"/>
    <w:rsid w:val="001403C8"/>
    <w:rsid w:val="0014044F"/>
    <w:rsid w:val="0014053A"/>
    <w:rsid w:val="00140618"/>
    <w:rsid w:val="00140643"/>
    <w:rsid w:val="00140768"/>
    <w:rsid w:val="001409FA"/>
    <w:rsid w:val="00140A8E"/>
    <w:rsid w:val="00140C15"/>
    <w:rsid w:val="00140C7B"/>
    <w:rsid w:val="00140D84"/>
    <w:rsid w:val="001411E5"/>
    <w:rsid w:val="001411EE"/>
    <w:rsid w:val="0014120E"/>
    <w:rsid w:val="00141288"/>
    <w:rsid w:val="00141330"/>
    <w:rsid w:val="001413AE"/>
    <w:rsid w:val="00141430"/>
    <w:rsid w:val="001414BF"/>
    <w:rsid w:val="0014163A"/>
    <w:rsid w:val="0014169E"/>
    <w:rsid w:val="001416D3"/>
    <w:rsid w:val="001417D3"/>
    <w:rsid w:val="0014183E"/>
    <w:rsid w:val="00141B59"/>
    <w:rsid w:val="00141B7D"/>
    <w:rsid w:val="00141B8C"/>
    <w:rsid w:val="00141C40"/>
    <w:rsid w:val="00141DF6"/>
    <w:rsid w:val="00141E75"/>
    <w:rsid w:val="00141F29"/>
    <w:rsid w:val="00141F88"/>
    <w:rsid w:val="001422DD"/>
    <w:rsid w:val="00142377"/>
    <w:rsid w:val="00142737"/>
    <w:rsid w:val="00142773"/>
    <w:rsid w:val="001428F9"/>
    <w:rsid w:val="0014295D"/>
    <w:rsid w:val="001429C6"/>
    <w:rsid w:val="001429EA"/>
    <w:rsid w:val="00142ADD"/>
    <w:rsid w:val="00142B25"/>
    <w:rsid w:val="00142C73"/>
    <w:rsid w:val="00142DC2"/>
    <w:rsid w:val="00142DCB"/>
    <w:rsid w:val="00142E75"/>
    <w:rsid w:val="00142EB9"/>
    <w:rsid w:val="00142F18"/>
    <w:rsid w:val="00143136"/>
    <w:rsid w:val="0014319D"/>
    <w:rsid w:val="001432A2"/>
    <w:rsid w:val="0014330E"/>
    <w:rsid w:val="00143416"/>
    <w:rsid w:val="0014342D"/>
    <w:rsid w:val="00143482"/>
    <w:rsid w:val="00143493"/>
    <w:rsid w:val="00143551"/>
    <w:rsid w:val="0014358B"/>
    <w:rsid w:val="001435D2"/>
    <w:rsid w:val="00143700"/>
    <w:rsid w:val="001438D1"/>
    <w:rsid w:val="00143AA9"/>
    <w:rsid w:val="00143B2D"/>
    <w:rsid w:val="00143B63"/>
    <w:rsid w:val="00143C1A"/>
    <w:rsid w:val="00143CB7"/>
    <w:rsid w:val="00143E4D"/>
    <w:rsid w:val="00143E4F"/>
    <w:rsid w:val="00143ED8"/>
    <w:rsid w:val="00143F53"/>
    <w:rsid w:val="00143FA0"/>
    <w:rsid w:val="0014406D"/>
    <w:rsid w:val="00144093"/>
    <w:rsid w:val="00144162"/>
    <w:rsid w:val="001442EF"/>
    <w:rsid w:val="00144354"/>
    <w:rsid w:val="00144468"/>
    <w:rsid w:val="001444F7"/>
    <w:rsid w:val="0014454A"/>
    <w:rsid w:val="001446B7"/>
    <w:rsid w:val="0014475F"/>
    <w:rsid w:val="001448CB"/>
    <w:rsid w:val="00144931"/>
    <w:rsid w:val="00144AD3"/>
    <w:rsid w:val="00144B2C"/>
    <w:rsid w:val="00144BCD"/>
    <w:rsid w:val="00144CDF"/>
    <w:rsid w:val="00144D7E"/>
    <w:rsid w:val="00144E8D"/>
    <w:rsid w:val="00144F77"/>
    <w:rsid w:val="00145008"/>
    <w:rsid w:val="001451C5"/>
    <w:rsid w:val="001451E1"/>
    <w:rsid w:val="00145212"/>
    <w:rsid w:val="0014523B"/>
    <w:rsid w:val="00145340"/>
    <w:rsid w:val="00145375"/>
    <w:rsid w:val="0014539C"/>
    <w:rsid w:val="0014543E"/>
    <w:rsid w:val="00145501"/>
    <w:rsid w:val="00145567"/>
    <w:rsid w:val="00145621"/>
    <w:rsid w:val="00145685"/>
    <w:rsid w:val="001456D1"/>
    <w:rsid w:val="001456F6"/>
    <w:rsid w:val="001457AE"/>
    <w:rsid w:val="0014581C"/>
    <w:rsid w:val="00145880"/>
    <w:rsid w:val="00145991"/>
    <w:rsid w:val="00145998"/>
    <w:rsid w:val="00145B59"/>
    <w:rsid w:val="00145BC2"/>
    <w:rsid w:val="00145D0B"/>
    <w:rsid w:val="00145D32"/>
    <w:rsid w:val="00145D34"/>
    <w:rsid w:val="00145D4E"/>
    <w:rsid w:val="00145DC8"/>
    <w:rsid w:val="00145E91"/>
    <w:rsid w:val="00145EC6"/>
    <w:rsid w:val="00146128"/>
    <w:rsid w:val="001461D3"/>
    <w:rsid w:val="0014621B"/>
    <w:rsid w:val="00146309"/>
    <w:rsid w:val="00146317"/>
    <w:rsid w:val="00146475"/>
    <w:rsid w:val="001465CE"/>
    <w:rsid w:val="001465F7"/>
    <w:rsid w:val="00146828"/>
    <w:rsid w:val="00146984"/>
    <w:rsid w:val="00146A71"/>
    <w:rsid w:val="00146B3C"/>
    <w:rsid w:val="00146B6C"/>
    <w:rsid w:val="00146B7E"/>
    <w:rsid w:val="00146BBF"/>
    <w:rsid w:val="00146C8C"/>
    <w:rsid w:val="00146DB8"/>
    <w:rsid w:val="00146E60"/>
    <w:rsid w:val="00146E97"/>
    <w:rsid w:val="0014700B"/>
    <w:rsid w:val="001471E7"/>
    <w:rsid w:val="0014724E"/>
    <w:rsid w:val="001472AD"/>
    <w:rsid w:val="0014730E"/>
    <w:rsid w:val="0014737D"/>
    <w:rsid w:val="0014746B"/>
    <w:rsid w:val="001474AE"/>
    <w:rsid w:val="0014757A"/>
    <w:rsid w:val="001476D5"/>
    <w:rsid w:val="001476F8"/>
    <w:rsid w:val="001477F2"/>
    <w:rsid w:val="00147975"/>
    <w:rsid w:val="00147A20"/>
    <w:rsid w:val="00147B4F"/>
    <w:rsid w:val="00147BA9"/>
    <w:rsid w:val="00147D09"/>
    <w:rsid w:val="00147E18"/>
    <w:rsid w:val="00147E38"/>
    <w:rsid w:val="00147EEF"/>
    <w:rsid w:val="00147F72"/>
    <w:rsid w:val="00147FE0"/>
    <w:rsid w:val="00150057"/>
    <w:rsid w:val="0015014A"/>
    <w:rsid w:val="0015041E"/>
    <w:rsid w:val="00150581"/>
    <w:rsid w:val="001505CD"/>
    <w:rsid w:val="001506D3"/>
    <w:rsid w:val="001507D0"/>
    <w:rsid w:val="001509E7"/>
    <w:rsid w:val="00150AB1"/>
    <w:rsid w:val="00150ACD"/>
    <w:rsid w:val="00150AD2"/>
    <w:rsid w:val="00150AFF"/>
    <w:rsid w:val="00150B7E"/>
    <w:rsid w:val="00150BA0"/>
    <w:rsid w:val="00150BE8"/>
    <w:rsid w:val="00150C44"/>
    <w:rsid w:val="00151085"/>
    <w:rsid w:val="00151094"/>
    <w:rsid w:val="0015109F"/>
    <w:rsid w:val="0015111E"/>
    <w:rsid w:val="00151120"/>
    <w:rsid w:val="00151122"/>
    <w:rsid w:val="0015113E"/>
    <w:rsid w:val="00151473"/>
    <w:rsid w:val="001514AB"/>
    <w:rsid w:val="001514B3"/>
    <w:rsid w:val="001514ED"/>
    <w:rsid w:val="00151551"/>
    <w:rsid w:val="0015162B"/>
    <w:rsid w:val="001516BA"/>
    <w:rsid w:val="001516C3"/>
    <w:rsid w:val="00151705"/>
    <w:rsid w:val="00151711"/>
    <w:rsid w:val="00151716"/>
    <w:rsid w:val="0015172D"/>
    <w:rsid w:val="00151858"/>
    <w:rsid w:val="0015186D"/>
    <w:rsid w:val="0015191D"/>
    <w:rsid w:val="00151AC8"/>
    <w:rsid w:val="00151ADE"/>
    <w:rsid w:val="00151B59"/>
    <w:rsid w:val="00151B9B"/>
    <w:rsid w:val="00151CA9"/>
    <w:rsid w:val="00151E3C"/>
    <w:rsid w:val="00151EEC"/>
    <w:rsid w:val="00152138"/>
    <w:rsid w:val="00152156"/>
    <w:rsid w:val="00152198"/>
    <w:rsid w:val="0015223B"/>
    <w:rsid w:val="001522C8"/>
    <w:rsid w:val="0015239A"/>
    <w:rsid w:val="001524BB"/>
    <w:rsid w:val="00152611"/>
    <w:rsid w:val="00152697"/>
    <w:rsid w:val="001526FC"/>
    <w:rsid w:val="00152723"/>
    <w:rsid w:val="00152798"/>
    <w:rsid w:val="001528DE"/>
    <w:rsid w:val="001528F7"/>
    <w:rsid w:val="0015293A"/>
    <w:rsid w:val="00152949"/>
    <w:rsid w:val="0015299B"/>
    <w:rsid w:val="00152DEF"/>
    <w:rsid w:val="00152ECA"/>
    <w:rsid w:val="00152F89"/>
    <w:rsid w:val="00153022"/>
    <w:rsid w:val="0015308B"/>
    <w:rsid w:val="00153218"/>
    <w:rsid w:val="001533BE"/>
    <w:rsid w:val="001533E4"/>
    <w:rsid w:val="00153405"/>
    <w:rsid w:val="00153488"/>
    <w:rsid w:val="00153577"/>
    <w:rsid w:val="00153592"/>
    <w:rsid w:val="001535FC"/>
    <w:rsid w:val="0015360D"/>
    <w:rsid w:val="0015362B"/>
    <w:rsid w:val="001536D0"/>
    <w:rsid w:val="0015373A"/>
    <w:rsid w:val="00153768"/>
    <w:rsid w:val="0015379F"/>
    <w:rsid w:val="00153819"/>
    <w:rsid w:val="001538C3"/>
    <w:rsid w:val="001539D0"/>
    <w:rsid w:val="00153A32"/>
    <w:rsid w:val="00153A36"/>
    <w:rsid w:val="00153A43"/>
    <w:rsid w:val="00153AA0"/>
    <w:rsid w:val="00153B40"/>
    <w:rsid w:val="00153B4B"/>
    <w:rsid w:val="00153BD1"/>
    <w:rsid w:val="00153C40"/>
    <w:rsid w:val="00153CF0"/>
    <w:rsid w:val="00153D8C"/>
    <w:rsid w:val="00153DCF"/>
    <w:rsid w:val="00153DD4"/>
    <w:rsid w:val="00153E15"/>
    <w:rsid w:val="00153E2C"/>
    <w:rsid w:val="00153E94"/>
    <w:rsid w:val="00153F63"/>
    <w:rsid w:val="00153F73"/>
    <w:rsid w:val="00153FA7"/>
    <w:rsid w:val="00153FCC"/>
    <w:rsid w:val="00154048"/>
    <w:rsid w:val="00154384"/>
    <w:rsid w:val="001543E6"/>
    <w:rsid w:val="00154455"/>
    <w:rsid w:val="001544C6"/>
    <w:rsid w:val="00154511"/>
    <w:rsid w:val="0015457C"/>
    <w:rsid w:val="00154595"/>
    <w:rsid w:val="001546A8"/>
    <w:rsid w:val="00154788"/>
    <w:rsid w:val="00154914"/>
    <w:rsid w:val="001549AD"/>
    <w:rsid w:val="00154A4A"/>
    <w:rsid w:val="00154B20"/>
    <w:rsid w:val="00154B70"/>
    <w:rsid w:val="00154D08"/>
    <w:rsid w:val="00154D0E"/>
    <w:rsid w:val="00154D32"/>
    <w:rsid w:val="00154DC3"/>
    <w:rsid w:val="00154DCC"/>
    <w:rsid w:val="00155080"/>
    <w:rsid w:val="001550A7"/>
    <w:rsid w:val="00155159"/>
    <w:rsid w:val="0015516D"/>
    <w:rsid w:val="0015517B"/>
    <w:rsid w:val="0015533B"/>
    <w:rsid w:val="00155372"/>
    <w:rsid w:val="00155383"/>
    <w:rsid w:val="00155384"/>
    <w:rsid w:val="00155710"/>
    <w:rsid w:val="001557D0"/>
    <w:rsid w:val="001559CA"/>
    <w:rsid w:val="00155B0A"/>
    <w:rsid w:val="00155BBC"/>
    <w:rsid w:val="00155DA2"/>
    <w:rsid w:val="00155DFC"/>
    <w:rsid w:val="00155E87"/>
    <w:rsid w:val="00155F48"/>
    <w:rsid w:val="00155FEF"/>
    <w:rsid w:val="00156022"/>
    <w:rsid w:val="001561DF"/>
    <w:rsid w:val="00156324"/>
    <w:rsid w:val="0015632A"/>
    <w:rsid w:val="0015639F"/>
    <w:rsid w:val="00156426"/>
    <w:rsid w:val="0015646A"/>
    <w:rsid w:val="00156492"/>
    <w:rsid w:val="00156521"/>
    <w:rsid w:val="00156582"/>
    <w:rsid w:val="00156592"/>
    <w:rsid w:val="001567A2"/>
    <w:rsid w:val="001567FA"/>
    <w:rsid w:val="0015681F"/>
    <w:rsid w:val="001568DB"/>
    <w:rsid w:val="00156AF0"/>
    <w:rsid w:val="00156B96"/>
    <w:rsid w:val="00156BAF"/>
    <w:rsid w:val="00156C23"/>
    <w:rsid w:val="00156C9B"/>
    <w:rsid w:val="00156D04"/>
    <w:rsid w:val="00156DA0"/>
    <w:rsid w:val="00156EE9"/>
    <w:rsid w:val="00156FE6"/>
    <w:rsid w:val="00157119"/>
    <w:rsid w:val="00157258"/>
    <w:rsid w:val="0015740F"/>
    <w:rsid w:val="00157413"/>
    <w:rsid w:val="00157474"/>
    <w:rsid w:val="001574D8"/>
    <w:rsid w:val="00157620"/>
    <w:rsid w:val="001577EF"/>
    <w:rsid w:val="001578AC"/>
    <w:rsid w:val="00157B3B"/>
    <w:rsid w:val="00157BD3"/>
    <w:rsid w:val="00157C44"/>
    <w:rsid w:val="00157E00"/>
    <w:rsid w:val="00157E2D"/>
    <w:rsid w:val="00160174"/>
    <w:rsid w:val="00160395"/>
    <w:rsid w:val="001603D4"/>
    <w:rsid w:val="00160493"/>
    <w:rsid w:val="001605ED"/>
    <w:rsid w:val="00160654"/>
    <w:rsid w:val="00160745"/>
    <w:rsid w:val="00160795"/>
    <w:rsid w:val="00160804"/>
    <w:rsid w:val="0016082D"/>
    <w:rsid w:val="00160867"/>
    <w:rsid w:val="0016099A"/>
    <w:rsid w:val="00160B0C"/>
    <w:rsid w:val="00160B73"/>
    <w:rsid w:val="00160BA0"/>
    <w:rsid w:val="00160DB5"/>
    <w:rsid w:val="001614E1"/>
    <w:rsid w:val="001615D3"/>
    <w:rsid w:val="001615E8"/>
    <w:rsid w:val="0016161C"/>
    <w:rsid w:val="001616E3"/>
    <w:rsid w:val="00161786"/>
    <w:rsid w:val="00161862"/>
    <w:rsid w:val="00161ABD"/>
    <w:rsid w:val="00161AF1"/>
    <w:rsid w:val="00161B0D"/>
    <w:rsid w:val="00161B29"/>
    <w:rsid w:val="00161B6C"/>
    <w:rsid w:val="00161B8E"/>
    <w:rsid w:val="00161BCC"/>
    <w:rsid w:val="00161CB9"/>
    <w:rsid w:val="00161E22"/>
    <w:rsid w:val="00161E88"/>
    <w:rsid w:val="00161EA1"/>
    <w:rsid w:val="00161FFF"/>
    <w:rsid w:val="00162066"/>
    <w:rsid w:val="0016216A"/>
    <w:rsid w:val="0016219C"/>
    <w:rsid w:val="001621E5"/>
    <w:rsid w:val="00162239"/>
    <w:rsid w:val="00162243"/>
    <w:rsid w:val="001623C7"/>
    <w:rsid w:val="001624D1"/>
    <w:rsid w:val="001624F5"/>
    <w:rsid w:val="001625E2"/>
    <w:rsid w:val="00162693"/>
    <w:rsid w:val="001626ED"/>
    <w:rsid w:val="00162727"/>
    <w:rsid w:val="001627E0"/>
    <w:rsid w:val="0016297E"/>
    <w:rsid w:val="001629CE"/>
    <w:rsid w:val="00162A24"/>
    <w:rsid w:val="00162AEC"/>
    <w:rsid w:val="00162BAB"/>
    <w:rsid w:val="00162C48"/>
    <w:rsid w:val="00162FA3"/>
    <w:rsid w:val="00163065"/>
    <w:rsid w:val="001630A9"/>
    <w:rsid w:val="001630CE"/>
    <w:rsid w:val="00163149"/>
    <w:rsid w:val="00163171"/>
    <w:rsid w:val="001631E1"/>
    <w:rsid w:val="00163296"/>
    <w:rsid w:val="001632C5"/>
    <w:rsid w:val="001632E4"/>
    <w:rsid w:val="001633D8"/>
    <w:rsid w:val="001633FF"/>
    <w:rsid w:val="00163528"/>
    <w:rsid w:val="0016362A"/>
    <w:rsid w:val="0016376E"/>
    <w:rsid w:val="001637B2"/>
    <w:rsid w:val="001637CA"/>
    <w:rsid w:val="001638B9"/>
    <w:rsid w:val="0016392D"/>
    <w:rsid w:val="00163A96"/>
    <w:rsid w:val="00163B2E"/>
    <w:rsid w:val="00163D70"/>
    <w:rsid w:val="00163EEB"/>
    <w:rsid w:val="0016422D"/>
    <w:rsid w:val="00164293"/>
    <w:rsid w:val="001643A5"/>
    <w:rsid w:val="001643A6"/>
    <w:rsid w:val="00164430"/>
    <w:rsid w:val="0016447E"/>
    <w:rsid w:val="00164481"/>
    <w:rsid w:val="001644D0"/>
    <w:rsid w:val="001644EE"/>
    <w:rsid w:val="00164553"/>
    <w:rsid w:val="001646B6"/>
    <w:rsid w:val="001646C0"/>
    <w:rsid w:val="001648CD"/>
    <w:rsid w:val="001648F0"/>
    <w:rsid w:val="00164D4D"/>
    <w:rsid w:val="00164D8D"/>
    <w:rsid w:val="00164F18"/>
    <w:rsid w:val="00164F6C"/>
    <w:rsid w:val="00164FCC"/>
    <w:rsid w:val="00165298"/>
    <w:rsid w:val="001652D4"/>
    <w:rsid w:val="001653C1"/>
    <w:rsid w:val="00165407"/>
    <w:rsid w:val="0016547D"/>
    <w:rsid w:val="001654F6"/>
    <w:rsid w:val="00165528"/>
    <w:rsid w:val="00165625"/>
    <w:rsid w:val="001657ED"/>
    <w:rsid w:val="00165BDF"/>
    <w:rsid w:val="00165BE4"/>
    <w:rsid w:val="00165CE4"/>
    <w:rsid w:val="00165EC6"/>
    <w:rsid w:val="00165EF5"/>
    <w:rsid w:val="00166068"/>
    <w:rsid w:val="00166087"/>
    <w:rsid w:val="0016614D"/>
    <w:rsid w:val="00166232"/>
    <w:rsid w:val="001662BA"/>
    <w:rsid w:val="001662C5"/>
    <w:rsid w:val="001662FA"/>
    <w:rsid w:val="0016649D"/>
    <w:rsid w:val="0016660E"/>
    <w:rsid w:val="0016672E"/>
    <w:rsid w:val="0016674F"/>
    <w:rsid w:val="0016675C"/>
    <w:rsid w:val="001667E6"/>
    <w:rsid w:val="00166982"/>
    <w:rsid w:val="00166986"/>
    <w:rsid w:val="001669F0"/>
    <w:rsid w:val="00166A79"/>
    <w:rsid w:val="00166B8A"/>
    <w:rsid w:val="00166C46"/>
    <w:rsid w:val="00166D35"/>
    <w:rsid w:val="00166D90"/>
    <w:rsid w:val="00166DDA"/>
    <w:rsid w:val="00166F5D"/>
    <w:rsid w:val="00166FDD"/>
    <w:rsid w:val="0016711A"/>
    <w:rsid w:val="0016719A"/>
    <w:rsid w:val="001671E6"/>
    <w:rsid w:val="00167214"/>
    <w:rsid w:val="0016741D"/>
    <w:rsid w:val="001674E9"/>
    <w:rsid w:val="0016755C"/>
    <w:rsid w:val="00167565"/>
    <w:rsid w:val="001675A1"/>
    <w:rsid w:val="001675CB"/>
    <w:rsid w:val="001676A5"/>
    <w:rsid w:val="00167857"/>
    <w:rsid w:val="00167A41"/>
    <w:rsid w:val="00167A65"/>
    <w:rsid w:val="00167A83"/>
    <w:rsid w:val="00167AFD"/>
    <w:rsid w:val="00167B36"/>
    <w:rsid w:val="00167B77"/>
    <w:rsid w:val="00167C64"/>
    <w:rsid w:val="00167E21"/>
    <w:rsid w:val="00167E47"/>
    <w:rsid w:val="00167E5A"/>
    <w:rsid w:val="00167F0A"/>
    <w:rsid w:val="00167F61"/>
    <w:rsid w:val="00167F82"/>
    <w:rsid w:val="0017006F"/>
    <w:rsid w:val="001701A2"/>
    <w:rsid w:val="00170265"/>
    <w:rsid w:val="00170275"/>
    <w:rsid w:val="00170440"/>
    <w:rsid w:val="00170525"/>
    <w:rsid w:val="001705D8"/>
    <w:rsid w:val="00170820"/>
    <w:rsid w:val="00170838"/>
    <w:rsid w:val="0017092E"/>
    <w:rsid w:val="0017098E"/>
    <w:rsid w:val="00170996"/>
    <w:rsid w:val="00170B8E"/>
    <w:rsid w:val="00170C04"/>
    <w:rsid w:val="00170C6A"/>
    <w:rsid w:val="00170CE2"/>
    <w:rsid w:val="00170EA0"/>
    <w:rsid w:val="00170EE1"/>
    <w:rsid w:val="00170EE3"/>
    <w:rsid w:val="00171101"/>
    <w:rsid w:val="00171155"/>
    <w:rsid w:val="001712D0"/>
    <w:rsid w:val="00171365"/>
    <w:rsid w:val="00171442"/>
    <w:rsid w:val="00171521"/>
    <w:rsid w:val="001715D9"/>
    <w:rsid w:val="00171672"/>
    <w:rsid w:val="0017169C"/>
    <w:rsid w:val="001716F0"/>
    <w:rsid w:val="0017171A"/>
    <w:rsid w:val="0017177F"/>
    <w:rsid w:val="001718A8"/>
    <w:rsid w:val="00171A34"/>
    <w:rsid w:val="00171BE2"/>
    <w:rsid w:val="00171C1F"/>
    <w:rsid w:val="00171CDE"/>
    <w:rsid w:val="00171D4B"/>
    <w:rsid w:val="00171D9B"/>
    <w:rsid w:val="00172027"/>
    <w:rsid w:val="001720AE"/>
    <w:rsid w:val="001721FE"/>
    <w:rsid w:val="001722E1"/>
    <w:rsid w:val="0017230B"/>
    <w:rsid w:val="00172347"/>
    <w:rsid w:val="001723B0"/>
    <w:rsid w:val="00172580"/>
    <w:rsid w:val="00172611"/>
    <w:rsid w:val="001726B6"/>
    <w:rsid w:val="0017276A"/>
    <w:rsid w:val="001728B8"/>
    <w:rsid w:val="00172A29"/>
    <w:rsid w:val="00172D9A"/>
    <w:rsid w:val="00172DF6"/>
    <w:rsid w:val="0017317B"/>
    <w:rsid w:val="001731EB"/>
    <w:rsid w:val="001732D0"/>
    <w:rsid w:val="0017334F"/>
    <w:rsid w:val="001733D3"/>
    <w:rsid w:val="001734AA"/>
    <w:rsid w:val="001734C2"/>
    <w:rsid w:val="001736AA"/>
    <w:rsid w:val="00173780"/>
    <w:rsid w:val="0017380A"/>
    <w:rsid w:val="00173B75"/>
    <w:rsid w:val="00173BB5"/>
    <w:rsid w:val="00173C3B"/>
    <w:rsid w:val="00173EF0"/>
    <w:rsid w:val="00173F6B"/>
    <w:rsid w:val="00173FA3"/>
    <w:rsid w:val="0017406A"/>
    <w:rsid w:val="001744A7"/>
    <w:rsid w:val="001744EC"/>
    <w:rsid w:val="001745C8"/>
    <w:rsid w:val="001747E8"/>
    <w:rsid w:val="00174823"/>
    <w:rsid w:val="001748C7"/>
    <w:rsid w:val="0017498E"/>
    <w:rsid w:val="00174A08"/>
    <w:rsid w:val="00174AE5"/>
    <w:rsid w:val="00174BB1"/>
    <w:rsid w:val="00174BDC"/>
    <w:rsid w:val="00174BE7"/>
    <w:rsid w:val="00174C1C"/>
    <w:rsid w:val="00174C74"/>
    <w:rsid w:val="00174C7E"/>
    <w:rsid w:val="00174D1C"/>
    <w:rsid w:val="00174DEE"/>
    <w:rsid w:val="00174F04"/>
    <w:rsid w:val="00174F7C"/>
    <w:rsid w:val="001751B6"/>
    <w:rsid w:val="0017523C"/>
    <w:rsid w:val="00175411"/>
    <w:rsid w:val="0017541E"/>
    <w:rsid w:val="00175497"/>
    <w:rsid w:val="00175616"/>
    <w:rsid w:val="00175689"/>
    <w:rsid w:val="001756EF"/>
    <w:rsid w:val="00175829"/>
    <w:rsid w:val="00175B17"/>
    <w:rsid w:val="00175BDB"/>
    <w:rsid w:val="00175C40"/>
    <w:rsid w:val="00175CCC"/>
    <w:rsid w:val="00175DD4"/>
    <w:rsid w:val="00175ECE"/>
    <w:rsid w:val="00175ED3"/>
    <w:rsid w:val="00175F4F"/>
    <w:rsid w:val="00175F7D"/>
    <w:rsid w:val="001761AB"/>
    <w:rsid w:val="00176367"/>
    <w:rsid w:val="0017643E"/>
    <w:rsid w:val="001764EE"/>
    <w:rsid w:val="0017652F"/>
    <w:rsid w:val="001765BE"/>
    <w:rsid w:val="0017661F"/>
    <w:rsid w:val="00176672"/>
    <w:rsid w:val="0017672C"/>
    <w:rsid w:val="00176AB4"/>
    <w:rsid w:val="00176B11"/>
    <w:rsid w:val="00176B81"/>
    <w:rsid w:val="00176D0D"/>
    <w:rsid w:val="00176DB9"/>
    <w:rsid w:val="00176DEF"/>
    <w:rsid w:val="00176E0C"/>
    <w:rsid w:val="00177076"/>
    <w:rsid w:val="00177184"/>
    <w:rsid w:val="00177288"/>
    <w:rsid w:val="00177290"/>
    <w:rsid w:val="001772A7"/>
    <w:rsid w:val="001776C5"/>
    <w:rsid w:val="00177857"/>
    <w:rsid w:val="0017787F"/>
    <w:rsid w:val="0017794B"/>
    <w:rsid w:val="00177996"/>
    <w:rsid w:val="0017799B"/>
    <w:rsid w:val="001779CB"/>
    <w:rsid w:val="00177AA5"/>
    <w:rsid w:val="00177AC1"/>
    <w:rsid w:val="00177ACF"/>
    <w:rsid w:val="00177AF8"/>
    <w:rsid w:val="00177B28"/>
    <w:rsid w:val="00177C29"/>
    <w:rsid w:val="00177D0A"/>
    <w:rsid w:val="00177D12"/>
    <w:rsid w:val="00177DB7"/>
    <w:rsid w:val="00177DF3"/>
    <w:rsid w:val="00177E8D"/>
    <w:rsid w:val="00177ED0"/>
    <w:rsid w:val="00177EF8"/>
    <w:rsid w:val="00177FC5"/>
    <w:rsid w:val="00177FE0"/>
    <w:rsid w:val="00180070"/>
    <w:rsid w:val="0018025F"/>
    <w:rsid w:val="001802DC"/>
    <w:rsid w:val="001803B4"/>
    <w:rsid w:val="001803D6"/>
    <w:rsid w:val="001803E5"/>
    <w:rsid w:val="001804FD"/>
    <w:rsid w:val="001805B6"/>
    <w:rsid w:val="001805DE"/>
    <w:rsid w:val="001805FA"/>
    <w:rsid w:val="001807C9"/>
    <w:rsid w:val="001807CE"/>
    <w:rsid w:val="00180802"/>
    <w:rsid w:val="001808E7"/>
    <w:rsid w:val="00180969"/>
    <w:rsid w:val="00180972"/>
    <w:rsid w:val="001809B1"/>
    <w:rsid w:val="00180A8F"/>
    <w:rsid w:val="00180B7B"/>
    <w:rsid w:val="00180BD5"/>
    <w:rsid w:val="00180C04"/>
    <w:rsid w:val="00180C9B"/>
    <w:rsid w:val="00180D05"/>
    <w:rsid w:val="00180D56"/>
    <w:rsid w:val="00180D58"/>
    <w:rsid w:val="00180DD1"/>
    <w:rsid w:val="00180E63"/>
    <w:rsid w:val="00180F0E"/>
    <w:rsid w:val="00180F8B"/>
    <w:rsid w:val="001810FE"/>
    <w:rsid w:val="00181201"/>
    <w:rsid w:val="0018135D"/>
    <w:rsid w:val="00181368"/>
    <w:rsid w:val="00181389"/>
    <w:rsid w:val="0018141B"/>
    <w:rsid w:val="00181431"/>
    <w:rsid w:val="001815CB"/>
    <w:rsid w:val="001816D1"/>
    <w:rsid w:val="001817B0"/>
    <w:rsid w:val="0018195A"/>
    <w:rsid w:val="0018198F"/>
    <w:rsid w:val="001819FB"/>
    <w:rsid w:val="00181A42"/>
    <w:rsid w:val="00181A8E"/>
    <w:rsid w:val="00181BA8"/>
    <w:rsid w:val="00181C6D"/>
    <w:rsid w:val="00181CB1"/>
    <w:rsid w:val="00181D11"/>
    <w:rsid w:val="00181EF1"/>
    <w:rsid w:val="00181FA3"/>
    <w:rsid w:val="00182032"/>
    <w:rsid w:val="0018220F"/>
    <w:rsid w:val="00182284"/>
    <w:rsid w:val="001822BD"/>
    <w:rsid w:val="001823EB"/>
    <w:rsid w:val="0018244B"/>
    <w:rsid w:val="00182461"/>
    <w:rsid w:val="0018253E"/>
    <w:rsid w:val="0018262C"/>
    <w:rsid w:val="0018269F"/>
    <w:rsid w:val="001826B8"/>
    <w:rsid w:val="0018275F"/>
    <w:rsid w:val="0018278C"/>
    <w:rsid w:val="00182A07"/>
    <w:rsid w:val="00182AF0"/>
    <w:rsid w:val="00182B27"/>
    <w:rsid w:val="00182B3C"/>
    <w:rsid w:val="00182BDD"/>
    <w:rsid w:val="00182CA0"/>
    <w:rsid w:val="00182CCE"/>
    <w:rsid w:val="00182E03"/>
    <w:rsid w:val="00182E2C"/>
    <w:rsid w:val="00182FB4"/>
    <w:rsid w:val="00183060"/>
    <w:rsid w:val="001830F6"/>
    <w:rsid w:val="00183218"/>
    <w:rsid w:val="0018385A"/>
    <w:rsid w:val="0018392D"/>
    <w:rsid w:val="001839F4"/>
    <w:rsid w:val="00183A78"/>
    <w:rsid w:val="00183AA9"/>
    <w:rsid w:val="00183BAD"/>
    <w:rsid w:val="00183DD2"/>
    <w:rsid w:val="00183DE1"/>
    <w:rsid w:val="00183E08"/>
    <w:rsid w:val="00183E46"/>
    <w:rsid w:val="00183E90"/>
    <w:rsid w:val="00183FDA"/>
    <w:rsid w:val="00184078"/>
    <w:rsid w:val="0018415A"/>
    <w:rsid w:val="00184184"/>
    <w:rsid w:val="0018425A"/>
    <w:rsid w:val="00184377"/>
    <w:rsid w:val="0018443B"/>
    <w:rsid w:val="0018452B"/>
    <w:rsid w:val="00184637"/>
    <w:rsid w:val="001848F7"/>
    <w:rsid w:val="0018498A"/>
    <w:rsid w:val="00184993"/>
    <w:rsid w:val="001849A3"/>
    <w:rsid w:val="001849F6"/>
    <w:rsid w:val="00184AA2"/>
    <w:rsid w:val="00184AAA"/>
    <w:rsid w:val="00184ABA"/>
    <w:rsid w:val="00184B86"/>
    <w:rsid w:val="00184BFC"/>
    <w:rsid w:val="00184DF6"/>
    <w:rsid w:val="00184DFF"/>
    <w:rsid w:val="00184FEB"/>
    <w:rsid w:val="0018512C"/>
    <w:rsid w:val="001851D7"/>
    <w:rsid w:val="001851E6"/>
    <w:rsid w:val="001852C5"/>
    <w:rsid w:val="001852ED"/>
    <w:rsid w:val="0018530D"/>
    <w:rsid w:val="0018538C"/>
    <w:rsid w:val="00185597"/>
    <w:rsid w:val="001855BD"/>
    <w:rsid w:val="00185698"/>
    <w:rsid w:val="001856A1"/>
    <w:rsid w:val="001857ED"/>
    <w:rsid w:val="001857F2"/>
    <w:rsid w:val="00185957"/>
    <w:rsid w:val="001859CB"/>
    <w:rsid w:val="00185AC9"/>
    <w:rsid w:val="00185AFE"/>
    <w:rsid w:val="00185BE9"/>
    <w:rsid w:val="00185C0C"/>
    <w:rsid w:val="00185FE7"/>
    <w:rsid w:val="00185FEC"/>
    <w:rsid w:val="00186143"/>
    <w:rsid w:val="001861A5"/>
    <w:rsid w:val="0018620E"/>
    <w:rsid w:val="0018628A"/>
    <w:rsid w:val="00186299"/>
    <w:rsid w:val="001863B7"/>
    <w:rsid w:val="001864D0"/>
    <w:rsid w:val="001864F9"/>
    <w:rsid w:val="00186574"/>
    <w:rsid w:val="00186589"/>
    <w:rsid w:val="001865B7"/>
    <w:rsid w:val="0018679D"/>
    <w:rsid w:val="0018690D"/>
    <w:rsid w:val="00186962"/>
    <w:rsid w:val="00186A13"/>
    <w:rsid w:val="00186B07"/>
    <w:rsid w:val="00186C2D"/>
    <w:rsid w:val="00186C68"/>
    <w:rsid w:val="00186CBF"/>
    <w:rsid w:val="00186D89"/>
    <w:rsid w:val="00186EBA"/>
    <w:rsid w:val="0018738A"/>
    <w:rsid w:val="001874DE"/>
    <w:rsid w:val="001875B7"/>
    <w:rsid w:val="001876B1"/>
    <w:rsid w:val="0018788E"/>
    <w:rsid w:val="00187C2B"/>
    <w:rsid w:val="00187CB8"/>
    <w:rsid w:val="00187CD5"/>
    <w:rsid w:val="00187EFD"/>
    <w:rsid w:val="00187F7A"/>
    <w:rsid w:val="00190086"/>
    <w:rsid w:val="001900AE"/>
    <w:rsid w:val="001902C8"/>
    <w:rsid w:val="0019047F"/>
    <w:rsid w:val="00190517"/>
    <w:rsid w:val="001905CD"/>
    <w:rsid w:val="0019066D"/>
    <w:rsid w:val="001906E4"/>
    <w:rsid w:val="00190815"/>
    <w:rsid w:val="001908F0"/>
    <w:rsid w:val="00190A1A"/>
    <w:rsid w:val="00190AA1"/>
    <w:rsid w:val="00190B61"/>
    <w:rsid w:val="00190BCB"/>
    <w:rsid w:val="00190C0D"/>
    <w:rsid w:val="00190D81"/>
    <w:rsid w:val="00190DB7"/>
    <w:rsid w:val="00190DF1"/>
    <w:rsid w:val="00190E75"/>
    <w:rsid w:val="001911CD"/>
    <w:rsid w:val="001911E2"/>
    <w:rsid w:val="0019120A"/>
    <w:rsid w:val="0019123E"/>
    <w:rsid w:val="00191301"/>
    <w:rsid w:val="001913AA"/>
    <w:rsid w:val="001913C9"/>
    <w:rsid w:val="001916AE"/>
    <w:rsid w:val="001916C5"/>
    <w:rsid w:val="00191778"/>
    <w:rsid w:val="001917E4"/>
    <w:rsid w:val="00191844"/>
    <w:rsid w:val="001919A0"/>
    <w:rsid w:val="001919A1"/>
    <w:rsid w:val="00191B25"/>
    <w:rsid w:val="00191B91"/>
    <w:rsid w:val="00191CD5"/>
    <w:rsid w:val="00191ED0"/>
    <w:rsid w:val="00191FB5"/>
    <w:rsid w:val="00191FE2"/>
    <w:rsid w:val="00192266"/>
    <w:rsid w:val="00192299"/>
    <w:rsid w:val="0019235A"/>
    <w:rsid w:val="0019252E"/>
    <w:rsid w:val="00192751"/>
    <w:rsid w:val="0019290C"/>
    <w:rsid w:val="00192962"/>
    <w:rsid w:val="0019298B"/>
    <w:rsid w:val="00192A4B"/>
    <w:rsid w:val="00192B51"/>
    <w:rsid w:val="00192B6D"/>
    <w:rsid w:val="00192BA4"/>
    <w:rsid w:val="00192BB9"/>
    <w:rsid w:val="00192BCB"/>
    <w:rsid w:val="00192BDA"/>
    <w:rsid w:val="00192C35"/>
    <w:rsid w:val="00192C39"/>
    <w:rsid w:val="00192CEE"/>
    <w:rsid w:val="00192DA5"/>
    <w:rsid w:val="00192E55"/>
    <w:rsid w:val="00192EA3"/>
    <w:rsid w:val="00192EF0"/>
    <w:rsid w:val="00193185"/>
    <w:rsid w:val="0019340C"/>
    <w:rsid w:val="00193450"/>
    <w:rsid w:val="00193616"/>
    <w:rsid w:val="00193683"/>
    <w:rsid w:val="001936E4"/>
    <w:rsid w:val="0019391B"/>
    <w:rsid w:val="00193974"/>
    <w:rsid w:val="00193A3F"/>
    <w:rsid w:val="00193BD3"/>
    <w:rsid w:val="00193C05"/>
    <w:rsid w:val="00193C9D"/>
    <w:rsid w:val="00193CB4"/>
    <w:rsid w:val="00193DA7"/>
    <w:rsid w:val="00193E78"/>
    <w:rsid w:val="00193E8C"/>
    <w:rsid w:val="00194129"/>
    <w:rsid w:val="001941BB"/>
    <w:rsid w:val="00194261"/>
    <w:rsid w:val="0019440D"/>
    <w:rsid w:val="00194462"/>
    <w:rsid w:val="001946B6"/>
    <w:rsid w:val="001946BE"/>
    <w:rsid w:val="00194711"/>
    <w:rsid w:val="0019475F"/>
    <w:rsid w:val="0019478D"/>
    <w:rsid w:val="001947E1"/>
    <w:rsid w:val="0019485E"/>
    <w:rsid w:val="00194873"/>
    <w:rsid w:val="0019496C"/>
    <w:rsid w:val="00194AE6"/>
    <w:rsid w:val="00194AF2"/>
    <w:rsid w:val="00194B0C"/>
    <w:rsid w:val="00194BD7"/>
    <w:rsid w:val="00194C15"/>
    <w:rsid w:val="00194C9D"/>
    <w:rsid w:val="00194CC7"/>
    <w:rsid w:val="00194CCF"/>
    <w:rsid w:val="00194CE6"/>
    <w:rsid w:val="00194E36"/>
    <w:rsid w:val="00194E8E"/>
    <w:rsid w:val="00194F97"/>
    <w:rsid w:val="00194FA6"/>
    <w:rsid w:val="001951B9"/>
    <w:rsid w:val="00195309"/>
    <w:rsid w:val="0019531A"/>
    <w:rsid w:val="00195385"/>
    <w:rsid w:val="00195543"/>
    <w:rsid w:val="0019557C"/>
    <w:rsid w:val="00195721"/>
    <w:rsid w:val="001957BA"/>
    <w:rsid w:val="001958DA"/>
    <w:rsid w:val="001958F5"/>
    <w:rsid w:val="00195A02"/>
    <w:rsid w:val="00195B25"/>
    <w:rsid w:val="00195B89"/>
    <w:rsid w:val="00195BBB"/>
    <w:rsid w:val="00195CCA"/>
    <w:rsid w:val="00195CCD"/>
    <w:rsid w:val="00195D34"/>
    <w:rsid w:val="00195EC1"/>
    <w:rsid w:val="0019613F"/>
    <w:rsid w:val="00196144"/>
    <w:rsid w:val="0019631A"/>
    <w:rsid w:val="001963D8"/>
    <w:rsid w:val="001963F4"/>
    <w:rsid w:val="00196446"/>
    <w:rsid w:val="001964A4"/>
    <w:rsid w:val="00196520"/>
    <w:rsid w:val="001966B7"/>
    <w:rsid w:val="001966C3"/>
    <w:rsid w:val="0019671E"/>
    <w:rsid w:val="00196777"/>
    <w:rsid w:val="00196805"/>
    <w:rsid w:val="00196901"/>
    <w:rsid w:val="00196950"/>
    <w:rsid w:val="00196B30"/>
    <w:rsid w:val="00196B35"/>
    <w:rsid w:val="00196D07"/>
    <w:rsid w:val="00196D4A"/>
    <w:rsid w:val="00196E17"/>
    <w:rsid w:val="00196E1A"/>
    <w:rsid w:val="00196E4C"/>
    <w:rsid w:val="00196E81"/>
    <w:rsid w:val="00196EB2"/>
    <w:rsid w:val="00196F23"/>
    <w:rsid w:val="00196F74"/>
    <w:rsid w:val="001972DE"/>
    <w:rsid w:val="0019734F"/>
    <w:rsid w:val="001973C9"/>
    <w:rsid w:val="001973DA"/>
    <w:rsid w:val="00197425"/>
    <w:rsid w:val="0019747C"/>
    <w:rsid w:val="00197740"/>
    <w:rsid w:val="00197748"/>
    <w:rsid w:val="0019776D"/>
    <w:rsid w:val="0019788A"/>
    <w:rsid w:val="00197993"/>
    <w:rsid w:val="00197CE7"/>
    <w:rsid w:val="00197D6E"/>
    <w:rsid w:val="00197F60"/>
    <w:rsid w:val="001A0291"/>
    <w:rsid w:val="001A02DC"/>
    <w:rsid w:val="001A03EB"/>
    <w:rsid w:val="001A047E"/>
    <w:rsid w:val="001A0508"/>
    <w:rsid w:val="001A053D"/>
    <w:rsid w:val="001A0571"/>
    <w:rsid w:val="001A0583"/>
    <w:rsid w:val="001A0623"/>
    <w:rsid w:val="001A0624"/>
    <w:rsid w:val="001A069A"/>
    <w:rsid w:val="001A069B"/>
    <w:rsid w:val="001A06EE"/>
    <w:rsid w:val="001A071E"/>
    <w:rsid w:val="001A07DE"/>
    <w:rsid w:val="001A082C"/>
    <w:rsid w:val="001A08BD"/>
    <w:rsid w:val="001A08D7"/>
    <w:rsid w:val="001A09B0"/>
    <w:rsid w:val="001A0AD4"/>
    <w:rsid w:val="001A0BC3"/>
    <w:rsid w:val="001A0BED"/>
    <w:rsid w:val="001A0C16"/>
    <w:rsid w:val="001A0CD6"/>
    <w:rsid w:val="001A0D44"/>
    <w:rsid w:val="001A0D89"/>
    <w:rsid w:val="001A0D96"/>
    <w:rsid w:val="001A0DA2"/>
    <w:rsid w:val="001A0DD0"/>
    <w:rsid w:val="001A0EC2"/>
    <w:rsid w:val="001A0ECF"/>
    <w:rsid w:val="001A0EDA"/>
    <w:rsid w:val="001A0EE2"/>
    <w:rsid w:val="001A0F57"/>
    <w:rsid w:val="001A0F78"/>
    <w:rsid w:val="001A0FA4"/>
    <w:rsid w:val="001A104E"/>
    <w:rsid w:val="001A10A7"/>
    <w:rsid w:val="001A1113"/>
    <w:rsid w:val="001A12D0"/>
    <w:rsid w:val="001A12EF"/>
    <w:rsid w:val="001A1376"/>
    <w:rsid w:val="001A13EE"/>
    <w:rsid w:val="001A1415"/>
    <w:rsid w:val="001A1447"/>
    <w:rsid w:val="001A14B0"/>
    <w:rsid w:val="001A1548"/>
    <w:rsid w:val="001A15AB"/>
    <w:rsid w:val="001A160D"/>
    <w:rsid w:val="001A1733"/>
    <w:rsid w:val="001A177E"/>
    <w:rsid w:val="001A184C"/>
    <w:rsid w:val="001A188E"/>
    <w:rsid w:val="001A19D1"/>
    <w:rsid w:val="001A1A2C"/>
    <w:rsid w:val="001A1AD3"/>
    <w:rsid w:val="001A1AEA"/>
    <w:rsid w:val="001A1BD8"/>
    <w:rsid w:val="001A1C5C"/>
    <w:rsid w:val="001A1C73"/>
    <w:rsid w:val="001A1C84"/>
    <w:rsid w:val="001A1D45"/>
    <w:rsid w:val="001A1EEF"/>
    <w:rsid w:val="001A1F23"/>
    <w:rsid w:val="001A209D"/>
    <w:rsid w:val="001A20C5"/>
    <w:rsid w:val="001A219F"/>
    <w:rsid w:val="001A21F0"/>
    <w:rsid w:val="001A22AB"/>
    <w:rsid w:val="001A2364"/>
    <w:rsid w:val="001A2413"/>
    <w:rsid w:val="001A242B"/>
    <w:rsid w:val="001A2699"/>
    <w:rsid w:val="001A27BB"/>
    <w:rsid w:val="001A28D3"/>
    <w:rsid w:val="001A299D"/>
    <w:rsid w:val="001A2AC5"/>
    <w:rsid w:val="001A2AD1"/>
    <w:rsid w:val="001A2BC8"/>
    <w:rsid w:val="001A2CBF"/>
    <w:rsid w:val="001A2D1E"/>
    <w:rsid w:val="001A2D2E"/>
    <w:rsid w:val="001A2EAD"/>
    <w:rsid w:val="001A2F1C"/>
    <w:rsid w:val="001A3056"/>
    <w:rsid w:val="001A316B"/>
    <w:rsid w:val="001A31B8"/>
    <w:rsid w:val="001A326E"/>
    <w:rsid w:val="001A3353"/>
    <w:rsid w:val="001A34C1"/>
    <w:rsid w:val="001A3653"/>
    <w:rsid w:val="001A36C2"/>
    <w:rsid w:val="001A371B"/>
    <w:rsid w:val="001A3755"/>
    <w:rsid w:val="001A380D"/>
    <w:rsid w:val="001A385B"/>
    <w:rsid w:val="001A38C7"/>
    <w:rsid w:val="001A394D"/>
    <w:rsid w:val="001A396A"/>
    <w:rsid w:val="001A3A0C"/>
    <w:rsid w:val="001A3A7F"/>
    <w:rsid w:val="001A3A88"/>
    <w:rsid w:val="001A3A8F"/>
    <w:rsid w:val="001A3C85"/>
    <w:rsid w:val="001A3D03"/>
    <w:rsid w:val="001A40B8"/>
    <w:rsid w:val="001A40EC"/>
    <w:rsid w:val="001A41D7"/>
    <w:rsid w:val="001A4290"/>
    <w:rsid w:val="001A42D1"/>
    <w:rsid w:val="001A42FC"/>
    <w:rsid w:val="001A435D"/>
    <w:rsid w:val="001A437D"/>
    <w:rsid w:val="001A4542"/>
    <w:rsid w:val="001A4569"/>
    <w:rsid w:val="001A45AF"/>
    <w:rsid w:val="001A4615"/>
    <w:rsid w:val="001A4663"/>
    <w:rsid w:val="001A47D2"/>
    <w:rsid w:val="001A4820"/>
    <w:rsid w:val="001A4A06"/>
    <w:rsid w:val="001A4A34"/>
    <w:rsid w:val="001A4B71"/>
    <w:rsid w:val="001A4C35"/>
    <w:rsid w:val="001A4DB9"/>
    <w:rsid w:val="001A4F43"/>
    <w:rsid w:val="001A4F86"/>
    <w:rsid w:val="001A4FE3"/>
    <w:rsid w:val="001A516A"/>
    <w:rsid w:val="001A543C"/>
    <w:rsid w:val="001A556C"/>
    <w:rsid w:val="001A568D"/>
    <w:rsid w:val="001A56AF"/>
    <w:rsid w:val="001A5756"/>
    <w:rsid w:val="001A576C"/>
    <w:rsid w:val="001A5777"/>
    <w:rsid w:val="001A57E2"/>
    <w:rsid w:val="001A57EA"/>
    <w:rsid w:val="001A5CC9"/>
    <w:rsid w:val="001A5D45"/>
    <w:rsid w:val="001A5D4C"/>
    <w:rsid w:val="001A5D64"/>
    <w:rsid w:val="001A5D9E"/>
    <w:rsid w:val="001A5E23"/>
    <w:rsid w:val="001A6028"/>
    <w:rsid w:val="001A6160"/>
    <w:rsid w:val="001A61A5"/>
    <w:rsid w:val="001A621D"/>
    <w:rsid w:val="001A636F"/>
    <w:rsid w:val="001A6391"/>
    <w:rsid w:val="001A639F"/>
    <w:rsid w:val="001A6530"/>
    <w:rsid w:val="001A653D"/>
    <w:rsid w:val="001A65E7"/>
    <w:rsid w:val="001A65FA"/>
    <w:rsid w:val="001A66CF"/>
    <w:rsid w:val="001A66D4"/>
    <w:rsid w:val="001A670E"/>
    <w:rsid w:val="001A672A"/>
    <w:rsid w:val="001A67D9"/>
    <w:rsid w:val="001A680B"/>
    <w:rsid w:val="001A684D"/>
    <w:rsid w:val="001A692C"/>
    <w:rsid w:val="001A6A9D"/>
    <w:rsid w:val="001A6AB5"/>
    <w:rsid w:val="001A6CCF"/>
    <w:rsid w:val="001A6D25"/>
    <w:rsid w:val="001A6D73"/>
    <w:rsid w:val="001A6DB5"/>
    <w:rsid w:val="001A6E75"/>
    <w:rsid w:val="001A7002"/>
    <w:rsid w:val="001A7099"/>
    <w:rsid w:val="001A7125"/>
    <w:rsid w:val="001A719A"/>
    <w:rsid w:val="001A730A"/>
    <w:rsid w:val="001A73EF"/>
    <w:rsid w:val="001A750D"/>
    <w:rsid w:val="001A7515"/>
    <w:rsid w:val="001A780A"/>
    <w:rsid w:val="001A7870"/>
    <w:rsid w:val="001A78B4"/>
    <w:rsid w:val="001A7998"/>
    <w:rsid w:val="001A79C9"/>
    <w:rsid w:val="001A7A35"/>
    <w:rsid w:val="001A7CD7"/>
    <w:rsid w:val="001A7F35"/>
    <w:rsid w:val="001A7FE8"/>
    <w:rsid w:val="001B007C"/>
    <w:rsid w:val="001B0081"/>
    <w:rsid w:val="001B026E"/>
    <w:rsid w:val="001B027B"/>
    <w:rsid w:val="001B02A0"/>
    <w:rsid w:val="001B03F1"/>
    <w:rsid w:val="001B0469"/>
    <w:rsid w:val="001B052E"/>
    <w:rsid w:val="001B05F0"/>
    <w:rsid w:val="001B06A1"/>
    <w:rsid w:val="001B06E5"/>
    <w:rsid w:val="001B06EA"/>
    <w:rsid w:val="001B079E"/>
    <w:rsid w:val="001B0836"/>
    <w:rsid w:val="001B08D4"/>
    <w:rsid w:val="001B0926"/>
    <w:rsid w:val="001B09A2"/>
    <w:rsid w:val="001B0B3C"/>
    <w:rsid w:val="001B0C4C"/>
    <w:rsid w:val="001B0CB1"/>
    <w:rsid w:val="001B0D49"/>
    <w:rsid w:val="001B0EA9"/>
    <w:rsid w:val="001B0F51"/>
    <w:rsid w:val="001B0FCF"/>
    <w:rsid w:val="001B0FFF"/>
    <w:rsid w:val="001B10B4"/>
    <w:rsid w:val="001B13CD"/>
    <w:rsid w:val="001B1424"/>
    <w:rsid w:val="001B1484"/>
    <w:rsid w:val="001B149B"/>
    <w:rsid w:val="001B15B1"/>
    <w:rsid w:val="001B172B"/>
    <w:rsid w:val="001B1755"/>
    <w:rsid w:val="001B1A36"/>
    <w:rsid w:val="001B1C31"/>
    <w:rsid w:val="001B1D71"/>
    <w:rsid w:val="001B1E99"/>
    <w:rsid w:val="001B1F0F"/>
    <w:rsid w:val="001B1FAB"/>
    <w:rsid w:val="001B2002"/>
    <w:rsid w:val="001B212E"/>
    <w:rsid w:val="001B217D"/>
    <w:rsid w:val="001B21C1"/>
    <w:rsid w:val="001B22CD"/>
    <w:rsid w:val="001B239C"/>
    <w:rsid w:val="001B23D6"/>
    <w:rsid w:val="001B2512"/>
    <w:rsid w:val="001B2562"/>
    <w:rsid w:val="001B262E"/>
    <w:rsid w:val="001B2634"/>
    <w:rsid w:val="001B268C"/>
    <w:rsid w:val="001B2876"/>
    <w:rsid w:val="001B28F1"/>
    <w:rsid w:val="001B2986"/>
    <w:rsid w:val="001B29A8"/>
    <w:rsid w:val="001B29AE"/>
    <w:rsid w:val="001B2A48"/>
    <w:rsid w:val="001B2A89"/>
    <w:rsid w:val="001B2C87"/>
    <w:rsid w:val="001B2CDE"/>
    <w:rsid w:val="001B2D1B"/>
    <w:rsid w:val="001B2DAD"/>
    <w:rsid w:val="001B2DEC"/>
    <w:rsid w:val="001B2F96"/>
    <w:rsid w:val="001B30AE"/>
    <w:rsid w:val="001B30B4"/>
    <w:rsid w:val="001B3103"/>
    <w:rsid w:val="001B3189"/>
    <w:rsid w:val="001B3194"/>
    <w:rsid w:val="001B31E6"/>
    <w:rsid w:val="001B3250"/>
    <w:rsid w:val="001B3253"/>
    <w:rsid w:val="001B32BF"/>
    <w:rsid w:val="001B3306"/>
    <w:rsid w:val="001B3538"/>
    <w:rsid w:val="001B368E"/>
    <w:rsid w:val="001B369B"/>
    <w:rsid w:val="001B37F0"/>
    <w:rsid w:val="001B3A40"/>
    <w:rsid w:val="001B3A7D"/>
    <w:rsid w:val="001B3ACD"/>
    <w:rsid w:val="001B3AF2"/>
    <w:rsid w:val="001B3B40"/>
    <w:rsid w:val="001B3D56"/>
    <w:rsid w:val="001B3D9C"/>
    <w:rsid w:val="001B3DC7"/>
    <w:rsid w:val="001B3E77"/>
    <w:rsid w:val="001B3F7E"/>
    <w:rsid w:val="001B4064"/>
    <w:rsid w:val="001B4154"/>
    <w:rsid w:val="001B41BE"/>
    <w:rsid w:val="001B41DA"/>
    <w:rsid w:val="001B424A"/>
    <w:rsid w:val="001B4340"/>
    <w:rsid w:val="001B4481"/>
    <w:rsid w:val="001B44B6"/>
    <w:rsid w:val="001B452A"/>
    <w:rsid w:val="001B48A1"/>
    <w:rsid w:val="001B48C3"/>
    <w:rsid w:val="001B48D8"/>
    <w:rsid w:val="001B4924"/>
    <w:rsid w:val="001B492B"/>
    <w:rsid w:val="001B496F"/>
    <w:rsid w:val="001B4A71"/>
    <w:rsid w:val="001B4AA7"/>
    <w:rsid w:val="001B4C6E"/>
    <w:rsid w:val="001B4F13"/>
    <w:rsid w:val="001B5012"/>
    <w:rsid w:val="001B50ED"/>
    <w:rsid w:val="001B5382"/>
    <w:rsid w:val="001B5514"/>
    <w:rsid w:val="001B58D5"/>
    <w:rsid w:val="001B5A7A"/>
    <w:rsid w:val="001B5BE1"/>
    <w:rsid w:val="001B5BEB"/>
    <w:rsid w:val="001B5C72"/>
    <w:rsid w:val="001B5CAD"/>
    <w:rsid w:val="001B5CAE"/>
    <w:rsid w:val="001B5D3C"/>
    <w:rsid w:val="001B5D8E"/>
    <w:rsid w:val="001B5DCC"/>
    <w:rsid w:val="001B5E3B"/>
    <w:rsid w:val="001B5F6C"/>
    <w:rsid w:val="001B612E"/>
    <w:rsid w:val="001B6151"/>
    <w:rsid w:val="001B61B7"/>
    <w:rsid w:val="001B6248"/>
    <w:rsid w:val="001B6546"/>
    <w:rsid w:val="001B666C"/>
    <w:rsid w:val="001B6A57"/>
    <w:rsid w:val="001B6AA1"/>
    <w:rsid w:val="001B6CB6"/>
    <w:rsid w:val="001B6CFD"/>
    <w:rsid w:val="001B6D20"/>
    <w:rsid w:val="001B6D58"/>
    <w:rsid w:val="001B6DA2"/>
    <w:rsid w:val="001B6DAD"/>
    <w:rsid w:val="001B6DCD"/>
    <w:rsid w:val="001B6E8D"/>
    <w:rsid w:val="001B6EBB"/>
    <w:rsid w:val="001B6ECA"/>
    <w:rsid w:val="001B6F7E"/>
    <w:rsid w:val="001B705D"/>
    <w:rsid w:val="001B707B"/>
    <w:rsid w:val="001B70D7"/>
    <w:rsid w:val="001B70F3"/>
    <w:rsid w:val="001B711F"/>
    <w:rsid w:val="001B7191"/>
    <w:rsid w:val="001B71C6"/>
    <w:rsid w:val="001B7212"/>
    <w:rsid w:val="001B724D"/>
    <w:rsid w:val="001B73A0"/>
    <w:rsid w:val="001B73A3"/>
    <w:rsid w:val="001B76FC"/>
    <w:rsid w:val="001B77B6"/>
    <w:rsid w:val="001B7944"/>
    <w:rsid w:val="001B7AEA"/>
    <w:rsid w:val="001B7AFD"/>
    <w:rsid w:val="001B7B3D"/>
    <w:rsid w:val="001B7B51"/>
    <w:rsid w:val="001B7C08"/>
    <w:rsid w:val="001B7D9B"/>
    <w:rsid w:val="001B7EE9"/>
    <w:rsid w:val="001B7F48"/>
    <w:rsid w:val="001C002D"/>
    <w:rsid w:val="001C0094"/>
    <w:rsid w:val="001C02C8"/>
    <w:rsid w:val="001C0467"/>
    <w:rsid w:val="001C0622"/>
    <w:rsid w:val="001C0630"/>
    <w:rsid w:val="001C06CD"/>
    <w:rsid w:val="001C07C9"/>
    <w:rsid w:val="001C0844"/>
    <w:rsid w:val="001C0BCD"/>
    <w:rsid w:val="001C0C96"/>
    <w:rsid w:val="001C0CE8"/>
    <w:rsid w:val="001C0D43"/>
    <w:rsid w:val="001C0E4C"/>
    <w:rsid w:val="001C0E5D"/>
    <w:rsid w:val="001C0EB5"/>
    <w:rsid w:val="001C0EE7"/>
    <w:rsid w:val="001C0EE8"/>
    <w:rsid w:val="001C0EF6"/>
    <w:rsid w:val="001C0F95"/>
    <w:rsid w:val="001C119E"/>
    <w:rsid w:val="001C11D4"/>
    <w:rsid w:val="001C11DF"/>
    <w:rsid w:val="001C122A"/>
    <w:rsid w:val="001C12C1"/>
    <w:rsid w:val="001C12EA"/>
    <w:rsid w:val="001C1372"/>
    <w:rsid w:val="001C13AB"/>
    <w:rsid w:val="001C14A0"/>
    <w:rsid w:val="001C14F9"/>
    <w:rsid w:val="001C1607"/>
    <w:rsid w:val="001C1866"/>
    <w:rsid w:val="001C1AFF"/>
    <w:rsid w:val="001C1B9F"/>
    <w:rsid w:val="001C1C34"/>
    <w:rsid w:val="001C1E43"/>
    <w:rsid w:val="001C1E70"/>
    <w:rsid w:val="001C1F27"/>
    <w:rsid w:val="001C2071"/>
    <w:rsid w:val="001C2077"/>
    <w:rsid w:val="001C20CA"/>
    <w:rsid w:val="001C2111"/>
    <w:rsid w:val="001C219D"/>
    <w:rsid w:val="001C2206"/>
    <w:rsid w:val="001C255F"/>
    <w:rsid w:val="001C258D"/>
    <w:rsid w:val="001C25CB"/>
    <w:rsid w:val="001C25E3"/>
    <w:rsid w:val="001C2715"/>
    <w:rsid w:val="001C27D7"/>
    <w:rsid w:val="001C294F"/>
    <w:rsid w:val="001C29E8"/>
    <w:rsid w:val="001C2A74"/>
    <w:rsid w:val="001C2BC9"/>
    <w:rsid w:val="001C2CBE"/>
    <w:rsid w:val="001C2D70"/>
    <w:rsid w:val="001C2E33"/>
    <w:rsid w:val="001C2F83"/>
    <w:rsid w:val="001C2FB5"/>
    <w:rsid w:val="001C30BB"/>
    <w:rsid w:val="001C31F6"/>
    <w:rsid w:val="001C3270"/>
    <w:rsid w:val="001C34E7"/>
    <w:rsid w:val="001C351C"/>
    <w:rsid w:val="001C3580"/>
    <w:rsid w:val="001C35FF"/>
    <w:rsid w:val="001C37AE"/>
    <w:rsid w:val="001C3806"/>
    <w:rsid w:val="001C38B3"/>
    <w:rsid w:val="001C38EC"/>
    <w:rsid w:val="001C391E"/>
    <w:rsid w:val="001C3924"/>
    <w:rsid w:val="001C3987"/>
    <w:rsid w:val="001C3BC4"/>
    <w:rsid w:val="001C3D32"/>
    <w:rsid w:val="001C3DF8"/>
    <w:rsid w:val="001C3F43"/>
    <w:rsid w:val="001C410A"/>
    <w:rsid w:val="001C41DC"/>
    <w:rsid w:val="001C425A"/>
    <w:rsid w:val="001C434E"/>
    <w:rsid w:val="001C446D"/>
    <w:rsid w:val="001C4471"/>
    <w:rsid w:val="001C44B8"/>
    <w:rsid w:val="001C4665"/>
    <w:rsid w:val="001C4851"/>
    <w:rsid w:val="001C496C"/>
    <w:rsid w:val="001C4BA2"/>
    <w:rsid w:val="001C4D63"/>
    <w:rsid w:val="001C4E7E"/>
    <w:rsid w:val="001C4FB8"/>
    <w:rsid w:val="001C4FC4"/>
    <w:rsid w:val="001C50A7"/>
    <w:rsid w:val="001C515A"/>
    <w:rsid w:val="001C518C"/>
    <w:rsid w:val="001C51A4"/>
    <w:rsid w:val="001C51E4"/>
    <w:rsid w:val="001C52C4"/>
    <w:rsid w:val="001C5322"/>
    <w:rsid w:val="001C535A"/>
    <w:rsid w:val="001C53DA"/>
    <w:rsid w:val="001C53FA"/>
    <w:rsid w:val="001C5402"/>
    <w:rsid w:val="001C54ED"/>
    <w:rsid w:val="001C55EF"/>
    <w:rsid w:val="001C56F6"/>
    <w:rsid w:val="001C5700"/>
    <w:rsid w:val="001C5712"/>
    <w:rsid w:val="001C5750"/>
    <w:rsid w:val="001C5771"/>
    <w:rsid w:val="001C582E"/>
    <w:rsid w:val="001C5940"/>
    <w:rsid w:val="001C5943"/>
    <w:rsid w:val="001C5996"/>
    <w:rsid w:val="001C5B6F"/>
    <w:rsid w:val="001C5BB1"/>
    <w:rsid w:val="001C5C61"/>
    <w:rsid w:val="001C5C85"/>
    <w:rsid w:val="001C5E2F"/>
    <w:rsid w:val="001C5E62"/>
    <w:rsid w:val="001C5EC4"/>
    <w:rsid w:val="001C5FA7"/>
    <w:rsid w:val="001C6070"/>
    <w:rsid w:val="001C61EC"/>
    <w:rsid w:val="001C61FA"/>
    <w:rsid w:val="001C63E1"/>
    <w:rsid w:val="001C6644"/>
    <w:rsid w:val="001C66CA"/>
    <w:rsid w:val="001C66ED"/>
    <w:rsid w:val="001C6786"/>
    <w:rsid w:val="001C67A0"/>
    <w:rsid w:val="001C6AEC"/>
    <w:rsid w:val="001C6BA5"/>
    <w:rsid w:val="001C6BE5"/>
    <w:rsid w:val="001C6C16"/>
    <w:rsid w:val="001C6C18"/>
    <w:rsid w:val="001C6C2F"/>
    <w:rsid w:val="001C6C30"/>
    <w:rsid w:val="001C6C7E"/>
    <w:rsid w:val="001C6CAA"/>
    <w:rsid w:val="001C6CC9"/>
    <w:rsid w:val="001C6CF9"/>
    <w:rsid w:val="001C6DA3"/>
    <w:rsid w:val="001C6E56"/>
    <w:rsid w:val="001C6FA3"/>
    <w:rsid w:val="001C713C"/>
    <w:rsid w:val="001C71B4"/>
    <w:rsid w:val="001C7316"/>
    <w:rsid w:val="001C7368"/>
    <w:rsid w:val="001C7402"/>
    <w:rsid w:val="001C7470"/>
    <w:rsid w:val="001C7573"/>
    <w:rsid w:val="001C7664"/>
    <w:rsid w:val="001C77AC"/>
    <w:rsid w:val="001C78A9"/>
    <w:rsid w:val="001C791F"/>
    <w:rsid w:val="001C7A53"/>
    <w:rsid w:val="001C7C31"/>
    <w:rsid w:val="001C7D57"/>
    <w:rsid w:val="001C7D80"/>
    <w:rsid w:val="001D00EE"/>
    <w:rsid w:val="001D0149"/>
    <w:rsid w:val="001D017C"/>
    <w:rsid w:val="001D01DA"/>
    <w:rsid w:val="001D01EB"/>
    <w:rsid w:val="001D02E3"/>
    <w:rsid w:val="001D035B"/>
    <w:rsid w:val="001D0550"/>
    <w:rsid w:val="001D063D"/>
    <w:rsid w:val="001D0647"/>
    <w:rsid w:val="001D065A"/>
    <w:rsid w:val="001D0668"/>
    <w:rsid w:val="001D06AF"/>
    <w:rsid w:val="001D06F0"/>
    <w:rsid w:val="001D08A0"/>
    <w:rsid w:val="001D08AF"/>
    <w:rsid w:val="001D08DE"/>
    <w:rsid w:val="001D0AB3"/>
    <w:rsid w:val="001D0B5D"/>
    <w:rsid w:val="001D0B9E"/>
    <w:rsid w:val="001D0BBA"/>
    <w:rsid w:val="001D0BC2"/>
    <w:rsid w:val="001D0BEF"/>
    <w:rsid w:val="001D0C53"/>
    <w:rsid w:val="001D0E08"/>
    <w:rsid w:val="001D0EF7"/>
    <w:rsid w:val="001D0F81"/>
    <w:rsid w:val="001D1080"/>
    <w:rsid w:val="001D11D1"/>
    <w:rsid w:val="001D1248"/>
    <w:rsid w:val="001D143A"/>
    <w:rsid w:val="001D15DA"/>
    <w:rsid w:val="001D15DC"/>
    <w:rsid w:val="001D16F5"/>
    <w:rsid w:val="001D1732"/>
    <w:rsid w:val="001D17B4"/>
    <w:rsid w:val="001D17C6"/>
    <w:rsid w:val="001D1834"/>
    <w:rsid w:val="001D18B1"/>
    <w:rsid w:val="001D18B7"/>
    <w:rsid w:val="001D18C4"/>
    <w:rsid w:val="001D18D4"/>
    <w:rsid w:val="001D1986"/>
    <w:rsid w:val="001D1AF1"/>
    <w:rsid w:val="001D1C72"/>
    <w:rsid w:val="001D1E02"/>
    <w:rsid w:val="001D1F73"/>
    <w:rsid w:val="001D216A"/>
    <w:rsid w:val="001D2172"/>
    <w:rsid w:val="001D21C8"/>
    <w:rsid w:val="001D2252"/>
    <w:rsid w:val="001D22DA"/>
    <w:rsid w:val="001D23F6"/>
    <w:rsid w:val="001D254A"/>
    <w:rsid w:val="001D25A4"/>
    <w:rsid w:val="001D2627"/>
    <w:rsid w:val="001D2646"/>
    <w:rsid w:val="001D2694"/>
    <w:rsid w:val="001D2772"/>
    <w:rsid w:val="001D2820"/>
    <w:rsid w:val="001D2A11"/>
    <w:rsid w:val="001D2A9F"/>
    <w:rsid w:val="001D2D0D"/>
    <w:rsid w:val="001D2DCA"/>
    <w:rsid w:val="001D2EB4"/>
    <w:rsid w:val="001D2EBD"/>
    <w:rsid w:val="001D2F85"/>
    <w:rsid w:val="001D301F"/>
    <w:rsid w:val="001D30FB"/>
    <w:rsid w:val="001D312F"/>
    <w:rsid w:val="001D3215"/>
    <w:rsid w:val="001D32CD"/>
    <w:rsid w:val="001D336A"/>
    <w:rsid w:val="001D33BD"/>
    <w:rsid w:val="001D351F"/>
    <w:rsid w:val="001D35BF"/>
    <w:rsid w:val="001D360C"/>
    <w:rsid w:val="001D36F1"/>
    <w:rsid w:val="001D38E1"/>
    <w:rsid w:val="001D39F6"/>
    <w:rsid w:val="001D3A5C"/>
    <w:rsid w:val="001D3AAB"/>
    <w:rsid w:val="001D3B28"/>
    <w:rsid w:val="001D3B96"/>
    <w:rsid w:val="001D3BF9"/>
    <w:rsid w:val="001D3BFE"/>
    <w:rsid w:val="001D3C98"/>
    <w:rsid w:val="001D3D8A"/>
    <w:rsid w:val="001D3DA9"/>
    <w:rsid w:val="001D3EF4"/>
    <w:rsid w:val="001D402D"/>
    <w:rsid w:val="001D40A1"/>
    <w:rsid w:val="001D41E1"/>
    <w:rsid w:val="001D4200"/>
    <w:rsid w:val="001D43B9"/>
    <w:rsid w:val="001D43E9"/>
    <w:rsid w:val="001D45A7"/>
    <w:rsid w:val="001D46C7"/>
    <w:rsid w:val="001D4707"/>
    <w:rsid w:val="001D477C"/>
    <w:rsid w:val="001D4895"/>
    <w:rsid w:val="001D48E2"/>
    <w:rsid w:val="001D4946"/>
    <w:rsid w:val="001D4977"/>
    <w:rsid w:val="001D49F6"/>
    <w:rsid w:val="001D4B6B"/>
    <w:rsid w:val="001D4C34"/>
    <w:rsid w:val="001D4DB0"/>
    <w:rsid w:val="001D5010"/>
    <w:rsid w:val="001D50C7"/>
    <w:rsid w:val="001D50E0"/>
    <w:rsid w:val="001D50F1"/>
    <w:rsid w:val="001D5243"/>
    <w:rsid w:val="001D5260"/>
    <w:rsid w:val="001D52DB"/>
    <w:rsid w:val="001D53CC"/>
    <w:rsid w:val="001D54E3"/>
    <w:rsid w:val="001D553D"/>
    <w:rsid w:val="001D5699"/>
    <w:rsid w:val="001D56DF"/>
    <w:rsid w:val="001D5796"/>
    <w:rsid w:val="001D5808"/>
    <w:rsid w:val="001D5CA0"/>
    <w:rsid w:val="001D5D68"/>
    <w:rsid w:val="001D5E6E"/>
    <w:rsid w:val="001D5E90"/>
    <w:rsid w:val="001D6039"/>
    <w:rsid w:val="001D60A5"/>
    <w:rsid w:val="001D615C"/>
    <w:rsid w:val="001D61A3"/>
    <w:rsid w:val="001D639D"/>
    <w:rsid w:val="001D63CB"/>
    <w:rsid w:val="001D6461"/>
    <w:rsid w:val="001D64D3"/>
    <w:rsid w:val="001D66BD"/>
    <w:rsid w:val="001D6704"/>
    <w:rsid w:val="001D6844"/>
    <w:rsid w:val="001D694F"/>
    <w:rsid w:val="001D6A64"/>
    <w:rsid w:val="001D6B0F"/>
    <w:rsid w:val="001D6B64"/>
    <w:rsid w:val="001D6CE9"/>
    <w:rsid w:val="001D6EB4"/>
    <w:rsid w:val="001D705C"/>
    <w:rsid w:val="001D707B"/>
    <w:rsid w:val="001D70E0"/>
    <w:rsid w:val="001D73AA"/>
    <w:rsid w:val="001D73DD"/>
    <w:rsid w:val="001D75B1"/>
    <w:rsid w:val="001D75B3"/>
    <w:rsid w:val="001D76A3"/>
    <w:rsid w:val="001D7A1C"/>
    <w:rsid w:val="001D7AA8"/>
    <w:rsid w:val="001D7B08"/>
    <w:rsid w:val="001D7B67"/>
    <w:rsid w:val="001D7D2A"/>
    <w:rsid w:val="001D7D3B"/>
    <w:rsid w:val="001D7E41"/>
    <w:rsid w:val="001D7F5D"/>
    <w:rsid w:val="001E0044"/>
    <w:rsid w:val="001E0117"/>
    <w:rsid w:val="001E02CA"/>
    <w:rsid w:val="001E03D8"/>
    <w:rsid w:val="001E03DC"/>
    <w:rsid w:val="001E0514"/>
    <w:rsid w:val="001E053A"/>
    <w:rsid w:val="001E0720"/>
    <w:rsid w:val="001E078D"/>
    <w:rsid w:val="001E079B"/>
    <w:rsid w:val="001E07A2"/>
    <w:rsid w:val="001E07B8"/>
    <w:rsid w:val="001E07F5"/>
    <w:rsid w:val="001E089C"/>
    <w:rsid w:val="001E0975"/>
    <w:rsid w:val="001E0A9D"/>
    <w:rsid w:val="001E0B73"/>
    <w:rsid w:val="001E0B7D"/>
    <w:rsid w:val="001E0DBD"/>
    <w:rsid w:val="001E0E23"/>
    <w:rsid w:val="001E0E63"/>
    <w:rsid w:val="001E0EB7"/>
    <w:rsid w:val="001E109E"/>
    <w:rsid w:val="001E10C2"/>
    <w:rsid w:val="001E112E"/>
    <w:rsid w:val="001E116E"/>
    <w:rsid w:val="001E11C5"/>
    <w:rsid w:val="001E1278"/>
    <w:rsid w:val="001E15BE"/>
    <w:rsid w:val="001E15C4"/>
    <w:rsid w:val="001E1609"/>
    <w:rsid w:val="001E1761"/>
    <w:rsid w:val="001E17B9"/>
    <w:rsid w:val="001E17FD"/>
    <w:rsid w:val="001E18E7"/>
    <w:rsid w:val="001E1A82"/>
    <w:rsid w:val="001E1B38"/>
    <w:rsid w:val="001E1CF7"/>
    <w:rsid w:val="001E1D91"/>
    <w:rsid w:val="001E1DFE"/>
    <w:rsid w:val="001E21B2"/>
    <w:rsid w:val="001E2284"/>
    <w:rsid w:val="001E23D3"/>
    <w:rsid w:val="001E280A"/>
    <w:rsid w:val="001E281C"/>
    <w:rsid w:val="001E28C7"/>
    <w:rsid w:val="001E2ABD"/>
    <w:rsid w:val="001E2AFF"/>
    <w:rsid w:val="001E2BCA"/>
    <w:rsid w:val="001E2D6B"/>
    <w:rsid w:val="001E2E6D"/>
    <w:rsid w:val="001E2EF5"/>
    <w:rsid w:val="001E3034"/>
    <w:rsid w:val="001E30FB"/>
    <w:rsid w:val="001E3268"/>
    <w:rsid w:val="001E32BB"/>
    <w:rsid w:val="001E354F"/>
    <w:rsid w:val="001E35A2"/>
    <w:rsid w:val="001E35CD"/>
    <w:rsid w:val="001E3609"/>
    <w:rsid w:val="001E361A"/>
    <w:rsid w:val="001E3841"/>
    <w:rsid w:val="001E39E9"/>
    <w:rsid w:val="001E3B49"/>
    <w:rsid w:val="001E3B60"/>
    <w:rsid w:val="001E3BA9"/>
    <w:rsid w:val="001E3C17"/>
    <w:rsid w:val="001E3D17"/>
    <w:rsid w:val="001E3D2D"/>
    <w:rsid w:val="001E3F05"/>
    <w:rsid w:val="001E3F32"/>
    <w:rsid w:val="001E402F"/>
    <w:rsid w:val="001E40D6"/>
    <w:rsid w:val="001E41A0"/>
    <w:rsid w:val="001E4409"/>
    <w:rsid w:val="001E440F"/>
    <w:rsid w:val="001E45A9"/>
    <w:rsid w:val="001E45FB"/>
    <w:rsid w:val="001E47D8"/>
    <w:rsid w:val="001E48C0"/>
    <w:rsid w:val="001E4B8E"/>
    <w:rsid w:val="001E4BF8"/>
    <w:rsid w:val="001E4CE9"/>
    <w:rsid w:val="001E4E2B"/>
    <w:rsid w:val="001E4FF3"/>
    <w:rsid w:val="001E50AB"/>
    <w:rsid w:val="001E50F3"/>
    <w:rsid w:val="001E5184"/>
    <w:rsid w:val="001E5258"/>
    <w:rsid w:val="001E541E"/>
    <w:rsid w:val="001E546C"/>
    <w:rsid w:val="001E546F"/>
    <w:rsid w:val="001E54A0"/>
    <w:rsid w:val="001E55F4"/>
    <w:rsid w:val="001E5629"/>
    <w:rsid w:val="001E571C"/>
    <w:rsid w:val="001E580A"/>
    <w:rsid w:val="001E5824"/>
    <w:rsid w:val="001E5907"/>
    <w:rsid w:val="001E5917"/>
    <w:rsid w:val="001E5A49"/>
    <w:rsid w:val="001E5BB7"/>
    <w:rsid w:val="001E5BE8"/>
    <w:rsid w:val="001E5C43"/>
    <w:rsid w:val="001E5C9E"/>
    <w:rsid w:val="001E5EE7"/>
    <w:rsid w:val="001E5F1D"/>
    <w:rsid w:val="001E6027"/>
    <w:rsid w:val="001E605A"/>
    <w:rsid w:val="001E60BE"/>
    <w:rsid w:val="001E6179"/>
    <w:rsid w:val="001E63FA"/>
    <w:rsid w:val="001E645A"/>
    <w:rsid w:val="001E651B"/>
    <w:rsid w:val="001E655D"/>
    <w:rsid w:val="001E6744"/>
    <w:rsid w:val="001E683E"/>
    <w:rsid w:val="001E69AD"/>
    <w:rsid w:val="001E6B24"/>
    <w:rsid w:val="001E6B9F"/>
    <w:rsid w:val="001E6D1A"/>
    <w:rsid w:val="001E6D47"/>
    <w:rsid w:val="001E6E6C"/>
    <w:rsid w:val="001E6EEF"/>
    <w:rsid w:val="001E6FD5"/>
    <w:rsid w:val="001E7032"/>
    <w:rsid w:val="001E72F0"/>
    <w:rsid w:val="001E740A"/>
    <w:rsid w:val="001E74D4"/>
    <w:rsid w:val="001E75AD"/>
    <w:rsid w:val="001E7652"/>
    <w:rsid w:val="001E76BC"/>
    <w:rsid w:val="001E7733"/>
    <w:rsid w:val="001E7744"/>
    <w:rsid w:val="001E7763"/>
    <w:rsid w:val="001E7CB5"/>
    <w:rsid w:val="001E7CE3"/>
    <w:rsid w:val="001E7D4B"/>
    <w:rsid w:val="001E7DC7"/>
    <w:rsid w:val="001E7E40"/>
    <w:rsid w:val="001E7FBD"/>
    <w:rsid w:val="001E7FEE"/>
    <w:rsid w:val="001F0072"/>
    <w:rsid w:val="001F017C"/>
    <w:rsid w:val="001F01D0"/>
    <w:rsid w:val="001F01DC"/>
    <w:rsid w:val="001F01E3"/>
    <w:rsid w:val="001F0480"/>
    <w:rsid w:val="001F0523"/>
    <w:rsid w:val="001F05D2"/>
    <w:rsid w:val="001F05F5"/>
    <w:rsid w:val="001F0690"/>
    <w:rsid w:val="001F0726"/>
    <w:rsid w:val="001F0745"/>
    <w:rsid w:val="001F0929"/>
    <w:rsid w:val="001F0B8A"/>
    <w:rsid w:val="001F0BD4"/>
    <w:rsid w:val="001F0BDD"/>
    <w:rsid w:val="001F0D36"/>
    <w:rsid w:val="001F0D46"/>
    <w:rsid w:val="001F0D4A"/>
    <w:rsid w:val="001F0E5C"/>
    <w:rsid w:val="001F0E72"/>
    <w:rsid w:val="001F0F21"/>
    <w:rsid w:val="001F0F6E"/>
    <w:rsid w:val="001F104C"/>
    <w:rsid w:val="001F10EA"/>
    <w:rsid w:val="001F1101"/>
    <w:rsid w:val="001F12A2"/>
    <w:rsid w:val="001F1300"/>
    <w:rsid w:val="001F1581"/>
    <w:rsid w:val="001F167C"/>
    <w:rsid w:val="001F16CE"/>
    <w:rsid w:val="001F16F6"/>
    <w:rsid w:val="001F1745"/>
    <w:rsid w:val="001F179B"/>
    <w:rsid w:val="001F18D7"/>
    <w:rsid w:val="001F18FF"/>
    <w:rsid w:val="001F191B"/>
    <w:rsid w:val="001F1A67"/>
    <w:rsid w:val="001F1AED"/>
    <w:rsid w:val="001F1BD6"/>
    <w:rsid w:val="001F1C16"/>
    <w:rsid w:val="001F1C9B"/>
    <w:rsid w:val="001F1CA3"/>
    <w:rsid w:val="001F1CB2"/>
    <w:rsid w:val="001F1CF6"/>
    <w:rsid w:val="001F1D5B"/>
    <w:rsid w:val="001F1DCA"/>
    <w:rsid w:val="001F1DD4"/>
    <w:rsid w:val="001F1E28"/>
    <w:rsid w:val="001F1E6A"/>
    <w:rsid w:val="001F1FF4"/>
    <w:rsid w:val="001F207C"/>
    <w:rsid w:val="001F20F5"/>
    <w:rsid w:val="001F2156"/>
    <w:rsid w:val="001F224E"/>
    <w:rsid w:val="001F22F0"/>
    <w:rsid w:val="001F23B5"/>
    <w:rsid w:val="001F23D7"/>
    <w:rsid w:val="001F24E6"/>
    <w:rsid w:val="001F25A5"/>
    <w:rsid w:val="001F2631"/>
    <w:rsid w:val="001F27CC"/>
    <w:rsid w:val="001F28A2"/>
    <w:rsid w:val="001F28FD"/>
    <w:rsid w:val="001F2A01"/>
    <w:rsid w:val="001F2A5F"/>
    <w:rsid w:val="001F2BF5"/>
    <w:rsid w:val="001F2C00"/>
    <w:rsid w:val="001F2C25"/>
    <w:rsid w:val="001F2DF7"/>
    <w:rsid w:val="001F2E48"/>
    <w:rsid w:val="001F2EF2"/>
    <w:rsid w:val="001F2EF7"/>
    <w:rsid w:val="001F2F64"/>
    <w:rsid w:val="001F30BB"/>
    <w:rsid w:val="001F31CE"/>
    <w:rsid w:val="001F322E"/>
    <w:rsid w:val="001F323C"/>
    <w:rsid w:val="001F3256"/>
    <w:rsid w:val="001F32A8"/>
    <w:rsid w:val="001F33F2"/>
    <w:rsid w:val="001F34AB"/>
    <w:rsid w:val="001F354B"/>
    <w:rsid w:val="001F3595"/>
    <w:rsid w:val="001F35D5"/>
    <w:rsid w:val="001F3785"/>
    <w:rsid w:val="001F38D2"/>
    <w:rsid w:val="001F3968"/>
    <w:rsid w:val="001F3988"/>
    <w:rsid w:val="001F3999"/>
    <w:rsid w:val="001F39D6"/>
    <w:rsid w:val="001F3C8A"/>
    <w:rsid w:val="001F3DC8"/>
    <w:rsid w:val="001F3E31"/>
    <w:rsid w:val="001F3F61"/>
    <w:rsid w:val="001F4094"/>
    <w:rsid w:val="001F422C"/>
    <w:rsid w:val="001F4331"/>
    <w:rsid w:val="001F43A9"/>
    <w:rsid w:val="001F4452"/>
    <w:rsid w:val="001F449D"/>
    <w:rsid w:val="001F4564"/>
    <w:rsid w:val="001F45BB"/>
    <w:rsid w:val="001F45EE"/>
    <w:rsid w:val="001F4600"/>
    <w:rsid w:val="001F4736"/>
    <w:rsid w:val="001F4773"/>
    <w:rsid w:val="001F47C1"/>
    <w:rsid w:val="001F486C"/>
    <w:rsid w:val="001F48FE"/>
    <w:rsid w:val="001F491F"/>
    <w:rsid w:val="001F4AB4"/>
    <w:rsid w:val="001F4B1C"/>
    <w:rsid w:val="001F4B38"/>
    <w:rsid w:val="001F4BCB"/>
    <w:rsid w:val="001F4BD1"/>
    <w:rsid w:val="001F4C58"/>
    <w:rsid w:val="001F4C84"/>
    <w:rsid w:val="001F4D73"/>
    <w:rsid w:val="001F4EE8"/>
    <w:rsid w:val="001F4F96"/>
    <w:rsid w:val="001F501A"/>
    <w:rsid w:val="001F5072"/>
    <w:rsid w:val="001F5122"/>
    <w:rsid w:val="001F514E"/>
    <w:rsid w:val="001F5179"/>
    <w:rsid w:val="001F51CB"/>
    <w:rsid w:val="001F51E5"/>
    <w:rsid w:val="001F51F1"/>
    <w:rsid w:val="001F523D"/>
    <w:rsid w:val="001F5250"/>
    <w:rsid w:val="001F53D9"/>
    <w:rsid w:val="001F53F6"/>
    <w:rsid w:val="001F54AF"/>
    <w:rsid w:val="001F5538"/>
    <w:rsid w:val="001F565F"/>
    <w:rsid w:val="001F56DA"/>
    <w:rsid w:val="001F56FB"/>
    <w:rsid w:val="001F5705"/>
    <w:rsid w:val="001F58B6"/>
    <w:rsid w:val="001F58D1"/>
    <w:rsid w:val="001F5A8C"/>
    <w:rsid w:val="001F5C27"/>
    <w:rsid w:val="001F5D51"/>
    <w:rsid w:val="001F5DAA"/>
    <w:rsid w:val="001F5E5E"/>
    <w:rsid w:val="001F5F2E"/>
    <w:rsid w:val="001F5F46"/>
    <w:rsid w:val="001F5FE8"/>
    <w:rsid w:val="001F6046"/>
    <w:rsid w:val="001F60E2"/>
    <w:rsid w:val="001F610E"/>
    <w:rsid w:val="001F61B3"/>
    <w:rsid w:val="001F6229"/>
    <w:rsid w:val="001F6307"/>
    <w:rsid w:val="001F63BB"/>
    <w:rsid w:val="001F64C1"/>
    <w:rsid w:val="001F65CE"/>
    <w:rsid w:val="001F6761"/>
    <w:rsid w:val="001F677D"/>
    <w:rsid w:val="001F68D3"/>
    <w:rsid w:val="001F6B90"/>
    <w:rsid w:val="001F6C9A"/>
    <w:rsid w:val="001F6E0B"/>
    <w:rsid w:val="001F6E2E"/>
    <w:rsid w:val="001F6EDB"/>
    <w:rsid w:val="001F6F02"/>
    <w:rsid w:val="001F6F16"/>
    <w:rsid w:val="001F6F76"/>
    <w:rsid w:val="001F6FFB"/>
    <w:rsid w:val="001F7062"/>
    <w:rsid w:val="001F70D2"/>
    <w:rsid w:val="001F7203"/>
    <w:rsid w:val="001F7237"/>
    <w:rsid w:val="001F725A"/>
    <w:rsid w:val="001F72A7"/>
    <w:rsid w:val="001F72B1"/>
    <w:rsid w:val="001F7344"/>
    <w:rsid w:val="001F7437"/>
    <w:rsid w:val="001F7454"/>
    <w:rsid w:val="001F7507"/>
    <w:rsid w:val="001F75A8"/>
    <w:rsid w:val="001F7670"/>
    <w:rsid w:val="001F769B"/>
    <w:rsid w:val="001F76D8"/>
    <w:rsid w:val="001F7751"/>
    <w:rsid w:val="001F77B4"/>
    <w:rsid w:val="001F7811"/>
    <w:rsid w:val="001F78D7"/>
    <w:rsid w:val="001F78EB"/>
    <w:rsid w:val="001F7961"/>
    <w:rsid w:val="001F79F9"/>
    <w:rsid w:val="001F7A22"/>
    <w:rsid w:val="001F7ADF"/>
    <w:rsid w:val="001F7B35"/>
    <w:rsid w:val="001F7B4C"/>
    <w:rsid w:val="001F7BE7"/>
    <w:rsid w:val="001F7CBF"/>
    <w:rsid w:val="001F7D5F"/>
    <w:rsid w:val="001F7D92"/>
    <w:rsid w:val="001F7E78"/>
    <w:rsid w:val="001F7F39"/>
    <w:rsid w:val="00200034"/>
    <w:rsid w:val="002001DD"/>
    <w:rsid w:val="00200376"/>
    <w:rsid w:val="002003F9"/>
    <w:rsid w:val="00200410"/>
    <w:rsid w:val="002004F0"/>
    <w:rsid w:val="00200591"/>
    <w:rsid w:val="002005F4"/>
    <w:rsid w:val="00200649"/>
    <w:rsid w:val="0020073B"/>
    <w:rsid w:val="00200959"/>
    <w:rsid w:val="002009BE"/>
    <w:rsid w:val="002009CB"/>
    <w:rsid w:val="00200A66"/>
    <w:rsid w:val="00200BE9"/>
    <w:rsid w:val="00200C49"/>
    <w:rsid w:val="00200DCF"/>
    <w:rsid w:val="00200FF9"/>
    <w:rsid w:val="0020107A"/>
    <w:rsid w:val="0020171B"/>
    <w:rsid w:val="0020173E"/>
    <w:rsid w:val="00201842"/>
    <w:rsid w:val="0020192D"/>
    <w:rsid w:val="00201931"/>
    <w:rsid w:val="0020197F"/>
    <w:rsid w:val="002019E0"/>
    <w:rsid w:val="00201ABF"/>
    <w:rsid w:val="00201E78"/>
    <w:rsid w:val="00201EDA"/>
    <w:rsid w:val="00201F0A"/>
    <w:rsid w:val="00201FA7"/>
    <w:rsid w:val="00202116"/>
    <w:rsid w:val="00202141"/>
    <w:rsid w:val="002021D6"/>
    <w:rsid w:val="002022A6"/>
    <w:rsid w:val="002022E2"/>
    <w:rsid w:val="00202514"/>
    <w:rsid w:val="0020266C"/>
    <w:rsid w:val="002026E1"/>
    <w:rsid w:val="00202749"/>
    <w:rsid w:val="0020282A"/>
    <w:rsid w:val="00202A2B"/>
    <w:rsid w:val="00202B68"/>
    <w:rsid w:val="00202BCC"/>
    <w:rsid w:val="00202C95"/>
    <w:rsid w:val="00202DA5"/>
    <w:rsid w:val="00202DEA"/>
    <w:rsid w:val="00202FDD"/>
    <w:rsid w:val="0020303F"/>
    <w:rsid w:val="00203210"/>
    <w:rsid w:val="0020345B"/>
    <w:rsid w:val="002034BA"/>
    <w:rsid w:val="00203509"/>
    <w:rsid w:val="002036D8"/>
    <w:rsid w:val="00203725"/>
    <w:rsid w:val="00203798"/>
    <w:rsid w:val="00203964"/>
    <w:rsid w:val="002039FB"/>
    <w:rsid w:val="00203B28"/>
    <w:rsid w:val="00203C21"/>
    <w:rsid w:val="00203D5C"/>
    <w:rsid w:val="00204070"/>
    <w:rsid w:val="00204086"/>
    <w:rsid w:val="002040ED"/>
    <w:rsid w:val="0020415D"/>
    <w:rsid w:val="002041A5"/>
    <w:rsid w:val="002041BF"/>
    <w:rsid w:val="0020421A"/>
    <w:rsid w:val="00204244"/>
    <w:rsid w:val="002042CB"/>
    <w:rsid w:val="0020438A"/>
    <w:rsid w:val="00204426"/>
    <w:rsid w:val="00204432"/>
    <w:rsid w:val="00204442"/>
    <w:rsid w:val="0020448A"/>
    <w:rsid w:val="002045BA"/>
    <w:rsid w:val="00204710"/>
    <w:rsid w:val="002047B3"/>
    <w:rsid w:val="00204808"/>
    <w:rsid w:val="00204BB2"/>
    <w:rsid w:val="00204C35"/>
    <w:rsid w:val="00204C3E"/>
    <w:rsid w:val="00204C3F"/>
    <w:rsid w:val="00204C78"/>
    <w:rsid w:val="00204D2E"/>
    <w:rsid w:val="00204D2F"/>
    <w:rsid w:val="00204E35"/>
    <w:rsid w:val="00204E3D"/>
    <w:rsid w:val="00204FDC"/>
    <w:rsid w:val="002050A5"/>
    <w:rsid w:val="002050C5"/>
    <w:rsid w:val="0020511C"/>
    <w:rsid w:val="00205154"/>
    <w:rsid w:val="00205288"/>
    <w:rsid w:val="0020536F"/>
    <w:rsid w:val="002054CD"/>
    <w:rsid w:val="002058E5"/>
    <w:rsid w:val="002058F6"/>
    <w:rsid w:val="00205A1B"/>
    <w:rsid w:val="00205AAA"/>
    <w:rsid w:val="00205B29"/>
    <w:rsid w:val="00205B9B"/>
    <w:rsid w:val="00205DA7"/>
    <w:rsid w:val="00205E0B"/>
    <w:rsid w:val="00205E73"/>
    <w:rsid w:val="00205F15"/>
    <w:rsid w:val="00205F1F"/>
    <w:rsid w:val="00205F23"/>
    <w:rsid w:val="00206351"/>
    <w:rsid w:val="00206543"/>
    <w:rsid w:val="00206704"/>
    <w:rsid w:val="00206721"/>
    <w:rsid w:val="002067A9"/>
    <w:rsid w:val="002068B3"/>
    <w:rsid w:val="002068C4"/>
    <w:rsid w:val="00206934"/>
    <w:rsid w:val="002069E9"/>
    <w:rsid w:val="00206B32"/>
    <w:rsid w:val="00206B4B"/>
    <w:rsid w:val="00206BD2"/>
    <w:rsid w:val="00206BDB"/>
    <w:rsid w:val="00206CD9"/>
    <w:rsid w:val="00206DC7"/>
    <w:rsid w:val="00206E0C"/>
    <w:rsid w:val="00206E52"/>
    <w:rsid w:val="00206F99"/>
    <w:rsid w:val="002070A3"/>
    <w:rsid w:val="002070DE"/>
    <w:rsid w:val="002070FB"/>
    <w:rsid w:val="00207116"/>
    <w:rsid w:val="00207351"/>
    <w:rsid w:val="00207459"/>
    <w:rsid w:val="002074C2"/>
    <w:rsid w:val="002075A1"/>
    <w:rsid w:val="00207648"/>
    <w:rsid w:val="0020768C"/>
    <w:rsid w:val="002078A9"/>
    <w:rsid w:val="002079CE"/>
    <w:rsid w:val="00207AE5"/>
    <w:rsid w:val="00207B00"/>
    <w:rsid w:val="00207B2B"/>
    <w:rsid w:val="00207D57"/>
    <w:rsid w:val="00207DD3"/>
    <w:rsid w:val="00207EAF"/>
    <w:rsid w:val="00207ED5"/>
    <w:rsid w:val="00210016"/>
    <w:rsid w:val="002101C3"/>
    <w:rsid w:val="0021023C"/>
    <w:rsid w:val="00210257"/>
    <w:rsid w:val="002102DB"/>
    <w:rsid w:val="00210461"/>
    <w:rsid w:val="00210487"/>
    <w:rsid w:val="002106BB"/>
    <w:rsid w:val="00210934"/>
    <w:rsid w:val="00210C03"/>
    <w:rsid w:val="00210C22"/>
    <w:rsid w:val="00210C32"/>
    <w:rsid w:val="00210C7E"/>
    <w:rsid w:val="00210D5A"/>
    <w:rsid w:val="00210E61"/>
    <w:rsid w:val="00210ECD"/>
    <w:rsid w:val="00210ED1"/>
    <w:rsid w:val="00210F0C"/>
    <w:rsid w:val="00211119"/>
    <w:rsid w:val="00211247"/>
    <w:rsid w:val="00211381"/>
    <w:rsid w:val="002114A1"/>
    <w:rsid w:val="002114DD"/>
    <w:rsid w:val="0021155C"/>
    <w:rsid w:val="0021168E"/>
    <w:rsid w:val="002116FB"/>
    <w:rsid w:val="002116FE"/>
    <w:rsid w:val="00211814"/>
    <w:rsid w:val="0021195D"/>
    <w:rsid w:val="0021199B"/>
    <w:rsid w:val="002119C7"/>
    <w:rsid w:val="00211A49"/>
    <w:rsid w:val="00211B33"/>
    <w:rsid w:val="00211CFF"/>
    <w:rsid w:val="00211D05"/>
    <w:rsid w:val="00211DA1"/>
    <w:rsid w:val="00211F19"/>
    <w:rsid w:val="00211FEC"/>
    <w:rsid w:val="0021203E"/>
    <w:rsid w:val="0021205E"/>
    <w:rsid w:val="00212069"/>
    <w:rsid w:val="002122CD"/>
    <w:rsid w:val="0021230D"/>
    <w:rsid w:val="00212366"/>
    <w:rsid w:val="00212527"/>
    <w:rsid w:val="00212531"/>
    <w:rsid w:val="002126D4"/>
    <w:rsid w:val="00212705"/>
    <w:rsid w:val="00212935"/>
    <w:rsid w:val="0021293D"/>
    <w:rsid w:val="002129AF"/>
    <w:rsid w:val="00212A38"/>
    <w:rsid w:val="00212BB8"/>
    <w:rsid w:val="00212BCF"/>
    <w:rsid w:val="00212F18"/>
    <w:rsid w:val="00212F1B"/>
    <w:rsid w:val="00212F25"/>
    <w:rsid w:val="00212F7E"/>
    <w:rsid w:val="0021301E"/>
    <w:rsid w:val="00213062"/>
    <w:rsid w:val="002130DC"/>
    <w:rsid w:val="00213106"/>
    <w:rsid w:val="00213109"/>
    <w:rsid w:val="00213216"/>
    <w:rsid w:val="002133B7"/>
    <w:rsid w:val="0021348B"/>
    <w:rsid w:val="002135BD"/>
    <w:rsid w:val="002136CA"/>
    <w:rsid w:val="00213818"/>
    <w:rsid w:val="0021395A"/>
    <w:rsid w:val="002139B2"/>
    <w:rsid w:val="002139BF"/>
    <w:rsid w:val="002139ED"/>
    <w:rsid w:val="00213AA3"/>
    <w:rsid w:val="00213AF6"/>
    <w:rsid w:val="00213BD4"/>
    <w:rsid w:val="00213C9B"/>
    <w:rsid w:val="00213D61"/>
    <w:rsid w:val="00213EEE"/>
    <w:rsid w:val="00213F3C"/>
    <w:rsid w:val="002140E1"/>
    <w:rsid w:val="00214167"/>
    <w:rsid w:val="002141C5"/>
    <w:rsid w:val="002141EE"/>
    <w:rsid w:val="00214309"/>
    <w:rsid w:val="00214338"/>
    <w:rsid w:val="002143D1"/>
    <w:rsid w:val="00214470"/>
    <w:rsid w:val="0021447D"/>
    <w:rsid w:val="0021448F"/>
    <w:rsid w:val="002145C2"/>
    <w:rsid w:val="00214711"/>
    <w:rsid w:val="00214924"/>
    <w:rsid w:val="00214958"/>
    <w:rsid w:val="002149EC"/>
    <w:rsid w:val="00214B47"/>
    <w:rsid w:val="00214B59"/>
    <w:rsid w:val="00214C2C"/>
    <w:rsid w:val="00214CAA"/>
    <w:rsid w:val="00214DC5"/>
    <w:rsid w:val="00214E01"/>
    <w:rsid w:val="00214EC4"/>
    <w:rsid w:val="00214F5F"/>
    <w:rsid w:val="00215177"/>
    <w:rsid w:val="0021539A"/>
    <w:rsid w:val="00215434"/>
    <w:rsid w:val="0021548A"/>
    <w:rsid w:val="002154B6"/>
    <w:rsid w:val="00215521"/>
    <w:rsid w:val="0021553D"/>
    <w:rsid w:val="002155DA"/>
    <w:rsid w:val="0021576C"/>
    <w:rsid w:val="002157A7"/>
    <w:rsid w:val="00215803"/>
    <w:rsid w:val="002158CF"/>
    <w:rsid w:val="002159ED"/>
    <w:rsid w:val="00215B98"/>
    <w:rsid w:val="00215C2A"/>
    <w:rsid w:val="00215CF7"/>
    <w:rsid w:val="00215D43"/>
    <w:rsid w:val="00215D85"/>
    <w:rsid w:val="00215E45"/>
    <w:rsid w:val="00215E57"/>
    <w:rsid w:val="00215F1B"/>
    <w:rsid w:val="00215F93"/>
    <w:rsid w:val="00216000"/>
    <w:rsid w:val="00216126"/>
    <w:rsid w:val="00216448"/>
    <w:rsid w:val="00216455"/>
    <w:rsid w:val="002164A9"/>
    <w:rsid w:val="002164B1"/>
    <w:rsid w:val="0021653C"/>
    <w:rsid w:val="0021679C"/>
    <w:rsid w:val="00216A2A"/>
    <w:rsid w:val="00216ADD"/>
    <w:rsid w:val="00216D0D"/>
    <w:rsid w:val="00217043"/>
    <w:rsid w:val="0021705F"/>
    <w:rsid w:val="002170B2"/>
    <w:rsid w:val="00217235"/>
    <w:rsid w:val="002172A5"/>
    <w:rsid w:val="002173A4"/>
    <w:rsid w:val="002173D1"/>
    <w:rsid w:val="002173FD"/>
    <w:rsid w:val="0021747C"/>
    <w:rsid w:val="002174CB"/>
    <w:rsid w:val="00217745"/>
    <w:rsid w:val="00217783"/>
    <w:rsid w:val="002177A2"/>
    <w:rsid w:val="002177B3"/>
    <w:rsid w:val="00217969"/>
    <w:rsid w:val="002179D1"/>
    <w:rsid w:val="00217C21"/>
    <w:rsid w:val="00217C39"/>
    <w:rsid w:val="00217CAC"/>
    <w:rsid w:val="00217D66"/>
    <w:rsid w:val="00217DF7"/>
    <w:rsid w:val="00217E1A"/>
    <w:rsid w:val="00217E55"/>
    <w:rsid w:val="00217F13"/>
    <w:rsid w:val="00217FCC"/>
    <w:rsid w:val="00220091"/>
    <w:rsid w:val="002200D0"/>
    <w:rsid w:val="00220207"/>
    <w:rsid w:val="00220281"/>
    <w:rsid w:val="002202CB"/>
    <w:rsid w:val="00220345"/>
    <w:rsid w:val="00220396"/>
    <w:rsid w:val="002203F7"/>
    <w:rsid w:val="002203F8"/>
    <w:rsid w:val="00220567"/>
    <w:rsid w:val="002205FE"/>
    <w:rsid w:val="00220702"/>
    <w:rsid w:val="0022083A"/>
    <w:rsid w:val="00220A74"/>
    <w:rsid w:val="00220B83"/>
    <w:rsid w:val="00220C36"/>
    <w:rsid w:val="00220C6C"/>
    <w:rsid w:val="00220CB9"/>
    <w:rsid w:val="00220D05"/>
    <w:rsid w:val="00220D37"/>
    <w:rsid w:val="00220D8C"/>
    <w:rsid w:val="00220D99"/>
    <w:rsid w:val="00220E2F"/>
    <w:rsid w:val="00220E33"/>
    <w:rsid w:val="00220E6E"/>
    <w:rsid w:val="00220EB6"/>
    <w:rsid w:val="00221005"/>
    <w:rsid w:val="00221072"/>
    <w:rsid w:val="002210A1"/>
    <w:rsid w:val="002210AC"/>
    <w:rsid w:val="002210E1"/>
    <w:rsid w:val="00221148"/>
    <w:rsid w:val="0022116E"/>
    <w:rsid w:val="00221272"/>
    <w:rsid w:val="002212D7"/>
    <w:rsid w:val="0022131F"/>
    <w:rsid w:val="002213EE"/>
    <w:rsid w:val="002213FC"/>
    <w:rsid w:val="0022143D"/>
    <w:rsid w:val="0022143E"/>
    <w:rsid w:val="0022169D"/>
    <w:rsid w:val="0022174B"/>
    <w:rsid w:val="00221868"/>
    <w:rsid w:val="00221899"/>
    <w:rsid w:val="00221901"/>
    <w:rsid w:val="00221908"/>
    <w:rsid w:val="00221BB8"/>
    <w:rsid w:val="00221CA1"/>
    <w:rsid w:val="00221CA8"/>
    <w:rsid w:val="00221E79"/>
    <w:rsid w:val="00221EF8"/>
    <w:rsid w:val="00221F19"/>
    <w:rsid w:val="00221F43"/>
    <w:rsid w:val="00221F6E"/>
    <w:rsid w:val="0022209F"/>
    <w:rsid w:val="00222359"/>
    <w:rsid w:val="002223D0"/>
    <w:rsid w:val="002223F9"/>
    <w:rsid w:val="00222745"/>
    <w:rsid w:val="0022281D"/>
    <w:rsid w:val="00222874"/>
    <w:rsid w:val="002228BC"/>
    <w:rsid w:val="0022296B"/>
    <w:rsid w:val="00222C34"/>
    <w:rsid w:val="00222F82"/>
    <w:rsid w:val="0022308B"/>
    <w:rsid w:val="00223202"/>
    <w:rsid w:val="002232EA"/>
    <w:rsid w:val="0022332F"/>
    <w:rsid w:val="002233A4"/>
    <w:rsid w:val="002233B1"/>
    <w:rsid w:val="0022342C"/>
    <w:rsid w:val="00223432"/>
    <w:rsid w:val="002234E1"/>
    <w:rsid w:val="00223523"/>
    <w:rsid w:val="0022354E"/>
    <w:rsid w:val="002236DB"/>
    <w:rsid w:val="00223728"/>
    <w:rsid w:val="00223734"/>
    <w:rsid w:val="002237C6"/>
    <w:rsid w:val="00223ADA"/>
    <w:rsid w:val="00223D4B"/>
    <w:rsid w:val="00223D9D"/>
    <w:rsid w:val="00223E68"/>
    <w:rsid w:val="00223EE8"/>
    <w:rsid w:val="00223F0E"/>
    <w:rsid w:val="00223F9C"/>
    <w:rsid w:val="00223FB7"/>
    <w:rsid w:val="00223FDB"/>
    <w:rsid w:val="00224153"/>
    <w:rsid w:val="00224224"/>
    <w:rsid w:val="00224292"/>
    <w:rsid w:val="0022438C"/>
    <w:rsid w:val="0022438E"/>
    <w:rsid w:val="0022447E"/>
    <w:rsid w:val="00224558"/>
    <w:rsid w:val="0022460F"/>
    <w:rsid w:val="0022467B"/>
    <w:rsid w:val="00224800"/>
    <w:rsid w:val="0022486D"/>
    <w:rsid w:val="0022489F"/>
    <w:rsid w:val="00224982"/>
    <w:rsid w:val="0022498B"/>
    <w:rsid w:val="0022498F"/>
    <w:rsid w:val="00224A83"/>
    <w:rsid w:val="00224B02"/>
    <w:rsid w:val="00224B44"/>
    <w:rsid w:val="00224BD2"/>
    <w:rsid w:val="00224C6B"/>
    <w:rsid w:val="00224D06"/>
    <w:rsid w:val="00224D3D"/>
    <w:rsid w:val="00224D44"/>
    <w:rsid w:val="00224DA9"/>
    <w:rsid w:val="00224DB5"/>
    <w:rsid w:val="00224EB2"/>
    <w:rsid w:val="00224F01"/>
    <w:rsid w:val="00224F6F"/>
    <w:rsid w:val="00224F8D"/>
    <w:rsid w:val="002250D3"/>
    <w:rsid w:val="0022545A"/>
    <w:rsid w:val="002255D9"/>
    <w:rsid w:val="00225783"/>
    <w:rsid w:val="0022590B"/>
    <w:rsid w:val="00225944"/>
    <w:rsid w:val="00225A80"/>
    <w:rsid w:val="00225B00"/>
    <w:rsid w:val="00225B7F"/>
    <w:rsid w:val="00225C0B"/>
    <w:rsid w:val="00225C26"/>
    <w:rsid w:val="00225C8E"/>
    <w:rsid w:val="00225D91"/>
    <w:rsid w:val="00225DE5"/>
    <w:rsid w:val="00225F07"/>
    <w:rsid w:val="00225F62"/>
    <w:rsid w:val="00225FFC"/>
    <w:rsid w:val="002262C6"/>
    <w:rsid w:val="00226347"/>
    <w:rsid w:val="002263ED"/>
    <w:rsid w:val="00226429"/>
    <w:rsid w:val="002264EE"/>
    <w:rsid w:val="002265A5"/>
    <w:rsid w:val="002266EF"/>
    <w:rsid w:val="00226992"/>
    <w:rsid w:val="002269A2"/>
    <w:rsid w:val="00226A38"/>
    <w:rsid w:val="00226A4F"/>
    <w:rsid w:val="00226DA6"/>
    <w:rsid w:val="002270D0"/>
    <w:rsid w:val="002270E3"/>
    <w:rsid w:val="00227211"/>
    <w:rsid w:val="0022723E"/>
    <w:rsid w:val="00227272"/>
    <w:rsid w:val="00227273"/>
    <w:rsid w:val="002272D6"/>
    <w:rsid w:val="0022735F"/>
    <w:rsid w:val="00227386"/>
    <w:rsid w:val="0022738C"/>
    <w:rsid w:val="002273CB"/>
    <w:rsid w:val="002273E4"/>
    <w:rsid w:val="002274A6"/>
    <w:rsid w:val="002274BC"/>
    <w:rsid w:val="0022774E"/>
    <w:rsid w:val="00227796"/>
    <w:rsid w:val="002277FE"/>
    <w:rsid w:val="00227834"/>
    <w:rsid w:val="0022792C"/>
    <w:rsid w:val="0022799D"/>
    <w:rsid w:val="00227A25"/>
    <w:rsid w:val="00227BB3"/>
    <w:rsid w:val="00227BE3"/>
    <w:rsid w:val="00227C2B"/>
    <w:rsid w:val="00227C9A"/>
    <w:rsid w:val="00227CCD"/>
    <w:rsid w:val="00227E42"/>
    <w:rsid w:val="00227ECF"/>
    <w:rsid w:val="00227F7F"/>
    <w:rsid w:val="0023002B"/>
    <w:rsid w:val="0023004F"/>
    <w:rsid w:val="00230058"/>
    <w:rsid w:val="002300EB"/>
    <w:rsid w:val="002301DA"/>
    <w:rsid w:val="002301E1"/>
    <w:rsid w:val="00230269"/>
    <w:rsid w:val="002303D4"/>
    <w:rsid w:val="0023057E"/>
    <w:rsid w:val="002305C8"/>
    <w:rsid w:val="002305E3"/>
    <w:rsid w:val="0023081D"/>
    <w:rsid w:val="0023082E"/>
    <w:rsid w:val="002308A9"/>
    <w:rsid w:val="00230907"/>
    <w:rsid w:val="00230B03"/>
    <w:rsid w:val="00230B4A"/>
    <w:rsid w:val="00230CF4"/>
    <w:rsid w:val="0023107F"/>
    <w:rsid w:val="002310BC"/>
    <w:rsid w:val="002311C9"/>
    <w:rsid w:val="0023120D"/>
    <w:rsid w:val="0023138A"/>
    <w:rsid w:val="002313AA"/>
    <w:rsid w:val="0023145E"/>
    <w:rsid w:val="00231541"/>
    <w:rsid w:val="00231574"/>
    <w:rsid w:val="0023157A"/>
    <w:rsid w:val="002316B2"/>
    <w:rsid w:val="00231890"/>
    <w:rsid w:val="002319B7"/>
    <w:rsid w:val="00231AD8"/>
    <w:rsid w:val="00231ADC"/>
    <w:rsid w:val="00231B0A"/>
    <w:rsid w:val="00231B1D"/>
    <w:rsid w:val="00231C10"/>
    <w:rsid w:val="00231CCA"/>
    <w:rsid w:val="00231DEA"/>
    <w:rsid w:val="00231EED"/>
    <w:rsid w:val="00231FD1"/>
    <w:rsid w:val="002320B5"/>
    <w:rsid w:val="002320C9"/>
    <w:rsid w:val="0023215B"/>
    <w:rsid w:val="00232313"/>
    <w:rsid w:val="002323B8"/>
    <w:rsid w:val="002323CD"/>
    <w:rsid w:val="00232431"/>
    <w:rsid w:val="00232456"/>
    <w:rsid w:val="00232646"/>
    <w:rsid w:val="00232688"/>
    <w:rsid w:val="0023282A"/>
    <w:rsid w:val="00232889"/>
    <w:rsid w:val="002328F4"/>
    <w:rsid w:val="00232A5A"/>
    <w:rsid w:val="00232AA9"/>
    <w:rsid w:val="00232D0E"/>
    <w:rsid w:val="00232DA8"/>
    <w:rsid w:val="00232E6E"/>
    <w:rsid w:val="00232E71"/>
    <w:rsid w:val="00232ECE"/>
    <w:rsid w:val="00232F38"/>
    <w:rsid w:val="002330F8"/>
    <w:rsid w:val="0023315B"/>
    <w:rsid w:val="00233194"/>
    <w:rsid w:val="0023328F"/>
    <w:rsid w:val="0023329F"/>
    <w:rsid w:val="002334CF"/>
    <w:rsid w:val="0023354E"/>
    <w:rsid w:val="002335B2"/>
    <w:rsid w:val="002335D5"/>
    <w:rsid w:val="002338AE"/>
    <w:rsid w:val="002338B1"/>
    <w:rsid w:val="002338CB"/>
    <w:rsid w:val="00233A14"/>
    <w:rsid w:val="00233B5B"/>
    <w:rsid w:val="00233BE3"/>
    <w:rsid w:val="00233C60"/>
    <w:rsid w:val="00233D88"/>
    <w:rsid w:val="00233D8D"/>
    <w:rsid w:val="00233DAE"/>
    <w:rsid w:val="00233E6A"/>
    <w:rsid w:val="00233F0D"/>
    <w:rsid w:val="002340B8"/>
    <w:rsid w:val="00234168"/>
    <w:rsid w:val="00234346"/>
    <w:rsid w:val="00234358"/>
    <w:rsid w:val="0023437E"/>
    <w:rsid w:val="0023440E"/>
    <w:rsid w:val="00234461"/>
    <w:rsid w:val="0023453C"/>
    <w:rsid w:val="00234596"/>
    <w:rsid w:val="002346CA"/>
    <w:rsid w:val="00234769"/>
    <w:rsid w:val="002347F0"/>
    <w:rsid w:val="0023486C"/>
    <w:rsid w:val="0023487E"/>
    <w:rsid w:val="0023488A"/>
    <w:rsid w:val="002348A4"/>
    <w:rsid w:val="002348F0"/>
    <w:rsid w:val="00234925"/>
    <w:rsid w:val="00234BF3"/>
    <w:rsid w:val="00234CC3"/>
    <w:rsid w:val="00234DC5"/>
    <w:rsid w:val="00234F1A"/>
    <w:rsid w:val="00235255"/>
    <w:rsid w:val="0023546F"/>
    <w:rsid w:val="00235822"/>
    <w:rsid w:val="00235837"/>
    <w:rsid w:val="00235839"/>
    <w:rsid w:val="0023584C"/>
    <w:rsid w:val="002358AF"/>
    <w:rsid w:val="002358C8"/>
    <w:rsid w:val="002359B8"/>
    <w:rsid w:val="00235A36"/>
    <w:rsid w:val="00235B30"/>
    <w:rsid w:val="00235BB8"/>
    <w:rsid w:val="00235CCE"/>
    <w:rsid w:val="00235CDA"/>
    <w:rsid w:val="00235D0A"/>
    <w:rsid w:val="00235DFC"/>
    <w:rsid w:val="00235EB7"/>
    <w:rsid w:val="00235F47"/>
    <w:rsid w:val="002360D0"/>
    <w:rsid w:val="0023612C"/>
    <w:rsid w:val="00236149"/>
    <w:rsid w:val="0023614C"/>
    <w:rsid w:val="002361C7"/>
    <w:rsid w:val="002362C1"/>
    <w:rsid w:val="0023639D"/>
    <w:rsid w:val="002364C1"/>
    <w:rsid w:val="002364C2"/>
    <w:rsid w:val="00236535"/>
    <w:rsid w:val="002365AD"/>
    <w:rsid w:val="002365E5"/>
    <w:rsid w:val="002365F2"/>
    <w:rsid w:val="00236A2D"/>
    <w:rsid w:val="00236B13"/>
    <w:rsid w:val="00236F03"/>
    <w:rsid w:val="00236F12"/>
    <w:rsid w:val="0023711C"/>
    <w:rsid w:val="002372B7"/>
    <w:rsid w:val="002373A3"/>
    <w:rsid w:val="00237501"/>
    <w:rsid w:val="00237683"/>
    <w:rsid w:val="00237692"/>
    <w:rsid w:val="00237831"/>
    <w:rsid w:val="002379C9"/>
    <w:rsid w:val="00237A40"/>
    <w:rsid w:val="00237A59"/>
    <w:rsid w:val="00237A99"/>
    <w:rsid w:val="00237C9C"/>
    <w:rsid w:val="00237D98"/>
    <w:rsid w:val="00237EB2"/>
    <w:rsid w:val="00237F38"/>
    <w:rsid w:val="0024003F"/>
    <w:rsid w:val="00240066"/>
    <w:rsid w:val="0024009E"/>
    <w:rsid w:val="002400D8"/>
    <w:rsid w:val="00240221"/>
    <w:rsid w:val="00240277"/>
    <w:rsid w:val="00240335"/>
    <w:rsid w:val="00240349"/>
    <w:rsid w:val="00240368"/>
    <w:rsid w:val="002403BF"/>
    <w:rsid w:val="00240585"/>
    <w:rsid w:val="00240669"/>
    <w:rsid w:val="0024067C"/>
    <w:rsid w:val="00240711"/>
    <w:rsid w:val="00240793"/>
    <w:rsid w:val="00240889"/>
    <w:rsid w:val="0024094D"/>
    <w:rsid w:val="002409D5"/>
    <w:rsid w:val="00240AB3"/>
    <w:rsid w:val="00240C19"/>
    <w:rsid w:val="00240D3B"/>
    <w:rsid w:val="00240E64"/>
    <w:rsid w:val="00240F00"/>
    <w:rsid w:val="00240F4E"/>
    <w:rsid w:val="002410A6"/>
    <w:rsid w:val="0024110F"/>
    <w:rsid w:val="0024114A"/>
    <w:rsid w:val="0024119F"/>
    <w:rsid w:val="002412B7"/>
    <w:rsid w:val="002412DA"/>
    <w:rsid w:val="002412EC"/>
    <w:rsid w:val="00241581"/>
    <w:rsid w:val="002418FC"/>
    <w:rsid w:val="0024190E"/>
    <w:rsid w:val="00241964"/>
    <w:rsid w:val="002419BB"/>
    <w:rsid w:val="002419DA"/>
    <w:rsid w:val="00241C38"/>
    <w:rsid w:val="00241CF4"/>
    <w:rsid w:val="00241F86"/>
    <w:rsid w:val="00242113"/>
    <w:rsid w:val="00242175"/>
    <w:rsid w:val="00242233"/>
    <w:rsid w:val="00242388"/>
    <w:rsid w:val="00242511"/>
    <w:rsid w:val="002426A5"/>
    <w:rsid w:val="00242815"/>
    <w:rsid w:val="0024292B"/>
    <w:rsid w:val="0024293C"/>
    <w:rsid w:val="0024296E"/>
    <w:rsid w:val="002429EE"/>
    <w:rsid w:val="00242AF3"/>
    <w:rsid w:val="00242D2F"/>
    <w:rsid w:val="00242E29"/>
    <w:rsid w:val="00242E30"/>
    <w:rsid w:val="00242E58"/>
    <w:rsid w:val="00242F4A"/>
    <w:rsid w:val="002430F5"/>
    <w:rsid w:val="0024317B"/>
    <w:rsid w:val="00243206"/>
    <w:rsid w:val="00243208"/>
    <w:rsid w:val="002432E2"/>
    <w:rsid w:val="002433F8"/>
    <w:rsid w:val="00243405"/>
    <w:rsid w:val="00243588"/>
    <w:rsid w:val="002435DA"/>
    <w:rsid w:val="00243713"/>
    <w:rsid w:val="002437B8"/>
    <w:rsid w:val="0024383F"/>
    <w:rsid w:val="00243884"/>
    <w:rsid w:val="002438D7"/>
    <w:rsid w:val="00243988"/>
    <w:rsid w:val="00243A4C"/>
    <w:rsid w:val="00243A4E"/>
    <w:rsid w:val="00243B8A"/>
    <w:rsid w:val="00243B9B"/>
    <w:rsid w:val="00243CEB"/>
    <w:rsid w:val="00243DC5"/>
    <w:rsid w:val="00243F88"/>
    <w:rsid w:val="00243FDC"/>
    <w:rsid w:val="00244063"/>
    <w:rsid w:val="00244092"/>
    <w:rsid w:val="002442F5"/>
    <w:rsid w:val="00244326"/>
    <w:rsid w:val="0024448D"/>
    <w:rsid w:val="00244490"/>
    <w:rsid w:val="0024451E"/>
    <w:rsid w:val="0024456F"/>
    <w:rsid w:val="00244654"/>
    <w:rsid w:val="002448BD"/>
    <w:rsid w:val="002449B1"/>
    <w:rsid w:val="00244AA9"/>
    <w:rsid w:val="00244BC3"/>
    <w:rsid w:val="00244C12"/>
    <w:rsid w:val="00244E87"/>
    <w:rsid w:val="00244EAB"/>
    <w:rsid w:val="00244F06"/>
    <w:rsid w:val="00244F24"/>
    <w:rsid w:val="00244F8E"/>
    <w:rsid w:val="00244FAA"/>
    <w:rsid w:val="0024501F"/>
    <w:rsid w:val="002450A7"/>
    <w:rsid w:val="002450C0"/>
    <w:rsid w:val="002450F6"/>
    <w:rsid w:val="00245231"/>
    <w:rsid w:val="00245284"/>
    <w:rsid w:val="002452C8"/>
    <w:rsid w:val="00245372"/>
    <w:rsid w:val="002453C2"/>
    <w:rsid w:val="002454A6"/>
    <w:rsid w:val="002454F0"/>
    <w:rsid w:val="00245670"/>
    <w:rsid w:val="00245737"/>
    <w:rsid w:val="00245796"/>
    <w:rsid w:val="0024582E"/>
    <w:rsid w:val="002458E8"/>
    <w:rsid w:val="00245ACB"/>
    <w:rsid w:val="00245C31"/>
    <w:rsid w:val="00245C7B"/>
    <w:rsid w:val="00245D05"/>
    <w:rsid w:val="00245FFE"/>
    <w:rsid w:val="002460E4"/>
    <w:rsid w:val="00246131"/>
    <w:rsid w:val="00246209"/>
    <w:rsid w:val="0024646C"/>
    <w:rsid w:val="0024653F"/>
    <w:rsid w:val="0024657E"/>
    <w:rsid w:val="002465A2"/>
    <w:rsid w:val="002465B1"/>
    <w:rsid w:val="0024662F"/>
    <w:rsid w:val="00246697"/>
    <w:rsid w:val="0024672B"/>
    <w:rsid w:val="0024673F"/>
    <w:rsid w:val="00246850"/>
    <w:rsid w:val="00246856"/>
    <w:rsid w:val="00246A0E"/>
    <w:rsid w:val="00246A5B"/>
    <w:rsid w:val="00246B95"/>
    <w:rsid w:val="00246C76"/>
    <w:rsid w:val="00246C78"/>
    <w:rsid w:val="00246C9B"/>
    <w:rsid w:val="00246D27"/>
    <w:rsid w:val="00246D9F"/>
    <w:rsid w:val="00246E35"/>
    <w:rsid w:val="00246EBC"/>
    <w:rsid w:val="00246FAA"/>
    <w:rsid w:val="0024717F"/>
    <w:rsid w:val="002471F5"/>
    <w:rsid w:val="0024725D"/>
    <w:rsid w:val="00247280"/>
    <w:rsid w:val="00247282"/>
    <w:rsid w:val="0024728A"/>
    <w:rsid w:val="002473A5"/>
    <w:rsid w:val="002473CC"/>
    <w:rsid w:val="0024746F"/>
    <w:rsid w:val="002474A7"/>
    <w:rsid w:val="0024760D"/>
    <w:rsid w:val="002476C3"/>
    <w:rsid w:val="00247762"/>
    <w:rsid w:val="002477F6"/>
    <w:rsid w:val="00247807"/>
    <w:rsid w:val="002479EC"/>
    <w:rsid w:val="00247ACD"/>
    <w:rsid w:val="00247B13"/>
    <w:rsid w:val="00247B19"/>
    <w:rsid w:val="00247C67"/>
    <w:rsid w:val="00247CAA"/>
    <w:rsid w:val="00247CB6"/>
    <w:rsid w:val="00247CC9"/>
    <w:rsid w:val="00247D34"/>
    <w:rsid w:val="00247D61"/>
    <w:rsid w:val="00247DE4"/>
    <w:rsid w:val="00247E36"/>
    <w:rsid w:val="00247EB4"/>
    <w:rsid w:val="00247F6F"/>
    <w:rsid w:val="00247F73"/>
    <w:rsid w:val="002501BD"/>
    <w:rsid w:val="0025054C"/>
    <w:rsid w:val="00250610"/>
    <w:rsid w:val="00250631"/>
    <w:rsid w:val="002506D0"/>
    <w:rsid w:val="00250714"/>
    <w:rsid w:val="002507DD"/>
    <w:rsid w:val="002507E8"/>
    <w:rsid w:val="0025084E"/>
    <w:rsid w:val="00250A51"/>
    <w:rsid w:val="00250A8C"/>
    <w:rsid w:val="00250B6E"/>
    <w:rsid w:val="00250C78"/>
    <w:rsid w:val="00250CC6"/>
    <w:rsid w:val="00250DC0"/>
    <w:rsid w:val="00250E13"/>
    <w:rsid w:val="00250EE1"/>
    <w:rsid w:val="00250F35"/>
    <w:rsid w:val="00250FA4"/>
    <w:rsid w:val="00250FC4"/>
    <w:rsid w:val="002512FA"/>
    <w:rsid w:val="0025132E"/>
    <w:rsid w:val="0025144F"/>
    <w:rsid w:val="0025162F"/>
    <w:rsid w:val="00251742"/>
    <w:rsid w:val="00251811"/>
    <w:rsid w:val="00251892"/>
    <w:rsid w:val="00251A0F"/>
    <w:rsid w:val="00251A47"/>
    <w:rsid w:val="00251A8D"/>
    <w:rsid w:val="00251AF2"/>
    <w:rsid w:val="00251BC2"/>
    <w:rsid w:val="00251BE7"/>
    <w:rsid w:val="00251C5A"/>
    <w:rsid w:val="00251D47"/>
    <w:rsid w:val="00251D7A"/>
    <w:rsid w:val="00251E79"/>
    <w:rsid w:val="00251F41"/>
    <w:rsid w:val="00251FF1"/>
    <w:rsid w:val="00252155"/>
    <w:rsid w:val="00252185"/>
    <w:rsid w:val="0025223F"/>
    <w:rsid w:val="00252350"/>
    <w:rsid w:val="002523E3"/>
    <w:rsid w:val="002524A6"/>
    <w:rsid w:val="002526BF"/>
    <w:rsid w:val="0025273A"/>
    <w:rsid w:val="0025275E"/>
    <w:rsid w:val="00252834"/>
    <w:rsid w:val="00252846"/>
    <w:rsid w:val="002529F8"/>
    <w:rsid w:val="00252C1C"/>
    <w:rsid w:val="00252C66"/>
    <w:rsid w:val="00252E65"/>
    <w:rsid w:val="00252E79"/>
    <w:rsid w:val="00252FA2"/>
    <w:rsid w:val="00253448"/>
    <w:rsid w:val="00253467"/>
    <w:rsid w:val="0025346A"/>
    <w:rsid w:val="002535CC"/>
    <w:rsid w:val="002535DB"/>
    <w:rsid w:val="0025369C"/>
    <w:rsid w:val="002537BB"/>
    <w:rsid w:val="00253CAE"/>
    <w:rsid w:val="00253D1B"/>
    <w:rsid w:val="00253D3D"/>
    <w:rsid w:val="00253D64"/>
    <w:rsid w:val="00253D7E"/>
    <w:rsid w:val="00253F15"/>
    <w:rsid w:val="0025406B"/>
    <w:rsid w:val="00254136"/>
    <w:rsid w:val="002541FB"/>
    <w:rsid w:val="00254439"/>
    <w:rsid w:val="002544A6"/>
    <w:rsid w:val="002544CB"/>
    <w:rsid w:val="00254574"/>
    <w:rsid w:val="002548BD"/>
    <w:rsid w:val="002548D0"/>
    <w:rsid w:val="00254988"/>
    <w:rsid w:val="00254A8F"/>
    <w:rsid w:val="00254AB8"/>
    <w:rsid w:val="00254B87"/>
    <w:rsid w:val="00254C4F"/>
    <w:rsid w:val="00254C8C"/>
    <w:rsid w:val="00254E3C"/>
    <w:rsid w:val="00254F2A"/>
    <w:rsid w:val="00254F96"/>
    <w:rsid w:val="00254FB2"/>
    <w:rsid w:val="00255251"/>
    <w:rsid w:val="002552BA"/>
    <w:rsid w:val="00255398"/>
    <w:rsid w:val="002553DA"/>
    <w:rsid w:val="0025541F"/>
    <w:rsid w:val="002554A9"/>
    <w:rsid w:val="00255539"/>
    <w:rsid w:val="002555DF"/>
    <w:rsid w:val="002555F3"/>
    <w:rsid w:val="002556A3"/>
    <w:rsid w:val="002558E6"/>
    <w:rsid w:val="002558EE"/>
    <w:rsid w:val="0025598A"/>
    <w:rsid w:val="00255AF5"/>
    <w:rsid w:val="00255D03"/>
    <w:rsid w:val="00255D79"/>
    <w:rsid w:val="00255D94"/>
    <w:rsid w:val="002560D1"/>
    <w:rsid w:val="002560E4"/>
    <w:rsid w:val="00256147"/>
    <w:rsid w:val="00256157"/>
    <w:rsid w:val="002566E6"/>
    <w:rsid w:val="002567AC"/>
    <w:rsid w:val="002567D4"/>
    <w:rsid w:val="002568CF"/>
    <w:rsid w:val="0025695F"/>
    <w:rsid w:val="002569A9"/>
    <w:rsid w:val="00256AD8"/>
    <w:rsid w:val="00256E17"/>
    <w:rsid w:val="00256F6E"/>
    <w:rsid w:val="00256FDC"/>
    <w:rsid w:val="00256FEB"/>
    <w:rsid w:val="00257120"/>
    <w:rsid w:val="0025717F"/>
    <w:rsid w:val="002571D0"/>
    <w:rsid w:val="00257211"/>
    <w:rsid w:val="00257236"/>
    <w:rsid w:val="0025745A"/>
    <w:rsid w:val="002574A5"/>
    <w:rsid w:val="002574C5"/>
    <w:rsid w:val="002574F9"/>
    <w:rsid w:val="00257545"/>
    <w:rsid w:val="0025769E"/>
    <w:rsid w:val="00257848"/>
    <w:rsid w:val="00257923"/>
    <w:rsid w:val="00257AA0"/>
    <w:rsid w:val="00257AEA"/>
    <w:rsid w:val="00257C68"/>
    <w:rsid w:val="00257D38"/>
    <w:rsid w:val="00257E4C"/>
    <w:rsid w:val="00260051"/>
    <w:rsid w:val="00260054"/>
    <w:rsid w:val="00260115"/>
    <w:rsid w:val="0026011E"/>
    <w:rsid w:val="0026017C"/>
    <w:rsid w:val="00260270"/>
    <w:rsid w:val="00260587"/>
    <w:rsid w:val="002605A4"/>
    <w:rsid w:val="00260627"/>
    <w:rsid w:val="00260705"/>
    <w:rsid w:val="0026087D"/>
    <w:rsid w:val="002608F4"/>
    <w:rsid w:val="0026093B"/>
    <w:rsid w:val="00260A3C"/>
    <w:rsid w:val="00260ADA"/>
    <w:rsid w:val="00260AEB"/>
    <w:rsid w:val="00260B0F"/>
    <w:rsid w:val="00260B2E"/>
    <w:rsid w:val="00260BA7"/>
    <w:rsid w:val="00260BF0"/>
    <w:rsid w:val="00260F44"/>
    <w:rsid w:val="00260F46"/>
    <w:rsid w:val="00260F65"/>
    <w:rsid w:val="0026119C"/>
    <w:rsid w:val="002611A0"/>
    <w:rsid w:val="00261284"/>
    <w:rsid w:val="002612FF"/>
    <w:rsid w:val="002613D3"/>
    <w:rsid w:val="0026146C"/>
    <w:rsid w:val="00261565"/>
    <w:rsid w:val="00261623"/>
    <w:rsid w:val="0026167D"/>
    <w:rsid w:val="0026174F"/>
    <w:rsid w:val="00261764"/>
    <w:rsid w:val="002617BA"/>
    <w:rsid w:val="00261825"/>
    <w:rsid w:val="00261F26"/>
    <w:rsid w:val="0026202A"/>
    <w:rsid w:val="002620CB"/>
    <w:rsid w:val="00262104"/>
    <w:rsid w:val="00262174"/>
    <w:rsid w:val="002622B8"/>
    <w:rsid w:val="002622E5"/>
    <w:rsid w:val="0026237D"/>
    <w:rsid w:val="0026239D"/>
    <w:rsid w:val="0026256F"/>
    <w:rsid w:val="0026258A"/>
    <w:rsid w:val="002625AA"/>
    <w:rsid w:val="00262753"/>
    <w:rsid w:val="0026280A"/>
    <w:rsid w:val="0026288A"/>
    <w:rsid w:val="002628EF"/>
    <w:rsid w:val="002628F4"/>
    <w:rsid w:val="00262C1E"/>
    <w:rsid w:val="00262CF1"/>
    <w:rsid w:val="00262D27"/>
    <w:rsid w:val="00262EB8"/>
    <w:rsid w:val="00262F62"/>
    <w:rsid w:val="00262FDD"/>
    <w:rsid w:val="002631E2"/>
    <w:rsid w:val="002633DF"/>
    <w:rsid w:val="002635E6"/>
    <w:rsid w:val="002636B5"/>
    <w:rsid w:val="002636EB"/>
    <w:rsid w:val="00263980"/>
    <w:rsid w:val="00263A6E"/>
    <w:rsid w:val="00263AD7"/>
    <w:rsid w:val="00263AF1"/>
    <w:rsid w:val="00263B33"/>
    <w:rsid w:val="00263B44"/>
    <w:rsid w:val="00263B8E"/>
    <w:rsid w:val="00263B8F"/>
    <w:rsid w:val="00263BF8"/>
    <w:rsid w:val="00263C2B"/>
    <w:rsid w:val="00263CA6"/>
    <w:rsid w:val="00263CB1"/>
    <w:rsid w:val="00263D10"/>
    <w:rsid w:val="00263D4E"/>
    <w:rsid w:val="00263DF4"/>
    <w:rsid w:val="00263E79"/>
    <w:rsid w:val="00263F64"/>
    <w:rsid w:val="00264039"/>
    <w:rsid w:val="0026413C"/>
    <w:rsid w:val="00264153"/>
    <w:rsid w:val="002641C6"/>
    <w:rsid w:val="002642E6"/>
    <w:rsid w:val="0026447B"/>
    <w:rsid w:val="002644A9"/>
    <w:rsid w:val="0026452F"/>
    <w:rsid w:val="002646C0"/>
    <w:rsid w:val="002647C7"/>
    <w:rsid w:val="002647FF"/>
    <w:rsid w:val="00264803"/>
    <w:rsid w:val="00264B44"/>
    <w:rsid w:val="00264BE4"/>
    <w:rsid w:val="00264C72"/>
    <w:rsid w:val="00264D26"/>
    <w:rsid w:val="00264E2B"/>
    <w:rsid w:val="00264E80"/>
    <w:rsid w:val="00264FDF"/>
    <w:rsid w:val="00265128"/>
    <w:rsid w:val="0026516A"/>
    <w:rsid w:val="00265205"/>
    <w:rsid w:val="002652C8"/>
    <w:rsid w:val="00265366"/>
    <w:rsid w:val="0026551C"/>
    <w:rsid w:val="00265655"/>
    <w:rsid w:val="00265672"/>
    <w:rsid w:val="002656EA"/>
    <w:rsid w:val="002656F0"/>
    <w:rsid w:val="0026572E"/>
    <w:rsid w:val="00265746"/>
    <w:rsid w:val="00265999"/>
    <w:rsid w:val="00265AB7"/>
    <w:rsid w:val="00265C16"/>
    <w:rsid w:val="00265D08"/>
    <w:rsid w:val="00265D75"/>
    <w:rsid w:val="00265F94"/>
    <w:rsid w:val="00266002"/>
    <w:rsid w:val="002661B1"/>
    <w:rsid w:val="00266205"/>
    <w:rsid w:val="0026627A"/>
    <w:rsid w:val="002662B9"/>
    <w:rsid w:val="002664C3"/>
    <w:rsid w:val="0026683F"/>
    <w:rsid w:val="002668DA"/>
    <w:rsid w:val="002668FA"/>
    <w:rsid w:val="002669FE"/>
    <w:rsid w:val="00266A70"/>
    <w:rsid w:val="00266BEF"/>
    <w:rsid w:val="0026700E"/>
    <w:rsid w:val="00267058"/>
    <w:rsid w:val="00267170"/>
    <w:rsid w:val="00267275"/>
    <w:rsid w:val="00267420"/>
    <w:rsid w:val="00267513"/>
    <w:rsid w:val="0026757E"/>
    <w:rsid w:val="002675D3"/>
    <w:rsid w:val="002675FE"/>
    <w:rsid w:val="0026763B"/>
    <w:rsid w:val="00267672"/>
    <w:rsid w:val="00267A9C"/>
    <w:rsid w:val="00267AE7"/>
    <w:rsid w:val="00267C1A"/>
    <w:rsid w:val="00267E59"/>
    <w:rsid w:val="00267EFA"/>
    <w:rsid w:val="00267F6A"/>
    <w:rsid w:val="00267F71"/>
    <w:rsid w:val="00270098"/>
    <w:rsid w:val="00270148"/>
    <w:rsid w:val="002701B0"/>
    <w:rsid w:val="00270288"/>
    <w:rsid w:val="00270347"/>
    <w:rsid w:val="0027037D"/>
    <w:rsid w:val="0027067D"/>
    <w:rsid w:val="0027086A"/>
    <w:rsid w:val="0027089A"/>
    <w:rsid w:val="002708B5"/>
    <w:rsid w:val="00270929"/>
    <w:rsid w:val="00270ACD"/>
    <w:rsid w:val="00270B69"/>
    <w:rsid w:val="00270BDC"/>
    <w:rsid w:val="00270C68"/>
    <w:rsid w:val="00270D60"/>
    <w:rsid w:val="00270DD2"/>
    <w:rsid w:val="00270E14"/>
    <w:rsid w:val="00270F99"/>
    <w:rsid w:val="00271064"/>
    <w:rsid w:val="00271083"/>
    <w:rsid w:val="00271222"/>
    <w:rsid w:val="002713E7"/>
    <w:rsid w:val="00271405"/>
    <w:rsid w:val="0027163C"/>
    <w:rsid w:val="0027176A"/>
    <w:rsid w:val="0027177A"/>
    <w:rsid w:val="002717EF"/>
    <w:rsid w:val="00271867"/>
    <w:rsid w:val="002718FD"/>
    <w:rsid w:val="00271A8C"/>
    <w:rsid w:val="00271ACB"/>
    <w:rsid w:val="00271BD7"/>
    <w:rsid w:val="00271C73"/>
    <w:rsid w:val="00271D67"/>
    <w:rsid w:val="00271D68"/>
    <w:rsid w:val="00271DA9"/>
    <w:rsid w:val="00271DE6"/>
    <w:rsid w:val="00271E90"/>
    <w:rsid w:val="00271F4C"/>
    <w:rsid w:val="00271F63"/>
    <w:rsid w:val="00271F8A"/>
    <w:rsid w:val="002720D2"/>
    <w:rsid w:val="002721F3"/>
    <w:rsid w:val="0027221C"/>
    <w:rsid w:val="002723D1"/>
    <w:rsid w:val="0027247E"/>
    <w:rsid w:val="0027257D"/>
    <w:rsid w:val="0027270E"/>
    <w:rsid w:val="00272962"/>
    <w:rsid w:val="00272B09"/>
    <w:rsid w:val="00272B9D"/>
    <w:rsid w:val="00272C8E"/>
    <w:rsid w:val="00272CDD"/>
    <w:rsid w:val="00272D21"/>
    <w:rsid w:val="00272D41"/>
    <w:rsid w:val="00272E34"/>
    <w:rsid w:val="00272E5B"/>
    <w:rsid w:val="00272F2E"/>
    <w:rsid w:val="00273066"/>
    <w:rsid w:val="00273086"/>
    <w:rsid w:val="0027317D"/>
    <w:rsid w:val="0027320F"/>
    <w:rsid w:val="002732AE"/>
    <w:rsid w:val="0027357A"/>
    <w:rsid w:val="0027368A"/>
    <w:rsid w:val="00273742"/>
    <w:rsid w:val="00273862"/>
    <w:rsid w:val="002738F3"/>
    <w:rsid w:val="00273948"/>
    <w:rsid w:val="0027399A"/>
    <w:rsid w:val="00273A00"/>
    <w:rsid w:val="00273A7D"/>
    <w:rsid w:val="00273B38"/>
    <w:rsid w:val="00273CE8"/>
    <w:rsid w:val="00273F0B"/>
    <w:rsid w:val="00274041"/>
    <w:rsid w:val="00274046"/>
    <w:rsid w:val="002741D9"/>
    <w:rsid w:val="002742AE"/>
    <w:rsid w:val="002742E8"/>
    <w:rsid w:val="0027439A"/>
    <w:rsid w:val="0027447A"/>
    <w:rsid w:val="00274491"/>
    <w:rsid w:val="00274558"/>
    <w:rsid w:val="0027469B"/>
    <w:rsid w:val="002746F0"/>
    <w:rsid w:val="0027483E"/>
    <w:rsid w:val="00274981"/>
    <w:rsid w:val="002749DE"/>
    <w:rsid w:val="00274C04"/>
    <w:rsid w:val="00274C51"/>
    <w:rsid w:val="00274E32"/>
    <w:rsid w:val="00274EB7"/>
    <w:rsid w:val="00274EBF"/>
    <w:rsid w:val="00274ECD"/>
    <w:rsid w:val="00274F39"/>
    <w:rsid w:val="00275199"/>
    <w:rsid w:val="002752C6"/>
    <w:rsid w:val="0027554A"/>
    <w:rsid w:val="00275588"/>
    <w:rsid w:val="00275644"/>
    <w:rsid w:val="0027564A"/>
    <w:rsid w:val="002757CB"/>
    <w:rsid w:val="00275966"/>
    <w:rsid w:val="00275B36"/>
    <w:rsid w:val="00275B7B"/>
    <w:rsid w:val="00275BA6"/>
    <w:rsid w:val="00275DA5"/>
    <w:rsid w:val="00275EBD"/>
    <w:rsid w:val="00275EC5"/>
    <w:rsid w:val="00275F8E"/>
    <w:rsid w:val="0027602F"/>
    <w:rsid w:val="00276165"/>
    <w:rsid w:val="0027618B"/>
    <w:rsid w:val="002765B1"/>
    <w:rsid w:val="0027681D"/>
    <w:rsid w:val="00276836"/>
    <w:rsid w:val="00276A1D"/>
    <w:rsid w:val="00276B4C"/>
    <w:rsid w:val="00276B9D"/>
    <w:rsid w:val="00276BC6"/>
    <w:rsid w:val="00276CF8"/>
    <w:rsid w:val="00276D8D"/>
    <w:rsid w:val="00276DC0"/>
    <w:rsid w:val="00276DD2"/>
    <w:rsid w:val="00276DEE"/>
    <w:rsid w:val="00276FB5"/>
    <w:rsid w:val="00277076"/>
    <w:rsid w:val="002771C5"/>
    <w:rsid w:val="00277327"/>
    <w:rsid w:val="00277338"/>
    <w:rsid w:val="00277526"/>
    <w:rsid w:val="002775BA"/>
    <w:rsid w:val="002775FF"/>
    <w:rsid w:val="002776FE"/>
    <w:rsid w:val="0027774C"/>
    <w:rsid w:val="00277830"/>
    <w:rsid w:val="00277969"/>
    <w:rsid w:val="00277A8E"/>
    <w:rsid w:val="00277B4B"/>
    <w:rsid w:val="00277F1F"/>
    <w:rsid w:val="00280033"/>
    <w:rsid w:val="00280243"/>
    <w:rsid w:val="00280407"/>
    <w:rsid w:val="0028044C"/>
    <w:rsid w:val="00280515"/>
    <w:rsid w:val="0028056F"/>
    <w:rsid w:val="0028060D"/>
    <w:rsid w:val="002806DA"/>
    <w:rsid w:val="00280701"/>
    <w:rsid w:val="00280719"/>
    <w:rsid w:val="00280771"/>
    <w:rsid w:val="0028078A"/>
    <w:rsid w:val="00280832"/>
    <w:rsid w:val="0028097F"/>
    <w:rsid w:val="002809F6"/>
    <w:rsid w:val="00280D3F"/>
    <w:rsid w:val="00280D43"/>
    <w:rsid w:val="00280D4E"/>
    <w:rsid w:val="00280D60"/>
    <w:rsid w:val="00280D69"/>
    <w:rsid w:val="00280DA3"/>
    <w:rsid w:val="00280DC1"/>
    <w:rsid w:val="00281113"/>
    <w:rsid w:val="00281142"/>
    <w:rsid w:val="002811E6"/>
    <w:rsid w:val="0028123C"/>
    <w:rsid w:val="002812C1"/>
    <w:rsid w:val="00281327"/>
    <w:rsid w:val="002813A0"/>
    <w:rsid w:val="002813A7"/>
    <w:rsid w:val="00281462"/>
    <w:rsid w:val="0028165E"/>
    <w:rsid w:val="00281937"/>
    <w:rsid w:val="0028199C"/>
    <w:rsid w:val="00281A94"/>
    <w:rsid w:val="00281AB5"/>
    <w:rsid w:val="00281B88"/>
    <w:rsid w:val="00281B9B"/>
    <w:rsid w:val="00281C71"/>
    <w:rsid w:val="00281C7C"/>
    <w:rsid w:val="00281C7E"/>
    <w:rsid w:val="00281E02"/>
    <w:rsid w:val="00281FEC"/>
    <w:rsid w:val="00282106"/>
    <w:rsid w:val="00282121"/>
    <w:rsid w:val="00282163"/>
    <w:rsid w:val="00282255"/>
    <w:rsid w:val="002822FD"/>
    <w:rsid w:val="002824D6"/>
    <w:rsid w:val="0028263B"/>
    <w:rsid w:val="00282744"/>
    <w:rsid w:val="00282763"/>
    <w:rsid w:val="002827A0"/>
    <w:rsid w:val="00282943"/>
    <w:rsid w:val="002829D3"/>
    <w:rsid w:val="002829FF"/>
    <w:rsid w:val="00282A30"/>
    <w:rsid w:val="00282AD7"/>
    <w:rsid w:val="00282D64"/>
    <w:rsid w:val="00282DB8"/>
    <w:rsid w:val="00282EB5"/>
    <w:rsid w:val="00282F05"/>
    <w:rsid w:val="00283004"/>
    <w:rsid w:val="00283023"/>
    <w:rsid w:val="002830D3"/>
    <w:rsid w:val="00283236"/>
    <w:rsid w:val="00283290"/>
    <w:rsid w:val="002832E9"/>
    <w:rsid w:val="002834EC"/>
    <w:rsid w:val="00283663"/>
    <w:rsid w:val="002836AD"/>
    <w:rsid w:val="0028371C"/>
    <w:rsid w:val="00283727"/>
    <w:rsid w:val="00283731"/>
    <w:rsid w:val="002837C2"/>
    <w:rsid w:val="00283903"/>
    <w:rsid w:val="00283933"/>
    <w:rsid w:val="00283978"/>
    <w:rsid w:val="0028398B"/>
    <w:rsid w:val="002839AF"/>
    <w:rsid w:val="002839B8"/>
    <w:rsid w:val="00283AE7"/>
    <w:rsid w:val="00283B2B"/>
    <w:rsid w:val="00283B87"/>
    <w:rsid w:val="00283BE1"/>
    <w:rsid w:val="00283C7E"/>
    <w:rsid w:val="00283D9B"/>
    <w:rsid w:val="00283E42"/>
    <w:rsid w:val="00283E97"/>
    <w:rsid w:val="00283F09"/>
    <w:rsid w:val="00283FCE"/>
    <w:rsid w:val="00284315"/>
    <w:rsid w:val="00284380"/>
    <w:rsid w:val="00284384"/>
    <w:rsid w:val="002843D8"/>
    <w:rsid w:val="00284514"/>
    <w:rsid w:val="0028479A"/>
    <w:rsid w:val="00284887"/>
    <w:rsid w:val="002848CC"/>
    <w:rsid w:val="00284949"/>
    <w:rsid w:val="002849E4"/>
    <w:rsid w:val="00284D14"/>
    <w:rsid w:val="00284D41"/>
    <w:rsid w:val="00284E70"/>
    <w:rsid w:val="00284FDE"/>
    <w:rsid w:val="00285125"/>
    <w:rsid w:val="00285317"/>
    <w:rsid w:val="0028537C"/>
    <w:rsid w:val="0028538F"/>
    <w:rsid w:val="002853BE"/>
    <w:rsid w:val="0028541F"/>
    <w:rsid w:val="002855D1"/>
    <w:rsid w:val="002856AF"/>
    <w:rsid w:val="00285755"/>
    <w:rsid w:val="00285772"/>
    <w:rsid w:val="00285813"/>
    <w:rsid w:val="002859F6"/>
    <w:rsid w:val="00285A07"/>
    <w:rsid w:val="00285A44"/>
    <w:rsid w:val="00285AB9"/>
    <w:rsid w:val="00285BE0"/>
    <w:rsid w:val="00285C09"/>
    <w:rsid w:val="00285E42"/>
    <w:rsid w:val="00285F8B"/>
    <w:rsid w:val="00285FE0"/>
    <w:rsid w:val="00286017"/>
    <w:rsid w:val="00286150"/>
    <w:rsid w:val="0028624D"/>
    <w:rsid w:val="0028626A"/>
    <w:rsid w:val="002863A4"/>
    <w:rsid w:val="00286456"/>
    <w:rsid w:val="00286630"/>
    <w:rsid w:val="002866CE"/>
    <w:rsid w:val="002867D3"/>
    <w:rsid w:val="00286B43"/>
    <w:rsid w:val="00286C25"/>
    <w:rsid w:val="00286D0C"/>
    <w:rsid w:val="00286D55"/>
    <w:rsid w:val="00287048"/>
    <w:rsid w:val="00287080"/>
    <w:rsid w:val="00287081"/>
    <w:rsid w:val="0028715B"/>
    <w:rsid w:val="0028726C"/>
    <w:rsid w:val="002872FC"/>
    <w:rsid w:val="00287361"/>
    <w:rsid w:val="002873AC"/>
    <w:rsid w:val="00287479"/>
    <w:rsid w:val="00287681"/>
    <w:rsid w:val="00287777"/>
    <w:rsid w:val="00287889"/>
    <w:rsid w:val="002878EF"/>
    <w:rsid w:val="002879D9"/>
    <w:rsid w:val="00287B8C"/>
    <w:rsid w:val="00287D0C"/>
    <w:rsid w:val="00287DB9"/>
    <w:rsid w:val="00287DBE"/>
    <w:rsid w:val="00287DF4"/>
    <w:rsid w:val="0029000E"/>
    <w:rsid w:val="00290104"/>
    <w:rsid w:val="002901E1"/>
    <w:rsid w:val="00290285"/>
    <w:rsid w:val="0029036A"/>
    <w:rsid w:val="00290400"/>
    <w:rsid w:val="0029055C"/>
    <w:rsid w:val="00290845"/>
    <w:rsid w:val="00290A4F"/>
    <w:rsid w:val="00290A99"/>
    <w:rsid w:val="00290B4B"/>
    <w:rsid w:val="00290C81"/>
    <w:rsid w:val="00290D47"/>
    <w:rsid w:val="00290D75"/>
    <w:rsid w:val="00290DD6"/>
    <w:rsid w:val="00290E8C"/>
    <w:rsid w:val="0029114E"/>
    <w:rsid w:val="002912D7"/>
    <w:rsid w:val="0029133B"/>
    <w:rsid w:val="0029135A"/>
    <w:rsid w:val="002914B6"/>
    <w:rsid w:val="002914C2"/>
    <w:rsid w:val="00291544"/>
    <w:rsid w:val="002916A9"/>
    <w:rsid w:val="0029170D"/>
    <w:rsid w:val="0029177B"/>
    <w:rsid w:val="00291802"/>
    <w:rsid w:val="002918E0"/>
    <w:rsid w:val="00291A71"/>
    <w:rsid w:val="00291B5E"/>
    <w:rsid w:val="00291C2D"/>
    <w:rsid w:val="00291C51"/>
    <w:rsid w:val="00291D20"/>
    <w:rsid w:val="00291E99"/>
    <w:rsid w:val="00291FC9"/>
    <w:rsid w:val="00292096"/>
    <w:rsid w:val="00292129"/>
    <w:rsid w:val="00292198"/>
    <w:rsid w:val="002921E7"/>
    <w:rsid w:val="0029220E"/>
    <w:rsid w:val="00292300"/>
    <w:rsid w:val="00292376"/>
    <w:rsid w:val="002923FB"/>
    <w:rsid w:val="00292868"/>
    <w:rsid w:val="00292893"/>
    <w:rsid w:val="002929FC"/>
    <w:rsid w:val="00292C14"/>
    <w:rsid w:val="00292C7F"/>
    <w:rsid w:val="00292D2E"/>
    <w:rsid w:val="00292D32"/>
    <w:rsid w:val="00292E6C"/>
    <w:rsid w:val="00292F28"/>
    <w:rsid w:val="00293191"/>
    <w:rsid w:val="0029332C"/>
    <w:rsid w:val="002933AF"/>
    <w:rsid w:val="002933D3"/>
    <w:rsid w:val="00293479"/>
    <w:rsid w:val="0029355A"/>
    <w:rsid w:val="002935C6"/>
    <w:rsid w:val="00293621"/>
    <w:rsid w:val="002936C9"/>
    <w:rsid w:val="00293806"/>
    <w:rsid w:val="002938D3"/>
    <w:rsid w:val="00293CD0"/>
    <w:rsid w:val="00293CF0"/>
    <w:rsid w:val="00293D86"/>
    <w:rsid w:val="00293E34"/>
    <w:rsid w:val="00293E8D"/>
    <w:rsid w:val="00293F81"/>
    <w:rsid w:val="00293FF1"/>
    <w:rsid w:val="00294212"/>
    <w:rsid w:val="002942D1"/>
    <w:rsid w:val="00294557"/>
    <w:rsid w:val="00294736"/>
    <w:rsid w:val="0029477F"/>
    <w:rsid w:val="00294846"/>
    <w:rsid w:val="00294953"/>
    <w:rsid w:val="002949B7"/>
    <w:rsid w:val="002949C0"/>
    <w:rsid w:val="00294A92"/>
    <w:rsid w:val="00294AE5"/>
    <w:rsid w:val="00294B0F"/>
    <w:rsid w:val="00294BC8"/>
    <w:rsid w:val="00294CDC"/>
    <w:rsid w:val="00294CEB"/>
    <w:rsid w:val="00294D3F"/>
    <w:rsid w:val="00294D8D"/>
    <w:rsid w:val="00294DD4"/>
    <w:rsid w:val="00294E04"/>
    <w:rsid w:val="00294F50"/>
    <w:rsid w:val="00295066"/>
    <w:rsid w:val="00295199"/>
    <w:rsid w:val="002951D6"/>
    <w:rsid w:val="002952A0"/>
    <w:rsid w:val="00295333"/>
    <w:rsid w:val="00295386"/>
    <w:rsid w:val="0029552E"/>
    <w:rsid w:val="0029560F"/>
    <w:rsid w:val="0029568C"/>
    <w:rsid w:val="002956FB"/>
    <w:rsid w:val="0029587B"/>
    <w:rsid w:val="002958AA"/>
    <w:rsid w:val="002958BE"/>
    <w:rsid w:val="0029596D"/>
    <w:rsid w:val="002959CA"/>
    <w:rsid w:val="00295AFD"/>
    <w:rsid w:val="00295BFA"/>
    <w:rsid w:val="00295DD1"/>
    <w:rsid w:val="00295EA4"/>
    <w:rsid w:val="00295F3C"/>
    <w:rsid w:val="00295FFD"/>
    <w:rsid w:val="00296042"/>
    <w:rsid w:val="00296098"/>
    <w:rsid w:val="00296232"/>
    <w:rsid w:val="002963BC"/>
    <w:rsid w:val="00296498"/>
    <w:rsid w:val="002964A5"/>
    <w:rsid w:val="002965D7"/>
    <w:rsid w:val="002965F6"/>
    <w:rsid w:val="00296631"/>
    <w:rsid w:val="002966BD"/>
    <w:rsid w:val="002966DE"/>
    <w:rsid w:val="00296726"/>
    <w:rsid w:val="002967CA"/>
    <w:rsid w:val="0029684E"/>
    <w:rsid w:val="002968EF"/>
    <w:rsid w:val="002968F9"/>
    <w:rsid w:val="00296AF9"/>
    <w:rsid w:val="00296C45"/>
    <w:rsid w:val="00297026"/>
    <w:rsid w:val="00297081"/>
    <w:rsid w:val="00297099"/>
    <w:rsid w:val="002970A6"/>
    <w:rsid w:val="002971E9"/>
    <w:rsid w:val="0029742C"/>
    <w:rsid w:val="00297567"/>
    <w:rsid w:val="002975B0"/>
    <w:rsid w:val="0029772C"/>
    <w:rsid w:val="00297749"/>
    <w:rsid w:val="00297783"/>
    <w:rsid w:val="002977ED"/>
    <w:rsid w:val="00297857"/>
    <w:rsid w:val="0029791D"/>
    <w:rsid w:val="00297920"/>
    <w:rsid w:val="0029793A"/>
    <w:rsid w:val="00297AC1"/>
    <w:rsid w:val="00297B7C"/>
    <w:rsid w:val="00297C31"/>
    <w:rsid w:val="00297E43"/>
    <w:rsid w:val="002A0068"/>
    <w:rsid w:val="002A0161"/>
    <w:rsid w:val="002A0227"/>
    <w:rsid w:val="002A02A0"/>
    <w:rsid w:val="002A0450"/>
    <w:rsid w:val="002A0591"/>
    <w:rsid w:val="002A062D"/>
    <w:rsid w:val="002A07A6"/>
    <w:rsid w:val="002A083A"/>
    <w:rsid w:val="002A0A20"/>
    <w:rsid w:val="002A0A69"/>
    <w:rsid w:val="002A0AD9"/>
    <w:rsid w:val="002A0BF0"/>
    <w:rsid w:val="002A0C90"/>
    <w:rsid w:val="002A0D74"/>
    <w:rsid w:val="002A0ED2"/>
    <w:rsid w:val="002A0FE6"/>
    <w:rsid w:val="002A118C"/>
    <w:rsid w:val="002A1287"/>
    <w:rsid w:val="002A1330"/>
    <w:rsid w:val="002A1418"/>
    <w:rsid w:val="002A1481"/>
    <w:rsid w:val="002A1517"/>
    <w:rsid w:val="002A160C"/>
    <w:rsid w:val="002A1620"/>
    <w:rsid w:val="002A1717"/>
    <w:rsid w:val="002A1765"/>
    <w:rsid w:val="002A191F"/>
    <w:rsid w:val="002A19D5"/>
    <w:rsid w:val="002A1A0D"/>
    <w:rsid w:val="002A1ACD"/>
    <w:rsid w:val="002A1BE4"/>
    <w:rsid w:val="002A1D06"/>
    <w:rsid w:val="002A1D5D"/>
    <w:rsid w:val="002A20E5"/>
    <w:rsid w:val="002A210B"/>
    <w:rsid w:val="002A211F"/>
    <w:rsid w:val="002A21AD"/>
    <w:rsid w:val="002A23EF"/>
    <w:rsid w:val="002A2490"/>
    <w:rsid w:val="002A2543"/>
    <w:rsid w:val="002A26DF"/>
    <w:rsid w:val="002A2726"/>
    <w:rsid w:val="002A272E"/>
    <w:rsid w:val="002A27CB"/>
    <w:rsid w:val="002A27CF"/>
    <w:rsid w:val="002A28A8"/>
    <w:rsid w:val="002A28C8"/>
    <w:rsid w:val="002A2A1A"/>
    <w:rsid w:val="002A2A3B"/>
    <w:rsid w:val="002A2A84"/>
    <w:rsid w:val="002A2C87"/>
    <w:rsid w:val="002A2EBD"/>
    <w:rsid w:val="002A2ED2"/>
    <w:rsid w:val="002A3079"/>
    <w:rsid w:val="002A31A5"/>
    <w:rsid w:val="002A3244"/>
    <w:rsid w:val="002A33A5"/>
    <w:rsid w:val="002A34E1"/>
    <w:rsid w:val="002A355D"/>
    <w:rsid w:val="002A35BE"/>
    <w:rsid w:val="002A36A9"/>
    <w:rsid w:val="002A3773"/>
    <w:rsid w:val="002A37C8"/>
    <w:rsid w:val="002A391A"/>
    <w:rsid w:val="002A39BC"/>
    <w:rsid w:val="002A39F0"/>
    <w:rsid w:val="002A3A6B"/>
    <w:rsid w:val="002A3BC8"/>
    <w:rsid w:val="002A3CDA"/>
    <w:rsid w:val="002A3CDE"/>
    <w:rsid w:val="002A3CEE"/>
    <w:rsid w:val="002A3DBB"/>
    <w:rsid w:val="002A3DCF"/>
    <w:rsid w:val="002A3EA5"/>
    <w:rsid w:val="002A3F81"/>
    <w:rsid w:val="002A3FF7"/>
    <w:rsid w:val="002A415F"/>
    <w:rsid w:val="002A4238"/>
    <w:rsid w:val="002A42BB"/>
    <w:rsid w:val="002A42C7"/>
    <w:rsid w:val="002A440D"/>
    <w:rsid w:val="002A452A"/>
    <w:rsid w:val="002A453E"/>
    <w:rsid w:val="002A476D"/>
    <w:rsid w:val="002A4807"/>
    <w:rsid w:val="002A4885"/>
    <w:rsid w:val="002A48B7"/>
    <w:rsid w:val="002A48F9"/>
    <w:rsid w:val="002A4AD5"/>
    <w:rsid w:val="002A4F19"/>
    <w:rsid w:val="002A5008"/>
    <w:rsid w:val="002A504A"/>
    <w:rsid w:val="002A5108"/>
    <w:rsid w:val="002A51C7"/>
    <w:rsid w:val="002A5255"/>
    <w:rsid w:val="002A530F"/>
    <w:rsid w:val="002A535A"/>
    <w:rsid w:val="002A56A0"/>
    <w:rsid w:val="002A5872"/>
    <w:rsid w:val="002A5894"/>
    <w:rsid w:val="002A58DF"/>
    <w:rsid w:val="002A59D0"/>
    <w:rsid w:val="002A5A41"/>
    <w:rsid w:val="002A5A7C"/>
    <w:rsid w:val="002A5D77"/>
    <w:rsid w:val="002A5F1B"/>
    <w:rsid w:val="002A5F5C"/>
    <w:rsid w:val="002A6112"/>
    <w:rsid w:val="002A611F"/>
    <w:rsid w:val="002A6983"/>
    <w:rsid w:val="002A69C8"/>
    <w:rsid w:val="002A6A3B"/>
    <w:rsid w:val="002A6B52"/>
    <w:rsid w:val="002A6B64"/>
    <w:rsid w:val="002A6BC5"/>
    <w:rsid w:val="002A6BF8"/>
    <w:rsid w:val="002A6C91"/>
    <w:rsid w:val="002A6D3F"/>
    <w:rsid w:val="002A6E56"/>
    <w:rsid w:val="002A6E7D"/>
    <w:rsid w:val="002A7029"/>
    <w:rsid w:val="002A7399"/>
    <w:rsid w:val="002A74FA"/>
    <w:rsid w:val="002A7566"/>
    <w:rsid w:val="002A756F"/>
    <w:rsid w:val="002A75AB"/>
    <w:rsid w:val="002A7639"/>
    <w:rsid w:val="002A77E6"/>
    <w:rsid w:val="002A77F6"/>
    <w:rsid w:val="002A7BD5"/>
    <w:rsid w:val="002A7D81"/>
    <w:rsid w:val="002A7EE3"/>
    <w:rsid w:val="002A7F19"/>
    <w:rsid w:val="002A7FB4"/>
    <w:rsid w:val="002B0256"/>
    <w:rsid w:val="002B039F"/>
    <w:rsid w:val="002B045A"/>
    <w:rsid w:val="002B0528"/>
    <w:rsid w:val="002B0557"/>
    <w:rsid w:val="002B05CE"/>
    <w:rsid w:val="002B064A"/>
    <w:rsid w:val="002B0869"/>
    <w:rsid w:val="002B09E4"/>
    <w:rsid w:val="002B0B62"/>
    <w:rsid w:val="002B0BBC"/>
    <w:rsid w:val="002B0C22"/>
    <w:rsid w:val="002B0CFA"/>
    <w:rsid w:val="002B0DDE"/>
    <w:rsid w:val="002B0F97"/>
    <w:rsid w:val="002B1002"/>
    <w:rsid w:val="002B102D"/>
    <w:rsid w:val="002B10B2"/>
    <w:rsid w:val="002B10D0"/>
    <w:rsid w:val="002B11E8"/>
    <w:rsid w:val="002B12B2"/>
    <w:rsid w:val="002B12CB"/>
    <w:rsid w:val="002B12EE"/>
    <w:rsid w:val="002B139A"/>
    <w:rsid w:val="002B13A2"/>
    <w:rsid w:val="002B13DC"/>
    <w:rsid w:val="002B1420"/>
    <w:rsid w:val="002B16DC"/>
    <w:rsid w:val="002B18C8"/>
    <w:rsid w:val="002B1A3B"/>
    <w:rsid w:val="002B1AA1"/>
    <w:rsid w:val="002B1D19"/>
    <w:rsid w:val="002B1D22"/>
    <w:rsid w:val="002B1D36"/>
    <w:rsid w:val="002B1E44"/>
    <w:rsid w:val="002B1E7C"/>
    <w:rsid w:val="002B1F39"/>
    <w:rsid w:val="002B1F90"/>
    <w:rsid w:val="002B1FB3"/>
    <w:rsid w:val="002B1FBE"/>
    <w:rsid w:val="002B2090"/>
    <w:rsid w:val="002B21A8"/>
    <w:rsid w:val="002B2433"/>
    <w:rsid w:val="002B267A"/>
    <w:rsid w:val="002B277A"/>
    <w:rsid w:val="002B27CB"/>
    <w:rsid w:val="002B286A"/>
    <w:rsid w:val="002B297D"/>
    <w:rsid w:val="002B29DA"/>
    <w:rsid w:val="002B2A38"/>
    <w:rsid w:val="002B2B07"/>
    <w:rsid w:val="002B2C0C"/>
    <w:rsid w:val="002B2C77"/>
    <w:rsid w:val="002B2E7E"/>
    <w:rsid w:val="002B30A7"/>
    <w:rsid w:val="002B319D"/>
    <w:rsid w:val="002B32EB"/>
    <w:rsid w:val="002B33A0"/>
    <w:rsid w:val="002B35C8"/>
    <w:rsid w:val="002B35CC"/>
    <w:rsid w:val="002B367C"/>
    <w:rsid w:val="002B3687"/>
    <w:rsid w:val="002B3732"/>
    <w:rsid w:val="002B377D"/>
    <w:rsid w:val="002B39AE"/>
    <w:rsid w:val="002B39D7"/>
    <w:rsid w:val="002B3AE2"/>
    <w:rsid w:val="002B3B04"/>
    <w:rsid w:val="002B3BEE"/>
    <w:rsid w:val="002B3C6B"/>
    <w:rsid w:val="002B3C78"/>
    <w:rsid w:val="002B3CFF"/>
    <w:rsid w:val="002B3D80"/>
    <w:rsid w:val="002B3E95"/>
    <w:rsid w:val="002B3F00"/>
    <w:rsid w:val="002B3FE2"/>
    <w:rsid w:val="002B404F"/>
    <w:rsid w:val="002B40B3"/>
    <w:rsid w:val="002B40F5"/>
    <w:rsid w:val="002B4134"/>
    <w:rsid w:val="002B4187"/>
    <w:rsid w:val="002B41A9"/>
    <w:rsid w:val="002B41D0"/>
    <w:rsid w:val="002B4322"/>
    <w:rsid w:val="002B43DE"/>
    <w:rsid w:val="002B4404"/>
    <w:rsid w:val="002B4480"/>
    <w:rsid w:val="002B449B"/>
    <w:rsid w:val="002B451A"/>
    <w:rsid w:val="002B4544"/>
    <w:rsid w:val="002B45B2"/>
    <w:rsid w:val="002B479F"/>
    <w:rsid w:val="002B4959"/>
    <w:rsid w:val="002B498A"/>
    <w:rsid w:val="002B4992"/>
    <w:rsid w:val="002B4A01"/>
    <w:rsid w:val="002B4A34"/>
    <w:rsid w:val="002B4A35"/>
    <w:rsid w:val="002B4C56"/>
    <w:rsid w:val="002B4DE7"/>
    <w:rsid w:val="002B4E17"/>
    <w:rsid w:val="002B4E6F"/>
    <w:rsid w:val="002B4E8A"/>
    <w:rsid w:val="002B4EB1"/>
    <w:rsid w:val="002B4F18"/>
    <w:rsid w:val="002B4F3B"/>
    <w:rsid w:val="002B5169"/>
    <w:rsid w:val="002B5205"/>
    <w:rsid w:val="002B523A"/>
    <w:rsid w:val="002B5305"/>
    <w:rsid w:val="002B530B"/>
    <w:rsid w:val="002B5413"/>
    <w:rsid w:val="002B5581"/>
    <w:rsid w:val="002B5585"/>
    <w:rsid w:val="002B5688"/>
    <w:rsid w:val="002B58A1"/>
    <w:rsid w:val="002B590C"/>
    <w:rsid w:val="002B5A34"/>
    <w:rsid w:val="002B5A43"/>
    <w:rsid w:val="002B5A98"/>
    <w:rsid w:val="002B5ABC"/>
    <w:rsid w:val="002B5C1A"/>
    <w:rsid w:val="002B5CF6"/>
    <w:rsid w:val="002B5E0A"/>
    <w:rsid w:val="002B5EFC"/>
    <w:rsid w:val="002B6029"/>
    <w:rsid w:val="002B603A"/>
    <w:rsid w:val="002B6158"/>
    <w:rsid w:val="002B61CE"/>
    <w:rsid w:val="002B63EF"/>
    <w:rsid w:val="002B64E5"/>
    <w:rsid w:val="002B6571"/>
    <w:rsid w:val="002B65EC"/>
    <w:rsid w:val="002B6644"/>
    <w:rsid w:val="002B6670"/>
    <w:rsid w:val="002B674E"/>
    <w:rsid w:val="002B6856"/>
    <w:rsid w:val="002B6896"/>
    <w:rsid w:val="002B6905"/>
    <w:rsid w:val="002B6A97"/>
    <w:rsid w:val="002B6C87"/>
    <w:rsid w:val="002B6D2E"/>
    <w:rsid w:val="002B6DC1"/>
    <w:rsid w:val="002B6EF8"/>
    <w:rsid w:val="002B6F1F"/>
    <w:rsid w:val="002B6FBB"/>
    <w:rsid w:val="002B71B5"/>
    <w:rsid w:val="002B7201"/>
    <w:rsid w:val="002B72CB"/>
    <w:rsid w:val="002B735C"/>
    <w:rsid w:val="002B7372"/>
    <w:rsid w:val="002B7411"/>
    <w:rsid w:val="002B7424"/>
    <w:rsid w:val="002B7496"/>
    <w:rsid w:val="002B7538"/>
    <w:rsid w:val="002B763A"/>
    <w:rsid w:val="002B764B"/>
    <w:rsid w:val="002B76DC"/>
    <w:rsid w:val="002B76EE"/>
    <w:rsid w:val="002B77EA"/>
    <w:rsid w:val="002B77F6"/>
    <w:rsid w:val="002B7937"/>
    <w:rsid w:val="002B7B65"/>
    <w:rsid w:val="002B7C58"/>
    <w:rsid w:val="002B7C98"/>
    <w:rsid w:val="002B7CBE"/>
    <w:rsid w:val="002B7CC5"/>
    <w:rsid w:val="002B7E83"/>
    <w:rsid w:val="002B7EC4"/>
    <w:rsid w:val="002C002B"/>
    <w:rsid w:val="002C0081"/>
    <w:rsid w:val="002C0154"/>
    <w:rsid w:val="002C01AD"/>
    <w:rsid w:val="002C022A"/>
    <w:rsid w:val="002C02EC"/>
    <w:rsid w:val="002C0312"/>
    <w:rsid w:val="002C0344"/>
    <w:rsid w:val="002C0519"/>
    <w:rsid w:val="002C052D"/>
    <w:rsid w:val="002C07A2"/>
    <w:rsid w:val="002C08A6"/>
    <w:rsid w:val="002C0987"/>
    <w:rsid w:val="002C09BF"/>
    <w:rsid w:val="002C09C9"/>
    <w:rsid w:val="002C0AD7"/>
    <w:rsid w:val="002C0B7C"/>
    <w:rsid w:val="002C0BCA"/>
    <w:rsid w:val="002C0C56"/>
    <w:rsid w:val="002C0DB6"/>
    <w:rsid w:val="002C0E24"/>
    <w:rsid w:val="002C0EF8"/>
    <w:rsid w:val="002C0F08"/>
    <w:rsid w:val="002C0F09"/>
    <w:rsid w:val="002C1014"/>
    <w:rsid w:val="002C10A6"/>
    <w:rsid w:val="002C10ED"/>
    <w:rsid w:val="002C11AF"/>
    <w:rsid w:val="002C11FA"/>
    <w:rsid w:val="002C1202"/>
    <w:rsid w:val="002C12E0"/>
    <w:rsid w:val="002C12F4"/>
    <w:rsid w:val="002C1470"/>
    <w:rsid w:val="002C14DC"/>
    <w:rsid w:val="002C156F"/>
    <w:rsid w:val="002C15C0"/>
    <w:rsid w:val="002C1616"/>
    <w:rsid w:val="002C16B9"/>
    <w:rsid w:val="002C16F2"/>
    <w:rsid w:val="002C1847"/>
    <w:rsid w:val="002C1A00"/>
    <w:rsid w:val="002C1BC4"/>
    <w:rsid w:val="002C1D3A"/>
    <w:rsid w:val="002C1DD2"/>
    <w:rsid w:val="002C1E4E"/>
    <w:rsid w:val="002C1E9D"/>
    <w:rsid w:val="002C1FDB"/>
    <w:rsid w:val="002C204E"/>
    <w:rsid w:val="002C20B3"/>
    <w:rsid w:val="002C2126"/>
    <w:rsid w:val="002C218C"/>
    <w:rsid w:val="002C227C"/>
    <w:rsid w:val="002C22D5"/>
    <w:rsid w:val="002C2322"/>
    <w:rsid w:val="002C24C9"/>
    <w:rsid w:val="002C2891"/>
    <w:rsid w:val="002C28B6"/>
    <w:rsid w:val="002C2907"/>
    <w:rsid w:val="002C2A00"/>
    <w:rsid w:val="002C2A94"/>
    <w:rsid w:val="002C2BE8"/>
    <w:rsid w:val="002C2CB5"/>
    <w:rsid w:val="002C2D17"/>
    <w:rsid w:val="002C2D33"/>
    <w:rsid w:val="002C2D6B"/>
    <w:rsid w:val="002C2D99"/>
    <w:rsid w:val="002C2DC8"/>
    <w:rsid w:val="002C2F32"/>
    <w:rsid w:val="002C31B2"/>
    <w:rsid w:val="002C32F1"/>
    <w:rsid w:val="002C33AE"/>
    <w:rsid w:val="002C3511"/>
    <w:rsid w:val="002C367E"/>
    <w:rsid w:val="002C36FD"/>
    <w:rsid w:val="002C37F5"/>
    <w:rsid w:val="002C3898"/>
    <w:rsid w:val="002C3942"/>
    <w:rsid w:val="002C3B22"/>
    <w:rsid w:val="002C3C49"/>
    <w:rsid w:val="002C3DA1"/>
    <w:rsid w:val="002C4085"/>
    <w:rsid w:val="002C41E3"/>
    <w:rsid w:val="002C4223"/>
    <w:rsid w:val="002C422E"/>
    <w:rsid w:val="002C42BA"/>
    <w:rsid w:val="002C4378"/>
    <w:rsid w:val="002C4388"/>
    <w:rsid w:val="002C4508"/>
    <w:rsid w:val="002C45FF"/>
    <w:rsid w:val="002C4625"/>
    <w:rsid w:val="002C465D"/>
    <w:rsid w:val="002C496A"/>
    <w:rsid w:val="002C49A7"/>
    <w:rsid w:val="002C49AB"/>
    <w:rsid w:val="002C4A03"/>
    <w:rsid w:val="002C4A57"/>
    <w:rsid w:val="002C4A9D"/>
    <w:rsid w:val="002C4E5D"/>
    <w:rsid w:val="002C4F49"/>
    <w:rsid w:val="002C4F6F"/>
    <w:rsid w:val="002C50EC"/>
    <w:rsid w:val="002C518A"/>
    <w:rsid w:val="002C5410"/>
    <w:rsid w:val="002C5505"/>
    <w:rsid w:val="002C56B9"/>
    <w:rsid w:val="002C574F"/>
    <w:rsid w:val="002C57D9"/>
    <w:rsid w:val="002C5855"/>
    <w:rsid w:val="002C58C5"/>
    <w:rsid w:val="002C58E2"/>
    <w:rsid w:val="002C5B04"/>
    <w:rsid w:val="002C5C04"/>
    <w:rsid w:val="002C5D5A"/>
    <w:rsid w:val="002C5EC9"/>
    <w:rsid w:val="002C5F54"/>
    <w:rsid w:val="002C5F76"/>
    <w:rsid w:val="002C61A9"/>
    <w:rsid w:val="002C62DB"/>
    <w:rsid w:val="002C63E4"/>
    <w:rsid w:val="002C64D8"/>
    <w:rsid w:val="002C64E0"/>
    <w:rsid w:val="002C65E0"/>
    <w:rsid w:val="002C6796"/>
    <w:rsid w:val="002C68CA"/>
    <w:rsid w:val="002C692D"/>
    <w:rsid w:val="002C6943"/>
    <w:rsid w:val="002C6A00"/>
    <w:rsid w:val="002C6BB9"/>
    <w:rsid w:val="002C6DBD"/>
    <w:rsid w:val="002C6F15"/>
    <w:rsid w:val="002C6FC9"/>
    <w:rsid w:val="002C711F"/>
    <w:rsid w:val="002C712D"/>
    <w:rsid w:val="002C7135"/>
    <w:rsid w:val="002C716D"/>
    <w:rsid w:val="002C729D"/>
    <w:rsid w:val="002C7636"/>
    <w:rsid w:val="002C774E"/>
    <w:rsid w:val="002C77B7"/>
    <w:rsid w:val="002C78F0"/>
    <w:rsid w:val="002C7957"/>
    <w:rsid w:val="002C7B89"/>
    <w:rsid w:val="002C7DD2"/>
    <w:rsid w:val="002C7EB9"/>
    <w:rsid w:val="002C7FAA"/>
    <w:rsid w:val="002C7FE6"/>
    <w:rsid w:val="002D0039"/>
    <w:rsid w:val="002D00C0"/>
    <w:rsid w:val="002D0302"/>
    <w:rsid w:val="002D0623"/>
    <w:rsid w:val="002D0785"/>
    <w:rsid w:val="002D08BD"/>
    <w:rsid w:val="002D0AE9"/>
    <w:rsid w:val="002D0D16"/>
    <w:rsid w:val="002D0DFD"/>
    <w:rsid w:val="002D0EFD"/>
    <w:rsid w:val="002D0FE7"/>
    <w:rsid w:val="002D10B3"/>
    <w:rsid w:val="002D10C1"/>
    <w:rsid w:val="002D111D"/>
    <w:rsid w:val="002D11B1"/>
    <w:rsid w:val="002D1249"/>
    <w:rsid w:val="002D12B4"/>
    <w:rsid w:val="002D131B"/>
    <w:rsid w:val="002D139E"/>
    <w:rsid w:val="002D1414"/>
    <w:rsid w:val="002D1443"/>
    <w:rsid w:val="002D1909"/>
    <w:rsid w:val="002D1A99"/>
    <w:rsid w:val="002D1B16"/>
    <w:rsid w:val="002D1BD2"/>
    <w:rsid w:val="002D1DA5"/>
    <w:rsid w:val="002D1E68"/>
    <w:rsid w:val="002D1F2A"/>
    <w:rsid w:val="002D1F68"/>
    <w:rsid w:val="002D1F98"/>
    <w:rsid w:val="002D1FE2"/>
    <w:rsid w:val="002D2041"/>
    <w:rsid w:val="002D208C"/>
    <w:rsid w:val="002D20C5"/>
    <w:rsid w:val="002D23AA"/>
    <w:rsid w:val="002D247E"/>
    <w:rsid w:val="002D255C"/>
    <w:rsid w:val="002D2944"/>
    <w:rsid w:val="002D29AD"/>
    <w:rsid w:val="002D2ABA"/>
    <w:rsid w:val="002D2BAD"/>
    <w:rsid w:val="002D2DAC"/>
    <w:rsid w:val="002D2EA4"/>
    <w:rsid w:val="002D2FB5"/>
    <w:rsid w:val="002D2FC9"/>
    <w:rsid w:val="002D301B"/>
    <w:rsid w:val="002D307D"/>
    <w:rsid w:val="002D3155"/>
    <w:rsid w:val="002D31AE"/>
    <w:rsid w:val="002D3280"/>
    <w:rsid w:val="002D334E"/>
    <w:rsid w:val="002D33C8"/>
    <w:rsid w:val="002D34C5"/>
    <w:rsid w:val="002D34FC"/>
    <w:rsid w:val="002D3580"/>
    <w:rsid w:val="002D3656"/>
    <w:rsid w:val="002D36C1"/>
    <w:rsid w:val="002D3861"/>
    <w:rsid w:val="002D3864"/>
    <w:rsid w:val="002D3911"/>
    <w:rsid w:val="002D3936"/>
    <w:rsid w:val="002D39BF"/>
    <w:rsid w:val="002D3AC1"/>
    <w:rsid w:val="002D3B4D"/>
    <w:rsid w:val="002D3B8E"/>
    <w:rsid w:val="002D3C1F"/>
    <w:rsid w:val="002D3EEB"/>
    <w:rsid w:val="002D3F75"/>
    <w:rsid w:val="002D3FF8"/>
    <w:rsid w:val="002D4009"/>
    <w:rsid w:val="002D4071"/>
    <w:rsid w:val="002D40C4"/>
    <w:rsid w:val="002D413E"/>
    <w:rsid w:val="002D4187"/>
    <w:rsid w:val="002D42B2"/>
    <w:rsid w:val="002D4499"/>
    <w:rsid w:val="002D45C3"/>
    <w:rsid w:val="002D45D5"/>
    <w:rsid w:val="002D45EF"/>
    <w:rsid w:val="002D4820"/>
    <w:rsid w:val="002D485C"/>
    <w:rsid w:val="002D48E3"/>
    <w:rsid w:val="002D48FA"/>
    <w:rsid w:val="002D498C"/>
    <w:rsid w:val="002D4ADD"/>
    <w:rsid w:val="002D4BF2"/>
    <w:rsid w:val="002D4C79"/>
    <w:rsid w:val="002D4D75"/>
    <w:rsid w:val="002D4E19"/>
    <w:rsid w:val="002D4E9B"/>
    <w:rsid w:val="002D4EBF"/>
    <w:rsid w:val="002D4F49"/>
    <w:rsid w:val="002D4FC2"/>
    <w:rsid w:val="002D50D1"/>
    <w:rsid w:val="002D50EA"/>
    <w:rsid w:val="002D52E6"/>
    <w:rsid w:val="002D531C"/>
    <w:rsid w:val="002D5346"/>
    <w:rsid w:val="002D534B"/>
    <w:rsid w:val="002D53E7"/>
    <w:rsid w:val="002D548A"/>
    <w:rsid w:val="002D54D5"/>
    <w:rsid w:val="002D54E2"/>
    <w:rsid w:val="002D54E8"/>
    <w:rsid w:val="002D55CA"/>
    <w:rsid w:val="002D5647"/>
    <w:rsid w:val="002D56DC"/>
    <w:rsid w:val="002D56E9"/>
    <w:rsid w:val="002D575D"/>
    <w:rsid w:val="002D586D"/>
    <w:rsid w:val="002D596C"/>
    <w:rsid w:val="002D5EF6"/>
    <w:rsid w:val="002D60D3"/>
    <w:rsid w:val="002D6162"/>
    <w:rsid w:val="002D6179"/>
    <w:rsid w:val="002D6304"/>
    <w:rsid w:val="002D6333"/>
    <w:rsid w:val="002D63AB"/>
    <w:rsid w:val="002D63E0"/>
    <w:rsid w:val="002D644E"/>
    <w:rsid w:val="002D6628"/>
    <w:rsid w:val="002D672B"/>
    <w:rsid w:val="002D6790"/>
    <w:rsid w:val="002D67D9"/>
    <w:rsid w:val="002D687A"/>
    <w:rsid w:val="002D69B6"/>
    <w:rsid w:val="002D6B24"/>
    <w:rsid w:val="002D6B93"/>
    <w:rsid w:val="002D6B99"/>
    <w:rsid w:val="002D6BBC"/>
    <w:rsid w:val="002D6C1A"/>
    <w:rsid w:val="002D6C4E"/>
    <w:rsid w:val="002D6C55"/>
    <w:rsid w:val="002D6D39"/>
    <w:rsid w:val="002D6D3E"/>
    <w:rsid w:val="002D6DDE"/>
    <w:rsid w:val="002D6E4D"/>
    <w:rsid w:val="002D6F08"/>
    <w:rsid w:val="002D6F8D"/>
    <w:rsid w:val="002D7165"/>
    <w:rsid w:val="002D717D"/>
    <w:rsid w:val="002D720A"/>
    <w:rsid w:val="002D722F"/>
    <w:rsid w:val="002D7241"/>
    <w:rsid w:val="002D7283"/>
    <w:rsid w:val="002D72D5"/>
    <w:rsid w:val="002D7383"/>
    <w:rsid w:val="002D73A9"/>
    <w:rsid w:val="002D7414"/>
    <w:rsid w:val="002D745C"/>
    <w:rsid w:val="002D764C"/>
    <w:rsid w:val="002D781B"/>
    <w:rsid w:val="002D7828"/>
    <w:rsid w:val="002D78B9"/>
    <w:rsid w:val="002D7969"/>
    <w:rsid w:val="002D79E9"/>
    <w:rsid w:val="002D7A48"/>
    <w:rsid w:val="002D7C2A"/>
    <w:rsid w:val="002D7C65"/>
    <w:rsid w:val="002D7D8B"/>
    <w:rsid w:val="002D7F50"/>
    <w:rsid w:val="002E0081"/>
    <w:rsid w:val="002E009C"/>
    <w:rsid w:val="002E00E6"/>
    <w:rsid w:val="002E036E"/>
    <w:rsid w:val="002E0654"/>
    <w:rsid w:val="002E08C0"/>
    <w:rsid w:val="002E08CC"/>
    <w:rsid w:val="002E091A"/>
    <w:rsid w:val="002E0A87"/>
    <w:rsid w:val="002E0BBD"/>
    <w:rsid w:val="002E0C22"/>
    <w:rsid w:val="002E0C95"/>
    <w:rsid w:val="002E0CD4"/>
    <w:rsid w:val="002E0D26"/>
    <w:rsid w:val="002E0D84"/>
    <w:rsid w:val="002E0ECB"/>
    <w:rsid w:val="002E1085"/>
    <w:rsid w:val="002E1132"/>
    <w:rsid w:val="002E1166"/>
    <w:rsid w:val="002E11AA"/>
    <w:rsid w:val="002E11E2"/>
    <w:rsid w:val="002E1277"/>
    <w:rsid w:val="002E1309"/>
    <w:rsid w:val="002E1310"/>
    <w:rsid w:val="002E1575"/>
    <w:rsid w:val="002E15A2"/>
    <w:rsid w:val="002E1647"/>
    <w:rsid w:val="002E1709"/>
    <w:rsid w:val="002E17A0"/>
    <w:rsid w:val="002E17B3"/>
    <w:rsid w:val="002E18DA"/>
    <w:rsid w:val="002E19A2"/>
    <w:rsid w:val="002E1B2C"/>
    <w:rsid w:val="002E1B2F"/>
    <w:rsid w:val="002E1BFD"/>
    <w:rsid w:val="002E1EC4"/>
    <w:rsid w:val="002E1FA8"/>
    <w:rsid w:val="002E1FCF"/>
    <w:rsid w:val="002E202B"/>
    <w:rsid w:val="002E2046"/>
    <w:rsid w:val="002E21F5"/>
    <w:rsid w:val="002E220F"/>
    <w:rsid w:val="002E2325"/>
    <w:rsid w:val="002E2459"/>
    <w:rsid w:val="002E2491"/>
    <w:rsid w:val="002E24C7"/>
    <w:rsid w:val="002E24E4"/>
    <w:rsid w:val="002E265E"/>
    <w:rsid w:val="002E26C2"/>
    <w:rsid w:val="002E2716"/>
    <w:rsid w:val="002E2751"/>
    <w:rsid w:val="002E2847"/>
    <w:rsid w:val="002E2851"/>
    <w:rsid w:val="002E2A07"/>
    <w:rsid w:val="002E2A6A"/>
    <w:rsid w:val="002E2A99"/>
    <w:rsid w:val="002E2C05"/>
    <w:rsid w:val="002E2C6B"/>
    <w:rsid w:val="002E2CB1"/>
    <w:rsid w:val="002E2D1E"/>
    <w:rsid w:val="002E3004"/>
    <w:rsid w:val="002E340D"/>
    <w:rsid w:val="002E3474"/>
    <w:rsid w:val="002E34CE"/>
    <w:rsid w:val="002E3562"/>
    <w:rsid w:val="002E37B0"/>
    <w:rsid w:val="002E386D"/>
    <w:rsid w:val="002E399A"/>
    <w:rsid w:val="002E3AB3"/>
    <w:rsid w:val="002E3DDB"/>
    <w:rsid w:val="002E3EE1"/>
    <w:rsid w:val="002E3F0C"/>
    <w:rsid w:val="002E3F40"/>
    <w:rsid w:val="002E4344"/>
    <w:rsid w:val="002E43A8"/>
    <w:rsid w:val="002E4451"/>
    <w:rsid w:val="002E4482"/>
    <w:rsid w:val="002E44BE"/>
    <w:rsid w:val="002E44DB"/>
    <w:rsid w:val="002E4564"/>
    <w:rsid w:val="002E45F0"/>
    <w:rsid w:val="002E4793"/>
    <w:rsid w:val="002E4898"/>
    <w:rsid w:val="002E49B0"/>
    <w:rsid w:val="002E49F5"/>
    <w:rsid w:val="002E4A25"/>
    <w:rsid w:val="002E4ADB"/>
    <w:rsid w:val="002E4B31"/>
    <w:rsid w:val="002E4B9D"/>
    <w:rsid w:val="002E4C14"/>
    <w:rsid w:val="002E4C3D"/>
    <w:rsid w:val="002E4E09"/>
    <w:rsid w:val="002E4E75"/>
    <w:rsid w:val="002E4EEC"/>
    <w:rsid w:val="002E4F97"/>
    <w:rsid w:val="002E4FCA"/>
    <w:rsid w:val="002E5005"/>
    <w:rsid w:val="002E50CD"/>
    <w:rsid w:val="002E5134"/>
    <w:rsid w:val="002E51BA"/>
    <w:rsid w:val="002E5216"/>
    <w:rsid w:val="002E529E"/>
    <w:rsid w:val="002E5356"/>
    <w:rsid w:val="002E535F"/>
    <w:rsid w:val="002E537D"/>
    <w:rsid w:val="002E53C4"/>
    <w:rsid w:val="002E5467"/>
    <w:rsid w:val="002E54A7"/>
    <w:rsid w:val="002E563A"/>
    <w:rsid w:val="002E5683"/>
    <w:rsid w:val="002E56D0"/>
    <w:rsid w:val="002E56F7"/>
    <w:rsid w:val="002E5841"/>
    <w:rsid w:val="002E5863"/>
    <w:rsid w:val="002E5880"/>
    <w:rsid w:val="002E5969"/>
    <w:rsid w:val="002E5B51"/>
    <w:rsid w:val="002E5C01"/>
    <w:rsid w:val="002E5CEF"/>
    <w:rsid w:val="002E5CF4"/>
    <w:rsid w:val="002E5D67"/>
    <w:rsid w:val="002E5E55"/>
    <w:rsid w:val="002E5E5E"/>
    <w:rsid w:val="002E5E75"/>
    <w:rsid w:val="002E5EAF"/>
    <w:rsid w:val="002E5F17"/>
    <w:rsid w:val="002E6055"/>
    <w:rsid w:val="002E6074"/>
    <w:rsid w:val="002E6253"/>
    <w:rsid w:val="002E632C"/>
    <w:rsid w:val="002E6396"/>
    <w:rsid w:val="002E63DC"/>
    <w:rsid w:val="002E642E"/>
    <w:rsid w:val="002E6547"/>
    <w:rsid w:val="002E664E"/>
    <w:rsid w:val="002E6692"/>
    <w:rsid w:val="002E685B"/>
    <w:rsid w:val="002E6937"/>
    <w:rsid w:val="002E6960"/>
    <w:rsid w:val="002E699A"/>
    <w:rsid w:val="002E6A31"/>
    <w:rsid w:val="002E6B0E"/>
    <w:rsid w:val="002E6BDF"/>
    <w:rsid w:val="002E6BF4"/>
    <w:rsid w:val="002E6CBF"/>
    <w:rsid w:val="002E6D92"/>
    <w:rsid w:val="002E6E19"/>
    <w:rsid w:val="002E6EFB"/>
    <w:rsid w:val="002E6F15"/>
    <w:rsid w:val="002E6F5C"/>
    <w:rsid w:val="002E7081"/>
    <w:rsid w:val="002E71BD"/>
    <w:rsid w:val="002E745D"/>
    <w:rsid w:val="002E793A"/>
    <w:rsid w:val="002E7A38"/>
    <w:rsid w:val="002E7AC3"/>
    <w:rsid w:val="002E7B0A"/>
    <w:rsid w:val="002E7B55"/>
    <w:rsid w:val="002E7B85"/>
    <w:rsid w:val="002E7BD2"/>
    <w:rsid w:val="002E7C4A"/>
    <w:rsid w:val="002E7D16"/>
    <w:rsid w:val="002E7D6A"/>
    <w:rsid w:val="002E7DDA"/>
    <w:rsid w:val="002E7E42"/>
    <w:rsid w:val="002E7FB3"/>
    <w:rsid w:val="002F0040"/>
    <w:rsid w:val="002F00F6"/>
    <w:rsid w:val="002F03C0"/>
    <w:rsid w:val="002F05D4"/>
    <w:rsid w:val="002F0625"/>
    <w:rsid w:val="002F074C"/>
    <w:rsid w:val="002F0799"/>
    <w:rsid w:val="002F07DF"/>
    <w:rsid w:val="002F0838"/>
    <w:rsid w:val="002F0999"/>
    <w:rsid w:val="002F0B1C"/>
    <w:rsid w:val="002F0C71"/>
    <w:rsid w:val="002F0C7C"/>
    <w:rsid w:val="002F0D29"/>
    <w:rsid w:val="002F0D8B"/>
    <w:rsid w:val="002F0E4F"/>
    <w:rsid w:val="002F0EC1"/>
    <w:rsid w:val="002F0FFD"/>
    <w:rsid w:val="002F103F"/>
    <w:rsid w:val="002F1060"/>
    <w:rsid w:val="002F10A8"/>
    <w:rsid w:val="002F1101"/>
    <w:rsid w:val="002F1197"/>
    <w:rsid w:val="002F119C"/>
    <w:rsid w:val="002F1272"/>
    <w:rsid w:val="002F127A"/>
    <w:rsid w:val="002F1313"/>
    <w:rsid w:val="002F13B5"/>
    <w:rsid w:val="002F14B0"/>
    <w:rsid w:val="002F150B"/>
    <w:rsid w:val="002F157F"/>
    <w:rsid w:val="002F1679"/>
    <w:rsid w:val="002F176A"/>
    <w:rsid w:val="002F17D9"/>
    <w:rsid w:val="002F17FF"/>
    <w:rsid w:val="002F1C64"/>
    <w:rsid w:val="002F1E90"/>
    <w:rsid w:val="002F1EB4"/>
    <w:rsid w:val="002F1EBA"/>
    <w:rsid w:val="002F1EF1"/>
    <w:rsid w:val="002F1FAF"/>
    <w:rsid w:val="002F2177"/>
    <w:rsid w:val="002F22AD"/>
    <w:rsid w:val="002F22E0"/>
    <w:rsid w:val="002F22EC"/>
    <w:rsid w:val="002F2320"/>
    <w:rsid w:val="002F24B4"/>
    <w:rsid w:val="002F2505"/>
    <w:rsid w:val="002F2519"/>
    <w:rsid w:val="002F25A5"/>
    <w:rsid w:val="002F26A4"/>
    <w:rsid w:val="002F27A1"/>
    <w:rsid w:val="002F27E2"/>
    <w:rsid w:val="002F27F4"/>
    <w:rsid w:val="002F293B"/>
    <w:rsid w:val="002F2A30"/>
    <w:rsid w:val="002F2B0C"/>
    <w:rsid w:val="002F2B26"/>
    <w:rsid w:val="002F2B4C"/>
    <w:rsid w:val="002F2B51"/>
    <w:rsid w:val="002F2BD2"/>
    <w:rsid w:val="002F2D4A"/>
    <w:rsid w:val="002F2D9C"/>
    <w:rsid w:val="002F2DC4"/>
    <w:rsid w:val="002F2E4D"/>
    <w:rsid w:val="002F2F7E"/>
    <w:rsid w:val="002F3116"/>
    <w:rsid w:val="002F31E3"/>
    <w:rsid w:val="002F32A4"/>
    <w:rsid w:val="002F3362"/>
    <w:rsid w:val="002F34E0"/>
    <w:rsid w:val="002F34E6"/>
    <w:rsid w:val="002F3587"/>
    <w:rsid w:val="002F3650"/>
    <w:rsid w:val="002F36A6"/>
    <w:rsid w:val="002F379A"/>
    <w:rsid w:val="002F380A"/>
    <w:rsid w:val="002F3874"/>
    <w:rsid w:val="002F38AE"/>
    <w:rsid w:val="002F3AE7"/>
    <w:rsid w:val="002F3B21"/>
    <w:rsid w:val="002F3B9E"/>
    <w:rsid w:val="002F3E57"/>
    <w:rsid w:val="002F3F84"/>
    <w:rsid w:val="002F3F94"/>
    <w:rsid w:val="002F3FB0"/>
    <w:rsid w:val="002F40A6"/>
    <w:rsid w:val="002F4157"/>
    <w:rsid w:val="002F415B"/>
    <w:rsid w:val="002F4297"/>
    <w:rsid w:val="002F42E8"/>
    <w:rsid w:val="002F46FD"/>
    <w:rsid w:val="002F4772"/>
    <w:rsid w:val="002F47B9"/>
    <w:rsid w:val="002F481D"/>
    <w:rsid w:val="002F487A"/>
    <w:rsid w:val="002F4890"/>
    <w:rsid w:val="002F4A64"/>
    <w:rsid w:val="002F4ACD"/>
    <w:rsid w:val="002F4BB1"/>
    <w:rsid w:val="002F4CC4"/>
    <w:rsid w:val="002F4D25"/>
    <w:rsid w:val="002F4DC2"/>
    <w:rsid w:val="002F4DFE"/>
    <w:rsid w:val="002F4EB4"/>
    <w:rsid w:val="002F4F25"/>
    <w:rsid w:val="002F4FD8"/>
    <w:rsid w:val="002F511A"/>
    <w:rsid w:val="002F51C4"/>
    <w:rsid w:val="002F538A"/>
    <w:rsid w:val="002F53DA"/>
    <w:rsid w:val="002F5410"/>
    <w:rsid w:val="002F5528"/>
    <w:rsid w:val="002F55A3"/>
    <w:rsid w:val="002F55E8"/>
    <w:rsid w:val="002F55F3"/>
    <w:rsid w:val="002F567C"/>
    <w:rsid w:val="002F56D3"/>
    <w:rsid w:val="002F5715"/>
    <w:rsid w:val="002F590D"/>
    <w:rsid w:val="002F594A"/>
    <w:rsid w:val="002F5A30"/>
    <w:rsid w:val="002F5B0C"/>
    <w:rsid w:val="002F5B14"/>
    <w:rsid w:val="002F5B22"/>
    <w:rsid w:val="002F5B99"/>
    <w:rsid w:val="002F5CBE"/>
    <w:rsid w:val="002F5D4B"/>
    <w:rsid w:val="002F5FE9"/>
    <w:rsid w:val="002F605E"/>
    <w:rsid w:val="002F60C2"/>
    <w:rsid w:val="002F61C4"/>
    <w:rsid w:val="002F6380"/>
    <w:rsid w:val="002F64FB"/>
    <w:rsid w:val="002F677F"/>
    <w:rsid w:val="002F6795"/>
    <w:rsid w:val="002F689D"/>
    <w:rsid w:val="002F68C1"/>
    <w:rsid w:val="002F6A6A"/>
    <w:rsid w:val="002F6AC0"/>
    <w:rsid w:val="002F6B9B"/>
    <w:rsid w:val="002F6D74"/>
    <w:rsid w:val="002F709A"/>
    <w:rsid w:val="002F710D"/>
    <w:rsid w:val="002F719C"/>
    <w:rsid w:val="002F730D"/>
    <w:rsid w:val="002F7397"/>
    <w:rsid w:val="002F73B3"/>
    <w:rsid w:val="002F75AE"/>
    <w:rsid w:val="002F75F8"/>
    <w:rsid w:val="002F7646"/>
    <w:rsid w:val="002F779C"/>
    <w:rsid w:val="002F77F8"/>
    <w:rsid w:val="002F7881"/>
    <w:rsid w:val="002F78EA"/>
    <w:rsid w:val="002F7961"/>
    <w:rsid w:val="002F7988"/>
    <w:rsid w:val="002F799A"/>
    <w:rsid w:val="002F79CE"/>
    <w:rsid w:val="002F7A64"/>
    <w:rsid w:val="002F7AE4"/>
    <w:rsid w:val="002F7B04"/>
    <w:rsid w:val="002F7C88"/>
    <w:rsid w:val="002F7C9A"/>
    <w:rsid w:val="002F7D03"/>
    <w:rsid w:val="002F7DB0"/>
    <w:rsid w:val="002F7E55"/>
    <w:rsid w:val="002F7E74"/>
    <w:rsid w:val="002F7EA4"/>
    <w:rsid w:val="002F7F65"/>
    <w:rsid w:val="003000DC"/>
    <w:rsid w:val="00300330"/>
    <w:rsid w:val="00300384"/>
    <w:rsid w:val="0030039F"/>
    <w:rsid w:val="003003C2"/>
    <w:rsid w:val="003004D7"/>
    <w:rsid w:val="003005BA"/>
    <w:rsid w:val="003006A8"/>
    <w:rsid w:val="003006C5"/>
    <w:rsid w:val="003006D4"/>
    <w:rsid w:val="00300702"/>
    <w:rsid w:val="00300787"/>
    <w:rsid w:val="00300822"/>
    <w:rsid w:val="003008A8"/>
    <w:rsid w:val="0030095D"/>
    <w:rsid w:val="00300B6B"/>
    <w:rsid w:val="00300BCD"/>
    <w:rsid w:val="00300E84"/>
    <w:rsid w:val="00300EBA"/>
    <w:rsid w:val="00300EE3"/>
    <w:rsid w:val="00300F3B"/>
    <w:rsid w:val="00300FE7"/>
    <w:rsid w:val="00300FEF"/>
    <w:rsid w:val="00300FF9"/>
    <w:rsid w:val="003010F0"/>
    <w:rsid w:val="003011B2"/>
    <w:rsid w:val="003011BE"/>
    <w:rsid w:val="003011D5"/>
    <w:rsid w:val="00301215"/>
    <w:rsid w:val="00301259"/>
    <w:rsid w:val="0030126B"/>
    <w:rsid w:val="003012F6"/>
    <w:rsid w:val="00301300"/>
    <w:rsid w:val="00301367"/>
    <w:rsid w:val="003013DF"/>
    <w:rsid w:val="003014DE"/>
    <w:rsid w:val="00301568"/>
    <w:rsid w:val="0030173E"/>
    <w:rsid w:val="00301742"/>
    <w:rsid w:val="00301ADF"/>
    <w:rsid w:val="00301D14"/>
    <w:rsid w:val="00301D55"/>
    <w:rsid w:val="00301D70"/>
    <w:rsid w:val="00301DF2"/>
    <w:rsid w:val="00301DF6"/>
    <w:rsid w:val="00301E73"/>
    <w:rsid w:val="00301EA0"/>
    <w:rsid w:val="00301EF9"/>
    <w:rsid w:val="00301F45"/>
    <w:rsid w:val="00301FE7"/>
    <w:rsid w:val="00302149"/>
    <w:rsid w:val="003021D4"/>
    <w:rsid w:val="003021D7"/>
    <w:rsid w:val="00302407"/>
    <w:rsid w:val="00302492"/>
    <w:rsid w:val="00302817"/>
    <w:rsid w:val="0030285E"/>
    <w:rsid w:val="00302960"/>
    <w:rsid w:val="00302B80"/>
    <w:rsid w:val="00302BE6"/>
    <w:rsid w:val="00302C1A"/>
    <w:rsid w:val="00302CAC"/>
    <w:rsid w:val="00302D1A"/>
    <w:rsid w:val="00302D8C"/>
    <w:rsid w:val="0030318F"/>
    <w:rsid w:val="00303391"/>
    <w:rsid w:val="003034D4"/>
    <w:rsid w:val="003034E6"/>
    <w:rsid w:val="0030351F"/>
    <w:rsid w:val="0030353D"/>
    <w:rsid w:val="00303597"/>
    <w:rsid w:val="003035EF"/>
    <w:rsid w:val="00303768"/>
    <w:rsid w:val="0030377A"/>
    <w:rsid w:val="003037BD"/>
    <w:rsid w:val="0030383E"/>
    <w:rsid w:val="00303865"/>
    <w:rsid w:val="003038BD"/>
    <w:rsid w:val="003038DC"/>
    <w:rsid w:val="00303955"/>
    <w:rsid w:val="00303998"/>
    <w:rsid w:val="003039B2"/>
    <w:rsid w:val="003039F3"/>
    <w:rsid w:val="00303A7B"/>
    <w:rsid w:val="00303B8F"/>
    <w:rsid w:val="00303CB7"/>
    <w:rsid w:val="00303D4F"/>
    <w:rsid w:val="00303D93"/>
    <w:rsid w:val="00303E2A"/>
    <w:rsid w:val="00303F0F"/>
    <w:rsid w:val="00304137"/>
    <w:rsid w:val="00304230"/>
    <w:rsid w:val="00304286"/>
    <w:rsid w:val="003042D2"/>
    <w:rsid w:val="003043FD"/>
    <w:rsid w:val="003044E5"/>
    <w:rsid w:val="00304791"/>
    <w:rsid w:val="00304839"/>
    <w:rsid w:val="0030498E"/>
    <w:rsid w:val="00304A27"/>
    <w:rsid w:val="00304B4E"/>
    <w:rsid w:val="00304CCC"/>
    <w:rsid w:val="00304DA3"/>
    <w:rsid w:val="00304EF4"/>
    <w:rsid w:val="00304F15"/>
    <w:rsid w:val="00305054"/>
    <w:rsid w:val="00305145"/>
    <w:rsid w:val="003051D5"/>
    <w:rsid w:val="003051DE"/>
    <w:rsid w:val="003053FD"/>
    <w:rsid w:val="0030578B"/>
    <w:rsid w:val="00305939"/>
    <w:rsid w:val="0030596C"/>
    <w:rsid w:val="003059BD"/>
    <w:rsid w:val="003059F3"/>
    <w:rsid w:val="00305A4A"/>
    <w:rsid w:val="00305BC9"/>
    <w:rsid w:val="00305C66"/>
    <w:rsid w:val="00305CE8"/>
    <w:rsid w:val="00305E32"/>
    <w:rsid w:val="00305EC7"/>
    <w:rsid w:val="00306020"/>
    <w:rsid w:val="003062BC"/>
    <w:rsid w:val="003063C0"/>
    <w:rsid w:val="0030641A"/>
    <w:rsid w:val="0030642E"/>
    <w:rsid w:val="0030644E"/>
    <w:rsid w:val="00306712"/>
    <w:rsid w:val="003067C6"/>
    <w:rsid w:val="003067D8"/>
    <w:rsid w:val="003067E4"/>
    <w:rsid w:val="00306813"/>
    <w:rsid w:val="0030691A"/>
    <w:rsid w:val="0030697B"/>
    <w:rsid w:val="00306AE3"/>
    <w:rsid w:val="00306B21"/>
    <w:rsid w:val="00307003"/>
    <w:rsid w:val="00307168"/>
    <w:rsid w:val="003071A2"/>
    <w:rsid w:val="0030726C"/>
    <w:rsid w:val="003072D9"/>
    <w:rsid w:val="00307343"/>
    <w:rsid w:val="003073E1"/>
    <w:rsid w:val="00307633"/>
    <w:rsid w:val="00307911"/>
    <w:rsid w:val="00307933"/>
    <w:rsid w:val="00307965"/>
    <w:rsid w:val="003079D7"/>
    <w:rsid w:val="00307A46"/>
    <w:rsid w:val="00307B13"/>
    <w:rsid w:val="00307B2C"/>
    <w:rsid w:val="00307B31"/>
    <w:rsid w:val="00307B86"/>
    <w:rsid w:val="00307B92"/>
    <w:rsid w:val="00307DCC"/>
    <w:rsid w:val="00307EB1"/>
    <w:rsid w:val="0031019F"/>
    <w:rsid w:val="00310388"/>
    <w:rsid w:val="00310473"/>
    <w:rsid w:val="003104A9"/>
    <w:rsid w:val="003104E3"/>
    <w:rsid w:val="00310504"/>
    <w:rsid w:val="00310545"/>
    <w:rsid w:val="003105C7"/>
    <w:rsid w:val="003106F4"/>
    <w:rsid w:val="003106FF"/>
    <w:rsid w:val="00310B14"/>
    <w:rsid w:val="00310B85"/>
    <w:rsid w:val="00310C4E"/>
    <w:rsid w:val="00310D93"/>
    <w:rsid w:val="00310DE2"/>
    <w:rsid w:val="00310DF7"/>
    <w:rsid w:val="00310E0B"/>
    <w:rsid w:val="00310EB7"/>
    <w:rsid w:val="00310EDE"/>
    <w:rsid w:val="00311063"/>
    <w:rsid w:val="00311121"/>
    <w:rsid w:val="003111B7"/>
    <w:rsid w:val="003111FF"/>
    <w:rsid w:val="00311301"/>
    <w:rsid w:val="0031135A"/>
    <w:rsid w:val="0031147C"/>
    <w:rsid w:val="003114EC"/>
    <w:rsid w:val="0031159C"/>
    <w:rsid w:val="0031168E"/>
    <w:rsid w:val="00311708"/>
    <w:rsid w:val="00311840"/>
    <w:rsid w:val="0031189E"/>
    <w:rsid w:val="00311A56"/>
    <w:rsid w:val="00311A76"/>
    <w:rsid w:val="00311E11"/>
    <w:rsid w:val="00311EFD"/>
    <w:rsid w:val="00311F1C"/>
    <w:rsid w:val="00311FAE"/>
    <w:rsid w:val="003120B8"/>
    <w:rsid w:val="003121CA"/>
    <w:rsid w:val="003121F6"/>
    <w:rsid w:val="0031236E"/>
    <w:rsid w:val="003123B6"/>
    <w:rsid w:val="003123EE"/>
    <w:rsid w:val="00312427"/>
    <w:rsid w:val="00312443"/>
    <w:rsid w:val="003124A6"/>
    <w:rsid w:val="003124AB"/>
    <w:rsid w:val="003125C4"/>
    <w:rsid w:val="00312789"/>
    <w:rsid w:val="0031278F"/>
    <w:rsid w:val="003127C2"/>
    <w:rsid w:val="00312819"/>
    <w:rsid w:val="00312B26"/>
    <w:rsid w:val="00312BF6"/>
    <w:rsid w:val="00312CDC"/>
    <w:rsid w:val="00312CEB"/>
    <w:rsid w:val="00312CFC"/>
    <w:rsid w:val="00312E11"/>
    <w:rsid w:val="00312E5A"/>
    <w:rsid w:val="00312FBA"/>
    <w:rsid w:val="0031309A"/>
    <w:rsid w:val="003131CC"/>
    <w:rsid w:val="003132A3"/>
    <w:rsid w:val="003134E1"/>
    <w:rsid w:val="00313707"/>
    <w:rsid w:val="003137F9"/>
    <w:rsid w:val="003138CF"/>
    <w:rsid w:val="00313A68"/>
    <w:rsid w:val="00313D17"/>
    <w:rsid w:val="00313D2A"/>
    <w:rsid w:val="00313EE8"/>
    <w:rsid w:val="00314054"/>
    <w:rsid w:val="003140E0"/>
    <w:rsid w:val="00314144"/>
    <w:rsid w:val="00314293"/>
    <w:rsid w:val="003142DC"/>
    <w:rsid w:val="0031430E"/>
    <w:rsid w:val="0031434B"/>
    <w:rsid w:val="00314403"/>
    <w:rsid w:val="0031451D"/>
    <w:rsid w:val="0031453D"/>
    <w:rsid w:val="00314653"/>
    <w:rsid w:val="003146CE"/>
    <w:rsid w:val="00314872"/>
    <w:rsid w:val="003148B3"/>
    <w:rsid w:val="003148D0"/>
    <w:rsid w:val="003149DB"/>
    <w:rsid w:val="00314A3F"/>
    <w:rsid w:val="00314BCB"/>
    <w:rsid w:val="00314BCF"/>
    <w:rsid w:val="00314C66"/>
    <w:rsid w:val="00314D2A"/>
    <w:rsid w:val="00314DC9"/>
    <w:rsid w:val="00314F96"/>
    <w:rsid w:val="00314FCD"/>
    <w:rsid w:val="003150BC"/>
    <w:rsid w:val="003150F4"/>
    <w:rsid w:val="0031514C"/>
    <w:rsid w:val="00315284"/>
    <w:rsid w:val="003152A4"/>
    <w:rsid w:val="0031554D"/>
    <w:rsid w:val="0031583A"/>
    <w:rsid w:val="00315870"/>
    <w:rsid w:val="003158A4"/>
    <w:rsid w:val="00315900"/>
    <w:rsid w:val="00315A4E"/>
    <w:rsid w:val="00315A5B"/>
    <w:rsid w:val="00315AAF"/>
    <w:rsid w:val="00315AE7"/>
    <w:rsid w:val="00315B64"/>
    <w:rsid w:val="00315B91"/>
    <w:rsid w:val="00315C27"/>
    <w:rsid w:val="00315C61"/>
    <w:rsid w:val="00315C65"/>
    <w:rsid w:val="00315C87"/>
    <w:rsid w:val="00315D46"/>
    <w:rsid w:val="00315D48"/>
    <w:rsid w:val="00315D91"/>
    <w:rsid w:val="00315E8F"/>
    <w:rsid w:val="00315F51"/>
    <w:rsid w:val="00315FC8"/>
    <w:rsid w:val="0031616F"/>
    <w:rsid w:val="003161E9"/>
    <w:rsid w:val="003163C7"/>
    <w:rsid w:val="0031664E"/>
    <w:rsid w:val="00316660"/>
    <w:rsid w:val="003166AB"/>
    <w:rsid w:val="0031699D"/>
    <w:rsid w:val="003169F6"/>
    <w:rsid w:val="00316A4C"/>
    <w:rsid w:val="00316A58"/>
    <w:rsid w:val="00316AC5"/>
    <w:rsid w:val="00316ADE"/>
    <w:rsid w:val="00316B7E"/>
    <w:rsid w:val="00316C15"/>
    <w:rsid w:val="00316C18"/>
    <w:rsid w:val="00316CF7"/>
    <w:rsid w:val="00316D10"/>
    <w:rsid w:val="00316DED"/>
    <w:rsid w:val="00316E94"/>
    <w:rsid w:val="00316F65"/>
    <w:rsid w:val="003170E6"/>
    <w:rsid w:val="0031712D"/>
    <w:rsid w:val="00317202"/>
    <w:rsid w:val="003173B4"/>
    <w:rsid w:val="003173C2"/>
    <w:rsid w:val="00317462"/>
    <w:rsid w:val="00317542"/>
    <w:rsid w:val="00317778"/>
    <w:rsid w:val="00317828"/>
    <w:rsid w:val="003178EE"/>
    <w:rsid w:val="00317921"/>
    <w:rsid w:val="00317A3D"/>
    <w:rsid w:val="00317B24"/>
    <w:rsid w:val="00317B9B"/>
    <w:rsid w:val="00317BC3"/>
    <w:rsid w:val="00317C02"/>
    <w:rsid w:val="00317D49"/>
    <w:rsid w:val="00317E70"/>
    <w:rsid w:val="00317E8D"/>
    <w:rsid w:val="00317EE6"/>
    <w:rsid w:val="00317F3F"/>
    <w:rsid w:val="00320102"/>
    <w:rsid w:val="00320183"/>
    <w:rsid w:val="00320203"/>
    <w:rsid w:val="00320207"/>
    <w:rsid w:val="00320231"/>
    <w:rsid w:val="00320353"/>
    <w:rsid w:val="00320574"/>
    <w:rsid w:val="0032057F"/>
    <w:rsid w:val="00320627"/>
    <w:rsid w:val="00320666"/>
    <w:rsid w:val="00320855"/>
    <w:rsid w:val="0032094E"/>
    <w:rsid w:val="003209D5"/>
    <w:rsid w:val="00320A11"/>
    <w:rsid w:val="00320BF2"/>
    <w:rsid w:val="00320CEB"/>
    <w:rsid w:val="00320D60"/>
    <w:rsid w:val="00320D8C"/>
    <w:rsid w:val="00320F36"/>
    <w:rsid w:val="00320F58"/>
    <w:rsid w:val="00320FDD"/>
    <w:rsid w:val="003210E4"/>
    <w:rsid w:val="003212F0"/>
    <w:rsid w:val="003213B0"/>
    <w:rsid w:val="00321400"/>
    <w:rsid w:val="0032143C"/>
    <w:rsid w:val="00321451"/>
    <w:rsid w:val="003214E3"/>
    <w:rsid w:val="0032151B"/>
    <w:rsid w:val="0032155B"/>
    <w:rsid w:val="0032158E"/>
    <w:rsid w:val="003215CE"/>
    <w:rsid w:val="0032163D"/>
    <w:rsid w:val="003217F1"/>
    <w:rsid w:val="0032181D"/>
    <w:rsid w:val="00321857"/>
    <w:rsid w:val="00321862"/>
    <w:rsid w:val="003218CC"/>
    <w:rsid w:val="003219A4"/>
    <w:rsid w:val="003219AF"/>
    <w:rsid w:val="00321AA6"/>
    <w:rsid w:val="00321ACD"/>
    <w:rsid w:val="00321C54"/>
    <w:rsid w:val="00321CCE"/>
    <w:rsid w:val="00321D70"/>
    <w:rsid w:val="00321E1B"/>
    <w:rsid w:val="00321FA5"/>
    <w:rsid w:val="00322092"/>
    <w:rsid w:val="003220B6"/>
    <w:rsid w:val="003222CF"/>
    <w:rsid w:val="003222D3"/>
    <w:rsid w:val="003222E2"/>
    <w:rsid w:val="0032240C"/>
    <w:rsid w:val="003224C6"/>
    <w:rsid w:val="003224DB"/>
    <w:rsid w:val="003225F1"/>
    <w:rsid w:val="00322825"/>
    <w:rsid w:val="00322870"/>
    <w:rsid w:val="00322879"/>
    <w:rsid w:val="003228CC"/>
    <w:rsid w:val="0032298B"/>
    <w:rsid w:val="003229BF"/>
    <w:rsid w:val="003229C7"/>
    <w:rsid w:val="00322A53"/>
    <w:rsid w:val="00322A8B"/>
    <w:rsid w:val="00322C13"/>
    <w:rsid w:val="00322C30"/>
    <w:rsid w:val="00322C74"/>
    <w:rsid w:val="00322CB3"/>
    <w:rsid w:val="00322CF9"/>
    <w:rsid w:val="00322EB5"/>
    <w:rsid w:val="00322ED8"/>
    <w:rsid w:val="00322FD6"/>
    <w:rsid w:val="00323125"/>
    <w:rsid w:val="00323155"/>
    <w:rsid w:val="00323279"/>
    <w:rsid w:val="00323440"/>
    <w:rsid w:val="0032351B"/>
    <w:rsid w:val="00323578"/>
    <w:rsid w:val="003235B4"/>
    <w:rsid w:val="0032366C"/>
    <w:rsid w:val="00323674"/>
    <w:rsid w:val="003236BA"/>
    <w:rsid w:val="00323720"/>
    <w:rsid w:val="003237C2"/>
    <w:rsid w:val="003237FB"/>
    <w:rsid w:val="00323856"/>
    <w:rsid w:val="00323994"/>
    <w:rsid w:val="00323ABC"/>
    <w:rsid w:val="00323BEC"/>
    <w:rsid w:val="00323C55"/>
    <w:rsid w:val="00323CEB"/>
    <w:rsid w:val="00323D0C"/>
    <w:rsid w:val="00323DC1"/>
    <w:rsid w:val="00324063"/>
    <w:rsid w:val="00324132"/>
    <w:rsid w:val="003241B5"/>
    <w:rsid w:val="0032428A"/>
    <w:rsid w:val="00324398"/>
    <w:rsid w:val="00324525"/>
    <w:rsid w:val="003249DE"/>
    <w:rsid w:val="003249FE"/>
    <w:rsid w:val="00324A73"/>
    <w:rsid w:val="00324A82"/>
    <w:rsid w:val="00324ABE"/>
    <w:rsid w:val="00324D76"/>
    <w:rsid w:val="003251A8"/>
    <w:rsid w:val="0032529B"/>
    <w:rsid w:val="003252E8"/>
    <w:rsid w:val="00325448"/>
    <w:rsid w:val="003254CF"/>
    <w:rsid w:val="00325594"/>
    <w:rsid w:val="0032559C"/>
    <w:rsid w:val="0032566D"/>
    <w:rsid w:val="0032588C"/>
    <w:rsid w:val="003258DC"/>
    <w:rsid w:val="00325BE5"/>
    <w:rsid w:val="00325C70"/>
    <w:rsid w:val="00325E96"/>
    <w:rsid w:val="003261BA"/>
    <w:rsid w:val="003263DA"/>
    <w:rsid w:val="0032653E"/>
    <w:rsid w:val="003267C9"/>
    <w:rsid w:val="003267CF"/>
    <w:rsid w:val="003268DC"/>
    <w:rsid w:val="00326AC5"/>
    <w:rsid w:val="00326C76"/>
    <w:rsid w:val="00326D7F"/>
    <w:rsid w:val="00326DDB"/>
    <w:rsid w:val="00326E9B"/>
    <w:rsid w:val="00326FCB"/>
    <w:rsid w:val="00327383"/>
    <w:rsid w:val="0032738F"/>
    <w:rsid w:val="003273A7"/>
    <w:rsid w:val="003273AF"/>
    <w:rsid w:val="003273FD"/>
    <w:rsid w:val="00327490"/>
    <w:rsid w:val="00327542"/>
    <w:rsid w:val="003275B2"/>
    <w:rsid w:val="00327669"/>
    <w:rsid w:val="0032773B"/>
    <w:rsid w:val="0032780B"/>
    <w:rsid w:val="00327825"/>
    <w:rsid w:val="00327832"/>
    <w:rsid w:val="003278B0"/>
    <w:rsid w:val="003278D3"/>
    <w:rsid w:val="003278F8"/>
    <w:rsid w:val="00327956"/>
    <w:rsid w:val="00327A04"/>
    <w:rsid w:val="00327A80"/>
    <w:rsid w:val="00327B3E"/>
    <w:rsid w:val="00327B5B"/>
    <w:rsid w:val="00327BC0"/>
    <w:rsid w:val="00327BC6"/>
    <w:rsid w:val="00327BCD"/>
    <w:rsid w:val="00327BD5"/>
    <w:rsid w:val="00327C4F"/>
    <w:rsid w:val="00327CEA"/>
    <w:rsid w:val="00327D9F"/>
    <w:rsid w:val="00327E17"/>
    <w:rsid w:val="003300BE"/>
    <w:rsid w:val="0033018B"/>
    <w:rsid w:val="00330231"/>
    <w:rsid w:val="00330385"/>
    <w:rsid w:val="003303B2"/>
    <w:rsid w:val="003303BA"/>
    <w:rsid w:val="003303DF"/>
    <w:rsid w:val="00330692"/>
    <w:rsid w:val="00330712"/>
    <w:rsid w:val="003307A7"/>
    <w:rsid w:val="0033098A"/>
    <w:rsid w:val="00330AC5"/>
    <w:rsid w:val="00330B33"/>
    <w:rsid w:val="00330BCF"/>
    <w:rsid w:val="00330F44"/>
    <w:rsid w:val="0033100D"/>
    <w:rsid w:val="00331110"/>
    <w:rsid w:val="003311BE"/>
    <w:rsid w:val="00331251"/>
    <w:rsid w:val="00331279"/>
    <w:rsid w:val="0033127C"/>
    <w:rsid w:val="003312E5"/>
    <w:rsid w:val="0033148C"/>
    <w:rsid w:val="0033172B"/>
    <w:rsid w:val="00331799"/>
    <w:rsid w:val="003317A5"/>
    <w:rsid w:val="003318BA"/>
    <w:rsid w:val="00331946"/>
    <w:rsid w:val="00331B34"/>
    <w:rsid w:val="00331C1D"/>
    <w:rsid w:val="00331D41"/>
    <w:rsid w:val="00331DAA"/>
    <w:rsid w:val="00331F73"/>
    <w:rsid w:val="00331FB0"/>
    <w:rsid w:val="00331FE8"/>
    <w:rsid w:val="003320FD"/>
    <w:rsid w:val="0033242A"/>
    <w:rsid w:val="0033244F"/>
    <w:rsid w:val="003324A4"/>
    <w:rsid w:val="0033251A"/>
    <w:rsid w:val="0033254E"/>
    <w:rsid w:val="00332795"/>
    <w:rsid w:val="003327BE"/>
    <w:rsid w:val="003327CC"/>
    <w:rsid w:val="0033287D"/>
    <w:rsid w:val="0033287E"/>
    <w:rsid w:val="0033287F"/>
    <w:rsid w:val="00332930"/>
    <w:rsid w:val="003329A2"/>
    <w:rsid w:val="00332A53"/>
    <w:rsid w:val="00332C2A"/>
    <w:rsid w:val="00332D3D"/>
    <w:rsid w:val="00332DCC"/>
    <w:rsid w:val="00332E4B"/>
    <w:rsid w:val="00332EC2"/>
    <w:rsid w:val="00332F92"/>
    <w:rsid w:val="00333022"/>
    <w:rsid w:val="00333044"/>
    <w:rsid w:val="003330C1"/>
    <w:rsid w:val="00333128"/>
    <w:rsid w:val="0033312E"/>
    <w:rsid w:val="0033317D"/>
    <w:rsid w:val="00333269"/>
    <w:rsid w:val="003332A4"/>
    <w:rsid w:val="003334B2"/>
    <w:rsid w:val="003334BD"/>
    <w:rsid w:val="00333521"/>
    <w:rsid w:val="0033363E"/>
    <w:rsid w:val="0033379C"/>
    <w:rsid w:val="003338DE"/>
    <w:rsid w:val="003339FB"/>
    <w:rsid w:val="00333A47"/>
    <w:rsid w:val="00333A59"/>
    <w:rsid w:val="00333A89"/>
    <w:rsid w:val="00333B9D"/>
    <w:rsid w:val="00333D37"/>
    <w:rsid w:val="00333D50"/>
    <w:rsid w:val="00333DCB"/>
    <w:rsid w:val="00333F28"/>
    <w:rsid w:val="00333FDD"/>
    <w:rsid w:val="00334082"/>
    <w:rsid w:val="00334138"/>
    <w:rsid w:val="00334190"/>
    <w:rsid w:val="003342E8"/>
    <w:rsid w:val="0033437F"/>
    <w:rsid w:val="0033445E"/>
    <w:rsid w:val="003345FE"/>
    <w:rsid w:val="003346C4"/>
    <w:rsid w:val="00334AFE"/>
    <w:rsid w:val="00334B3C"/>
    <w:rsid w:val="00334CFB"/>
    <w:rsid w:val="00334DEE"/>
    <w:rsid w:val="003350D0"/>
    <w:rsid w:val="00335172"/>
    <w:rsid w:val="00335191"/>
    <w:rsid w:val="00335273"/>
    <w:rsid w:val="00335325"/>
    <w:rsid w:val="003353CE"/>
    <w:rsid w:val="003355B5"/>
    <w:rsid w:val="0033567C"/>
    <w:rsid w:val="0033583B"/>
    <w:rsid w:val="00335A5A"/>
    <w:rsid w:val="00335ADA"/>
    <w:rsid w:val="00335B54"/>
    <w:rsid w:val="00335BA2"/>
    <w:rsid w:val="00335FC1"/>
    <w:rsid w:val="0033600D"/>
    <w:rsid w:val="0033607D"/>
    <w:rsid w:val="00336085"/>
    <w:rsid w:val="00336176"/>
    <w:rsid w:val="0033628B"/>
    <w:rsid w:val="00336300"/>
    <w:rsid w:val="003363CA"/>
    <w:rsid w:val="0033668F"/>
    <w:rsid w:val="003366CF"/>
    <w:rsid w:val="003366E2"/>
    <w:rsid w:val="00336764"/>
    <w:rsid w:val="00336789"/>
    <w:rsid w:val="0033682D"/>
    <w:rsid w:val="00336A34"/>
    <w:rsid w:val="00336A83"/>
    <w:rsid w:val="00336BBE"/>
    <w:rsid w:val="00336C60"/>
    <w:rsid w:val="00336CB7"/>
    <w:rsid w:val="00336DFA"/>
    <w:rsid w:val="00336F2E"/>
    <w:rsid w:val="00336F9B"/>
    <w:rsid w:val="00337031"/>
    <w:rsid w:val="00337054"/>
    <w:rsid w:val="003370D3"/>
    <w:rsid w:val="0033721C"/>
    <w:rsid w:val="00337238"/>
    <w:rsid w:val="00337379"/>
    <w:rsid w:val="00337456"/>
    <w:rsid w:val="003375DA"/>
    <w:rsid w:val="00337651"/>
    <w:rsid w:val="003376A6"/>
    <w:rsid w:val="0033771E"/>
    <w:rsid w:val="003377DD"/>
    <w:rsid w:val="003377FD"/>
    <w:rsid w:val="00337872"/>
    <w:rsid w:val="0033794A"/>
    <w:rsid w:val="0033796E"/>
    <w:rsid w:val="003379BB"/>
    <w:rsid w:val="003379DD"/>
    <w:rsid w:val="003379E3"/>
    <w:rsid w:val="00337A6E"/>
    <w:rsid w:val="00337A95"/>
    <w:rsid w:val="00337AA0"/>
    <w:rsid w:val="00337AC6"/>
    <w:rsid w:val="00337C23"/>
    <w:rsid w:val="00337D2E"/>
    <w:rsid w:val="00337EAC"/>
    <w:rsid w:val="00337EBD"/>
    <w:rsid w:val="00337FF6"/>
    <w:rsid w:val="00340024"/>
    <w:rsid w:val="003400CC"/>
    <w:rsid w:val="003401BB"/>
    <w:rsid w:val="003401EC"/>
    <w:rsid w:val="0034024B"/>
    <w:rsid w:val="00340314"/>
    <w:rsid w:val="0034033B"/>
    <w:rsid w:val="0034037B"/>
    <w:rsid w:val="00340443"/>
    <w:rsid w:val="00340543"/>
    <w:rsid w:val="00340629"/>
    <w:rsid w:val="00340653"/>
    <w:rsid w:val="00340659"/>
    <w:rsid w:val="0034072C"/>
    <w:rsid w:val="0034077A"/>
    <w:rsid w:val="0034081D"/>
    <w:rsid w:val="00340899"/>
    <w:rsid w:val="003409A0"/>
    <w:rsid w:val="00340A7B"/>
    <w:rsid w:val="00340A87"/>
    <w:rsid w:val="00340AC6"/>
    <w:rsid w:val="00340B8E"/>
    <w:rsid w:val="00340B9F"/>
    <w:rsid w:val="00340C99"/>
    <w:rsid w:val="00340D5F"/>
    <w:rsid w:val="00340E4C"/>
    <w:rsid w:val="00340ED3"/>
    <w:rsid w:val="0034102A"/>
    <w:rsid w:val="00341121"/>
    <w:rsid w:val="00341138"/>
    <w:rsid w:val="0034119B"/>
    <w:rsid w:val="003411C7"/>
    <w:rsid w:val="0034120B"/>
    <w:rsid w:val="00341263"/>
    <w:rsid w:val="00341367"/>
    <w:rsid w:val="003414F0"/>
    <w:rsid w:val="003415C7"/>
    <w:rsid w:val="003415D1"/>
    <w:rsid w:val="003417E1"/>
    <w:rsid w:val="003419B0"/>
    <w:rsid w:val="00341B97"/>
    <w:rsid w:val="00341BD6"/>
    <w:rsid w:val="00341C9B"/>
    <w:rsid w:val="00341CE0"/>
    <w:rsid w:val="00341DAB"/>
    <w:rsid w:val="00342121"/>
    <w:rsid w:val="0034213D"/>
    <w:rsid w:val="00342202"/>
    <w:rsid w:val="00342308"/>
    <w:rsid w:val="00342390"/>
    <w:rsid w:val="003423DD"/>
    <w:rsid w:val="00342437"/>
    <w:rsid w:val="00342873"/>
    <w:rsid w:val="00342962"/>
    <w:rsid w:val="00342980"/>
    <w:rsid w:val="00342B55"/>
    <w:rsid w:val="00342B8A"/>
    <w:rsid w:val="00342C06"/>
    <w:rsid w:val="00342D8C"/>
    <w:rsid w:val="00342DDB"/>
    <w:rsid w:val="00342DFC"/>
    <w:rsid w:val="00342FAE"/>
    <w:rsid w:val="00342FBF"/>
    <w:rsid w:val="0034307D"/>
    <w:rsid w:val="003430EF"/>
    <w:rsid w:val="00343160"/>
    <w:rsid w:val="003431C5"/>
    <w:rsid w:val="00343386"/>
    <w:rsid w:val="00343387"/>
    <w:rsid w:val="003433DE"/>
    <w:rsid w:val="00343467"/>
    <w:rsid w:val="00343512"/>
    <w:rsid w:val="00343516"/>
    <w:rsid w:val="00343793"/>
    <w:rsid w:val="0034382C"/>
    <w:rsid w:val="00343951"/>
    <w:rsid w:val="0034398D"/>
    <w:rsid w:val="00343A45"/>
    <w:rsid w:val="00343B69"/>
    <w:rsid w:val="00343CF8"/>
    <w:rsid w:val="00343DED"/>
    <w:rsid w:val="00343E30"/>
    <w:rsid w:val="00343EE2"/>
    <w:rsid w:val="00343EE6"/>
    <w:rsid w:val="00343F6E"/>
    <w:rsid w:val="00343FBB"/>
    <w:rsid w:val="00344028"/>
    <w:rsid w:val="0034412A"/>
    <w:rsid w:val="00344131"/>
    <w:rsid w:val="00344162"/>
    <w:rsid w:val="00344362"/>
    <w:rsid w:val="0034436E"/>
    <w:rsid w:val="003443B5"/>
    <w:rsid w:val="0034443A"/>
    <w:rsid w:val="00344445"/>
    <w:rsid w:val="003444AD"/>
    <w:rsid w:val="003444E4"/>
    <w:rsid w:val="0034455C"/>
    <w:rsid w:val="00344589"/>
    <w:rsid w:val="00344645"/>
    <w:rsid w:val="003446EC"/>
    <w:rsid w:val="00344793"/>
    <w:rsid w:val="0034486C"/>
    <w:rsid w:val="00344935"/>
    <w:rsid w:val="00344939"/>
    <w:rsid w:val="00344945"/>
    <w:rsid w:val="00344993"/>
    <w:rsid w:val="00344A55"/>
    <w:rsid w:val="00344A82"/>
    <w:rsid w:val="00344AAB"/>
    <w:rsid w:val="00344B70"/>
    <w:rsid w:val="00344BAC"/>
    <w:rsid w:val="00344BFA"/>
    <w:rsid w:val="00344C9C"/>
    <w:rsid w:val="00344D47"/>
    <w:rsid w:val="00344F46"/>
    <w:rsid w:val="00344F5C"/>
    <w:rsid w:val="00345002"/>
    <w:rsid w:val="0034504F"/>
    <w:rsid w:val="00345133"/>
    <w:rsid w:val="003451EC"/>
    <w:rsid w:val="00345372"/>
    <w:rsid w:val="003454AD"/>
    <w:rsid w:val="003454F9"/>
    <w:rsid w:val="0034567F"/>
    <w:rsid w:val="003456DC"/>
    <w:rsid w:val="003456E0"/>
    <w:rsid w:val="00345714"/>
    <w:rsid w:val="003457F5"/>
    <w:rsid w:val="00345846"/>
    <w:rsid w:val="003458A7"/>
    <w:rsid w:val="00345AD2"/>
    <w:rsid w:val="00345B63"/>
    <w:rsid w:val="00345E4F"/>
    <w:rsid w:val="00345EF1"/>
    <w:rsid w:val="0034608A"/>
    <w:rsid w:val="003460C5"/>
    <w:rsid w:val="003460E4"/>
    <w:rsid w:val="00346168"/>
    <w:rsid w:val="003461CC"/>
    <w:rsid w:val="003462C5"/>
    <w:rsid w:val="00346301"/>
    <w:rsid w:val="00346404"/>
    <w:rsid w:val="00346457"/>
    <w:rsid w:val="00346469"/>
    <w:rsid w:val="00346630"/>
    <w:rsid w:val="00346648"/>
    <w:rsid w:val="00346685"/>
    <w:rsid w:val="003466FF"/>
    <w:rsid w:val="003467CC"/>
    <w:rsid w:val="003467D0"/>
    <w:rsid w:val="0034681A"/>
    <w:rsid w:val="003469A0"/>
    <w:rsid w:val="00346D3A"/>
    <w:rsid w:val="00346DF8"/>
    <w:rsid w:val="00346EA5"/>
    <w:rsid w:val="00346F3B"/>
    <w:rsid w:val="00346FBF"/>
    <w:rsid w:val="00347082"/>
    <w:rsid w:val="003470EA"/>
    <w:rsid w:val="003470F5"/>
    <w:rsid w:val="0034733A"/>
    <w:rsid w:val="0034735C"/>
    <w:rsid w:val="003474AB"/>
    <w:rsid w:val="003474AE"/>
    <w:rsid w:val="0034759D"/>
    <w:rsid w:val="0034774F"/>
    <w:rsid w:val="00347770"/>
    <w:rsid w:val="00347787"/>
    <w:rsid w:val="00347800"/>
    <w:rsid w:val="00347921"/>
    <w:rsid w:val="00347936"/>
    <w:rsid w:val="0034796C"/>
    <w:rsid w:val="003479AD"/>
    <w:rsid w:val="00347AA0"/>
    <w:rsid w:val="00347ABB"/>
    <w:rsid w:val="00347ACD"/>
    <w:rsid w:val="00347AF3"/>
    <w:rsid w:val="00347B61"/>
    <w:rsid w:val="00347D34"/>
    <w:rsid w:val="00347EA7"/>
    <w:rsid w:val="00347EAB"/>
    <w:rsid w:val="00347F23"/>
    <w:rsid w:val="00347FF0"/>
    <w:rsid w:val="0035018C"/>
    <w:rsid w:val="003501F1"/>
    <w:rsid w:val="00350562"/>
    <w:rsid w:val="0035062C"/>
    <w:rsid w:val="00350670"/>
    <w:rsid w:val="003506AB"/>
    <w:rsid w:val="00350787"/>
    <w:rsid w:val="003507F5"/>
    <w:rsid w:val="00350867"/>
    <w:rsid w:val="003508D6"/>
    <w:rsid w:val="003509A4"/>
    <w:rsid w:val="003509D3"/>
    <w:rsid w:val="00350BD8"/>
    <w:rsid w:val="00350BF7"/>
    <w:rsid w:val="00350CA8"/>
    <w:rsid w:val="00350D5D"/>
    <w:rsid w:val="00350DA7"/>
    <w:rsid w:val="00350DF1"/>
    <w:rsid w:val="00350DFB"/>
    <w:rsid w:val="00350EB4"/>
    <w:rsid w:val="00350F63"/>
    <w:rsid w:val="00350F75"/>
    <w:rsid w:val="0035115E"/>
    <w:rsid w:val="00351181"/>
    <w:rsid w:val="00351339"/>
    <w:rsid w:val="0035135B"/>
    <w:rsid w:val="003513AA"/>
    <w:rsid w:val="0035145E"/>
    <w:rsid w:val="003514BA"/>
    <w:rsid w:val="0035159F"/>
    <w:rsid w:val="00351677"/>
    <w:rsid w:val="0035174B"/>
    <w:rsid w:val="0035176A"/>
    <w:rsid w:val="00351920"/>
    <w:rsid w:val="00351A6A"/>
    <w:rsid w:val="00351A79"/>
    <w:rsid w:val="00351BD9"/>
    <w:rsid w:val="00351C58"/>
    <w:rsid w:val="00351D33"/>
    <w:rsid w:val="00351DFA"/>
    <w:rsid w:val="00351E70"/>
    <w:rsid w:val="00351F38"/>
    <w:rsid w:val="00351F86"/>
    <w:rsid w:val="00351F88"/>
    <w:rsid w:val="00352022"/>
    <w:rsid w:val="003520AD"/>
    <w:rsid w:val="003520B7"/>
    <w:rsid w:val="003520DC"/>
    <w:rsid w:val="003522F5"/>
    <w:rsid w:val="0035236B"/>
    <w:rsid w:val="003523A0"/>
    <w:rsid w:val="00352605"/>
    <w:rsid w:val="003526BD"/>
    <w:rsid w:val="003527B7"/>
    <w:rsid w:val="003527D1"/>
    <w:rsid w:val="0035287B"/>
    <w:rsid w:val="00352940"/>
    <w:rsid w:val="0035296E"/>
    <w:rsid w:val="00352A3C"/>
    <w:rsid w:val="00352AA9"/>
    <w:rsid w:val="00352B7A"/>
    <w:rsid w:val="00352BE2"/>
    <w:rsid w:val="00352D63"/>
    <w:rsid w:val="00352DD1"/>
    <w:rsid w:val="00352F74"/>
    <w:rsid w:val="003531E3"/>
    <w:rsid w:val="00353212"/>
    <w:rsid w:val="0035330A"/>
    <w:rsid w:val="00353427"/>
    <w:rsid w:val="00353479"/>
    <w:rsid w:val="00353485"/>
    <w:rsid w:val="00353681"/>
    <w:rsid w:val="00353833"/>
    <w:rsid w:val="0035388C"/>
    <w:rsid w:val="0035388F"/>
    <w:rsid w:val="003538ED"/>
    <w:rsid w:val="003538FB"/>
    <w:rsid w:val="0035391C"/>
    <w:rsid w:val="0035398E"/>
    <w:rsid w:val="00353B51"/>
    <w:rsid w:val="00353C0A"/>
    <w:rsid w:val="00353C30"/>
    <w:rsid w:val="00353DFA"/>
    <w:rsid w:val="00353E7B"/>
    <w:rsid w:val="00353F0D"/>
    <w:rsid w:val="00353F47"/>
    <w:rsid w:val="00353F59"/>
    <w:rsid w:val="00353F5B"/>
    <w:rsid w:val="003540B3"/>
    <w:rsid w:val="00354126"/>
    <w:rsid w:val="00354370"/>
    <w:rsid w:val="003544A7"/>
    <w:rsid w:val="0035459E"/>
    <w:rsid w:val="003545DA"/>
    <w:rsid w:val="003547ED"/>
    <w:rsid w:val="0035485B"/>
    <w:rsid w:val="003549AB"/>
    <w:rsid w:val="003549B0"/>
    <w:rsid w:val="00354A5F"/>
    <w:rsid w:val="00354A60"/>
    <w:rsid w:val="00354A6D"/>
    <w:rsid w:val="00354ABD"/>
    <w:rsid w:val="00354AF4"/>
    <w:rsid w:val="00354B40"/>
    <w:rsid w:val="00354BE9"/>
    <w:rsid w:val="00354C6E"/>
    <w:rsid w:val="00354D63"/>
    <w:rsid w:val="00354E36"/>
    <w:rsid w:val="00354E67"/>
    <w:rsid w:val="0035507E"/>
    <w:rsid w:val="003550DC"/>
    <w:rsid w:val="00355371"/>
    <w:rsid w:val="00355429"/>
    <w:rsid w:val="0035542C"/>
    <w:rsid w:val="00355550"/>
    <w:rsid w:val="00355655"/>
    <w:rsid w:val="00355670"/>
    <w:rsid w:val="003556DB"/>
    <w:rsid w:val="003557DE"/>
    <w:rsid w:val="00355835"/>
    <w:rsid w:val="0035593C"/>
    <w:rsid w:val="00355995"/>
    <w:rsid w:val="00355B1B"/>
    <w:rsid w:val="00355B69"/>
    <w:rsid w:val="00355DF9"/>
    <w:rsid w:val="00355E79"/>
    <w:rsid w:val="00355F7B"/>
    <w:rsid w:val="00356148"/>
    <w:rsid w:val="00356171"/>
    <w:rsid w:val="00356186"/>
    <w:rsid w:val="00356214"/>
    <w:rsid w:val="003562F1"/>
    <w:rsid w:val="00356317"/>
    <w:rsid w:val="00356381"/>
    <w:rsid w:val="003563E9"/>
    <w:rsid w:val="00356499"/>
    <w:rsid w:val="00356550"/>
    <w:rsid w:val="00356675"/>
    <w:rsid w:val="003566BD"/>
    <w:rsid w:val="003567F9"/>
    <w:rsid w:val="00356880"/>
    <w:rsid w:val="003568CF"/>
    <w:rsid w:val="0035691E"/>
    <w:rsid w:val="00356979"/>
    <w:rsid w:val="00356993"/>
    <w:rsid w:val="00356A4F"/>
    <w:rsid w:val="00356A7F"/>
    <w:rsid w:val="00356AAE"/>
    <w:rsid w:val="00356B08"/>
    <w:rsid w:val="00356B99"/>
    <w:rsid w:val="00356CCE"/>
    <w:rsid w:val="00356CED"/>
    <w:rsid w:val="00356D3D"/>
    <w:rsid w:val="00356D45"/>
    <w:rsid w:val="00356EE6"/>
    <w:rsid w:val="00356F3A"/>
    <w:rsid w:val="00356FE4"/>
    <w:rsid w:val="00357114"/>
    <w:rsid w:val="0035724F"/>
    <w:rsid w:val="0035747A"/>
    <w:rsid w:val="00357493"/>
    <w:rsid w:val="003574BF"/>
    <w:rsid w:val="00357549"/>
    <w:rsid w:val="003575B9"/>
    <w:rsid w:val="00357650"/>
    <w:rsid w:val="00357677"/>
    <w:rsid w:val="0035774C"/>
    <w:rsid w:val="00357754"/>
    <w:rsid w:val="003577C5"/>
    <w:rsid w:val="003578BC"/>
    <w:rsid w:val="00357946"/>
    <w:rsid w:val="003579FB"/>
    <w:rsid w:val="00357A92"/>
    <w:rsid w:val="00357BC8"/>
    <w:rsid w:val="00357BE4"/>
    <w:rsid w:val="00357C22"/>
    <w:rsid w:val="00357C5F"/>
    <w:rsid w:val="00357CC6"/>
    <w:rsid w:val="00357CFE"/>
    <w:rsid w:val="00357D04"/>
    <w:rsid w:val="00357D24"/>
    <w:rsid w:val="00357D26"/>
    <w:rsid w:val="00357DB2"/>
    <w:rsid w:val="00357E14"/>
    <w:rsid w:val="0036000D"/>
    <w:rsid w:val="0036008A"/>
    <w:rsid w:val="00360110"/>
    <w:rsid w:val="003601FC"/>
    <w:rsid w:val="0036021C"/>
    <w:rsid w:val="0036033C"/>
    <w:rsid w:val="0036051F"/>
    <w:rsid w:val="0036062B"/>
    <w:rsid w:val="003607B4"/>
    <w:rsid w:val="00360879"/>
    <w:rsid w:val="00360940"/>
    <w:rsid w:val="00360980"/>
    <w:rsid w:val="003609B6"/>
    <w:rsid w:val="003609EA"/>
    <w:rsid w:val="00360A9D"/>
    <w:rsid w:val="00360B4A"/>
    <w:rsid w:val="00360B96"/>
    <w:rsid w:val="00360D0A"/>
    <w:rsid w:val="00360DDA"/>
    <w:rsid w:val="00360E9A"/>
    <w:rsid w:val="00360FD8"/>
    <w:rsid w:val="003610B1"/>
    <w:rsid w:val="00361132"/>
    <w:rsid w:val="00361496"/>
    <w:rsid w:val="0036156F"/>
    <w:rsid w:val="003617BF"/>
    <w:rsid w:val="0036180E"/>
    <w:rsid w:val="0036185C"/>
    <w:rsid w:val="003618A2"/>
    <w:rsid w:val="0036195D"/>
    <w:rsid w:val="00361A91"/>
    <w:rsid w:val="00361C86"/>
    <w:rsid w:val="00361DD9"/>
    <w:rsid w:val="00361E14"/>
    <w:rsid w:val="00361E92"/>
    <w:rsid w:val="00361F0A"/>
    <w:rsid w:val="00362016"/>
    <w:rsid w:val="00362031"/>
    <w:rsid w:val="0036217D"/>
    <w:rsid w:val="0036223D"/>
    <w:rsid w:val="00362247"/>
    <w:rsid w:val="00362371"/>
    <w:rsid w:val="003624B2"/>
    <w:rsid w:val="003625F0"/>
    <w:rsid w:val="0036268C"/>
    <w:rsid w:val="00362761"/>
    <w:rsid w:val="003627F0"/>
    <w:rsid w:val="0036294C"/>
    <w:rsid w:val="00362B3D"/>
    <w:rsid w:val="00362B9F"/>
    <w:rsid w:val="00362C5E"/>
    <w:rsid w:val="00362C8B"/>
    <w:rsid w:val="00362EC1"/>
    <w:rsid w:val="00362ED8"/>
    <w:rsid w:val="00362FAE"/>
    <w:rsid w:val="00362FB7"/>
    <w:rsid w:val="00362FC5"/>
    <w:rsid w:val="00362FCD"/>
    <w:rsid w:val="0036304B"/>
    <w:rsid w:val="003630D5"/>
    <w:rsid w:val="0036323B"/>
    <w:rsid w:val="00363465"/>
    <w:rsid w:val="00363472"/>
    <w:rsid w:val="0036348E"/>
    <w:rsid w:val="003634CD"/>
    <w:rsid w:val="00363608"/>
    <w:rsid w:val="0036363C"/>
    <w:rsid w:val="003636FA"/>
    <w:rsid w:val="003637C8"/>
    <w:rsid w:val="003637E2"/>
    <w:rsid w:val="00363930"/>
    <w:rsid w:val="003639A2"/>
    <w:rsid w:val="003639FC"/>
    <w:rsid w:val="00363A4C"/>
    <w:rsid w:val="00363AF5"/>
    <w:rsid w:val="00363AFF"/>
    <w:rsid w:val="00363B27"/>
    <w:rsid w:val="00363B4D"/>
    <w:rsid w:val="00363B98"/>
    <w:rsid w:val="00363BDF"/>
    <w:rsid w:val="00363D56"/>
    <w:rsid w:val="00363D85"/>
    <w:rsid w:val="00363E2E"/>
    <w:rsid w:val="00363E79"/>
    <w:rsid w:val="0036404A"/>
    <w:rsid w:val="00364144"/>
    <w:rsid w:val="00364158"/>
    <w:rsid w:val="0036428F"/>
    <w:rsid w:val="00364461"/>
    <w:rsid w:val="00364561"/>
    <w:rsid w:val="003645B0"/>
    <w:rsid w:val="0036464B"/>
    <w:rsid w:val="0036466C"/>
    <w:rsid w:val="003648AB"/>
    <w:rsid w:val="00364988"/>
    <w:rsid w:val="00364ABE"/>
    <w:rsid w:val="00364C2D"/>
    <w:rsid w:val="00364C84"/>
    <w:rsid w:val="00364CE3"/>
    <w:rsid w:val="00364D26"/>
    <w:rsid w:val="00364D3D"/>
    <w:rsid w:val="00364DA7"/>
    <w:rsid w:val="00364EDE"/>
    <w:rsid w:val="00364F1A"/>
    <w:rsid w:val="00364FA8"/>
    <w:rsid w:val="00365007"/>
    <w:rsid w:val="00365070"/>
    <w:rsid w:val="003650EA"/>
    <w:rsid w:val="00365188"/>
    <w:rsid w:val="0036522F"/>
    <w:rsid w:val="0036523D"/>
    <w:rsid w:val="0036539B"/>
    <w:rsid w:val="00365612"/>
    <w:rsid w:val="0036576C"/>
    <w:rsid w:val="00365783"/>
    <w:rsid w:val="00365803"/>
    <w:rsid w:val="00365BFE"/>
    <w:rsid w:val="00365CE8"/>
    <w:rsid w:val="00365E01"/>
    <w:rsid w:val="00365E32"/>
    <w:rsid w:val="00365E5C"/>
    <w:rsid w:val="00365E7B"/>
    <w:rsid w:val="00365EC4"/>
    <w:rsid w:val="00365FD8"/>
    <w:rsid w:val="00366002"/>
    <w:rsid w:val="003660BA"/>
    <w:rsid w:val="003661CC"/>
    <w:rsid w:val="0036644D"/>
    <w:rsid w:val="003664B4"/>
    <w:rsid w:val="003664E2"/>
    <w:rsid w:val="00366582"/>
    <w:rsid w:val="003665E6"/>
    <w:rsid w:val="00366667"/>
    <w:rsid w:val="003667B9"/>
    <w:rsid w:val="00366829"/>
    <w:rsid w:val="00366895"/>
    <w:rsid w:val="0036690A"/>
    <w:rsid w:val="00366946"/>
    <w:rsid w:val="00366AF8"/>
    <w:rsid w:val="00366BA4"/>
    <w:rsid w:val="00366C34"/>
    <w:rsid w:val="00366E03"/>
    <w:rsid w:val="00366E56"/>
    <w:rsid w:val="00366EAD"/>
    <w:rsid w:val="00366EBA"/>
    <w:rsid w:val="00366F48"/>
    <w:rsid w:val="00366F53"/>
    <w:rsid w:val="00367068"/>
    <w:rsid w:val="0036713A"/>
    <w:rsid w:val="00367146"/>
    <w:rsid w:val="00367148"/>
    <w:rsid w:val="003672BD"/>
    <w:rsid w:val="00367346"/>
    <w:rsid w:val="003673AA"/>
    <w:rsid w:val="003674A4"/>
    <w:rsid w:val="0036752C"/>
    <w:rsid w:val="00367568"/>
    <w:rsid w:val="00367588"/>
    <w:rsid w:val="003675AC"/>
    <w:rsid w:val="00367846"/>
    <w:rsid w:val="003678DA"/>
    <w:rsid w:val="00367978"/>
    <w:rsid w:val="00367983"/>
    <w:rsid w:val="003679C2"/>
    <w:rsid w:val="00367ADC"/>
    <w:rsid w:val="00367B21"/>
    <w:rsid w:val="00367B9C"/>
    <w:rsid w:val="00367BA6"/>
    <w:rsid w:val="00367BF8"/>
    <w:rsid w:val="00367C86"/>
    <w:rsid w:val="00367D26"/>
    <w:rsid w:val="00370115"/>
    <w:rsid w:val="0037011F"/>
    <w:rsid w:val="00370177"/>
    <w:rsid w:val="00370313"/>
    <w:rsid w:val="00370382"/>
    <w:rsid w:val="003704F8"/>
    <w:rsid w:val="0037066C"/>
    <w:rsid w:val="0037092C"/>
    <w:rsid w:val="003709A1"/>
    <w:rsid w:val="003709E4"/>
    <w:rsid w:val="003709EC"/>
    <w:rsid w:val="00370B74"/>
    <w:rsid w:val="00370C33"/>
    <w:rsid w:val="00370CFE"/>
    <w:rsid w:val="00370DA7"/>
    <w:rsid w:val="00370DFA"/>
    <w:rsid w:val="00370EDD"/>
    <w:rsid w:val="00370F08"/>
    <w:rsid w:val="00371047"/>
    <w:rsid w:val="00371172"/>
    <w:rsid w:val="003711A3"/>
    <w:rsid w:val="00371234"/>
    <w:rsid w:val="00371241"/>
    <w:rsid w:val="00371378"/>
    <w:rsid w:val="0037141B"/>
    <w:rsid w:val="00371508"/>
    <w:rsid w:val="0037151E"/>
    <w:rsid w:val="003717D3"/>
    <w:rsid w:val="0037187C"/>
    <w:rsid w:val="00371895"/>
    <w:rsid w:val="003718C8"/>
    <w:rsid w:val="00371976"/>
    <w:rsid w:val="003719CC"/>
    <w:rsid w:val="00371A2E"/>
    <w:rsid w:val="00371C6D"/>
    <w:rsid w:val="00371E9D"/>
    <w:rsid w:val="00371FB2"/>
    <w:rsid w:val="0037210E"/>
    <w:rsid w:val="0037211C"/>
    <w:rsid w:val="00372147"/>
    <w:rsid w:val="0037227D"/>
    <w:rsid w:val="003722AA"/>
    <w:rsid w:val="00372307"/>
    <w:rsid w:val="0037237A"/>
    <w:rsid w:val="00372443"/>
    <w:rsid w:val="003725A7"/>
    <w:rsid w:val="003726A2"/>
    <w:rsid w:val="003727D1"/>
    <w:rsid w:val="00372836"/>
    <w:rsid w:val="00372838"/>
    <w:rsid w:val="0037288A"/>
    <w:rsid w:val="0037290A"/>
    <w:rsid w:val="003729AB"/>
    <w:rsid w:val="003729C1"/>
    <w:rsid w:val="00372A67"/>
    <w:rsid w:val="00372ACF"/>
    <w:rsid w:val="00372AE3"/>
    <w:rsid w:val="00372BA8"/>
    <w:rsid w:val="00372C6E"/>
    <w:rsid w:val="00372D21"/>
    <w:rsid w:val="00372DCF"/>
    <w:rsid w:val="00372DD9"/>
    <w:rsid w:val="00372E61"/>
    <w:rsid w:val="00372EA5"/>
    <w:rsid w:val="00372EBC"/>
    <w:rsid w:val="00372EC8"/>
    <w:rsid w:val="00372F80"/>
    <w:rsid w:val="00372FE2"/>
    <w:rsid w:val="0037304F"/>
    <w:rsid w:val="0037313E"/>
    <w:rsid w:val="0037328A"/>
    <w:rsid w:val="003732E7"/>
    <w:rsid w:val="00373306"/>
    <w:rsid w:val="0037341A"/>
    <w:rsid w:val="0037360F"/>
    <w:rsid w:val="0037365C"/>
    <w:rsid w:val="0037365D"/>
    <w:rsid w:val="0037367F"/>
    <w:rsid w:val="003736A7"/>
    <w:rsid w:val="003736C0"/>
    <w:rsid w:val="0037377B"/>
    <w:rsid w:val="00373904"/>
    <w:rsid w:val="00373B89"/>
    <w:rsid w:val="00373C42"/>
    <w:rsid w:val="00373CDA"/>
    <w:rsid w:val="00373CEF"/>
    <w:rsid w:val="00373D3C"/>
    <w:rsid w:val="00373E47"/>
    <w:rsid w:val="00373E73"/>
    <w:rsid w:val="00373F10"/>
    <w:rsid w:val="00373F64"/>
    <w:rsid w:val="00373F93"/>
    <w:rsid w:val="00373FFF"/>
    <w:rsid w:val="003740A7"/>
    <w:rsid w:val="0037421F"/>
    <w:rsid w:val="00374431"/>
    <w:rsid w:val="0037443A"/>
    <w:rsid w:val="00374442"/>
    <w:rsid w:val="0037450B"/>
    <w:rsid w:val="003746A6"/>
    <w:rsid w:val="003746FD"/>
    <w:rsid w:val="00374701"/>
    <w:rsid w:val="0037479F"/>
    <w:rsid w:val="0037484D"/>
    <w:rsid w:val="0037485F"/>
    <w:rsid w:val="003749A6"/>
    <w:rsid w:val="003749FC"/>
    <w:rsid w:val="00374A51"/>
    <w:rsid w:val="00374A72"/>
    <w:rsid w:val="00374C6C"/>
    <w:rsid w:val="00374CFA"/>
    <w:rsid w:val="00374D25"/>
    <w:rsid w:val="00374D45"/>
    <w:rsid w:val="00374E94"/>
    <w:rsid w:val="00374EA5"/>
    <w:rsid w:val="00374F69"/>
    <w:rsid w:val="003751D5"/>
    <w:rsid w:val="00375209"/>
    <w:rsid w:val="00375296"/>
    <w:rsid w:val="0037532E"/>
    <w:rsid w:val="00375366"/>
    <w:rsid w:val="0037537C"/>
    <w:rsid w:val="003754BC"/>
    <w:rsid w:val="003754D6"/>
    <w:rsid w:val="00375549"/>
    <w:rsid w:val="00375682"/>
    <w:rsid w:val="00375754"/>
    <w:rsid w:val="003757B6"/>
    <w:rsid w:val="003757E3"/>
    <w:rsid w:val="003758DF"/>
    <w:rsid w:val="00375911"/>
    <w:rsid w:val="00375915"/>
    <w:rsid w:val="00375A90"/>
    <w:rsid w:val="00375CFE"/>
    <w:rsid w:val="00375E52"/>
    <w:rsid w:val="00375E58"/>
    <w:rsid w:val="00375EC6"/>
    <w:rsid w:val="00375F01"/>
    <w:rsid w:val="00376111"/>
    <w:rsid w:val="0037611A"/>
    <w:rsid w:val="00376138"/>
    <w:rsid w:val="00376153"/>
    <w:rsid w:val="003761E5"/>
    <w:rsid w:val="0037621C"/>
    <w:rsid w:val="00376284"/>
    <w:rsid w:val="00376338"/>
    <w:rsid w:val="003763E8"/>
    <w:rsid w:val="003764A2"/>
    <w:rsid w:val="003765CF"/>
    <w:rsid w:val="0037681E"/>
    <w:rsid w:val="003769A1"/>
    <w:rsid w:val="00376AED"/>
    <w:rsid w:val="00376AF8"/>
    <w:rsid w:val="00376BC2"/>
    <w:rsid w:val="00376D68"/>
    <w:rsid w:val="00376D6F"/>
    <w:rsid w:val="00377022"/>
    <w:rsid w:val="003771F9"/>
    <w:rsid w:val="00377296"/>
    <w:rsid w:val="003772A0"/>
    <w:rsid w:val="003772A9"/>
    <w:rsid w:val="0037732C"/>
    <w:rsid w:val="003773F9"/>
    <w:rsid w:val="00377472"/>
    <w:rsid w:val="003774FB"/>
    <w:rsid w:val="003776BC"/>
    <w:rsid w:val="0037776E"/>
    <w:rsid w:val="0037777F"/>
    <w:rsid w:val="003777A3"/>
    <w:rsid w:val="0037787F"/>
    <w:rsid w:val="00377B96"/>
    <w:rsid w:val="00377BEC"/>
    <w:rsid w:val="00377D07"/>
    <w:rsid w:val="00377DE0"/>
    <w:rsid w:val="00377FB9"/>
    <w:rsid w:val="00380049"/>
    <w:rsid w:val="003800A1"/>
    <w:rsid w:val="00380346"/>
    <w:rsid w:val="0038043B"/>
    <w:rsid w:val="003805A4"/>
    <w:rsid w:val="00380783"/>
    <w:rsid w:val="003809AE"/>
    <w:rsid w:val="00380A78"/>
    <w:rsid w:val="00380AFD"/>
    <w:rsid w:val="00380D07"/>
    <w:rsid w:val="00380DA1"/>
    <w:rsid w:val="00380ECD"/>
    <w:rsid w:val="00380FF3"/>
    <w:rsid w:val="003810AD"/>
    <w:rsid w:val="003810B3"/>
    <w:rsid w:val="0038111C"/>
    <w:rsid w:val="0038115D"/>
    <w:rsid w:val="00381191"/>
    <w:rsid w:val="00381399"/>
    <w:rsid w:val="003814CE"/>
    <w:rsid w:val="003814F1"/>
    <w:rsid w:val="0038154A"/>
    <w:rsid w:val="003816BE"/>
    <w:rsid w:val="003818BC"/>
    <w:rsid w:val="003818C7"/>
    <w:rsid w:val="003818E5"/>
    <w:rsid w:val="0038195D"/>
    <w:rsid w:val="00381A71"/>
    <w:rsid w:val="00381AFE"/>
    <w:rsid w:val="00381CAB"/>
    <w:rsid w:val="00381D0C"/>
    <w:rsid w:val="00381D3D"/>
    <w:rsid w:val="00381D76"/>
    <w:rsid w:val="00381E42"/>
    <w:rsid w:val="00381F66"/>
    <w:rsid w:val="00381FEA"/>
    <w:rsid w:val="00381FF6"/>
    <w:rsid w:val="00382070"/>
    <w:rsid w:val="00382310"/>
    <w:rsid w:val="0038234F"/>
    <w:rsid w:val="003823A3"/>
    <w:rsid w:val="003823F3"/>
    <w:rsid w:val="00382599"/>
    <w:rsid w:val="0038272F"/>
    <w:rsid w:val="003827F3"/>
    <w:rsid w:val="0038286A"/>
    <w:rsid w:val="00382B9B"/>
    <w:rsid w:val="00382C2B"/>
    <w:rsid w:val="00382CA5"/>
    <w:rsid w:val="00382E14"/>
    <w:rsid w:val="00383025"/>
    <w:rsid w:val="0038312D"/>
    <w:rsid w:val="00383161"/>
    <w:rsid w:val="00383180"/>
    <w:rsid w:val="003831B6"/>
    <w:rsid w:val="003831C1"/>
    <w:rsid w:val="0038334A"/>
    <w:rsid w:val="003833A7"/>
    <w:rsid w:val="003835BF"/>
    <w:rsid w:val="00383613"/>
    <w:rsid w:val="0038384F"/>
    <w:rsid w:val="003838D1"/>
    <w:rsid w:val="00383ABE"/>
    <w:rsid w:val="00383AC9"/>
    <w:rsid w:val="00383AF2"/>
    <w:rsid w:val="00383AFE"/>
    <w:rsid w:val="00383ECD"/>
    <w:rsid w:val="00383FBA"/>
    <w:rsid w:val="00384186"/>
    <w:rsid w:val="003841ED"/>
    <w:rsid w:val="0038421D"/>
    <w:rsid w:val="00384344"/>
    <w:rsid w:val="0038448A"/>
    <w:rsid w:val="003844A2"/>
    <w:rsid w:val="003844B2"/>
    <w:rsid w:val="00384535"/>
    <w:rsid w:val="0038460E"/>
    <w:rsid w:val="0038469B"/>
    <w:rsid w:val="0038487D"/>
    <w:rsid w:val="0038496D"/>
    <w:rsid w:val="00384ABC"/>
    <w:rsid w:val="00384D84"/>
    <w:rsid w:val="00384E7C"/>
    <w:rsid w:val="00384FED"/>
    <w:rsid w:val="00385067"/>
    <w:rsid w:val="003850BD"/>
    <w:rsid w:val="0038516B"/>
    <w:rsid w:val="003851C9"/>
    <w:rsid w:val="003851D5"/>
    <w:rsid w:val="00385226"/>
    <w:rsid w:val="00385258"/>
    <w:rsid w:val="00385280"/>
    <w:rsid w:val="0038530B"/>
    <w:rsid w:val="00385543"/>
    <w:rsid w:val="003855D2"/>
    <w:rsid w:val="0038569D"/>
    <w:rsid w:val="00385849"/>
    <w:rsid w:val="003859A8"/>
    <w:rsid w:val="00385A7A"/>
    <w:rsid w:val="00385AAD"/>
    <w:rsid w:val="00385AEF"/>
    <w:rsid w:val="00385B40"/>
    <w:rsid w:val="00385B5E"/>
    <w:rsid w:val="00385BCF"/>
    <w:rsid w:val="00385C1B"/>
    <w:rsid w:val="00385D51"/>
    <w:rsid w:val="00385D69"/>
    <w:rsid w:val="00386289"/>
    <w:rsid w:val="003862AF"/>
    <w:rsid w:val="00386321"/>
    <w:rsid w:val="0038650A"/>
    <w:rsid w:val="003865C3"/>
    <w:rsid w:val="0038678D"/>
    <w:rsid w:val="003868FB"/>
    <w:rsid w:val="003869FD"/>
    <w:rsid w:val="00386B66"/>
    <w:rsid w:val="00386B72"/>
    <w:rsid w:val="00386C9A"/>
    <w:rsid w:val="00386CD0"/>
    <w:rsid w:val="00386D0A"/>
    <w:rsid w:val="00386D61"/>
    <w:rsid w:val="00386E9F"/>
    <w:rsid w:val="00386FFB"/>
    <w:rsid w:val="0038715D"/>
    <w:rsid w:val="00387181"/>
    <w:rsid w:val="00387321"/>
    <w:rsid w:val="003873A4"/>
    <w:rsid w:val="003874F3"/>
    <w:rsid w:val="0038756B"/>
    <w:rsid w:val="00387598"/>
    <w:rsid w:val="003875C4"/>
    <w:rsid w:val="00387689"/>
    <w:rsid w:val="00387720"/>
    <w:rsid w:val="00387878"/>
    <w:rsid w:val="0038799C"/>
    <w:rsid w:val="003879A2"/>
    <w:rsid w:val="00387A01"/>
    <w:rsid w:val="00387B55"/>
    <w:rsid w:val="00387B7D"/>
    <w:rsid w:val="00387C32"/>
    <w:rsid w:val="00387F49"/>
    <w:rsid w:val="003900F1"/>
    <w:rsid w:val="0039012A"/>
    <w:rsid w:val="00390160"/>
    <w:rsid w:val="00390286"/>
    <w:rsid w:val="00390327"/>
    <w:rsid w:val="003903F5"/>
    <w:rsid w:val="00390404"/>
    <w:rsid w:val="00390732"/>
    <w:rsid w:val="0039079B"/>
    <w:rsid w:val="003907DF"/>
    <w:rsid w:val="0039088E"/>
    <w:rsid w:val="00390969"/>
    <w:rsid w:val="00390A06"/>
    <w:rsid w:val="00390A42"/>
    <w:rsid w:val="00390B0D"/>
    <w:rsid w:val="00390B30"/>
    <w:rsid w:val="00390C0B"/>
    <w:rsid w:val="00390D7C"/>
    <w:rsid w:val="00390E30"/>
    <w:rsid w:val="00390E33"/>
    <w:rsid w:val="00390F8D"/>
    <w:rsid w:val="00390FF2"/>
    <w:rsid w:val="003910A4"/>
    <w:rsid w:val="003910CF"/>
    <w:rsid w:val="00391219"/>
    <w:rsid w:val="00391372"/>
    <w:rsid w:val="003914AE"/>
    <w:rsid w:val="00391512"/>
    <w:rsid w:val="00391586"/>
    <w:rsid w:val="0039161A"/>
    <w:rsid w:val="00391639"/>
    <w:rsid w:val="003916B3"/>
    <w:rsid w:val="0039188B"/>
    <w:rsid w:val="00391893"/>
    <w:rsid w:val="0039190C"/>
    <w:rsid w:val="00391A99"/>
    <w:rsid w:val="00391AE2"/>
    <w:rsid w:val="00391B45"/>
    <w:rsid w:val="00391B51"/>
    <w:rsid w:val="00391B5A"/>
    <w:rsid w:val="00391F10"/>
    <w:rsid w:val="00391F6D"/>
    <w:rsid w:val="003922C0"/>
    <w:rsid w:val="00392410"/>
    <w:rsid w:val="0039249E"/>
    <w:rsid w:val="003924BF"/>
    <w:rsid w:val="003924DC"/>
    <w:rsid w:val="003924FA"/>
    <w:rsid w:val="00392548"/>
    <w:rsid w:val="0039258F"/>
    <w:rsid w:val="003925E0"/>
    <w:rsid w:val="0039270F"/>
    <w:rsid w:val="00392771"/>
    <w:rsid w:val="00392807"/>
    <w:rsid w:val="003928D4"/>
    <w:rsid w:val="00392A1E"/>
    <w:rsid w:val="00392B82"/>
    <w:rsid w:val="00392B8D"/>
    <w:rsid w:val="00392BC5"/>
    <w:rsid w:val="00392BFF"/>
    <w:rsid w:val="00392C08"/>
    <w:rsid w:val="00392C4F"/>
    <w:rsid w:val="00392D21"/>
    <w:rsid w:val="00392D25"/>
    <w:rsid w:val="00392E32"/>
    <w:rsid w:val="00392EFE"/>
    <w:rsid w:val="00392F33"/>
    <w:rsid w:val="00393041"/>
    <w:rsid w:val="003930F1"/>
    <w:rsid w:val="003931AA"/>
    <w:rsid w:val="0039324F"/>
    <w:rsid w:val="003934B9"/>
    <w:rsid w:val="003934E5"/>
    <w:rsid w:val="00393501"/>
    <w:rsid w:val="0039358C"/>
    <w:rsid w:val="0039368C"/>
    <w:rsid w:val="003938D6"/>
    <w:rsid w:val="00393A6D"/>
    <w:rsid w:val="00393A87"/>
    <w:rsid w:val="00393BBC"/>
    <w:rsid w:val="00393BE8"/>
    <w:rsid w:val="00393C91"/>
    <w:rsid w:val="00393C98"/>
    <w:rsid w:val="00393CF7"/>
    <w:rsid w:val="00393D3B"/>
    <w:rsid w:val="00393DBE"/>
    <w:rsid w:val="003944EF"/>
    <w:rsid w:val="00394558"/>
    <w:rsid w:val="00394694"/>
    <w:rsid w:val="0039469D"/>
    <w:rsid w:val="003946C6"/>
    <w:rsid w:val="0039471C"/>
    <w:rsid w:val="00394775"/>
    <w:rsid w:val="0039477C"/>
    <w:rsid w:val="00394867"/>
    <w:rsid w:val="0039494C"/>
    <w:rsid w:val="0039495A"/>
    <w:rsid w:val="00394B45"/>
    <w:rsid w:val="00394CAD"/>
    <w:rsid w:val="00394CC0"/>
    <w:rsid w:val="00394E5D"/>
    <w:rsid w:val="00394F95"/>
    <w:rsid w:val="003950F6"/>
    <w:rsid w:val="0039519B"/>
    <w:rsid w:val="0039523A"/>
    <w:rsid w:val="0039529D"/>
    <w:rsid w:val="003952AE"/>
    <w:rsid w:val="0039535D"/>
    <w:rsid w:val="00395399"/>
    <w:rsid w:val="003956F8"/>
    <w:rsid w:val="00395962"/>
    <w:rsid w:val="00395A5E"/>
    <w:rsid w:val="00395AF6"/>
    <w:rsid w:val="00395B00"/>
    <w:rsid w:val="00395BDD"/>
    <w:rsid w:val="00395C7A"/>
    <w:rsid w:val="00395C8C"/>
    <w:rsid w:val="00395DA5"/>
    <w:rsid w:val="00395ED0"/>
    <w:rsid w:val="00395F1F"/>
    <w:rsid w:val="00395F2F"/>
    <w:rsid w:val="00395F6A"/>
    <w:rsid w:val="003960B6"/>
    <w:rsid w:val="003961C7"/>
    <w:rsid w:val="00396217"/>
    <w:rsid w:val="00396357"/>
    <w:rsid w:val="0039644D"/>
    <w:rsid w:val="003964AA"/>
    <w:rsid w:val="00396515"/>
    <w:rsid w:val="00396546"/>
    <w:rsid w:val="00396567"/>
    <w:rsid w:val="003967A3"/>
    <w:rsid w:val="003968E3"/>
    <w:rsid w:val="00396A0C"/>
    <w:rsid w:val="00396AF8"/>
    <w:rsid w:val="00396B9A"/>
    <w:rsid w:val="00396CB6"/>
    <w:rsid w:val="00396CD0"/>
    <w:rsid w:val="00396DD6"/>
    <w:rsid w:val="00396E3E"/>
    <w:rsid w:val="00396FF0"/>
    <w:rsid w:val="00397124"/>
    <w:rsid w:val="00397454"/>
    <w:rsid w:val="003976D0"/>
    <w:rsid w:val="003976E8"/>
    <w:rsid w:val="003977E9"/>
    <w:rsid w:val="00397817"/>
    <w:rsid w:val="00397838"/>
    <w:rsid w:val="003978F8"/>
    <w:rsid w:val="003979A4"/>
    <w:rsid w:val="00397C82"/>
    <w:rsid w:val="00397DF7"/>
    <w:rsid w:val="00397E32"/>
    <w:rsid w:val="00397FD7"/>
    <w:rsid w:val="003A0054"/>
    <w:rsid w:val="003A03C5"/>
    <w:rsid w:val="003A0434"/>
    <w:rsid w:val="003A049D"/>
    <w:rsid w:val="003A04AA"/>
    <w:rsid w:val="003A04DE"/>
    <w:rsid w:val="003A053E"/>
    <w:rsid w:val="003A05B7"/>
    <w:rsid w:val="003A061D"/>
    <w:rsid w:val="003A07E5"/>
    <w:rsid w:val="003A08E4"/>
    <w:rsid w:val="003A09C2"/>
    <w:rsid w:val="003A0B3A"/>
    <w:rsid w:val="003A0D2F"/>
    <w:rsid w:val="003A0D7C"/>
    <w:rsid w:val="003A0E5A"/>
    <w:rsid w:val="003A0EB0"/>
    <w:rsid w:val="003A0EC2"/>
    <w:rsid w:val="003A0ED7"/>
    <w:rsid w:val="003A0F50"/>
    <w:rsid w:val="003A0FC8"/>
    <w:rsid w:val="003A1123"/>
    <w:rsid w:val="003A115F"/>
    <w:rsid w:val="003A118D"/>
    <w:rsid w:val="003A11F7"/>
    <w:rsid w:val="003A162B"/>
    <w:rsid w:val="003A164C"/>
    <w:rsid w:val="003A1757"/>
    <w:rsid w:val="003A183C"/>
    <w:rsid w:val="003A194F"/>
    <w:rsid w:val="003A1BE4"/>
    <w:rsid w:val="003A1BF6"/>
    <w:rsid w:val="003A2073"/>
    <w:rsid w:val="003A22AC"/>
    <w:rsid w:val="003A22CF"/>
    <w:rsid w:val="003A22E7"/>
    <w:rsid w:val="003A24B1"/>
    <w:rsid w:val="003A24DF"/>
    <w:rsid w:val="003A255E"/>
    <w:rsid w:val="003A2585"/>
    <w:rsid w:val="003A27BE"/>
    <w:rsid w:val="003A29A0"/>
    <w:rsid w:val="003A29C6"/>
    <w:rsid w:val="003A2A31"/>
    <w:rsid w:val="003A2A77"/>
    <w:rsid w:val="003A2C21"/>
    <w:rsid w:val="003A2CA1"/>
    <w:rsid w:val="003A2CBA"/>
    <w:rsid w:val="003A2CC5"/>
    <w:rsid w:val="003A2E72"/>
    <w:rsid w:val="003A2FE4"/>
    <w:rsid w:val="003A3060"/>
    <w:rsid w:val="003A318A"/>
    <w:rsid w:val="003A3225"/>
    <w:rsid w:val="003A3346"/>
    <w:rsid w:val="003A3359"/>
    <w:rsid w:val="003A3436"/>
    <w:rsid w:val="003A344B"/>
    <w:rsid w:val="003A36DC"/>
    <w:rsid w:val="003A3808"/>
    <w:rsid w:val="003A382D"/>
    <w:rsid w:val="003A3894"/>
    <w:rsid w:val="003A38C9"/>
    <w:rsid w:val="003A3930"/>
    <w:rsid w:val="003A3936"/>
    <w:rsid w:val="003A39F6"/>
    <w:rsid w:val="003A3A06"/>
    <w:rsid w:val="003A3AA0"/>
    <w:rsid w:val="003A3B33"/>
    <w:rsid w:val="003A3B92"/>
    <w:rsid w:val="003A3BF1"/>
    <w:rsid w:val="003A3D66"/>
    <w:rsid w:val="003A3DC0"/>
    <w:rsid w:val="003A3F34"/>
    <w:rsid w:val="003A4030"/>
    <w:rsid w:val="003A407B"/>
    <w:rsid w:val="003A40FE"/>
    <w:rsid w:val="003A4130"/>
    <w:rsid w:val="003A41D8"/>
    <w:rsid w:val="003A427E"/>
    <w:rsid w:val="003A448D"/>
    <w:rsid w:val="003A45CF"/>
    <w:rsid w:val="003A465F"/>
    <w:rsid w:val="003A46BA"/>
    <w:rsid w:val="003A474B"/>
    <w:rsid w:val="003A4768"/>
    <w:rsid w:val="003A47A2"/>
    <w:rsid w:val="003A48D6"/>
    <w:rsid w:val="003A48E4"/>
    <w:rsid w:val="003A4910"/>
    <w:rsid w:val="003A494C"/>
    <w:rsid w:val="003A49A2"/>
    <w:rsid w:val="003A49B0"/>
    <w:rsid w:val="003A4A5A"/>
    <w:rsid w:val="003A4B1D"/>
    <w:rsid w:val="003A4BA7"/>
    <w:rsid w:val="003A4C23"/>
    <w:rsid w:val="003A4C37"/>
    <w:rsid w:val="003A4C97"/>
    <w:rsid w:val="003A4D9B"/>
    <w:rsid w:val="003A510D"/>
    <w:rsid w:val="003A5316"/>
    <w:rsid w:val="003A53A5"/>
    <w:rsid w:val="003A5614"/>
    <w:rsid w:val="003A57D5"/>
    <w:rsid w:val="003A584B"/>
    <w:rsid w:val="003A5A8E"/>
    <w:rsid w:val="003A5AF7"/>
    <w:rsid w:val="003A5BA8"/>
    <w:rsid w:val="003A5C4E"/>
    <w:rsid w:val="003A5C65"/>
    <w:rsid w:val="003A5D0E"/>
    <w:rsid w:val="003A5DA9"/>
    <w:rsid w:val="003A5E5E"/>
    <w:rsid w:val="003A5E81"/>
    <w:rsid w:val="003A5EE5"/>
    <w:rsid w:val="003A5FBD"/>
    <w:rsid w:val="003A5FEF"/>
    <w:rsid w:val="003A5FF2"/>
    <w:rsid w:val="003A6027"/>
    <w:rsid w:val="003A6080"/>
    <w:rsid w:val="003A62D4"/>
    <w:rsid w:val="003A6314"/>
    <w:rsid w:val="003A63A9"/>
    <w:rsid w:val="003A63B1"/>
    <w:rsid w:val="003A6555"/>
    <w:rsid w:val="003A657D"/>
    <w:rsid w:val="003A659E"/>
    <w:rsid w:val="003A65B3"/>
    <w:rsid w:val="003A667D"/>
    <w:rsid w:val="003A6745"/>
    <w:rsid w:val="003A67C7"/>
    <w:rsid w:val="003A680D"/>
    <w:rsid w:val="003A68E3"/>
    <w:rsid w:val="003A6995"/>
    <w:rsid w:val="003A69F6"/>
    <w:rsid w:val="003A6A26"/>
    <w:rsid w:val="003A6A3C"/>
    <w:rsid w:val="003A6B39"/>
    <w:rsid w:val="003A6B8B"/>
    <w:rsid w:val="003A6BB5"/>
    <w:rsid w:val="003A6CFB"/>
    <w:rsid w:val="003A6D20"/>
    <w:rsid w:val="003A6D37"/>
    <w:rsid w:val="003A6F3A"/>
    <w:rsid w:val="003A6FA2"/>
    <w:rsid w:val="003A6FD7"/>
    <w:rsid w:val="003A70DF"/>
    <w:rsid w:val="003A7202"/>
    <w:rsid w:val="003A736F"/>
    <w:rsid w:val="003A759A"/>
    <w:rsid w:val="003A7606"/>
    <w:rsid w:val="003A763D"/>
    <w:rsid w:val="003A770A"/>
    <w:rsid w:val="003A7780"/>
    <w:rsid w:val="003A78CF"/>
    <w:rsid w:val="003A791D"/>
    <w:rsid w:val="003A7925"/>
    <w:rsid w:val="003A7A45"/>
    <w:rsid w:val="003A7A82"/>
    <w:rsid w:val="003A7ACB"/>
    <w:rsid w:val="003A7B71"/>
    <w:rsid w:val="003A7CF9"/>
    <w:rsid w:val="003A7DA2"/>
    <w:rsid w:val="003A7DC6"/>
    <w:rsid w:val="003A7DE3"/>
    <w:rsid w:val="003A7E3B"/>
    <w:rsid w:val="003A7E40"/>
    <w:rsid w:val="003A7EB3"/>
    <w:rsid w:val="003B0107"/>
    <w:rsid w:val="003B0181"/>
    <w:rsid w:val="003B0246"/>
    <w:rsid w:val="003B024C"/>
    <w:rsid w:val="003B0274"/>
    <w:rsid w:val="003B0357"/>
    <w:rsid w:val="003B0534"/>
    <w:rsid w:val="003B057D"/>
    <w:rsid w:val="003B0691"/>
    <w:rsid w:val="003B07E4"/>
    <w:rsid w:val="003B087B"/>
    <w:rsid w:val="003B0988"/>
    <w:rsid w:val="003B099F"/>
    <w:rsid w:val="003B0C4E"/>
    <w:rsid w:val="003B0CB6"/>
    <w:rsid w:val="003B0D36"/>
    <w:rsid w:val="003B0F18"/>
    <w:rsid w:val="003B0F3E"/>
    <w:rsid w:val="003B0FEB"/>
    <w:rsid w:val="003B1068"/>
    <w:rsid w:val="003B1086"/>
    <w:rsid w:val="003B1095"/>
    <w:rsid w:val="003B120F"/>
    <w:rsid w:val="003B131F"/>
    <w:rsid w:val="003B146C"/>
    <w:rsid w:val="003B14F1"/>
    <w:rsid w:val="003B1587"/>
    <w:rsid w:val="003B160D"/>
    <w:rsid w:val="003B1660"/>
    <w:rsid w:val="003B16CC"/>
    <w:rsid w:val="003B16FB"/>
    <w:rsid w:val="003B1758"/>
    <w:rsid w:val="003B17FC"/>
    <w:rsid w:val="003B18B3"/>
    <w:rsid w:val="003B1A97"/>
    <w:rsid w:val="003B1B80"/>
    <w:rsid w:val="003B1C1F"/>
    <w:rsid w:val="003B1CE5"/>
    <w:rsid w:val="003B1CF3"/>
    <w:rsid w:val="003B1D11"/>
    <w:rsid w:val="003B1D48"/>
    <w:rsid w:val="003B1E92"/>
    <w:rsid w:val="003B1F10"/>
    <w:rsid w:val="003B1F63"/>
    <w:rsid w:val="003B2052"/>
    <w:rsid w:val="003B20A3"/>
    <w:rsid w:val="003B2172"/>
    <w:rsid w:val="003B21A2"/>
    <w:rsid w:val="003B2260"/>
    <w:rsid w:val="003B23E9"/>
    <w:rsid w:val="003B2493"/>
    <w:rsid w:val="003B24DD"/>
    <w:rsid w:val="003B24F2"/>
    <w:rsid w:val="003B26DF"/>
    <w:rsid w:val="003B278F"/>
    <w:rsid w:val="003B27F9"/>
    <w:rsid w:val="003B2966"/>
    <w:rsid w:val="003B2AED"/>
    <w:rsid w:val="003B2B4C"/>
    <w:rsid w:val="003B2B60"/>
    <w:rsid w:val="003B2B85"/>
    <w:rsid w:val="003B2BF2"/>
    <w:rsid w:val="003B2E7E"/>
    <w:rsid w:val="003B2F6E"/>
    <w:rsid w:val="003B2F79"/>
    <w:rsid w:val="003B2F81"/>
    <w:rsid w:val="003B3165"/>
    <w:rsid w:val="003B3361"/>
    <w:rsid w:val="003B3586"/>
    <w:rsid w:val="003B36C0"/>
    <w:rsid w:val="003B37FD"/>
    <w:rsid w:val="003B38DD"/>
    <w:rsid w:val="003B3BC7"/>
    <w:rsid w:val="003B3BE3"/>
    <w:rsid w:val="003B3C7A"/>
    <w:rsid w:val="003B3C91"/>
    <w:rsid w:val="003B3D8D"/>
    <w:rsid w:val="003B3DBE"/>
    <w:rsid w:val="003B3E46"/>
    <w:rsid w:val="003B3E82"/>
    <w:rsid w:val="003B3F69"/>
    <w:rsid w:val="003B4112"/>
    <w:rsid w:val="003B41D6"/>
    <w:rsid w:val="003B41E6"/>
    <w:rsid w:val="003B4242"/>
    <w:rsid w:val="003B426D"/>
    <w:rsid w:val="003B4283"/>
    <w:rsid w:val="003B431D"/>
    <w:rsid w:val="003B4359"/>
    <w:rsid w:val="003B43FE"/>
    <w:rsid w:val="003B4409"/>
    <w:rsid w:val="003B4464"/>
    <w:rsid w:val="003B4562"/>
    <w:rsid w:val="003B4568"/>
    <w:rsid w:val="003B45C1"/>
    <w:rsid w:val="003B47C1"/>
    <w:rsid w:val="003B485A"/>
    <w:rsid w:val="003B48B1"/>
    <w:rsid w:val="003B48BC"/>
    <w:rsid w:val="003B4914"/>
    <w:rsid w:val="003B494C"/>
    <w:rsid w:val="003B4AA4"/>
    <w:rsid w:val="003B4AD4"/>
    <w:rsid w:val="003B4C84"/>
    <w:rsid w:val="003B4D2D"/>
    <w:rsid w:val="003B4D5A"/>
    <w:rsid w:val="003B4EC3"/>
    <w:rsid w:val="003B505B"/>
    <w:rsid w:val="003B5081"/>
    <w:rsid w:val="003B5086"/>
    <w:rsid w:val="003B5368"/>
    <w:rsid w:val="003B537C"/>
    <w:rsid w:val="003B53B8"/>
    <w:rsid w:val="003B53F1"/>
    <w:rsid w:val="003B54D3"/>
    <w:rsid w:val="003B55F5"/>
    <w:rsid w:val="003B572A"/>
    <w:rsid w:val="003B5742"/>
    <w:rsid w:val="003B5831"/>
    <w:rsid w:val="003B5962"/>
    <w:rsid w:val="003B59EF"/>
    <w:rsid w:val="003B5A5F"/>
    <w:rsid w:val="003B5AF9"/>
    <w:rsid w:val="003B5D5F"/>
    <w:rsid w:val="003B5D75"/>
    <w:rsid w:val="003B5E3E"/>
    <w:rsid w:val="003B5EA3"/>
    <w:rsid w:val="003B5EE8"/>
    <w:rsid w:val="003B5F4A"/>
    <w:rsid w:val="003B5F8F"/>
    <w:rsid w:val="003B606B"/>
    <w:rsid w:val="003B6124"/>
    <w:rsid w:val="003B625A"/>
    <w:rsid w:val="003B6287"/>
    <w:rsid w:val="003B644D"/>
    <w:rsid w:val="003B6477"/>
    <w:rsid w:val="003B64A1"/>
    <w:rsid w:val="003B6723"/>
    <w:rsid w:val="003B677B"/>
    <w:rsid w:val="003B67D8"/>
    <w:rsid w:val="003B6917"/>
    <w:rsid w:val="003B6AD0"/>
    <w:rsid w:val="003B6B2C"/>
    <w:rsid w:val="003B6B4B"/>
    <w:rsid w:val="003B6BD4"/>
    <w:rsid w:val="003B6C79"/>
    <w:rsid w:val="003B6C7B"/>
    <w:rsid w:val="003B6CB4"/>
    <w:rsid w:val="003B6DFB"/>
    <w:rsid w:val="003B7084"/>
    <w:rsid w:val="003B70F4"/>
    <w:rsid w:val="003B715E"/>
    <w:rsid w:val="003B719B"/>
    <w:rsid w:val="003B720C"/>
    <w:rsid w:val="003B7352"/>
    <w:rsid w:val="003B7478"/>
    <w:rsid w:val="003B7554"/>
    <w:rsid w:val="003B758C"/>
    <w:rsid w:val="003B759D"/>
    <w:rsid w:val="003B75F9"/>
    <w:rsid w:val="003B7707"/>
    <w:rsid w:val="003B7727"/>
    <w:rsid w:val="003B7738"/>
    <w:rsid w:val="003B792C"/>
    <w:rsid w:val="003B79DF"/>
    <w:rsid w:val="003B7AF8"/>
    <w:rsid w:val="003B7B18"/>
    <w:rsid w:val="003B7B1C"/>
    <w:rsid w:val="003B7B36"/>
    <w:rsid w:val="003B7C46"/>
    <w:rsid w:val="003B7DD7"/>
    <w:rsid w:val="003B7F72"/>
    <w:rsid w:val="003C00C7"/>
    <w:rsid w:val="003C0159"/>
    <w:rsid w:val="003C028A"/>
    <w:rsid w:val="003C0376"/>
    <w:rsid w:val="003C04E9"/>
    <w:rsid w:val="003C0500"/>
    <w:rsid w:val="003C05CB"/>
    <w:rsid w:val="003C05D4"/>
    <w:rsid w:val="003C08A7"/>
    <w:rsid w:val="003C0902"/>
    <w:rsid w:val="003C0936"/>
    <w:rsid w:val="003C09C1"/>
    <w:rsid w:val="003C0C68"/>
    <w:rsid w:val="003C0D08"/>
    <w:rsid w:val="003C0DC4"/>
    <w:rsid w:val="003C0F5D"/>
    <w:rsid w:val="003C0FC0"/>
    <w:rsid w:val="003C103C"/>
    <w:rsid w:val="003C1078"/>
    <w:rsid w:val="003C10BA"/>
    <w:rsid w:val="003C10C0"/>
    <w:rsid w:val="003C1244"/>
    <w:rsid w:val="003C12A5"/>
    <w:rsid w:val="003C1364"/>
    <w:rsid w:val="003C1368"/>
    <w:rsid w:val="003C1489"/>
    <w:rsid w:val="003C1499"/>
    <w:rsid w:val="003C14D9"/>
    <w:rsid w:val="003C14F1"/>
    <w:rsid w:val="003C1572"/>
    <w:rsid w:val="003C1661"/>
    <w:rsid w:val="003C170C"/>
    <w:rsid w:val="003C171C"/>
    <w:rsid w:val="003C1725"/>
    <w:rsid w:val="003C17FE"/>
    <w:rsid w:val="003C1829"/>
    <w:rsid w:val="003C199A"/>
    <w:rsid w:val="003C19E4"/>
    <w:rsid w:val="003C1A8F"/>
    <w:rsid w:val="003C1ADE"/>
    <w:rsid w:val="003C1BA3"/>
    <w:rsid w:val="003C1D0E"/>
    <w:rsid w:val="003C1E97"/>
    <w:rsid w:val="003C1EE2"/>
    <w:rsid w:val="003C1FD6"/>
    <w:rsid w:val="003C1FE9"/>
    <w:rsid w:val="003C204A"/>
    <w:rsid w:val="003C204C"/>
    <w:rsid w:val="003C2083"/>
    <w:rsid w:val="003C2369"/>
    <w:rsid w:val="003C242D"/>
    <w:rsid w:val="003C2448"/>
    <w:rsid w:val="003C2452"/>
    <w:rsid w:val="003C2467"/>
    <w:rsid w:val="003C24EF"/>
    <w:rsid w:val="003C253B"/>
    <w:rsid w:val="003C2651"/>
    <w:rsid w:val="003C295A"/>
    <w:rsid w:val="003C298D"/>
    <w:rsid w:val="003C2AB8"/>
    <w:rsid w:val="003C2C2E"/>
    <w:rsid w:val="003C2D86"/>
    <w:rsid w:val="003C2E39"/>
    <w:rsid w:val="003C2F15"/>
    <w:rsid w:val="003C2F8E"/>
    <w:rsid w:val="003C3244"/>
    <w:rsid w:val="003C32AD"/>
    <w:rsid w:val="003C3318"/>
    <w:rsid w:val="003C331E"/>
    <w:rsid w:val="003C3348"/>
    <w:rsid w:val="003C336F"/>
    <w:rsid w:val="003C337B"/>
    <w:rsid w:val="003C33AF"/>
    <w:rsid w:val="003C3468"/>
    <w:rsid w:val="003C34DB"/>
    <w:rsid w:val="003C35FE"/>
    <w:rsid w:val="003C3723"/>
    <w:rsid w:val="003C37B3"/>
    <w:rsid w:val="003C37F5"/>
    <w:rsid w:val="003C388F"/>
    <w:rsid w:val="003C3A04"/>
    <w:rsid w:val="003C3A22"/>
    <w:rsid w:val="003C3AEB"/>
    <w:rsid w:val="003C3B26"/>
    <w:rsid w:val="003C3C9F"/>
    <w:rsid w:val="003C3CD8"/>
    <w:rsid w:val="003C3CDC"/>
    <w:rsid w:val="003C3D9A"/>
    <w:rsid w:val="003C3DC1"/>
    <w:rsid w:val="003C3EE8"/>
    <w:rsid w:val="003C3F8E"/>
    <w:rsid w:val="003C4187"/>
    <w:rsid w:val="003C4312"/>
    <w:rsid w:val="003C437E"/>
    <w:rsid w:val="003C43A9"/>
    <w:rsid w:val="003C448E"/>
    <w:rsid w:val="003C44BD"/>
    <w:rsid w:val="003C44F7"/>
    <w:rsid w:val="003C4503"/>
    <w:rsid w:val="003C46BF"/>
    <w:rsid w:val="003C494D"/>
    <w:rsid w:val="003C49A5"/>
    <w:rsid w:val="003C4E3B"/>
    <w:rsid w:val="003C4E61"/>
    <w:rsid w:val="003C4E77"/>
    <w:rsid w:val="003C5164"/>
    <w:rsid w:val="003C52F4"/>
    <w:rsid w:val="003C5355"/>
    <w:rsid w:val="003C5364"/>
    <w:rsid w:val="003C5397"/>
    <w:rsid w:val="003C54CD"/>
    <w:rsid w:val="003C54DF"/>
    <w:rsid w:val="003C54F2"/>
    <w:rsid w:val="003C5576"/>
    <w:rsid w:val="003C5602"/>
    <w:rsid w:val="003C57D4"/>
    <w:rsid w:val="003C58CC"/>
    <w:rsid w:val="003C599A"/>
    <w:rsid w:val="003C5B28"/>
    <w:rsid w:val="003C5B9F"/>
    <w:rsid w:val="003C5E4F"/>
    <w:rsid w:val="003C5F04"/>
    <w:rsid w:val="003C600A"/>
    <w:rsid w:val="003C600B"/>
    <w:rsid w:val="003C611A"/>
    <w:rsid w:val="003C6186"/>
    <w:rsid w:val="003C61AB"/>
    <w:rsid w:val="003C62E9"/>
    <w:rsid w:val="003C6374"/>
    <w:rsid w:val="003C641F"/>
    <w:rsid w:val="003C65D1"/>
    <w:rsid w:val="003C6824"/>
    <w:rsid w:val="003C6901"/>
    <w:rsid w:val="003C6906"/>
    <w:rsid w:val="003C6AF0"/>
    <w:rsid w:val="003C6BB8"/>
    <w:rsid w:val="003C6BCA"/>
    <w:rsid w:val="003C6BEC"/>
    <w:rsid w:val="003C6DDC"/>
    <w:rsid w:val="003C6EB8"/>
    <w:rsid w:val="003C703A"/>
    <w:rsid w:val="003C7050"/>
    <w:rsid w:val="003C710A"/>
    <w:rsid w:val="003C72BF"/>
    <w:rsid w:val="003C7370"/>
    <w:rsid w:val="003C740C"/>
    <w:rsid w:val="003C749C"/>
    <w:rsid w:val="003C753F"/>
    <w:rsid w:val="003C75A2"/>
    <w:rsid w:val="003C75CD"/>
    <w:rsid w:val="003C777A"/>
    <w:rsid w:val="003C7808"/>
    <w:rsid w:val="003C782C"/>
    <w:rsid w:val="003C7959"/>
    <w:rsid w:val="003C7AF5"/>
    <w:rsid w:val="003C7B11"/>
    <w:rsid w:val="003C7C54"/>
    <w:rsid w:val="003C7C69"/>
    <w:rsid w:val="003C7CA6"/>
    <w:rsid w:val="003C7CCB"/>
    <w:rsid w:val="003C7DDC"/>
    <w:rsid w:val="003C7E34"/>
    <w:rsid w:val="003C7E69"/>
    <w:rsid w:val="003D0028"/>
    <w:rsid w:val="003D003F"/>
    <w:rsid w:val="003D0041"/>
    <w:rsid w:val="003D0246"/>
    <w:rsid w:val="003D027B"/>
    <w:rsid w:val="003D02A4"/>
    <w:rsid w:val="003D0537"/>
    <w:rsid w:val="003D057A"/>
    <w:rsid w:val="003D058C"/>
    <w:rsid w:val="003D063B"/>
    <w:rsid w:val="003D0667"/>
    <w:rsid w:val="003D072E"/>
    <w:rsid w:val="003D077D"/>
    <w:rsid w:val="003D07FA"/>
    <w:rsid w:val="003D0881"/>
    <w:rsid w:val="003D0974"/>
    <w:rsid w:val="003D0A1E"/>
    <w:rsid w:val="003D0AE6"/>
    <w:rsid w:val="003D0B96"/>
    <w:rsid w:val="003D0C3A"/>
    <w:rsid w:val="003D0C6C"/>
    <w:rsid w:val="003D0DCD"/>
    <w:rsid w:val="003D0F4F"/>
    <w:rsid w:val="003D0FEC"/>
    <w:rsid w:val="003D1010"/>
    <w:rsid w:val="003D120C"/>
    <w:rsid w:val="003D130A"/>
    <w:rsid w:val="003D136B"/>
    <w:rsid w:val="003D1373"/>
    <w:rsid w:val="003D15AC"/>
    <w:rsid w:val="003D15F8"/>
    <w:rsid w:val="003D15FD"/>
    <w:rsid w:val="003D176F"/>
    <w:rsid w:val="003D181E"/>
    <w:rsid w:val="003D190A"/>
    <w:rsid w:val="003D1B19"/>
    <w:rsid w:val="003D1C69"/>
    <w:rsid w:val="003D1D0F"/>
    <w:rsid w:val="003D1D2E"/>
    <w:rsid w:val="003D1D31"/>
    <w:rsid w:val="003D1F65"/>
    <w:rsid w:val="003D20AF"/>
    <w:rsid w:val="003D2318"/>
    <w:rsid w:val="003D2350"/>
    <w:rsid w:val="003D2446"/>
    <w:rsid w:val="003D24CA"/>
    <w:rsid w:val="003D2548"/>
    <w:rsid w:val="003D26C5"/>
    <w:rsid w:val="003D274F"/>
    <w:rsid w:val="003D277C"/>
    <w:rsid w:val="003D2852"/>
    <w:rsid w:val="003D2932"/>
    <w:rsid w:val="003D2A1A"/>
    <w:rsid w:val="003D2AF6"/>
    <w:rsid w:val="003D2B16"/>
    <w:rsid w:val="003D3021"/>
    <w:rsid w:val="003D3139"/>
    <w:rsid w:val="003D31E8"/>
    <w:rsid w:val="003D324B"/>
    <w:rsid w:val="003D3292"/>
    <w:rsid w:val="003D32DD"/>
    <w:rsid w:val="003D33E8"/>
    <w:rsid w:val="003D3608"/>
    <w:rsid w:val="003D3616"/>
    <w:rsid w:val="003D363C"/>
    <w:rsid w:val="003D38DE"/>
    <w:rsid w:val="003D3AE9"/>
    <w:rsid w:val="003D3B5B"/>
    <w:rsid w:val="003D3BC7"/>
    <w:rsid w:val="003D3BD8"/>
    <w:rsid w:val="003D3C3D"/>
    <w:rsid w:val="003D3C96"/>
    <w:rsid w:val="003D3E39"/>
    <w:rsid w:val="003D3E97"/>
    <w:rsid w:val="003D3EDD"/>
    <w:rsid w:val="003D3EEC"/>
    <w:rsid w:val="003D3F04"/>
    <w:rsid w:val="003D3FAC"/>
    <w:rsid w:val="003D4073"/>
    <w:rsid w:val="003D40AF"/>
    <w:rsid w:val="003D40D0"/>
    <w:rsid w:val="003D41A5"/>
    <w:rsid w:val="003D421D"/>
    <w:rsid w:val="003D425F"/>
    <w:rsid w:val="003D450D"/>
    <w:rsid w:val="003D4564"/>
    <w:rsid w:val="003D47B7"/>
    <w:rsid w:val="003D4A6A"/>
    <w:rsid w:val="003D4AD7"/>
    <w:rsid w:val="003D4B4D"/>
    <w:rsid w:val="003D4BE8"/>
    <w:rsid w:val="003D4C94"/>
    <w:rsid w:val="003D4CEB"/>
    <w:rsid w:val="003D4D66"/>
    <w:rsid w:val="003D4E04"/>
    <w:rsid w:val="003D4E35"/>
    <w:rsid w:val="003D4E66"/>
    <w:rsid w:val="003D502C"/>
    <w:rsid w:val="003D5063"/>
    <w:rsid w:val="003D5091"/>
    <w:rsid w:val="003D50CC"/>
    <w:rsid w:val="003D5194"/>
    <w:rsid w:val="003D52E8"/>
    <w:rsid w:val="003D5434"/>
    <w:rsid w:val="003D54AA"/>
    <w:rsid w:val="003D571D"/>
    <w:rsid w:val="003D5903"/>
    <w:rsid w:val="003D5955"/>
    <w:rsid w:val="003D59FF"/>
    <w:rsid w:val="003D5BDE"/>
    <w:rsid w:val="003D5C5F"/>
    <w:rsid w:val="003D5C8F"/>
    <w:rsid w:val="003D5D40"/>
    <w:rsid w:val="003D5D97"/>
    <w:rsid w:val="003D5E39"/>
    <w:rsid w:val="003D5F43"/>
    <w:rsid w:val="003D603B"/>
    <w:rsid w:val="003D604B"/>
    <w:rsid w:val="003D61B4"/>
    <w:rsid w:val="003D6270"/>
    <w:rsid w:val="003D62DF"/>
    <w:rsid w:val="003D62F8"/>
    <w:rsid w:val="003D638A"/>
    <w:rsid w:val="003D63B7"/>
    <w:rsid w:val="003D6434"/>
    <w:rsid w:val="003D6635"/>
    <w:rsid w:val="003D664C"/>
    <w:rsid w:val="003D67AF"/>
    <w:rsid w:val="003D67F2"/>
    <w:rsid w:val="003D6802"/>
    <w:rsid w:val="003D6858"/>
    <w:rsid w:val="003D6862"/>
    <w:rsid w:val="003D6929"/>
    <w:rsid w:val="003D693A"/>
    <w:rsid w:val="003D6993"/>
    <w:rsid w:val="003D6CE0"/>
    <w:rsid w:val="003D6CF6"/>
    <w:rsid w:val="003D6DD8"/>
    <w:rsid w:val="003D6E8C"/>
    <w:rsid w:val="003D6F59"/>
    <w:rsid w:val="003D6F5A"/>
    <w:rsid w:val="003D7003"/>
    <w:rsid w:val="003D704D"/>
    <w:rsid w:val="003D70A5"/>
    <w:rsid w:val="003D7146"/>
    <w:rsid w:val="003D72A3"/>
    <w:rsid w:val="003D7369"/>
    <w:rsid w:val="003D7370"/>
    <w:rsid w:val="003D750A"/>
    <w:rsid w:val="003D7571"/>
    <w:rsid w:val="003D7593"/>
    <w:rsid w:val="003D760E"/>
    <w:rsid w:val="003D762F"/>
    <w:rsid w:val="003D76BB"/>
    <w:rsid w:val="003D76D3"/>
    <w:rsid w:val="003D76D9"/>
    <w:rsid w:val="003D77BB"/>
    <w:rsid w:val="003D7B2A"/>
    <w:rsid w:val="003D7B47"/>
    <w:rsid w:val="003D7BD3"/>
    <w:rsid w:val="003D7BF7"/>
    <w:rsid w:val="003D7C59"/>
    <w:rsid w:val="003D7CBB"/>
    <w:rsid w:val="003D7EEF"/>
    <w:rsid w:val="003E00D2"/>
    <w:rsid w:val="003E019E"/>
    <w:rsid w:val="003E0277"/>
    <w:rsid w:val="003E027E"/>
    <w:rsid w:val="003E0282"/>
    <w:rsid w:val="003E031B"/>
    <w:rsid w:val="003E0334"/>
    <w:rsid w:val="003E03E2"/>
    <w:rsid w:val="003E0421"/>
    <w:rsid w:val="003E0531"/>
    <w:rsid w:val="003E0563"/>
    <w:rsid w:val="003E0565"/>
    <w:rsid w:val="003E05EC"/>
    <w:rsid w:val="003E0621"/>
    <w:rsid w:val="003E06D6"/>
    <w:rsid w:val="003E077A"/>
    <w:rsid w:val="003E0816"/>
    <w:rsid w:val="003E089C"/>
    <w:rsid w:val="003E08C7"/>
    <w:rsid w:val="003E08EA"/>
    <w:rsid w:val="003E09CD"/>
    <w:rsid w:val="003E0AC6"/>
    <w:rsid w:val="003E0C5E"/>
    <w:rsid w:val="003E0C9F"/>
    <w:rsid w:val="003E0D73"/>
    <w:rsid w:val="003E0DA0"/>
    <w:rsid w:val="003E0DAD"/>
    <w:rsid w:val="003E0DE7"/>
    <w:rsid w:val="003E104A"/>
    <w:rsid w:val="003E1066"/>
    <w:rsid w:val="003E12A7"/>
    <w:rsid w:val="003E12EF"/>
    <w:rsid w:val="003E1414"/>
    <w:rsid w:val="003E158E"/>
    <w:rsid w:val="003E1644"/>
    <w:rsid w:val="003E1682"/>
    <w:rsid w:val="003E16E3"/>
    <w:rsid w:val="003E1926"/>
    <w:rsid w:val="003E1AA9"/>
    <w:rsid w:val="003E1ADA"/>
    <w:rsid w:val="003E1DEB"/>
    <w:rsid w:val="003E1F16"/>
    <w:rsid w:val="003E2097"/>
    <w:rsid w:val="003E2211"/>
    <w:rsid w:val="003E224F"/>
    <w:rsid w:val="003E22A2"/>
    <w:rsid w:val="003E22A5"/>
    <w:rsid w:val="003E2458"/>
    <w:rsid w:val="003E2465"/>
    <w:rsid w:val="003E25D7"/>
    <w:rsid w:val="003E2645"/>
    <w:rsid w:val="003E27F6"/>
    <w:rsid w:val="003E281E"/>
    <w:rsid w:val="003E2949"/>
    <w:rsid w:val="003E2A1B"/>
    <w:rsid w:val="003E2BA8"/>
    <w:rsid w:val="003E2C58"/>
    <w:rsid w:val="003E2C72"/>
    <w:rsid w:val="003E2E33"/>
    <w:rsid w:val="003E2E84"/>
    <w:rsid w:val="003E2EBE"/>
    <w:rsid w:val="003E2EDE"/>
    <w:rsid w:val="003E2F7F"/>
    <w:rsid w:val="003E303C"/>
    <w:rsid w:val="003E327A"/>
    <w:rsid w:val="003E3299"/>
    <w:rsid w:val="003E32C9"/>
    <w:rsid w:val="003E33CD"/>
    <w:rsid w:val="003E3415"/>
    <w:rsid w:val="003E37D0"/>
    <w:rsid w:val="003E385C"/>
    <w:rsid w:val="003E3925"/>
    <w:rsid w:val="003E39AE"/>
    <w:rsid w:val="003E39BF"/>
    <w:rsid w:val="003E3B9E"/>
    <w:rsid w:val="003E3C18"/>
    <w:rsid w:val="003E3C7A"/>
    <w:rsid w:val="003E3CD5"/>
    <w:rsid w:val="003E3CEA"/>
    <w:rsid w:val="003E3E79"/>
    <w:rsid w:val="003E4009"/>
    <w:rsid w:val="003E403B"/>
    <w:rsid w:val="003E41F6"/>
    <w:rsid w:val="003E42B9"/>
    <w:rsid w:val="003E431B"/>
    <w:rsid w:val="003E43AC"/>
    <w:rsid w:val="003E43D2"/>
    <w:rsid w:val="003E4454"/>
    <w:rsid w:val="003E447D"/>
    <w:rsid w:val="003E44BD"/>
    <w:rsid w:val="003E44E6"/>
    <w:rsid w:val="003E483D"/>
    <w:rsid w:val="003E4858"/>
    <w:rsid w:val="003E4B75"/>
    <w:rsid w:val="003E4D1A"/>
    <w:rsid w:val="003E4D6C"/>
    <w:rsid w:val="003E4F00"/>
    <w:rsid w:val="003E5004"/>
    <w:rsid w:val="003E50EB"/>
    <w:rsid w:val="003E53A5"/>
    <w:rsid w:val="003E53B0"/>
    <w:rsid w:val="003E53D5"/>
    <w:rsid w:val="003E5732"/>
    <w:rsid w:val="003E5830"/>
    <w:rsid w:val="003E5841"/>
    <w:rsid w:val="003E5B89"/>
    <w:rsid w:val="003E5B99"/>
    <w:rsid w:val="003E5BE1"/>
    <w:rsid w:val="003E5C4E"/>
    <w:rsid w:val="003E5D25"/>
    <w:rsid w:val="003E5F08"/>
    <w:rsid w:val="003E5F9F"/>
    <w:rsid w:val="003E5FE6"/>
    <w:rsid w:val="003E6115"/>
    <w:rsid w:val="003E6236"/>
    <w:rsid w:val="003E63C5"/>
    <w:rsid w:val="003E6471"/>
    <w:rsid w:val="003E6473"/>
    <w:rsid w:val="003E64F7"/>
    <w:rsid w:val="003E674A"/>
    <w:rsid w:val="003E6796"/>
    <w:rsid w:val="003E67EA"/>
    <w:rsid w:val="003E680E"/>
    <w:rsid w:val="003E69C3"/>
    <w:rsid w:val="003E6AE4"/>
    <w:rsid w:val="003E6B70"/>
    <w:rsid w:val="003E6B79"/>
    <w:rsid w:val="003E6BA0"/>
    <w:rsid w:val="003E6D70"/>
    <w:rsid w:val="003E6F8C"/>
    <w:rsid w:val="003E6FC6"/>
    <w:rsid w:val="003E7110"/>
    <w:rsid w:val="003E7216"/>
    <w:rsid w:val="003E7650"/>
    <w:rsid w:val="003E76AA"/>
    <w:rsid w:val="003E780B"/>
    <w:rsid w:val="003E7894"/>
    <w:rsid w:val="003E7898"/>
    <w:rsid w:val="003E7928"/>
    <w:rsid w:val="003E7A4C"/>
    <w:rsid w:val="003E7AB6"/>
    <w:rsid w:val="003E7B11"/>
    <w:rsid w:val="003E7B62"/>
    <w:rsid w:val="003E7C8C"/>
    <w:rsid w:val="003E7CC4"/>
    <w:rsid w:val="003E7D69"/>
    <w:rsid w:val="003E7DC8"/>
    <w:rsid w:val="003E7DDD"/>
    <w:rsid w:val="003F0155"/>
    <w:rsid w:val="003F0158"/>
    <w:rsid w:val="003F01DB"/>
    <w:rsid w:val="003F0283"/>
    <w:rsid w:val="003F03EC"/>
    <w:rsid w:val="003F06E5"/>
    <w:rsid w:val="003F08AA"/>
    <w:rsid w:val="003F0A84"/>
    <w:rsid w:val="003F0A97"/>
    <w:rsid w:val="003F0B73"/>
    <w:rsid w:val="003F0C15"/>
    <w:rsid w:val="003F0CF3"/>
    <w:rsid w:val="003F0D10"/>
    <w:rsid w:val="003F0F0B"/>
    <w:rsid w:val="003F0F2E"/>
    <w:rsid w:val="003F0F47"/>
    <w:rsid w:val="003F1021"/>
    <w:rsid w:val="003F1061"/>
    <w:rsid w:val="003F11BB"/>
    <w:rsid w:val="003F1380"/>
    <w:rsid w:val="003F14ED"/>
    <w:rsid w:val="003F15B9"/>
    <w:rsid w:val="003F1655"/>
    <w:rsid w:val="003F179C"/>
    <w:rsid w:val="003F193F"/>
    <w:rsid w:val="003F1A15"/>
    <w:rsid w:val="003F1A18"/>
    <w:rsid w:val="003F1BF3"/>
    <w:rsid w:val="003F1CC0"/>
    <w:rsid w:val="003F1D94"/>
    <w:rsid w:val="003F1DFB"/>
    <w:rsid w:val="003F1E12"/>
    <w:rsid w:val="003F1F8A"/>
    <w:rsid w:val="003F200F"/>
    <w:rsid w:val="003F2146"/>
    <w:rsid w:val="003F229C"/>
    <w:rsid w:val="003F230F"/>
    <w:rsid w:val="003F2355"/>
    <w:rsid w:val="003F24A8"/>
    <w:rsid w:val="003F26C1"/>
    <w:rsid w:val="003F2749"/>
    <w:rsid w:val="003F2776"/>
    <w:rsid w:val="003F277A"/>
    <w:rsid w:val="003F287D"/>
    <w:rsid w:val="003F2A01"/>
    <w:rsid w:val="003F2B25"/>
    <w:rsid w:val="003F2B89"/>
    <w:rsid w:val="003F2BDC"/>
    <w:rsid w:val="003F2BE6"/>
    <w:rsid w:val="003F2C43"/>
    <w:rsid w:val="003F2C66"/>
    <w:rsid w:val="003F2CD2"/>
    <w:rsid w:val="003F2D34"/>
    <w:rsid w:val="003F2DF3"/>
    <w:rsid w:val="003F2EA4"/>
    <w:rsid w:val="003F2ECC"/>
    <w:rsid w:val="003F2F14"/>
    <w:rsid w:val="003F2F26"/>
    <w:rsid w:val="003F2F6B"/>
    <w:rsid w:val="003F3298"/>
    <w:rsid w:val="003F343A"/>
    <w:rsid w:val="003F3492"/>
    <w:rsid w:val="003F356A"/>
    <w:rsid w:val="003F35C3"/>
    <w:rsid w:val="003F365D"/>
    <w:rsid w:val="003F3715"/>
    <w:rsid w:val="003F3766"/>
    <w:rsid w:val="003F392D"/>
    <w:rsid w:val="003F39BE"/>
    <w:rsid w:val="003F39CF"/>
    <w:rsid w:val="003F3A3D"/>
    <w:rsid w:val="003F3C36"/>
    <w:rsid w:val="003F3C8B"/>
    <w:rsid w:val="003F3D1A"/>
    <w:rsid w:val="003F3D1C"/>
    <w:rsid w:val="003F3DF5"/>
    <w:rsid w:val="003F3E2C"/>
    <w:rsid w:val="003F405F"/>
    <w:rsid w:val="003F40D2"/>
    <w:rsid w:val="003F431B"/>
    <w:rsid w:val="003F4575"/>
    <w:rsid w:val="003F4784"/>
    <w:rsid w:val="003F47BE"/>
    <w:rsid w:val="003F486B"/>
    <w:rsid w:val="003F499E"/>
    <w:rsid w:val="003F49EE"/>
    <w:rsid w:val="003F4ADE"/>
    <w:rsid w:val="003F4B2A"/>
    <w:rsid w:val="003F4C11"/>
    <w:rsid w:val="003F4CD3"/>
    <w:rsid w:val="003F4D9B"/>
    <w:rsid w:val="003F4EA3"/>
    <w:rsid w:val="003F4EB2"/>
    <w:rsid w:val="003F4ED5"/>
    <w:rsid w:val="003F4FB3"/>
    <w:rsid w:val="003F4FC5"/>
    <w:rsid w:val="003F50E6"/>
    <w:rsid w:val="003F52C2"/>
    <w:rsid w:val="003F52CE"/>
    <w:rsid w:val="003F532F"/>
    <w:rsid w:val="003F53AB"/>
    <w:rsid w:val="003F53E7"/>
    <w:rsid w:val="003F56FB"/>
    <w:rsid w:val="003F56FF"/>
    <w:rsid w:val="003F5760"/>
    <w:rsid w:val="003F578F"/>
    <w:rsid w:val="003F579E"/>
    <w:rsid w:val="003F57A3"/>
    <w:rsid w:val="003F5915"/>
    <w:rsid w:val="003F5991"/>
    <w:rsid w:val="003F59A5"/>
    <w:rsid w:val="003F5A15"/>
    <w:rsid w:val="003F5A22"/>
    <w:rsid w:val="003F5AD8"/>
    <w:rsid w:val="003F5C77"/>
    <w:rsid w:val="003F5E4F"/>
    <w:rsid w:val="003F5E6D"/>
    <w:rsid w:val="003F5F46"/>
    <w:rsid w:val="003F5F77"/>
    <w:rsid w:val="003F5F91"/>
    <w:rsid w:val="003F5F94"/>
    <w:rsid w:val="003F61B8"/>
    <w:rsid w:val="003F62CC"/>
    <w:rsid w:val="003F654C"/>
    <w:rsid w:val="003F6620"/>
    <w:rsid w:val="003F6659"/>
    <w:rsid w:val="003F6720"/>
    <w:rsid w:val="003F6737"/>
    <w:rsid w:val="003F6747"/>
    <w:rsid w:val="003F6841"/>
    <w:rsid w:val="003F68B1"/>
    <w:rsid w:val="003F6992"/>
    <w:rsid w:val="003F6B52"/>
    <w:rsid w:val="003F6B5E"/>
    <w:rsid w:val="003F6C05"/>
    <w:rsid w:val="003F6C56"/>
    <w:rsid w:val="003F6D17"/>
    <w:rsid w:val="003F6F05"/>
    <w:rsid w:val="003F6FA2"/>
    <w:rsid w:val="003F70CD"/>
    <w:rsid w:val="003F70F1"/>
    <w:rsid w:val="003F7180"/>
    <w:rsid w:val="003F71F3"/>
    <w:rsid w:val="003F71F7"/>
    <w:rsid w:val="003F71FB"/>
    <w:rsid w:val="003F735B"/>
    <w:rsid w:val="003F738E"/>
    <w:rsid w:val="003F7544"/>
    <w:rsid w:val="003F755C"/>
    <w:rsid w:val="003F755D"/>
    <w:rsid w:val="003F757B"/>
    <w:rsid w:val="003F77A1"/>
    <w:rsid w:val="003F7A11"/>
    <w:rsid w:val="003F7A97"/>
    <w:rsid w:val="003F7AC7"/>
    <w:rsid w:val="003F7B21"/>
    <w:rsid w:val="003F7B43"/>
    <w:rsid w:val="003F7C16"/>
    <w:rsid w:val="003F7C4C"/>
    <w:rsid w:val="003F7C8B"/>
    <w:rsid w:val="003F7D9A"/>
    <w:rsid w:val="003F7DF0"/>
    <w:rsid w:val="003F7EA6"/>
    <w:rsid w:val="003F7EBD"/>
    <w:rsid w:val="003F7FC5"/>
    <w:rsid w:val="00400023"/>
    <w:rsid w:val="0040011A"/>
    <w:rsid w:val="0040014F"/>
    <w:rsid w:val="004001C7"/>
    <w:rsid w:val="004002BE"/>
    <w:rsid w:val="004003C1"/>
    <w:rsid w:val="00400542"/>
    <w:rsid w:val="004005FC"/>
    <w:rsid w:val="00400723"/>
    <w:rsid w:val="004007D4"/>
    <w:rsid w:val="00400A17"/>
    <w:rsid w:val="00400AE2"/>
    <w:rsid w:val="00400B9E"/>
    <w:rsid w:val="00400CB8"/>
    <w:rsid w:val="00400CE2"/>
    <w:rsid w:val="00400D2A"/>
    <w:rsid w:val="00400D58"/>
    <w:rsid w:val="00400DC4"/>
    <w:rsid w:val="00400DFC"/>
    <w:rsid w:val="00400F7B"/>
    <w:rsid w:val="00400FF5"/>
    <w:rsid w:val="0040118D"/>
    <w:rsid w:val="004012EA"/>
    <w:rsid w:val="0040135D"/>
    <w:rsid w:val="00401418"/>
    <w:rsid w:val="0040142D"/>
    <w:rsid w:val="0040147B"/>
    <w:rsid w:val="00401549"/>
    <w:rsid w:val="00401577"/>
    <w:rsid w:val="00401599"/>
    <w:rsid w:val="00401656"/>
    <w:rsid w:val="0040189C"/>
    <w:rsid w:val="004018C6"/>
    <w:rsid w:val="00401911"/>
    <w:rsid w:val="00401964"/>
    <w:rsid w:val="00401A3F"/>
    <w:rsid w:val="00401ADC"/>
    <w:rsid w:val="00401CB1"/>
    <w:rsid w:val="00401D65"/>
    <w:rsid w:val="00401DBA"/>
    <w:rsid w:val="00401EDD"/>
    <w:rsid w:val="00401F0A"/>
    <w:rsid w:val="00401F96"/>
    <w:rsid w:val="00401FD9"/>
    <w:rsid w:val="004020CF"/>
    <w:rsid w:val="004020E3"/>
    <w:rsid w:val="004022A3"/>
    <w:rsid w:val="004022EA"/>
    <w:rsid w:val="00402319"/>
    <w:rsid w:val="0040237C"/>
    <w:rsid w:val="004023D7"/>
    <w:rsid w:val="00402506"/>
    <w:rsid w:val="004025C9"/>
    <w:rsid w:val="004026BC"/>
    <w:rsid w:val="0040288D"/>
    <w:rsid w:val="00402974"/>
    <w:rsid w:val="00402978"/>
    <w:rsid w:val="00402C26"/>
    <w:rsid w:val="00402CD3"/>
    <w:rsid w:val="00402F54"/>
    <w:rsid w:val="00402FAE"/>
    <w:rsid w:val="00403074"/>
    <w:rsid w:val="004030B5"/>
    <w:rsid w:val="00403116"/>
    <w:rsid w:val="004031FB"/>
    <w:rsid w:val="0040329D"/>
    <w:rsid w:val="004032F1"/>
    <w:rsid w:val="004033A0"/>
    <w:rsid w:val="004033DA"/>
    <w:rsid w:val="0040347C"/>
    <w:rsid w:val="004035A3"/>
    <w:rsid w:val="004035C1"/>
    <w:rsid w:val="0040363D"/>
    <w:rsid w:val="00403716"/>
    <w:rsid w:val="004037B2"/>
    <w:rsid w:val="00403987"/>
    <w:rsid w:val="004039D2"/>
    <w:rsid w:val="00403C41"/>
    <w:rsid w:val="00403E29"/>
    <w:rsid w:val="00403EA3"/>
    <w:rsid w:val="00403F43"/>
    <w:rsid w:val="00403FB3"/>
    <w:rsid w:val="0040413B"/>
    <w:rsid w:val="0040432E"/>
    <w:rsid w:val="00404735"/>
    <w:rsid w:val="00404738"/>
    <w:rsid w:val="0040484A"/>
    <w:rsid w:val="00404883"/>
    <w:rsid w:val="00404A71"/>
    <w:rsid w:val="00404A7E"/>
    <w:rsid w:val="00404C42"/>
    <w:rsid w:val="00404C7E"/>
    <w:rsid w:val="00404CBD"/>
    <w:rsid w:val="00404CC0"/>
    <w:rsid w:val="00404D57"/>
    <w:rsid w:val="00404DA8"/>
    <w:rsid w:val="00404E2C"/>
    <w:rsid w:val="00404E52"/>
    <w:rsid w:val="00404E61"/>
    <w:rsid w:val="00404ED8"/>
    <w:rsid w:val="00404EEC"/>
    <w:rsid w:val="00404F45"/>
    <w:rsid w:val="00404FB8"/>
    <w:rsid w:val="00404FFD"/>
    <w:rsid w:val="00405000"/>
    <w:rsid w:val="004050FF"/>
    <w:rsid w:val="00405163"/>
    <w:rsid w:val="004053E9"/>
    <w:rsid w:val="004054BB"/>
    <w:rsid w:val="004054E4"/>
    <w:rsid w:val="004054FE"/>
    <w:rsid w:val="004055BC"/>
    <w:rsid w:val="00405613"/>
    <w:rsid w:val="00405688"/>
    <w:rsid w:val="00405812"/>
    <w:rsid w:val="0040581A"/>
    <w:rsid w:val="00405913"/>
    <w:rsid w:val="00405B56"/>
    <w:rsid w:val="00405C5A"/>
    <w:rsid w:val="00405D7C"/>
    <w:rsid w:val="00405D93"/>
    <w:rsid w:val="00405DA7"/>
    <w:rsid w:val="00405E10"/>
    <w:rsid w:val="00405F20"/>
    <w:rsid w:val="00405F73"/>
    <w:rsid w:val="00406122"/>
    <w:rsid w:val="004061B6"/>
    <w:rsid w:val="00406289"/>
    <w:rsid w:val="004062F7"/>
    <w:rsid w:val="00406384"/>
    <w:rsid w:val="004063CB"/>
    <w:rsid w:val="004064B3"/>
    <w:rsid w:val="00406559"/>
    <w:rsid w:val="0040658C"/>
    <w:rsid w:val="00406666"/>
    <w:rsid w:val="0040668B"/>
    <w:rsid w:val="0040671D"/>
    <w:rsid w:val="00406791"/>
    <w:rsid w:val="004067E1"/>
    <w:rsid w:val="0040681F"/>
    <w:rsid w:val="00406912"/>
    <w:rsid w:val="0040692F"/>
    <w:rsid w:val="004069E6"/>
    <w:rsid w:val="00406A98"/>
    <w:rsid w:val="00406ABF"/>
    <w:rsid w:val="00406BF9"/>
    <w:rsid w:val="00406C9D"/>
    <w:rsid w:val="00406CB0"/>
    <w:rsid w:val="00406E08"/>
    <w:rsid w:val="00406F15"/>
    <w:rsid w:val="0040703B"/>
    <w:rsid w:val="004070B1"/>
    <w:rsid w:val="004071F4"/>
    <w:rsid w:val="0040733A"/>
    <w:rsid w:val="004075D9"/>
    <w:rsid w:val="004076F9"/>
    <w:rsid w:val="00407724"/>
    <w:rsid w:val="004078CC"/>
    <w:rsid w:val="004078DA"/>
    <w:rsid w:val="004079BB"/>
    <w:rsid w:val="00407A2B"/>
    <w:rsid w:val="00407A86"/>
    <w:rsid w:val="00407A8D"/>
    <w:rsid w:val="00407AB1"/>
    <w:rsid w:val="00407C7D"/>
    <w:rsid w:val="00407EBE"/>
    <w:rsid w:val="00407F56"/>
    <w:rsid w:val="00410056"/>
    <w:rsid w:val="004100FA"/>
    <w:rsid w:val="0041012E"/>
    <w:rsid w:val="00410297"/>
    <w:rsid w:val="0041039B"/>
    <w:rsid w:val="00410401"/>
    <w:rsid w:val="004104B4"/>
    <w:rsid w:val="0041082F"/>
    <w:rsid w:val="00410A3C"/>
    <w:rsid w:val="00410A80"/>
    <w:rsid w:val="00410B27"/>
    <w:rsid w:val="00410BCA"/>
    <w:rsid w:val="00410C40"/>
    <w:rsid w:val="00410D40"/>
    <w:rsid w:val="00410D92"/>
    <w:rsid w:val="00410DD4"/>
    <w:rsid w:val="00410EAB"/>
    <w:rsid w:val="00410F3B"/>
    <w:rsid w:val="004111DE"/>
    <w:rsid w:val="00411329"/>
    <w:rsid w:val="0041153F"/>
    <w:rsid w:val="004115A9"/>
    <w:rsid w:val="00411723"/>
    <w:rsid w:val="00411725"/>
    <w:rsid w:val="0041192C"/>
    <w:rsid w:val="00411A5F"/>
    <w:rsid w:val="00411CCD"/>
    <w:rsid w:val="00411D54"/>
    <w:rsid w:val="00411E0A"/>
    <w:rsid w:val="00411F04"/>
    <w:rsid w:val="00411FBD"/>
    <w:rsid w:val="00412020"/>
    <w:rsid w:val="00412066"/>
    <w:rsid w:val="00412074"/>
    <w:rsid w:val="004120AF"/>
    <w:rsid w:val="0041211C"/>
    <w:rsid w:val="00412144"/>
    <w:rsid w:val="004121A8"/>
    <w:rsid w:val="004122A8"/>
    <w:rsid w:val="004122DB"/>
    <w:rsid w:val="0041233A"/>
    <w:rsid w:val="004123DD"/>
    <w:rsid w:val="0041240A"/>
    <w:rsid w:val="0041266A"/>
    <w:rsid w:val="004126EE"/>
    <w:rsid w:val="004128BB"/>
    <w:rsid w:val="00412B1D"/>
    <w:rsid w:val="00412B8D"/>
    <w:rsid w:val="00412BF7"/>
    <w:rsid w:val="00412C3B"/>
    <w:rsid w:val="00412C81"/>
    <w:rsid w:val="00412CBA"/>
    <w:rsid w:val="00412DCF"/>
    <w:rsid w:val="00412DD8"/>
    <w:rsid w:val="00412DD9"/>
    <w:rsid w:val="00412EF7"/>
    <w:rsid w:val="00412F0D"/>
    <w:rsid w:val="00412F2B"/>
    <w:rsid w:val="00413012"/>
    <w:rsid w:val="0041311F"/>
    <w:rsid w:val="004131E4"/>
    <w:rsid w:val="0041335C"/>
    <w:rsid w:val="004134B7"/>
    <w:rsid w:val="00413518"/>
    <w:rsid w:val="004135EB"/>
    <w:rsid w:val="00413701"/>
    <w:rsid w:val="0041389F"/>
    <w:rsid w:val="004138C2"/>
    <w:rsid w:val="00413936"/>
    <w:rsid w:val="00413957"/>
    <w:rsid w:val="004139B2"/>
    <w:rsid w:val="004139FC"/>
    <w:rsid w:val="00413A8F"/>
    <w:rsid w:val="00413B03"/>
    <w:rsid w:val="00413B15"/>
    <w:rsid w:val="00413BD5"/>
    <w:rsid w:val="00413D1B"/>
    <w:rsid w:val="00413DE9"/>
    <w:rsid w:val="00413EB6"/>
    <w:rsid w:val="00413EEC"/>
    <w:rsid w:val="00413F61"/>
    <w:rsid w:val="0041415E"/>
    <w:rsid w:val="00414186"/>
    <w:rsid w:val="0041446E"/>
    <w:rsid w:val="004144E5"/>
    <w:rsid w:val="004145B4"/>
    <w:rsid w:val="004145F2"/>
    <w:rsid w:val="004146C4"/>
    <w:rsid w:val="00414A76"/>
    <w:rsid w:val="00414BED"/>
    <w:rsid w:val="00414C0F"/>
    <w:rsid w:val="00414C55"/>
    <w:rsid w:val="00414D5B"/>
    <w:rsid w:val="00414E3B"/>
    <w:rsid w:val="00414EC9"/>
    <w:rsid w:val="00414EE1"/>
    <w:rsid w:val="00415058"/>
    <w:rsid w:val="0041506F"/>
    <w:rsid w:val="004150C7"/>
    <w:rsid w:val="004150F7"/>
    <w:rsid w:val="0041511E"/>
    <w:rsid w:val="00415153"/>
    <w:rsid w:val="00415294"/>
    <w:rsid w:val="00415398"/>
    <w:rsid w:val="00415481"/>
    <w:rsid w:val="004154E4"/>
    <w:rsid w:val="004155A4"/>
    <w:rsid w:val="0041598E"/>
    <w:rsid w:val="00415B69"/>
    <w:rsid w:val="00415BF4"/>
    <w:rsid w:val="00415C1C"/>
    <w:rsid w:val="00415C8F"/>
    <w:rsid w:val="00415CB7"/>
    <w:rsid w:val="00415D9D"/>
    <w:rsid w:val="00415F08"/>
    <w:rsid w:val="00415F12"/>
    <w:rsid w:val="004160D6"/>
    <w:rsid w:val="00416149"/>
    <w:rsid w:val="0041617B"/>
    <w:rsid w:val="004162C5"/>
    <w:rsid w:val="004162F1"/>
    <w:rsid w:val="0041635B"/>
    <w:rsid w:val="00416436"/>
    <w:rsid w:val="00416602"/>
    <w:rsid w:val="0041660E"/>
    <w:rsid w:val="004166CE"/>
    <w:rsid w:val="004166D7"/>
    <w:rsid w:val="004169A4"/>
    <w:rsid w:val="00416A43"/>
    <w:rsid w:val="00416C92"/>
    <w:rsid w:val="00416CB1"/>
    <w:rsid w:val="00416D5E"/>
    <w:rsid w:val="00416EFD"/>
    <w:rsid w:val="004170DD"/>
    <w:rsid w:val="0041712A"/>
    <w:rsid w:val="0041732B"/>
    <w:rsid w:val="004174AF"/>
    <w:rsid w:val="00417642"/>
    <w:rsid w:val="00417694"/>
    <w:rsid w:val="00417833"/>
    <w:rsid w:val="00417880"/>
    <w:rsid w:val="0041788C"/>
    <w:rsid w:val="004179CC"/>
    <w:rsid w:val="00417B25"/>
    <w:rsid w:val="00417DB0"/>
    <w:rsid w:val="00417E32"/>
    <w:rsid w:val="00417E9E"/>
    <w:rsid w:val="00417F1C"/>
    <w:rsid w:val="00417F71"/>
    <w:rsid w:val="00417F8F"/>
    <w:rsid w:val="0042009C"/>
    <w:rsid w:val="004202B0"/>
    <w:rsid w:val="00420333"/>
    <w:rsid w:val="00420359"/>
    <w:rsid w:val="0042039F"/>
    <w:rsid w:val="004203A7"/>
    <w:rsid w:val="00420444"/>
    <w:rsid w:val="004204ED"/>
    <w:rsid w:val="00420535"/>
    <w:rsid w:val="004206ED"/>
    <w:rsid w:val="0042077D"/>
    <w:rsid w:val="004208BF"/>
    <w:rsid w:val="004208CE"/>
    <w:rsid w:val="004209E4"/>
    <w:rsid w:val="004209FF"/>
    <w:rsid w:val="00420A32"/>
    <w:rsid w:val="00420A8C"/>
    <w:rsid w:val="00420B61"/>
    <w:rsid w:val="00420C0C"/>
    <w:rsid w:val="00420C1D"/>
    <w:rsid w:val="00420D01"/>
    <w:rsid w:val="00420D90"/>
    <w:rsid w:val="00420D93"/>
    <w:rsid w:val="00420EE2"/>
    <w:rsid w:val="00420F8A"/>
    <w:rsid w:val="00420FD9"/>
    <w:rsid w:val="00421180"/>
    <w:rsid w:val="004211C8"/>
    <w:rsid w:val="004211E4"/>
    <w:rsid w:val="00421302"/>
    <w:rsid w:val="004213AE"/>
    <w:rsid w:val="0042141F"/>
    <w:rsid w:val="004214A5"/>
    <w:rsid w:val="0042152B"/>
    <w:rsid w:val="00421574"/>
    <w:rsid w:val="004215F7"/>
    <w:rsid w:val="00421773"/>
    <w:rsid w:val="004217A7"/>
    <w:rsid w:val="00421893"/>
    <w:rsid w:val="0042192D"/>
    <w:rsid w:val="004219A0"/>
    <w:rsid w:val="00421AD3"/>
    <w:rsid w:val="00421B59"/>
    <w:rsid w:val="00421BB5"/>
    <w:rsid w:val="00421C32"/>
    <w:rsid w:val="00421D59"/>
    <w:rsid w:val="00421D88"/>
    <w:rsid w:val="00421EBD"/>
    <w:rsid w:val="00421EFB"/>
    <w:rsid w:val="00421F18"/>
    <w:rsid w:val="00421F24"/>
    <w:rsid w:val="00421F41"/>
    <w:rsid w:val="00421FD6"/>
    <w:rsid w:val="004220EA"/>
    <w:rsid w:val="004221C3"/>
    <w:rsid w:val="004221E5"/>
    <w:rsid w:val="0042243B"/>
    <w:rsid w:val="00422475"/>
    <w:rsid w:val="00422498"/>
    <w:rsid w:val="004224CB"/>
    <w:rsid w:val="00422540"/>
    <w:rsid w:val="00422620"/>
    <w:rsid w:val="00422742"/>
    <w:rsid w:val="00422762"/>
    <w:rsid w:val="00422A83"/>
    <w:rsid w:val="00422BD3"/>
    <w:rsid w:val="00422C1F"/>
    <w:rsid w:val="00422D1F"/>
    <w:rsid w:val="00422D75"/>
    <w:rsid w:val="00422E5E"/>
    <w:rsid w:val="00422EDB"/>
    <w:rsid w:val="00422F1C"/>
    <w:rsid w:val="00423175"/>
    <w:rsid w:val="00423256"/>
    <w:rsid w:val="00423270"/>
    <w:rsid w:val="004232FD"/>
    <w:rsid w:val="00423321"/>
    <w:rsid w:val="00423438"/>
    <w:rsid w:val="00423487"/>
    <w:rsid w:val="004234B3"/>
    <w:rsid w:val="0042356D"/>
    <w:rsid w:val="00423571"/>
    <w:rsid w:val="0042362B"/>
    <w:rsid w:val="0042362C"/>
    <w:rsid w:val="0042370B"/>
    <w:rsid w:val="004237C5"/>
    <w:rsid w:val="00423A9F"/>
    <w:rsid w:val="00423AD7"/>
    <w:rsid w:val="00423B03"/>
    <w:rsid w:val="00423C34"/>
    <w:rsid w:val="00423C56"/>
    <w:rsid w:val="00423D15"/>
    <w:rsid w:val="00423D52"/>
    <w:rsid w:val="00423D59"/>
    <w:rsid w:val="00423D7A"/>
    <w:rsid w:val="00423DF3"/>
    <w:rsid w:val="00423EAA"/>
    <w:rsid w:val="00423F8F"/>
    <w:rsid w:val="00423FB8"/>
    <w:rsid w:val="00423FE8"/>
    <w:rsid w:val="00424142"/>
    <w:rsid w:val="00424404"/>
    <w:rsid w:val="0042443B"/>
    <w:rsid w:val="0042445D"/>
    <w:rsid w:val="00424509"/>
    <w:rsid w:val="0042456E"/>
    <w:rsid w:val="0042477C"/>
    <w:rsid w:val="00424956"/>
    <w:rsid w:val="0042499C"/>
    <w:rsid w:val="004249E1"/>
    <w:rsid w:val="00424A42"/>
    <w:rsid w:val="00424A8E"/>
    <w:rsid w:val="00424AAA"/>
    <w:rsid w:val="00424AEB"/>
    <w:rsid w:val="00424C40"/>
    <w:rsid w:val="00424D05"/>
    <w:rsid w:val="00424D30"/>
    <w:rsid w:val="00424ED8"/>
    <w:rsid w:val="00425138"/>
    <w:rsid w:val="00425362"/>
    <w:rsid w:val="00425474"/>
    <w:rsid w:val="004254DD"/>
    <w:rsid w:val="004256D5"/>
    <w:rsid w:val="0042574F"/>
    <w:rsid w:val="00425756"/>
    <w:rsid w:val="0042586F"/>
    <w:rsid w:val="004258C9"/>
    <w:rsid w:val="00425A0A"/>
    <w:rsid w:val="00425A26"/>
    <w:rsid w:val="00425A7C"/>
    <w:rsid w:val="00425A91"/>
    <w:rsid w:val="00425B0E"/>
    <w:rsid w:val="00425BE9"/>
    <w:rsid w:val="00425D0D"/>
    <w:rsid w:val="00425E4E"/>
    <w:rsid w:val="00425E4F"/>
    <w:rsid w:val="00426038"/>
    <w:rsid w:val="0042619A"/>
    <w:rsid w:val="004263E9"/>
    <w:rsid w:val="00426438"/>
    <w:rsid w:val="004264C6"/>
    <w:rsid w:val="004264F6"/>
    <w:rsid w:val="00426554"/>
    <w:rsid w:val="00426631"/>
    <w:rsid w:val="004266CA"/>
    <w:rsid w:val="0042672D"/>
    <w:rsid w:val="0042679E"/>
    <w:rsid w:val="004267BB"/>
    <w:rsid w:val="0042690E"/>
    <w:rsid w:val="00426917"/>
    <w:rsid w:val="004269D7"/>
    <w:rsid w:val="00426A05"/>
    <w:rsid w:val="00426A68"/>
    <w:rsid w:val="00426B90"/>
    <w:rsid w:val="00426BC5"/>
    <w:rsid w:val="00426C27"/>
    <w:rsid w:val="00426C3F"/>
    <w:rsid w:val="00426DDB"/>
    <w:rsid w:val="00426E6F"/>
    <w:rsid w:val="00426EA2"/>
    <w:rsid w:val="00426ED2"/>
    <w:rsid w:val="00426FE8"/>
    <w:rsid w:val="00427037"/>
    <w:rsid w:val="0042706C"/>
    <w:rsid w:val="0042712B"/>
    <w:rsid w:val="00427156"/>
    <w:rsid w:val="004271AD"/>
    <w:rsid w:val="004272E6"/>
    <w:rsid w:val="00427327"/>
    <w:rsid w:val="00427340"/>
    <w:rsid w:val="00427379"/>
    <w:rsid w:val="004273BF"/>
    <w:rsid w:val="004273EB"/>
    <w:rsid w:val="00427536"/>
    <w:rsid w:val="004275B6"/>
    <w:rsid w:val="00427618"/>
    <w:rsid w:val="004276E9"/>
    <w:rsid w:val="0042770B"/>
    <w:rsid w:val="0042775C"/>
    <w:rsid w:val="0042776E"/>
    <w:rsid w:val="004278B8"/>
    <w:rsid w:val="004279EC"/>
    <w:rsid w:val="00427B15"/>
    <w:rsid w:val="00427B3A"/>
    <w:rsid w:val="00427B72"/>
    <w:rsid w:val="00427C01"/>
    <w:rsid w:val="00427C5A"/>
    <w:rsid w:val="00427C6F"/>
    <w:rsid w:val="00427E6F"/>
    <w:rsid w:val="0043004F"/>
    <w:rsid w:val="00430093"/>
    <w:rsid w:val="004302C6"/>
    <w:rsid w:val="00430322"/>
    <w:rsid w:val="004304E2"/>
    <w:rsid w:val="004305F4"/>
    <w:rsid w:val="00430720"/>
    <w:rsid w:val="004307E6"/>
    <w:rsid w:val="00430874"/>
    <w:rsid w:val="004308D2"/>
    <w:rsid w:val="00430935"/>
    <w:rsid w:val="00430A26"/>
    <w:rsid w:val="00430A54"/>
    <w:rsid w:val="00430A6A"/>
    <w:rsid w:val="00430BB2"/>
    <w:rsid w:val="00430F65"/>
    <w:rsid w:val="00430FD6"/>
    <w:rsid w:val="0043106D"/>
    <w:rsid w:val="0043108A"/>
    <w:rsid w:val="0043109B"/>
    <w:rsid w:val="004311A5"/>
    <w:rsid w:val="00431260"/>
    <w:rsid w:val="0043128A"/>
    <w:rsid w:val="0043129C"/>
    <w:rsid w:val="00431309"/>
    <w:rsid w:val="00431399"/>
    <w:rsid w:val="00431405"/>
    <w:rsid w:val="00431417"/>
    <w:rsid w:val="00431434"/>
    <w:rsid w:val="00431452"/>
    <w:rsid w:val="004314E7"/>
    <w:rsid w:val="004315FB"/>
    <w:rsid w:val="0043160A"/>
    <w:rsid w:val="0043176D"/>
    <w:rsid w:val="00431A49"/>
    <w:rsid w:val="00431CF9"/>
    <w:rsid w:val="00431DBD"/>
    <w:rsid w:val="00431FE2"/>
    <w:rsid w:val="004321A0"/>
    <w:rsid w:val="004321BF"/>
    <w:rsid w:val="00432204"/>
    <w:rsid w:val="00432251"/>
    <w:rsid w:val="0043226B"/>
    <w:rsid w:val="00432633"/>
    <w:rsid w:val="00432676"/>
    <w:rsid w:val="004326B1"/>
    <w:rsid w:val="0043271A"/>
    <w:rsid w:val="004327D3"/>
    <w:rsid w:val="0043286A"/>
    <w:rsid w:val="0043295D"/>
    <w:rsid w:val="00432977"/>
    <w:rsid w:val="00432AD4"/>
    <w:rsid w:val="00432D2D"/>
    <w:rsid w:val="00432DAA"/>
    <w:rsid w:val="00432E41"/>
    <w:rsid w:val="0043305A"/>
    <w:rsid w:val="0043308A"/>
    <w:rsid w:val="00433139"/>
    <w:rsid w:val="00433393"/>
    <w:rsid w:val="004333A5"/>
    <w:rsid w:val="0043367C"/>
    <w:rsid w:val="0043370C"/>
    <w:rsid w:val="00433807"/>
    <w:rsid w:val="0043383D"/>
    <w:rsid w:val="0043386C"/>
    <w:rsid w:val="00433873"/>
    <w:rsid w:val="00433880"/>
    <w:rsid w:val="004338AE"/>
    <w:rsid w:val="0043391C"/>
    <w:rsid w:val="00433934"/>
    <w:rsid w:val="00433A25"/>
    <w:rsid w:val="00433AE9"/>
    <w:rsid w:val="00433B3B"/>
    <w:rsid w:val="00433C56"/>
    <w:rsid w:val="00433CDD"/>
    <w:rsid w:val="00433D1D"/>
    <w:rsid w:val="00433D37"/>
    <w:rsid w:val="00433E13"/>
    <w:rsid w:val="00433E73"/>
    <w:rsid w:val="00433F07"/>
    <w:rsid w:val="00433F71"/>
    <w:rsid w:val="00434104"/>
    <w:rsid w:val="00434151"/>
    <w:rsid w:val="0043417C"/>
    <w:rsid w:val="00434417"/>
    <w:rsid w:val="00434543"/>
    <w:rsid w:val="00434560"/>
    <w:rsid w:val="0043478F"/>
    <w:rsid w:val="004347D6"/>
    <w:rsid w:val="00434A35"/>
    <w:rsid w:val="00434B2D"/>
    <w:rsid w:val="00434B7F"/>
    <w:rsid w:val="00434BEB"/>
    <w:rsid w:val="00434CDA"/>
    <w:rsid w:val="00434D21"/>
    <w:rsid w:val="00434D37"/>
    <w:rsid w:val="00434E92"/>
    <w:rsid w:val="00434FCC"/>
    <w:rsid w:val="004353BC"/>
    <w:rsid w:val="0043550E"/>
    <w:rsid w:val="00435569"/>
    <w:rsid w:val="0043558A"/>
    <w:rsid w:val="004355BB"/>
    <w:rsid w:val="004355C5"/>
    <w:rsid w:val="004357BA"/>
    <w:rsid w:val="004357FE"/>
    <w:rsid w:val="004358AB"/>
    <w:rsid w:val="00435914"/>
    <w:rsid w:val="00435977"/>
    <w:rsid w:val="00435A98"/>
    <w:rsid w:val="00435B19"/>
    <w:rsid w:val="00435DC1"/>
    <w:rsid w:val="00435F87"/>
    <w:rsid w:val="00435FCB"/>
    <w:rsid w:val="00435FE3"/>
    <w:rsid w:val="00436302"/>
    <w:rsid w:val="004364FB"/>
    <w:rsid w:val="00436583"/>
    <w:rsid w:val="004367D9"/>
    <w:rsid w:val="00436820"/>
    <w:rsid w:val="0043697E"/>
    <w:rsid w:val="00436B35"/>
    <w:rsid w:val="00436B49"/>
    <w:rsid w:val="00436C0B"/>
    <w:rsid w:val="00436CB8"/>
    <w:rsid w:val="00436F36"/>
    <w:rsid w:val="00436FA9"/>
    <w:rsid w:val="00436FF6"/>
    <w:rsid w:val="004370D1"/>
    <w:rsid w:val="00437182"/>
    <w:rsid w:val="00437274"/>
    <w:rsid w:val="004372BF"/>
    <w:rsid w:val="004372E3"/>
    <w:rsid w:val="004373A1"/>
    <w:rsid w:val="004373E8"/>
    <w:rsid w:val="004374D3"/>
    <w:rsid w:val="004374E0"/>
    <w:rsid w:val="00437605"/>
    <w:rsid w:val="004376B7"/>
    <w:rsid w:val="00437715"/>
    <w:rsid w:val="00437742"/>
    <w:rsid w:val="00437758"/>
    <w:rsid w:val="004378B5"/>
    <w:rsid w:val="004378F9"/>
    <w:rsid w:val="00437AF6"/>
    <w:rsid w:val="00437B9B"/>
    <w:rsid w:val="00437C91"/>
    <w:rsid w:val="00437CA3"/>
    <w:rsid w:val="00437CEC"/>
    <w:rsid w:val="00437D6B"/>
    <w:rsid w:val="00437DAD"/>
    <w:rsid w:val="00437F03"/>
    <w:rsid w:val="004400C3"/>
    <w:rsid w:val="00440104"/>
    <w:rsid w:val="00440107"/>
    <w:rsid w:val="00440165"/>
    <w:rsid w:val="00440200"/>
    <w:rsid w:val="0044021C"/>
    <w:rsid w:val="00440540"/>
    <w:rsid w:val="004405BC"/>
    <w:rsid w:val="004405C9"/>
    <w:rsid w:val="00440669"/>
    <w:rsid w:val="00440738"/>
    <w:rsid w:val="0044073C"/>
    <w:rsid w:val="00440750"/>
    <w:rsid w:val="004407B8"/>
    <w:rsid w:val="004407C0"/>
    <w:rsid w:val="004408ED"/>
    <w:rsid w:val="0044096C"/>
    <w:rsid w:val="00440AC5"/>
    <w:rsid w:val="00440BB9"/>
    <w:rsid w:val="00440BE1"/>
    <w:rsid w:val="00440C35"/>
    <w:rsid w:val="00440C9C"/>
    <w:rsid w:val="00440D18"/>
    <w:rsid w:val="00440D4C"/>
    <w:rsid w:val="00440DF4"/>
    <w:rsid w:val="00440DF9"/>
    <w:rsid w:val="00440F10"/>
    <w:rsid w:val="00440FE4"/>
    <w:rsid w:val="004410D7"/>
    <w:rsid w:val="00441177"/>
    <w:rsid w:val="0044128C"/>
    <w:rsid w:val="0044129F"/>
    <w:rsid w:val="004413BD"/>
    <w:rsid w:val="004413C3"/>
    <w:rsid w:val="004413D5"/>
    <w:rsid w:val="004414D2"/>
    <w:rsid w:val="00441508"/>
    <w:rsid w:val="00441609"/>
    <w:rsid w:val="004416B4"/>
    <w:rsid w:val="00441762"/>
    <w:rsid w:val="00441904"/>
    <w:rsid w:val="004419D6"/>
    <w:rsid w:val="004419DA"/>
    <w:rsid w:val="00441A4E"/>
    <w:rsid w:val="00441C0F"/>
    <w:rsid w:val="00441C1B"/>
    <w:rsid w:val="00441C20"/>
    <w:rsid w:val="00441CE3"/>
    <w:rsid w:val="00441DF9"/>
    <w:rsid w:val="00441E33"/>
    <w:rsid w:val="00441E8E"/>
    <w:rsid w:val="00441ECA"/>
    <w:rsid w:val="00441F0E"/>
    <w:rsid w:val="00441F66"/>
    <w:rsid w:val="004420CD"/>
    <w:rsid w:val="00442203"/>
    <w:rsid w:val="00442259"/>
    <w:rsid w:val="00442503"/>
    <w:rsid w:val="00442589"/>
    <w:rsid w:val="004425E6"/>
    <w:rsid w:val="00442655"/>
    <w:rsid w:val="0044274C"/>
    <w:rsid w:val="0044282F"/>
    <w:rsid w:val="00442858"/>
    <w:rsid w:val="004428D2"/>
    <w:rsid w:val="004429E7"/>
    <w:rsid w:val="004429FB"/>
    <w:rsid w:val="00442A07"/>
    <w:rsid w:val="00442B26"/>
    <w:rsid w:val="00442C1E"/>
    <w:rsid w:val="00442CEF"/>
    <w:rsid w:val="00442CF5"/>
    <w:rsid w:val="00442DA4"/>
    <w:rsid w:val="00442E7E"/>
    <w:rsid w:val="00442F15"/>
    <w:rsid w:val="00442FCD"/>
    <w:rsid w:val="004430A3"/>
    <w:rsid w:val="004431FC"/>
    <w:rsid w:val="00443277"/>
    <w:rsid w:val="0044339A"/>
    <w:rsid w:val="004433DE"/>
    <w:rsid w:val="004433E4"/>
    <w:rsid w:val="00443492"/>
    <w:rsid w:val="0044351B"/>
    <w:rsid w:val="004435AC"/>
    <w:rsid w:val="0044363C"/>
    <w:rsid w:val="0044373F"/>
    <w:rsid w:val="004437A3"/>
    <w:rsid w:val="004437DB"/>
    <w:rsid w:val="0044381F"/>
    <w:rsid w:val="0044389F"/>
    <w:rsid w:val="004438BB"/>
    <w:rsid w:val="00443919"/>
    <w:rsid w:val="00443AF6"/>
    <w:rsid w:val="00443B20"/>
    <w:rsid w:val="00443B45"/>
    <w:rsid w:val="00443B51"/>
    <w:rsid w:val="00443B94"/>
    <w:rsid w:val="00443C6A"/>
    <w:rsid w:val="00443C6E"/>
    <w:rsid w:val="00443C95"/>
    <w:rsid w:val="00443D28"/>
    <w:rsid w:val="00443D39"/>
    <w:rsid w:val="00443DDA"/>
    <w:rsid w:val="00443E17"/>
    <w:rsid w:val="00443E29"/>
    <w:rsid w:val="00443E7B"/>
    <w:rsid w:val="00443EDE"/>
    <w:rsid w:val="00443EE9"/>
    <w:rsid w:val="0044400C"/>
    <w:rsid w:val="00444102"/>
    <w:rsid w:val="00444140"/>
    <w:rsid w:val="00444170"/>
    <w:rsid w:val="004441E6"/>
    <w:rsid w:val="004444B0"/>
    <w:rsid w:val="004444F4"/>
    <w:rsid w:val="004446F9"/>
    <w:rsid w:val="0044477D"/>
    <w:rsid w:val="004447BC"/>
    <w:rsid w:val="004447D9"/>
    <w:rsid w:val="0044483E"/>
    <w:rsid w:val="004448B9"/>
    <w:rsid w:val="00444A6C"/>
    <w:rsid w:val="00444B44"/>
    <w:rsid w:val="00444BA3"/>
    <w:rsid w:val="00444BC8"/>
    <w:rsid w:val="00444C0B"/>
    <w:rsid w:val="00444D0D"/>
    <w:rsid w:val="00444D4B"/>
    <w:rsid w:val="00444DA4"/>
    <w:rsid w:val="00444E27"/>
    <w:rsid w:val="00444E6E"/>
    <w:rsid w:val="00444EE3"/>
    <w:rsid w:val="00444F9E"/>
    <w:rsid w:val="004451C6"/>
    <w:rsid w:val="004452C8"/>
    <w:rsid w:val="00445336"/>
    <w:rsid w:val="004454E3"/>
    <w:rsid w:val="004454F1"/>
    <w:rsid w:val="0044558A"/>
    <w:rsid w:val="00445603"/>
    <w:rsid w:val="0044560E"/>
    <w:rsid w:val="0044568C"/>
    <w:rsid w:val="00445722"/>
    <w:rsid w:val="0044574B"/>
    <w:rsid w:val="0044596F"/>
    <w:rsid w:val="004459A2"/>
    <w:rsid w:val="00445A84"/>
    <w:rsid w:val="00445C65"/>
    <w:rsid w:val="00445C89"/>
    <w:rsid w:val="00445D12"/>
    <w:rsid w:val="00445D90"/>
    <w:rsid w:val="00445EF7"/>
    <w:rsid w:val="00445F90"/>
    <w:rsid w:val="0044628E"/>
    <w:rsid w:val="0044630B"/>
    <w:rsid w:val="00446368"/>
    <w:rsid w:val="00446395"/>
    <w:rsid w:val="004464A9"/>
    <w:rsid w:val="004464E6"/>
    <w:rsid w:val="00446569"/>
    <w:rsid w:val="004466B8"/>
    <w:rsid w:val="0044684B"/>
    <w:rsid w:val="0044688A"/>
    <w:rsid w:val="004469E0"/>
    <w:rsid w:val="00446BC8"/>
    <w:rsid w:val="00446BD8"/>
    <w:rsid w:val="00446C16"/>
    <w:rsid w:val="00446D7F"/>
    <w:rsid w:val="00446D88"/>
    <w:rsid w:val="00446DE6"/>
    <w:rsid w:val="00446DFA"/>
    <w:rsid w:val="00446EB2"/>
    <w:rsid w:val="00446EBE"/>
    <w:rsid w:val="00446F9A"/>
    <w:rsid w:val="00446FD0"/>
    <w:rsid w:val="00447088"/>
    <w:rsid w:val="004470DB"/>
    <w:rsid w:val="00447152"/>
    <w:rsid w:val="0044719B"/>
    <w:rsid w:val="00447299"/>
    <w:rsid w:val="00447593"/>
    <w:rsid w:val="004475C5"/>
    <w:rsid w:val="004476EB"/>
    <w:rsid w:val="00447761"/>
    <w:rsid w:val="00447932"/>
    <w:rsid w:val="004479B3"/>
    <w:rsid w:val="004479C2"/>
    <w:rsid w:val="00447C97"/>
    <w:rsid w:val="00447DF4"/>
    <w:rsid w:val="00447F4C"/>
    <w:rsid w:val="00450048"/>
    <w:rsid w:val="0045015C"/>
    <w:rsid w:val="004501FC"/>
    <w:rsid w:val="00450316"/>
    <w:rsid w:val="0045031F"/>
    <w:rsid w:val="0045056D"/>
    <w:rsid w:val="004505BE"/>
    <w:rsid w:val="0045067F"/>
    <w:rsid w:val="004506AF"/>
    <w:rsid w:val="00450713"/>
    <w:rsid w:val="0045074C"/>
    <w:rsid w:val="004507D0"/>
    <w:rsid w:val="0045081B"/>
    <w:rsid w:val="0045090F"/>
    <w:rsid w:val="004509CD"/>
    <w:rsid w:val="00450BF4"/>
    <w:rsid w:val="00450E78"/>
    <w:rsid w:val="00450F78"/>
    <w:rsid w:val="00451008"/>
    <w:rsid w:val="0045114A"/>
    <w:rsid w:val="0045129A"/>
    <w:rsid w:val="004512B9"/>
    <w:rsid w:val="004514EF"/>
    <w:rsid w:val="00451640"/>
    <w:rsid w:val="00451761"/>
    <w:rsid w:val="004517AD"/>
    <w:rsid w:val="004517DA"/>
    <w:rsid w:val="0045193B"/>
    <w:rsid w:val="00451AA8"/>
    <w:rsid w:val="00451B3D"/>
    <w:rsid w:val="00451BEB"/>
    <w:rsid w:val="00451E8A"/>
    <w:rsid w:val="00451F0E"/>
    <w:rsid w:val="0045214F"/>
    <w:rsid w:val="0045228F"/>
    <w:rsid w:val="00452385"/>
    <w:rsid w:val="0045239A"/>
    <w:rsid w:val="0045258F"/>
    <w:rsid w:val="004526AA"/>
    <w:rsid w:val="004527CE"/>
    <w:rsid w:val="004527DF"/>
    <w:rsid w:val="004528D1"/>
    <w:rsid w:val="0045298D"/>
    <w:rsid w:val="004529A3"/>
    <w:rsid w:val="004529F7"/>
    <w:rsid w:val="00452B73"/>
    <w:rsid w:val="00452E78"/>
    <w:rsid w:val="00452EF2"/>
    <w:rsid w:val="004530D8"/>
    <w:rsid w:val="004530F1"/>
    <w:rsid w:val="00453267"/>
    <w:rsid w:val="00453657"/>
    <w:rsid w:val="0045374E"/>
    <w:rsid w:val="0045394E"/>
    <w:rsid w:val="00453AA1"/>
    <w:rsid w:val="00453AA3"/>
    <w:rsid w:val="00453ABD"/>
    <w:rsid w:val="00453ACB"/>
    <w:rsid w:val="00453B85"/>
    <w:rsid w:val="00453BCE"/>
    <w:rsid w:val="00453ED1"/>
    <w:rsid w:val="00453F8C"/>
    <w:rsid w:val="004540C4"/>
    <w:rsid w:val="004540E4"/>
    <w:rsid w:val="004541F8"/>
    <w:rsid w:val="0045422C"/>
    <w:rsid w:val="00454239"/>
    <w:rsid w:val="00454261"/>
    <w:rsid w:val="00454330"/>
    <w:rsid w:val="00454391"/>
    <w:rsid w:val="004543E7"/>
    <w:rsid w:val="004543EE"/>
    <w:rsid w:val="004544AC"/>
    <w:rsid w:val="004546F7"/>
    <w:rsid w:val="00454757"/>
    <w:rsid w:val="0045484A"/>
    <w:rsid w:val="0045484E"/>
    <w:rsid w:val="0045499A"/>
    <w:rsid w:val="00454A28"/>
    <w:rsid w:val="00454B55"/>
    <w:rsid w:val="00454D4E"/>
    <w:rsid w:val="00454DE9"/>
    <w:rsid w:val="00454DF0"/>
    <w:rsid w:val="00454E2F"/>
    <w:rsid w:val="00454E6D"/>
    <w:rsid w:val="00454EB2"/>
    <w:rsid w:val="00454F25"/>
    <w:rsid w:val="00454F47"/>
    <w:rsid w:val="00454F82"/>
    <w:rsid w:val="00454FAA"/>
    <w:rsid w:val="00454FB4"/>
    <w:rsid w:val="00455009"/>
    <w:rsid w:val="004550C8"/>
    <w:rsid w:val="004550F6"/>
    <w:rsid w:val="00455101"/>
    <w:rsid w:val="00455128"/>
    <w:rsid w:val="004551BB"/>
    <w:rsid w:val="0045525B"/>
    <w:rsid w:val="00455296"/>
    <w:rsid w:val="004552C6"/>
    <w:rsid w:val="00455381"/>
    <w:rsid w:val="00455385"/>
    <w:rsid w:val="0045551C"/>
    <w:rsid w:val="00455546"/>
    <w:rsid w:val="00455631"/>
    <w:rsid w:val="00455663"/>
    <w:rsid w:val="00455AFE"/>
    <w:rsid w:val="00455BFA"/>
    <w:rsid w:val="00455C17"/>
    <w:rsid w:val="00455D3E"/>
    <w:rsid w:val="00455D83"/>
    <w:rsid w:val="00455EC8"/>
    <w:rsid w:val="00455F03"/>
    <w:rsid w:val="00455FF9"/>
    <w:rsid w:val="00456070"/>
    <w:rsid w:val="004560E0"/>
    <w:rsid w:val="004560EE"/>
    <w:rsid w:val="004561E1"/>
    <w:rsid w:val="00456498"/>
    <w:rsid w:val="00456538"/>
    <w:rsid w:val="0045661D"/>
    <w:rsid w:val="00456741"/>
    <w:rsid w:val="00456760"/>
    <w:rsid w:val="00456824"/>
    <w:rsid w:val="0045684C"/>
    <w:rsid w:val="004568F5"/>
    <w:rsid w:val="00456A22"/>
    <w:rsid w:val="00456A45"/>
    <w:rsid w:val="00456AA9"/>
    <w:rsid w:val="00456B0F"/>
    <w:rsid w:val="00456B68"/>
    <w:rsid w:val="00456B83"/>
    <w:rsid w:val="00456BB6"/>
    <w:rsid w:val="00456C51"/>
    <w:rsid w:val="00456E2B"/>
    <w:rsid w:val="00456F0F"/>
    <w:rsid w:val="00456FC8"/>
    <w:rsid w:val="00457005"/>
    <w:rsid w:val="00457071"/>
    <w:rsid w:val="0045707A"/>
    <w:rsid w:val="004570DF"/>
    <w:rsid w:val="0045714B"/>
    <w:rsid w:val="004573F5"/>
    <w:rsid w:val="0045749F"/>
    <w:rsid w:val="004574C8"/>
    <w:rsid w:val="00457572"/>
    <w:rsid w:val="004575FD"/>
    <w:rsid w:val="0045780C"/>
    <w:rsid w:val="00457985"/>
    <w:rsid w:val="00457A09"/>
    <w:rsid w:val="00457AD6"/>
    <w:rsid w:val="00457D74"/>
    <w:rsid w:val="00457DD2"/>
    <w:rsid w:val="00457E96"/>
    <w:rsid w:val="00457F69"/>
    <w:rsid w:val="00457FE1"/>
    <w:rsid w:val="0046000C"/>
    <w:rsid w:val="0046017B"/>
    <w:rsid w:val="0046018C"/>
    <w:rsid w:val="004602DB"/>
    <w:rsid w:val="00460316"/>
    <w:rsid w:val="00460402"/>
    <w:rsid w:val="004604D4"/>
    <w:rsid w:val="004604E1"/>
    <w:rsid w:val="00460515"/>
    <w:rsid w:val="004605F9"/>
    <w:rsid w:val="00460600"/>
    <w:rsid w:val="00460677"/>
    <w:rsid w:val="004606B1"/>
    <w:rsid w:val="00460949"/>
    <w:rsid w:val="00460A48"/>
    <w:rsid w:val="00460A90"/>
    <w:rsid w:val="00460B0D"/>
    <w:rsid w:val="00460B6E"/>
    <w:rsid w:val="00460BD9"/>
    <w:rsid w:val="00460C2C"/>
    <w:rsid w:val="00460C68"/>
    <w:rsid w:val="00460D6B"/>
    <w:rsid w:val="00460DA4"/>
    <w:rsid w:val="00460DB2"/>
    <w:rsid w:val="00460DBD"/>
    <w:rsid w:val="00460DEB"/>
    <w:rsid w:val="00460ED2"/>
    <w:rsid w:val="00460F48"/>
    <w:rsid w:val="00460F71"/>
    <w:rsid w:val="00460FAE"/>
    <w:rsid w:val="00460FC0"/>
    <w:rsid w:val="00461051"/>
    <w:rsid w:val="00461123"/>
    <w:rsid w:val="00461178"/>
    <w:rsid w:val="00461273"/>
    <w:rsid w:val="004612A5"/>
    <w:rsid w:val="004614A9"/>
    <w:rsid w:val="00461507"/>
    <w:rsid w:val="0046168C"/>
    <w:rsid w:val="004616A7"/>
    <w:rsid w:val="004616B5"/>
    <w:rsid w:val="004616FB"/>
    <w:rsid w:val="0046184B"/>
    <w:rsid w:val="004618DD"/>
    <w:rsid w:val="00461A64"/>
    <w:rsid w:val="00461AA9"/>
    <w:rsid w:val="00461B49"/>
    <w:rsid w:val="00461B57"/>
    <w:rsid w:val="00461BF5"/>
    <w:rsid w:val="00461E6A"/>
    <w:rsid w:val="00461E8A"/>
    <w:rsid w:val="00461F5C"/>
    <w:rsid w:val="004620F4"/>
    <w:rsid w:val="0046213C"/>
    <w:rsid w:val="0046224C"/>
    <w:rsid w:val="00462290"/>
    <w:rsid w:val="00462361"/>
    <w:rsid w:val="004623DF"/>
    <w:rsid w:val="00462424"/>
    <w:rsid w:val="00462426"/>
    <w:rsid w:val="00462434"/>
    <w:rsid w:val="00462497"/>
    <w:rsid w:val="00462546"/>
    <w:rsid w:val="00462615"/>
    <w:rsid w:val="0046278B"/>
    <w:rsid w:val="0046285A"/>
    <w:rsid w:val="00462982"/>
    <w:rsid w:val="004629B6"/>
    <w:rsid w:val="00462AB7"/>
    <w:rsid w:val="00462ABD"/>
    <w:rsid w:val="00462B02"/>
    <w:rsid w:val="00462C25"/>
    <w:rsid w:val="00462DA5"/>
    <w:rsid w:val="00462F70"/>
    <w:rsid w:val="00462FF5"/>
    <w:rsid w:val="0046318D"/>
    <w:rsid w:val="0046363A"/>
    <w:rsid w:val="0046379B"/>
    <w:rsid w:val="004638E2"/>
    <w:rsid w:val="004639D5"/>
    <w:rsid w:val="00463A4C"/>
    <w:rsid w:val="00463AB2"/>
    <w:rsid w:val="00463AFE"/>
    <w:rsid w:val="00463B3C"/>
    <w:rsid w:val="00463B70"/>
    <w:rsid w:val="00463BEC"/>
    <w:rsid w:val="00463CC9"/>
    <w:rsid w:val="00463CF2"/>
    <w:rsid w:val="00463D3A"/>
    <w:rsid w:val="00463E0A"/>
    <w:rsid w:val="00464102"/>
    <w:rsid w:val="004644B5"/>
    <w:rsid w:val="004644D2"/>
    <w:rsid w:val="004646FE"/>
    <w:rsid w:val="0046473C"/>
    <w:rsid w:val="00464902"/>
    <w:rsid w:val="00464990"/>
    <w:rsid w:val="00464B44"/>
    <w:rsid w:val="00464BF4"/>
    <w:rsid w:val="00464C15"/>
    <w:rsid w:val="00464C3A"/>
    <w:rsid w:val="00464DE9"/>
    <w:rsid w:val="00464E71"/>
    <w:rsid w:val="00464FAA"/>
    <w:rsid w:val="004651B2"/>
    <w:rsid w:val="0046524C"/>
    <w:rsid w:val="00465438"/>
    <w:rsid w:val="00465493"/>
    <w:rsid w:val="00465526"/>
    <w:rsid w:val="00465578"/>
    <w:rsid w:val="00465638"/>
    <w:rsid w:val="00465693"/>
    <w:rsid w:val="00465706"/>
    <w:rsid w:val="00465715"/>
    <w:rsid w:val="004658C2"/>
    <w:rsid w:val="00465995"/>
    <w:rsid w:val="00465B1B"/>
    <w:rsid w:val="00465B4C"/>
    <w:rsid w:val="00465B86"/>
    <w:rsid w:val="00465BBA"/>
    <w:rsid w:val="00465C7C"/>
    <w:rsid w:val="00465F1B"/>
    <w:rsid w:val="00465FD3"/>
    <w:rsid w:val="00466054"/>
    <w:rsid w:val="0046606A"/>
    <w:rsid w:val="004661C0"/>
    <w:rsid w:val="00466330"/>
    <w:rsid w:val="00466350"/>
    <w:rsid w:val="004664C7"/>
    <w:rsid w:val="00466565"/>
    <w:rsid w:val="00466664"/>
    <w:rsid w:val="004667C2"/>
    <w:rsid w:val="0046680D"/>
    <w:rsid w:val="004668B1"/>
    <w:rsid w:val="00466ACA"/>
    <w:rsid w:val="00466B22"/>
    <w:rsid w:val="00466B9E"/>
    <w:rsid w:val="00466BBE"/>
    <w:rsid w:val="00466EBE"/>
    <w:rsid w:val="00467043"/>
    <w:rsid w:val="00467240"/>
    <w:rsid w:val="004673D3"/>
    <w:rsid w:val="004674B1"/>
    <w:rsid w:val="00467731"/>
    <w:rsid w:val="0046774B"/>
    <w:rsid w:val="0046774D"/>
    <w:rsid w:val="00467755"/>
    <w:rsid w:val="00467810"/>
    <w:rsid w:val="0046788B"/>
    <w:rsid w:val="0046794A"/>
    <w:rsid w:val="00467ABC"/>
    <w:rsid w:val="00467CC5"/>
    <w:rsid w:val="00467D8D"/>
    <w:rsid w:val="00467F05"/>
    <w:rsid w:val="00467FD0"/>
    <w:rsid w:val="0047017B"/>
    <w:rsid w:val="0047018B"/>
    <w:rsid w:val="0047059C"/>
    <w:rsid w:val="00470D7D"/>
    <w:rsid w:val="00470D8D"/>
    <w:rsid w:val="00471089"/>
    <w:rsid w:val="00471160"/>
    <w:rsid w:val="00471295"/>
    <w:rsid w:val="004712E8"/>
    <w:rsid w:val="00471338"/>
    <w:rsid w:val="00471342"/>
    <w:rsid w:val="004713F9"/>
    <w:rsid w:val="00471837"/>
    <w:rsid w:val="00471925"/>
    <w:rsid w:val="00471B4A"/>
    <w:rsid w:val="00471B94"/>
    <w:rsid w:val="00471BB4"/>
    <w:rsid w:val="00471BD1"/>
    <w:rsid w:val="00471CBB"/>
    <w:rsid w:val="00471CFA"/>
    <w:rsid w:val="00471D6D"/>
    <w:rsid w:val="00471E45"/>
    <w:rsid w:val="00471F3F"/>
    <w:rsid w:val="00471FA3"/>
    <w:rsid w:val="00471FB3"/>
    <w:rsid w:val="0047202E"/>
    <w:rsid w:val="0047210D"/>
    <w:rsid w:val="004722D1"/>
    <w:rsid w:val="00472303"/>
    <w:rsid w:val="00472378"/>
    <w:rsid w:val="0047238A"/>
    <w:rsid w:val="0047248A"/>
    <w:rsid w:val="004728A7"/>
    <w:rsid w:val="004728E0"/>
    <w:rsid w:val="0047291C"/>
    <w:rsid w:val="004729D0"/>
    <w:rsid w:val="00472B87"/>
    <w:rsid w:val="00472C98"/>
    <w:rsid w:val="00472CD0"/>
    <w:rsid w:val="00472E35"/>
    <w:rsid w:val="00472F7B"/>
    <w:rsid w:val="00472F87"/>
    <w:rsid w:val="00472F94"/>
    <w:rsid w:val="00472FCE"/>
    <w:rsid w:val="00473019"/>
    <w:rsid w:val="0047307A"/>
    <w:rsid w:val="004730F3"/>
    <w:rsid w:val="00473114"/>
    <w:rsid w:val="00473209"/>
    <w:rsid w:val="00473463"/>
    <w:rsid w:val="0047353A"/>
    <w:rsid w:val="00473549"/>
    <w:rsid w:val="00473559"/>
    <w:rsid w:val="00473609"/>
    <w:rsid w:val="00473674"/>
    <w:rsid w:val="00473691"/>
    <w:rsid w:val="00473727"/>
    <w:rsid w:val="0047372A"/>
    <w:rsid w:val="0047374F"/>
    <w:rsid w:val="0047396B"/>
    <w:rsid w:val="00473995"/>
    <w:rsid w:val="00473A93"/>
    <w:rsid w:val="00473BD8"/>
    <w:rsid w:val="00473DF2"/>
    <w:rsid w:val="00473E97"/>
    <w:rsid w:val="00473F34"/>
    <w:rsid w:val="00473F5F"/>
    <w:rsid w:val="0047400D"/>
    <w:rsid w:val="0047413F"/>
    <w:rsid w:val="00474185"/>
    <w:rsid w:val="00474199"/>
    <w:rsid w:val="0047422B"/>
    <w:rsid w:val="00474241"/>
    <w:rsid w:val="0047427A"/>
    <w:rsid w:val="004742AC"/>
    <w:rsid w:val="0047437C"/>
    <w:rsid w:val="004744D4"/>
    <w:rsid w:val="00474520"/>
    <w:rsid w:val="004745EC"/>
    <w:rsid w:val="00474643"/>
    <w:rsid w:val="004746D5"/>
    <w:rsid w:val="00474844"/>
    <w:rsid w:val="00474A4B"/>
    <w:rsid w:val="00474AC3"/>
    <w:rsid w:val="00474E5F"/>
    <w:rsid w:val="00474ED3"/>
    <w:rsid w:val="00475178"/>
    <w:rsid w:val="0047523D"/>
    <w:rsid w:val="004752B9"/>
    <w:rsid w:val="0047531A"/>
    <w:rsid w:val="0047538D"/>
    <w:rsid w:val="004758BF"/>
    <w:rsid w:val="00475A8E"/>
    <w:rsid w:val="00475AB1"/>
    <w:rsid w:val="00475B4D"/>
    <w:rsid w:val="00475B84"/>
    <w:rsid w:val="00475CDC"/>
    <w:rsid w:val="00475DBB"/>
    <w:rsid w:val="00475E04"/>
    <w:rsid w:val="00475E84"/>
    <w:rsid w:val="00475F8A"/>
    <w:rsid w:val="00476232"/>
    <w:rsid w:val="0047623C"/>
    <w:rsid w:val="0047625F"/>
    <w:rsid w:val="00476289"/>
    <w:rsid w:val="004764C9"/>
    <w:rsid w:val="004766CD"/>
    <w:rsid w:val="00476733"/>
    <w:rsid w:val="00476755"/>
    <w:rsid w:val="00476870"/>
    <w:rsid w:val="004768EA"/>
    <w:rsid w:val="00476D14"/>
    <w:rsid w:val="00476D18"/>
    <w:rsid w:val="00476EA0"/>
    <w:rsid w:val="00476EAB"/>
    <w:rsid w:val="00476F2A"/>
    <w:rsid w:val="00476F8D"/>
    <w:rsid w:val="00476FAD"/>
    <w:rsid w:val="0047707F"/>
    <w:rsid w:val="00477224"/>
    <w:rsid w:val="004772FD"/>
    <w:rsid w:val="00477322"/>
    <w:rsid w:val="00477374"/>
    <w:rsid w:val="004774C0"/>
    <w:rsid w:val="004775BB"/>
    <w:rsid w:val="00477669"/>
    <w:rsid w:val="00477687"/>
    <w:rsid w:val="00477743"/>
    <w:rsid w:val="0047779B"/>
    <w:rsid w:val="0047781C"/>
    <w:rsid w:val="00477AD4"/>
    <w:rsid w:val="00477B3E"/>
    <w:rsid w:val="00477C01"/>
    <w:rsid w:val="00477C9B"/>
    <w:rsid w:val="00477D5D"/>
    <w:rsid w:val="00477D7C"/>
    <w:rsid w:val="00477D86"/>
    <w:rsid w:val="00477DA8"/>
    <w:rsid w:val="00477E6C"/>
    <w:rsid w:val="00477FD5"/>
    <w:rsid w:val="0048006F"/>
    <w:rsid w:val="0048014B"/>
    <w:rsid w:val="00480217"/>
    <w:rsid w:val="00480328"/>
    <w:rsid w:val="00480367"/>
    <w:rsid w:val="004803A5"/>
    <w:rsid w:val="0048045A"/>
    <w:rsid w:val="00480486"/>
    <w:rsid w:val="0048071D"/>
    <w:rsid w:val="00480763"/>
    <w:rsid w:val="0048084D"/>
    <w:rsid w:val="004808D2"/>
    <w:rsid w:val="004809FB"/>
    <w:rsid w:val="00480AE9"/>
    <w:rsid w:val="00480C22"/>
    <w:rsid w:val="00480CA1"/>
    <w:rsid w:val="00480F7F"/>
    <w:rsid w:val="00480FE3"/>
    <w:rsid w:val="004810E6"/>
    <w:rsid w:val="004811AD"/>
    <w:rsid w:val="0048128C"/>
    <w:rsid w:val="004812D0"/>
    <w:rsid w:val="00481349"/>
    <w:rsid w:val="004813C9"/>
    <w:rsid w:val="0048146B"/>
    <w:rsid w:val="00481487"/>
    <w:rsid w:val="00481518"/>
    <w:rsid w:val="0048158E"/>
    <w:rsid w:val="00481622"/>
    <w:rsid w:val="00481866"/>
    <w:rsid w:val="004819F3"/>
    <w:rsid w:val="00481C32"/>
    <w:rsid w:val="00481EB6"/>
    <w:rsid w:val="00481EC1"/>
    <w:rsid w:val="004822F2"/>
    <w:rsid w:val="00482339"/>
    <w:rsid w:val="00482352"/>
    <w:rsid w:val="00482422"/>
    <w:rsid w:val="0048295D"/>
    <w:rsid w:val="00482A20"/>
    <w:rsid w:val="00482C96"/>
    <w:rsid w:val="00482C9D"/>
    <w:rsid w:val="00482DF4"/>
    <w:rsid w:val="00482F00"/>
    <w:rsid w:val="00482F19"/>
    <w:rsid w:val="00482FC4"/>
    <w:rsid w:val="00483151"/>
    <w:rsid w:val="004831EC"/>
    <w:rsid w:val="00483254"/>
    <w:rsid w:val="0048325D"/>
    <w:rsid w:val="0048327F"/>
    <w:rsid w:val="0048334D"/>
    <w:rsid w:val="00483523"/>
    <w:rsid w:val="004836AF"/>
    <w:rsid w:val="004836C5"/>
    <w:rsid w:val="004836E8"/>
    <w:rsid w:val="00483715"/>
    <w:rsid w:val="0048381F"/>
    <w:rsid w:val="004838A4"/>
    <w:rsid w:val="004838BF"/>
    <w:rsid w:val="00483966"/>
    <w:rsid w:val="004839BC"/>
    <w:rsid w:val="004839CE"/>
    <w:rsid w:val="00483A6F"/>
    <w:rsid w:val="00483A7A"/>
    <w:rsid w:val="00483B67"/>
    <w:rsid w:val="00483B7B"/>
    <w:rsid w:val="00483CD7"/>
    <w:rsid w:val="00483DC5"/>
    <w:rsid w:val="00483E07"/>
    <w:rsid w:val="00483EAC"/>
    <w:rsid w:val="00483FD5"/>
    <w:rsid w:val="00484037"/>
    <w:rsid w:val="00484050"/>
    <w:rsid w:val="0048405E"/>
    <w:rsid w:val="004841B6"/>
    <w:rsid w:val="0048423C"/>
    <w:rsid w:val="00484265"/>
    <w:rsid w:val="0048429C"/>
    <w:rsid w:val="0048432F"/>
    <w:rsid w:val="00484397"/>
    <w:rsid w:val="0048443E"/>
    <w:rsid w:val="00484490"/>
    <w:rsid w:val="0048454D"/>
    <w:rsid w:val="0048457A"/>
    <w:rsid w:val="004845BF"/>
    <w:rsid w:val="00484605"/>
    <w:rsid w:val="00484660"/>
    <w:rsid w:val="0048471B"/>
    <w:rsid w:val="0048472E"/>
    <w:rsid w:val="0048474B"/>
    <w:rsid w:val="0048474D"/>
    <w:rsid w:val="004847C2"/>
    <w:rsid w:val="00484804"/>
    <w:rsid w:val="0048480A"/>
    <w:rsid w:val="004849F5"/>
    <w:rsid w:val="004849F9"/>
    <w:rsid w:val="00484A2C"/>
    <w:rsid w:val="00484AC5"/>
    <w:rsid w:val="00484B00"/>
    <w:rsid w:val="00484BB6"/>
    <w:rsid w:val="00484BCB"/>
    <w:rsid w:val="00484D43"/>
    <w:rsid w:val="00484E30"/>
    <w:rsid w:val="00484FA6"/>
    <w:rsid w:val="004850B2"/>
    <w:rsid w:val="00485192"/>
    <w:rsid w:val="00485278"/>
    <w:rsid w:val="004853EF"/>
    <w:rsid w:val="0048548D"/>
    <w:rsid w:val="004855C3"/>
    <w:rsid w:val="00485645"/>
    <w:rsid w:val="004856B0"/>
    <w:rsid w:val="00485719"/>
    <w:rsid w:val="00485741"/>
    <w:rsid w:val="0048587E"/>
    <w:rsid w:val="004859E5"/>
    <w:rsid w:val="00485C1B"/>
    <w:rsid w:val="00485CCF"/>
    <w:rsid w:val="00485CDB"/>
    <w:rsid w:val="00485EB0"/>
    <w:rsid w:val="00485EFE"/>
    <w:rsid w:val="004861EE"/>
    <w:rsid w:val="00486239"/>
    <w:rsid w:val="004864D5"/>
    <w:rsid w:val="00486504"/>
    <w:rsid w:val="0048656C"/>
    <w:rsid w:val="004865FD"/>
    <w:rsid w:val="00486652"/>
    <w:rsid w:val="00486753"/>
    <w:rsid w:val="00486A08"/>
    <w:rsid w:val="00486AFB"/>
    <w:rsid w:val="00486B45"/>
    <w:rsid w:val="00486C8B"/>
    <w:rsid w:val="00486CB5"/>
    <w:rsid w:val="00486D67"/>
    <w:rsid w:val="00486E68"/>
    <w:rsid w:val="00486EAD"/>
    <w:rsid w:val="00486ED5"/>
    <w:rsid w:val="0048704C"/>
    <w:rsid w:val="00487053"/>
    <w:rsid w:val="0048707C"/>
    <w:rsid w:val="004871BC"/>
    <w:rsid w:val="004871C5"/>
    <w:rsid w:val="004872E4"/>
    <w:rsid w:val="00487379"/>
    <w:rsid w:val="004873AF"/>
    <w:rsid w:val="00487455"/>
    <w:rsid w:val="0048758B"/>
    <w:rsid w:val="004877E6"/>
    <w:rsid w:val="00487878"/>
    <w:rsid w:val="00487899"/>
    <w:rsid w:val="004878FE"/>
    <w:rsid w:val="004879E3"/>
    <w:rsid w:val="00487A9F"/>
    <w:rsid w:val="00487AE3"/>
    <w:rsid w:val="00487D33"/>
    <w:rsid w:val="00487E70"/>
    <w:rsid w:val="00487FF2"/>
    <w:rsid w:val="00490054"/>
    <w:rsid w:val="004900B3"/>
    <w:rsid w:val="00490152"/>
    <w:rsid w:val="004901B0"/>
    <w:rsid w:val="004901C5"/>
    <w:rsid w:val="00490209"/>
    <w:rsid w:val="0049025C"/>
    <w:rsid w:val="00490264"/>
    <w:rsid w:val="00490292"/>
    <w:rsid w:val="004902CF"/>
    <w:rsid w:val="004902EE"/>
    <w:rsid w:val="00490438"/>
    <w:rsid w:val="00490461"/>
    <w:rsid w:val="0049046A"/>
    <w:rsid w:val="004904D4"/>
    <w:rsid w:val="0049057E"/>
    <w:rsid w:val="0049062F"/>
    <w:rsid w:val="00490882"/>
    <w:rsid w:val="004908E9"/>
    <w:rsid w:val="004908EF"/>
    <w:rsid w:val="00490954"/>
    <w:rsid w:val="004909BA"/>
    <w:rsid w:val="00490AA0"/>
    <w:rsid w:val="00490B72"/>
    <w:rsid w:val="00490C42"/>
    <w:rsid w:val="00490E7F"/>
    <w:rsid w:val="00490E8D"/>
    <w:rsid w:val="00490F9B"/>
    <w:rsid w:val="004910F3"/>
    <w:rsid w:val="00491186"/>
    <w:rsid w:val="0049125B"/>
    <w:rsid w:val="00491303"/>
    <w:rsid w:val="00491340"/>
    <w:rsid w:val="00491383"/>
    <w:rsid w:val="004913A0"/>
    <w:rsid w:val="0049145D"/>
    <w:rsid w:val="004914DA"/>
    <w:rsid w:val="00491514"/>
    <w:rsid w:val="00491655"/>
    <w:rsid w:val="00491668"/>
    <w:rsid w:val="004916DD"/>
    <w:rsid w:val="00491748"/>
    <w:rsid w:val="00491789"/>
    <w:rsid w:val="004917AC"/>
    <w:rsid w:val="004917B4"/>
    <w:rsid w:val="0049181A"/>
    <w:rsid w:val="0049183E"/>
    <w:rsid w:val="00491872"/>
    <w:rsid w:val="00491906"/>
    <w:rsid w:val="004919E2"/>
    <w:rsid w:val="00491B86"/>
    <w:rsid w:val="00491BA8"/>
    <w:rsid w:val="00491DFB"/>
    <w:rsid w:val="00491E33"/>
    <w:rsid w:val="00491F22"/>
    <w:rsid w:val="00492048"/>
    <w:rsid w:val="004920B0"/>
    <w:rsid w:val="004920E8"/>
    <w:rsid w:val="00492109"/>
    <w:rsid w:val="00492179"/>
    <w:rsid w:val="004921C2"/>
    <w:rsid w:val="00492215"/>
    <w:rsid w:val="0049222C"/>
    <w:rsid w:val="00492260"/>
    <w:rsid w:val="00492344"/>
    <w:rsid w:val="00492504"/>
    <w:rsid w:val="0049269C"/>
    <w:rsid w:val="00492726"/>
    <w:rsid w:val="004928B6"/>
    <w:rsid w:val="004929B5"/>
    <w:rsid w:val="00492A99"/>
    <w:rsid w:val="00492B9B"/>
    <w:rsid w:val="00492C07"/>
    <w:rsid w:val="00492C5E"/>
    <w:rsid w:val="00492D74"/>
    <w:rsid w:val="00492F22"/>
    <w:rsid w:val="00493161"/>
    <w:rsid w:val="00493235"/>
    <w:rsid w:val="004933E2"/>
    <w:rsid w:val="00493480"/>
    <w:rsid w:val="00493510"/>
    <w:rsid w:val="00493571"/>
    <w:rsid w:val="0049362F"/>
    <w:rsid w:val="004936A6"/>
    <w:rsid w:val="004936E5"/>
    <w:rsid w:val="004938F6"/>
    <w:rsid w:val="00493AE6"/>
    <w:rsid w:val="00493CAE"/>
    <w:rsid w:val="00493CF0"/>
    <w:rsid w:val="00493D3D"/>
    <w:rsid w:val="00493DEC"/>
    <w:rsid w:val="00493EC0"/>
    <w:rsid w:val="00493F03"/>
    <w:rsid w:val="004940CB"/>
    <w:rsid w:val="0049413F"/>
    <w:rsid w:val="00494284"/>
    <w:rsid w:val="0049429C"/>
    <w:rsid w:val="004942A2"/>
    <w:rsid w:val="004942EA"/>
    <w:rsid w:val="004943CB"/>
    <w:rsid w:val="00494400"/>
    <w:rsid w:val="0049446D"/>
    <w:rsid w:val="004944A0"/>
    <w:rsid w:val="004945AA"/>
    <w:rsid w:val="004946A8"/>
    <w:rsid w:val="004946B7"/>
    <w:rsid w:val="004947A1"/>
    <w:rsid w:val="0049485A"/>
    <w:rsid w:val="00494979"/>
    <w:rsid w:val="00494AC8"/>
    <w:rsid w:val="00494BA7"/>
    <w:rsid w:val="00494C25"/>
    <w:rsid w:val="00494C69"/>
    <w:rsid w:val="00494D0C"/>
    <w:rsid w:val="00494DB9"/>
    <w:rsid w:val="00494E65"/>
    <w:rsid w:val="00494E68"/>
    <w:rsid w:val="00494EAE"/>
    <w:rsid w:val="00494ED0"/>
    <w:rsid w:val="004950DC"/>
    <w:rsid w:val="00495345"/>
    <w:rsid w:val="0049535C"/>
    <w:rsid w:val="00495406"/>
    <w:rsid w:val="00495417"/>
    <w:rsid w:val="004954E0"/>
    <w:rsid w:val="00495501"/>
    <w:rsid w:val="0049551C"/>
    <w:rsid w:val="00495523"/>
    <w:rsid w:val="004955EE"/>
    <w:rsid w:val="004956A5"/>
    <w:rsid w:val="004956B3"/>
    <w:rsid w:val="004956D6"/>
    <w:rsid w:val="0049572C"/>
    <w:rsid w:val="004957D3"/>
    <w:rsid w:val="00495903"/>
    <w:rsid w:val="004959D8"/>
    <w:rsid w:val="00495A84"/>
    <w:rsid w:val="00495ADE"/>
    <w:rsid w:val="00495B41"/>
    <w:rsid w:val="00495CBA"/>
    <w:rsid w:val="00495DFF"/>
    <w:rsid w:val="004960F9"/>
    <w:rsid w:val="00496126"/>
    <w:rsid w:val="00496153"/>
    <w:rsid w:val="004962B5"/>
    <w:rsid w:val="004962B8"/>
    <w:rsid w:val="004964E6"/>
    <w:rsid w:val="00496586"/>
    <w:rsid w:val="00496688"/>
    <w:rsid w:val="004966E7"/>
    <w:rsid w:val="0049679E"/>
    <w:rsid w:val="00496968"/>
    <w:rsid w:val="00496AD4"/>
    <w:rsid w:val="00496B6C"/>
    <w:rsid w:val="00496CBE"/>
    <w:rsid w:val="00496D43"/>
    <w:rsid w:val="00496D47"/>
    <w:rsid w:val="00496D9C"/>
    <w:rsid w:val="00496DAE"/>
    <w:rsid w:val="00496EF7"/>
    <w:rsid w:val="00496FB1"/>
    <w:rsid w:val="00496FF4"/>
    <w:rsid w:val="00497000"/>
    <w:rsid w:val="004971ED"/>
    <w:rsid w:val="004972B6"/>
    <w:rsid w:val="004972EC"/>
    <w:rsid w:val="0049742E"/>
    <w:rsid w:val="0049745F"/>
    <w:rsid w:val="004974DE"/>
    <w:rsid w:val="00497553"/>
    <w:rsid w:val="004975F4"/>
    <w:rsid w:val="004977B7"/>
    <w:rsid w:val="00497912"/>
    <w:rsid w:val="0049798C"/>
    <w:rsid w:val="00497CD9"/>
    <w:rsid w:val="00497CDD"/>
    <w:rsid w:val="00497E50"/>
    <w:rsid w:val="00497E96"/>
    <w:rsid w:val="00497F0B"/>
    <w:rsid w:val="00497FB8"/>
    <w:rsid w:val="004A00F4"/>
    <w:rsid w:val="004A01B0"/>
    <w:rsid w:val="004A020E"/>
    <w:rsid w:val="004A02D5"/>
    <w:rsid w:val="004A03A9"/>
    <w:rsid w:val="004A04FC"/>
    <w:rsid w:val="004A0661"/>
    <w:rsid w:val="004A06BB"/>
    <w:rsid w:val="004A0714"/>
    <w:rsid w:val="004A0963"/>
    <w:rsid w:val="004A09C5"/>
    <w:rsid w:val="004A0A4F"/>
    <w:rsid w:val="004A0B61"/>
    <w:rsid w:val="004A0D9B"/>
    <w:rsid w:val="004A0E63"/>
    <w:rsid w:val="004A0EAC"/>
    <w:rsid w:val="004A0FB4"/>
    <w:rsid w:val="004A1142"/>
    <w:rsid w:val="004A116B"/>
    <w:rsid w:val="004A11B2"/>
    <w:rsid w:val="004A1266"/>
    <w:rsid w:val="004A1281"/>
    <w:rsid w:val="004A12C0"/>
    <w:rsid w:val="004A12EE"/>
    <w:rsid w:val="004A1354"/>
    <w:rsid w:val="004A1488"/>
    <w:rsid w:val="004A14DE"/>
    <w:rsid w:val="004A153A"/>
    <w:rsid w:val="004A156C"/>
    <w:rsid w:val="004A169E"/>
    <w:rsid w:val="004A1765"/>
    <w:rsid w:val="004A17A8"/>
    <w:rsid w:val="004A1806"/>
    <w:rsid w:val="004A1812"/>
    <w:rsid w:val="004A18E0"/>
    <w:rsid w:val="004A1A1D"/>
    <w:rsid w:val="004A1B8F"/>
    <w:rsid w:val="004A1C86"/>
    <w:rsid w:val="004A1D73"/>
    <w:rsid w:val="004A1D85"/>
    <w:rsid w:val="004A1E56"/>
    <w:rsid w:val="004A1F04"/>
    <w:rsid w:val="004A1F14"/>
    <w:rsid w:val="004A201A"/>
    <w:rsid w:val="004A219C"/>
    <w:rsid w:val="004A226E"/>
    <w:rsid w:val="004A226F"/>
    <w:rsid w:val="004A236D"/>
    <w:rsid w:val="004A24BE"/>
    <w:rsid w:val="004A24E5"/>
    <w:rsid w:val="004A2657"/>
    <w:rsid w:val="004A26B6"/>
    <w:rsid w:val="004A27A2"/>
    <w:rsid w:val="004A27F1"/>
    <w:rsid w:val="004A290C"/>
    <w:rsid w:val="004A29DA"/>
    <w:rsid w:val="004A29EB"/>
    <w:rsid w:val="004A2C95"/>
    <w:rsid w:val="004A2CD1"/>
    <w:rsid w:val="004A2DEE"/>
    <w:rsid w:val="004A2E14"/>
    <w:rsid w:val="004A2E5D"/>
    <w:rsid w:val="004A3267"/>
    <w:rsid w:val="004A3374"/>
    <w:rsid w:val="004A3495"/>
    <w:rsid w:val="004A3568"/>
    <w:rsid w:val="004A3578"/>
    <w:rsid w:val="004A3662"/>
    <w:rsid w:val="004A36FF"/>
    <w:rsid w:val="004A3725"/>
    <w:rsid w:val="004A37F1"/>
    <w:rsid w:val="004A388B"/>
    <w:rsid w:val="004A390E"/>
    <w:rsid w:val="004A39F8"/>
    <w:rsid w:val="004A3A17"/>
    <w:rsid w:val="004A3ACF"/>
    <w:rsid w:val="004A3B78"/>
    <w:rsid w:val="004A3BE9"/>
    <w:rsid w:val="004A3C5E"/>
    <w:rsid w:val="004A3E7C"/>
    <w:rsid w:val="004A3F31"/>
    <w:rsid w:val="004A3FB8"/>
    <w:rsid w:val="004A401B"/>
    <w:rsid w:val="004A4088"/>
    <w:rsid w:val="004A40F1"/>
    <w:rsid w:val="004A40F5"/>
    <w:rsid w:val="004A41D4"/>
    <w:rsid w:val="004A4287"/>
    <w:rsid w:val="004A428F"/>
    <w:rsid w:val="004A43F3"/>
    <w:rsid w:val="004A44D5"/>
    <w:rsid w:val="004A460E"/>
    <w:rsid w:val="004A4636"/>
    <w:rsid w:val="004A472C"/>
    <w:rsid w:val="004A47CB"/>
    <w:rsid w:val="004A49FF"/>
    <w:rsid w:val="004A4AD6"/>
    <w:rsid w:val="004A4B75"/>
    <w:rsid w:val="004A4D4A"/>
    <w:rsid w:val="004A4E2B"/>
    <w:rsid w:val="004A4FEF"/>
    <w:rsid w:val="004A516F"/>
    <w:rsid w:val="004A537C"/>
    <w:rsid w:val="004A570F"/>
    <w:rsid w:val="004A5808"/>
    <w:rsid w:val="004A5978"/>
    <w:rsid w:val="004A5A9A"/>
    <w:rsid w:val="004A5C9A"/>
    <w:rsid w:val="004A5CB7"/>
    <w:rsid w:val="004A5D0D"/>
    <w:rsid w:val="004A5E19"/>
    <w:rsid w:val="004A5F45"/>
    <w:rsid w:val="004A614B"/>
    <w:rsid w:val="004A621A"/>
    <w:rsid w:val="004A6245"/>
    <w:rsid w:val="004A6283"/>
    <w:rsid w:val="004A6385"/>
    <w:rsid w:val="004A6513"/>
    <w:rsid w:val="004A66CE"/>
    <w:rsid w:val="004A66DC"/>
    <w:rsid w:val="004A6759"/>
    <w:rsid w:val="004A6783"/>
    <w:rsid w:val="004A67B6"/>
    <w:rsid w:val="004A67E5"/>
    <w:rsid w:val="004A68DB"/>
    <w:rsid w:val="004A6907"/>
    <w:rsid w:val="004A6A24"/>
    <w:rsid w:val="004A6A7C"/>
    <w:rsid w:val="004A6AC7"/>
    <w:rsid w:val="004A6B6F"/>
    <w:rsid w:val="004A6D0B"/>
    <w:rsid w:val="004A6D0C"/>
    <w:rsid w:val="004A6F55"/>
    <w:rsid w:val="004A6F9C"/>
    <w:rsid w:val="004A6FD6"/>
    <w:rsid w:val="004A7015"/>
    <w:rsid w:val="004A70A0"/>
    <w:rsid w:val="004A7249"/>
    <w:rsid w:val="004A7445"/>
    <w:rsid w:val="004A74BF"/>
    <w:rsid w:val="004A74F1"/>
    <w:rsid w:val="004A750F"/>
    <w:rsid w:val="004A7534"/>
    <w:rsid w:val="004A75A8"/>
    <w:rsid w:val="004A75D5"/>
    <w:rsid w:val="004A76DA"/>
    <w:rsid w:val="004A782F"/>
    <w:rsid w:val="004A785A"/>
    <w:rsid w:val="004A793D"/>
    <w:rsid w:val="004A798E"/>
    <w:rsid w:val="004A7C74"/>
    <w:rsid w:val="004A7D33"/>
    <w:rsid w:val="004A7D61"/>
    <w:rsid w:val="004A7E52"/>
    <w:rsid w:val="004A7EB1"/>
    <w:rsid w:val="004A7FA0"/>
    <w:rsid w:val="004B00C7"/>
    <w:rsid w:val="004B011E"/>
    <w:rsid w:val="004B0123"/>
    <w:rsid w:val="004B01D5"/>
    <w:rsid w:val="004B021D"/>
    <w:rsid w:val="004B026A"/>
    <w:rsid w:val="004B0285"/>
    <w:rsid w:val="004B03C7"/>
    <w:rsid w:val="004B0498"/>
    <w:rsid w:val="004B07AE"/>
    <w:rsid w:val="004B0825"/>
    <w:rsid w:val="004B0875"/>
    <w:rsid w:val="004B087C"/>
    <w:rsid w:val="004B0B1E"/>
    <w:rsid w:val="004B0C07"/>
    <w:rsid w:val="004B0C3A"/>
    <w:rsid w:val="004B0C51"/>
    <w:rsid w:val="004B0C75"/>
    <w:rsid w:val="004B0CA4"/>
    <w:rsid w:val="004B0D7F"/>
    <w:rsid w:val="004B0DA4"/>
    <w:rsid w:val="004B0DA5"/>
    <w:rsid w:val="004B0DAE"/>
    <w:rsid w:val="004B0DE2"/>
    <w:rsid w:val="004B0FC1"/>
    <w:rsid w:val="004B0FC3"/>
    <w:rsid w:val="004B1010"/>
    <w:rsid w:val="004B105F"/>
    <w:rsid w:val="004B10D4"/>
    <w:rsid w:val="004B10E0"/>
    <w:rsid w:val="004B1109"/>
    <w:rsid w:val="004B1117"/>
    <w:rsid w:val="004B11FE"/>
    <w:rsid w:val="004B1342"/>
    <w:rsid w:val="004B14BE"/>
    <w:rsid w:val="004B14C9"/>
    <w:rsid w:val="004B15D4"/>
    <w:rsid w:val="004B1674"/>
    <w:rsid w:val="004B174A"/>
    <w:rsid w:val="004B1794"/>
    <w:rsid w:val="004B17C6"/>
    <w:rsid w:val="004B1AC1"/>
    <w:rsid w:val="004B1B73"/>
    <w:rsid w:val="004B1CD0"/>
    <w:rsid w:val="004B1D0A"/>
    <w:rsid w:val="004B1D70"/>
    <w:rsid w:val="004B1E22"/>
    <w:rsid w:val="004B1E5D"/>
    <w:rsid w:val="004B202D"/>
    <w:rsid w:val="004B20EC"/>
    <w:rsid w:val="004B22EC"/>
    <w:rsid w:val="004B2321"/>
    <w:rsid w:val="004B235F"/>
    <w:rsid w:val="004B25BA"/>
    <w:rsid w:val="004B25E0"/>
    <w:rsid w:val="004B2662"/>
    <w:rsid w:val="004B2852"/>
    <w:rsid w:val="004B289D"/>
    <w:rsid w:val="004B28E7"/>
    <w:rsid w:val="004B2954"/>
    <w:rsid w:val="004B2984"/>
    <w:rsid w:val="004B2AF2"/>
    <w:rsid w:val="004B2BA4"/>
    <w:rsid w:val="004B2CCB"/>
    <w:rsid w:val="004B2F80"/>
    <w:rsid w:val="004B2FA0"/>
    <w:rsid w:val="004B2FFD"/>
    <w:rsid w:val="004B3111"/>
    <w:rsid w:val="004B3230"/>
    <w:rsid w:val="004B325B"/>
    <w:rsid w:val="004B3411"/>
    <w:rsid w:val="004B3530"/>
    <w:rsid w:val="004B3550"/>
    <w:rsid w:val="004B356C"/>
    <w:rsid w:val="004B357C"/>
    <w:rsid w:val="004B35EB"/>
    <w:rsid w:val="004B3609"/>
    <w:rsid w:val="004B3694"/>
    <w:rsid w:val="004B37C4"/>
    <w:rsid w:val="004B38E7"/>
    <w:rsid w:val="004B38F2"/>
    <w:rsid w:val="004B3966"/>
    <w:rsid w:val="004B3C7D"/>
    <w:rsid w:val="004B3D74"/>
    <w:rsid w:val="004B3EB0"/>
    <w:rsid w:val="004B3EB8"/>
    <w:rsid w:val="004B3F09"/>
    <w:rsid w:val="004B406B"/>
    <w:rsid w:val="004B418A"/>
    <w:rsid w:val="004B4241"/>
    <w:rsid w:val="004B4352"/>
    <w:rsid w:val="004B436D"/>
    <w:rsid w:val="004B4413"/>
    <w:rsid w:val="004B457C"/>
    <w:rsid w:val="004B45F1"/>
    <w:rsid w:val="004B4799"/>
    <w:rsid w:val="004B48CE"/>
    <w:rsid w:val="004B48D8"/>
    <w:rsid w:val="004B4AC1"/>
    <w:rsid w:val="004B4BE3"/>
    <w:rsid w:val="004B4DDA"/>
    <w:rsid w:val="004B4EC0"/>
    <w:rsid w:val="004B4FF0"/>
    <w:rsid w:val="004B5022"/>
    <w:rsid w:val="004B511A"/>
    <w:rsid w:val="004B512A"/>
    <w:rsid w:val="004B513D"/>
    <w:rsid w:val="004B519A"/>
    <w:rsid w:val="004B5224"/>
    <w:rsid w:val="004B5241"/>
    <w:rsid w:val="004B525D"/>
    <w:rsid w:val="004B5299"/>
    <w:rsid w:val="004B5398"/>
    <w:rsid w:val="004B54D9"/>
    <w:rsid w:val="004B54E4"/>
    <w:rsid w:val="004B56BD"/>
    <w:rsid w:val="004B59D9"/>
    <w:rsid w:val="004B5A83"/>
    <w:rsid w:val="004B5ADF"/>
    <w:rsid w:val="004B5BB5"/>
    <w:rsid w:val="004B5BE2"/>
    <w:rsid w:val="004B5DB2"/>
    <w:rsid w:val="004B5E22"/>
    <w:rsid w:val="004B5E6B"/>
    <w:rsid w:val="004B5ECD"/>
    <w:rsid w:val="004B5EFD"/>
    <w:rsid w:val="004B5F0B"/>
    <w:rsid w:val="004B60A6"/>
    <w:rsid w:val="004B60D6"/>
    <w:rsid w:val="004B6153"/>
    <w:rsid w:val="004B615C"/>
    <w:rsid w:val="004B6192"/>
    <w:rsid w:val="004B62A2"/>
    <w:rsid w:val="004B62A9"/>
    <w:rsid w:val="004B646F"/>
    <w:rsid w:val="004B64EC"/>
    <w:rsid w:val="004B6518"/>
    <w:rsid w:val="004B6522"/>
    <w:rsid w:val="004B6593"/>
    <w:rsid w:val="004B65A4"/>
    <w:rsid w:val="004B674C"/>
    <w:rsid w:val="004B69B4"/>
    <w:rsid w:val="004B6A3A"/>
    <w:rsid w:val="004B6B44"/>
    <w:rsid w:val="004B6BB4"/>
    <w:rsid w:val="004B6DC6"/>
    <w:rsid w:val="004B6E0F"/>
    <w:rsid w:val="004B6E33"/>
    <w:rsid w:val="004B6E70"/>
    <w:rsid w:val="004B6EF1"/>
    <w:rsid w:val="004B6F36"/>
    <w:rsid w:val="004B6FA3"/>
    <w:rsid w:val="004B7025"/>
    <w:rsid w:val="004B714F"/>
    <w:rsid w:val="004B727B"/>
    <w:rsid w:val="004B7348"/>
    <w:rsid w:val="004B73FA"/>
    <w:rsid w:val="004B7627"/>
    <w:rsid w:val="004B788E"/>
    <w:rsid w:val="004B78D7"/>
    <w:rsid w:val="004B78F9"/>
    <w:rsid w:val="004B7950"/>
    <w:rsid w:val="004B7A3B"/>
    <w:rsid w:val="004B7AFA"/>
    <w:rsid w:val="004B7B89"/>
    <w:rsid w:val="004B7BA8"/>
    <w:rsid w:val="004B7C52"/>
    <w:rsid w:val="004B7D41"/>
    <w:rsid w:val="004C000D"/>
    <w:rsid w:val="004C0165"/>
    <w:rsid w:val="004C01A4"/>
    <w:rsid w:val="004C01DD"/>
    <w:rsid w:val="004C0484"/>
    <w:rsid w:val="004C054E"/>
    <w:rsid w:val="004C056E"/>
    <w:rsid w:val="004C0691"/>
    <w:rsid w:val="004C069E"/>
    <w:rsid w:val="004C07A7"/>
    <w:rsid w:val="004C082C"/>
    <w:rsid w:val="004C084D"/>
    <w:rsid w:val="004C0872"/>
    <w:rsid w:val="004C0899"/>
    <w:rsid w:val="004C093C"/>
    <w:rsid w:val="004C0ABD"/>
    <w:rsid w:val="004C0C87"/>
    <w:rsid w:val="004C0CD1"/>
    <w:rsid w:val="004C0D6A"/>
    <w:rsid w:val="004C0E5C"/>
    <w:rsid w:val="004C1092"/>
    <w:rsid w:val="004C121E"/>
    <w:rsid w:val="004C1229"/>
    <w:rsid w:val="004C1608"/>
    <w:rsid w:val="004C161D"/>
    <w:rsid w:val="004C169A"/>
    <w:rsid w:val="004C182C"/>
    <w:rsid w:val="004C1847"/>
    <w:rsid w:val="004C1B07"/>
    <w:rsid w:val="004C1BDF"/>
    <w:rsid w:val="004C1BEF"/>
    <w:rsid w:val="004C1D49"/>
    <w:rsid w:val="004C1FD0"/>
    <w:rsid w:val="004C2037"/>
    <w:rsid w:val="004C2072"/>
    <w:rsid w:val="004C2093"/>
    <w:rsid w:val="004C2183"/>
    <w:rsid w:val="004C219F"/>
    <w:rsid w:val="004C2341"/>
    <w:rsid w:val="004C2405"/>
    <w:rsid w:val="004C2633"/>
    <w:rsid w:val="004C2646"/>
    <w:rsid w:val="004C2657"/>
    <w:rsid w:val="004C2695"/>
    <w:rsid w:val="004C2787"/>
    <w:rsid w:val="004C289C"/>
    <w:rsid w:val="004C294A"/>
    <w:rsid w:val="004C2AF4"/>
    <w:rsid w:val="004C2C0D"/>
    <w:rsid w:val="004C2C14"/>
    <w:rsid w:val="004C2D97"/>
    <w:rsid w:val="004C2D9C"/>
    <w:rsid w:val="004C2DBB"/>
    <w:rsid w:val="004C2E2D"/>
    <w:rsid w:val="004C2E40"/>
    <w:rsid w:val="004C304A"/>
    <w:rsid w:val="004C3072"/>
    <w:rsid w:val="004C3105"/>
    <w:rsid w:val="004C3152"/>
    <w:rsid w:val="004C3263"/>
    <w:rsid w:val="004C32D6"/>
    <w:rsid w:val="004C3302"/>
    <w:rsid w:val="004C3310"/>
    <w:rsid w:val="004C34F0"/>
    <w:rsid w:val="004C352D"/>
    <w:rsid w:val="004C3658"/>
    <w:rsid w:val="004C3878"/>
    <w:rsid w:val="004C3974"/>
    <w:rsid w:val="004C399F"/>
    <w:rsid w:val="004C3A47"/>
    <w:rsid w:val="004C3A4E"/>
    <w:rsid w:val="004C3B01"/>
    <w:rsid w:val="004C3C9E"/>
    <w:rsid w:val="004C3CF3"/>
    <w:rsid w:val="004C4031"/>
    <w:rsid w:val="004C4057"/>
    <w:rsid w:val="004C40F3"/>
    <w:rsid w:val="004C4117"/>
    <w:rsid w:val="004C4135"/>
    <w:rsid w:val="004C41A9"/>
    <w:rsid w:val="004C4297"/>
    <w:rsid w:val="004C42FC"/>
    <w:rsid w:val="004C438D"/>
    <w:rsid w:val="004C476B"/>
    <w:rsid w:val="004C47A1"/>
    <w:rsid w:val="004C47F4"/>
    <w:rsid w:val="004C4899"/>
    <w:rsid w:val="004C4A32"/>
    <w:rsid w:val="004C4B1B"/>
    <w:rsid w:val="004C4D40"/>
    <w:rsid w:val="004C4DA4"/>
    <w:rsid w:val="004C4DE4"/>
    <w:rsid w:val="004C4F03"/>
    <w:rsid w:val="004C4F29"/>
    <w:rsid w:val="004C5011"/>
    <w:rsid w:val="004C52DD"/>
    <w:rsid w:val="004C52EA"/>
    <w:rsid w:val="004C549B"/>
    <w:rsid w:val="004C54B8"/>
    <w:rsid w:val="004C552A"/>
    <w:rsid w:val="004C5618"/>
    <w:rsid w:val="004C5658"/>
    <w:rsid w:val="004C5727"/>
    <w:rsid w:val="004C585F"/>
    <w:rsid w:val="004C59BA"/>
    <w:rsid w:val="004C5AF0"/>
    <w:rsid w:val="004C5BA2"/>
    <w:rsid w:val="004C5BA7"/>
    <w:rsid w:val="004C5F1C"/>
    <w:rsid w:val="004C5F7C"/>
    <w:rsid w:val="004C607E"/>
    <w:rsid w:val="004C6158"/>
    <w:rsid w:val="004C6219"/>
    <w:rsid w:val="004C6328"/>
    <w:rsid w:val="004C6329"/>
    <w:rsid w:val="004C63CF"/>
    <w:rsid w:val="004C6491"/>
    <w:rsid w:val="004C64CB"/>
    <w:rsid w:val="004C6547"/>
    <w:rsid w:val="004C65FD"/>
    <w:rsid w:val="004C66FD"/>
    <w:rsid w:val="004C67AA"/>
    <w:rsid w:val="004C67E7"/>
    <w:rsid w:val="004C6946"/>
    <w:rsid w:val="004C6972"/>
    <w:rsid w:val="004C6A98"/>
    <w:rsid w:val="004C6ADD"/>
    <w:rsid w:val="004C6D49"/>
    <w:rsid w:val="004C6DB2"/>
    <w:rsid w:val="004C6E6E"/>
    <w:rsid w:val="004C6F50"/>
    <w:rsid w:val="004C6FC3"/>
    <w:rsid w:val="004C7019"/>
    <w:rsid w:val="004C704B"/>
    <w:rsid w:val="004C706D"/>
    <w:rsid w:val="004C711A"/>
    <w:rsid w:val="004C711D"/>
    <w:rsid w:val="004C7122"/>
    <w:rsid w:val="004C75C4"/>
    <w:rsid w:val="004C7716"/>
    <w:rsid w:val="004C7806"/>
    <w:rsid w:val="004C789F"/>
    <w:rsid w:val="004C78E3"/>
    <w:rsid w:val="004C7997"/>
    <w:rsid w:val="004C79DF"/>
    <w:rsid w:val="004C79E2"/>
    <w:rsid w:val="004C7A78"/>
    <w:rsid w:val="004C7B39"/>
    <w:rsid w:val="004C7B49"/>
    <w:rsid w:val="004C7BA1"/>
    <w:rsid w:val="004C7EDF"/>
    <w:rsid w:val="004D00BC"/>
    <w:rsid w:val="004D01BD"/>
    <w:rsid w:val="004D01CE"/>
    <w:rsid w:val="004D03E9"/>
    <w:rsid w:val="004D0468"/>
    <w:rsid w:val="004D04C7"/>
    <w:rsid w:val="004D06DD"/>
    <w:rsid w:val="004D071C"/>
    <w:rsid w:val="004D07FE"/>
    <w:rsid w:val="004D0800"/>
    <w:rsid w:val="004D0847"/>
    <w:rsid w:val="004D0856"/>
    <w:rsid w:val="004D09ED"/>
    <w:rsid w:val="004D0B7E"/>
    <w:rsid w:val="004D0C4F"/>
    <w:rsid w:val="004D0CFD"/>
    <w:rsid w:val="004D0FA5"/>
    <w:rsid w:val="004D0FF3"/>
    <w:rsid w:val="004D1004"/>
    <w:rsid w:val="004D107C"/>
    <w:rsid w:val="004D1085"/>
    <w:rsid w:val="004D10AE"/>
    <w:rsid w:val="004D1134"/>
    <w:rsid w:val="004D12B2"/>
    <w:rsid w:val="004D15DA"/>
    <w:rsid w:val="004D1635"/>
    <w:rsid w:val="004D17C2"/>
    <w:rsid w:val="004D1800"/>
    <w:rsid w:val="004D1836"/>
    <w:rsid w:val="004D18BC"/>
    <w:rsid w:val="004D18E9"/>
    <w:rsid w:val="004D18EE"/>
    <w:rsid w:val="004D1A1F"/>
    <w:rsid w:val="004D1B88"/>
    <w:rsid w:val="004D1C67"/>
    <w:rsid w:val="004D1DC5"/>
    <w:rsid w:val="004D1EBB"/>
    <w:rsid w:val="004D1F1D"/>
    <w:rsid w:val="004D20E9"/>
    <w:rsid w:val="004D220C"/>
    <w:rsid w:val="004D2276"/>
    <w:rsid w:val="004D22F4"/>
    <w:rsid w:val="004D2317"/>
    <w:rsid w:val="004D232D"/>
    <w:rsid w:val="004D2375"/>
    <w:rsid w:val="004D2386"/>
    <w:rsid w:val="004D2388"/>
    <w:rsid w:val="004D243F"/>
    <w:rsid w:val="004D249D"/>
    <w:rsid w:val="004D24B4"/>
    <w:rsid w:val="004D26CE"/>
    <w:rsid w:val="004D28A9"/>
    <w:rsid w:val="004D28B2"/>
    <w:rsid w:val="004D28B8"/>
    <w:rsid w:val="004D28DB"/>
    <w:rsid w:val="004D2995"/>
    <w:rsid w:val="004D2B1A"/>
    <w:rsid w:val="004D2BFF"/>
    <w:rsid w:val="004D2C27"/>
    <w:rsid w:val="004D2D0E"/>
    <w:rsid w:val="004D2DBA"/>
    <w:rsid w:val="004D2F8B"/>
    <w:rsid w:val="004D3011"/>
    <w:rsid w:val="004D3032"/>
    <w:rsid w:val="004D3184"/>
    <w:rsid w:val="004D32F0"/>
    <w:rsid w:val="004D332D"/>
    <w:rsid w:val="004D3421"/>
    <w:rsid w:val="004D3560"/>
    <w:rsid w:val="004D3577"/>
    <w:rsid w:val="004D3613"/>
    <w:rsid w:val="004D365B"/>
    <w:rsid w:val="004D3732"/>
    <w:rsid w:val="004D38B4"/>
    <w:rsid w:val="004D38F6"/>
    <w:rsid w:val="004D3926"/>
    <w:rsid w:val="004D3970"/>
    <w:rsid w:val="004D3A10"/>
    <w:rsid w:val="004D3AA3"/>
    <w:rsid w:val="004D3AFB"/>
    <w:rsid w:val="004D3C9B"/>
    <w:rsid w:val="004D3D80"/>
    <w:rsid w:val="004D3E3E"/>
    <w:rsid w:val="004D3FCE"/>
    <w:rsid w:val="004D42AE"/>
    <w:rsid w:val="004D42B9"/>
    <w:rsid w:val="004D42CD"/>
    <w:rsid w:val="004D437B"/>
    <w:rsid w:val="004D445B"/>
    <w:rsid w:val="004D4496"/>
    <w:rsid w:val="004D4635"/>
    <w:rsid w:val="004D46B5"/>
    <w:rsid w:val="004D46BA"/>
    <w:rsid w:val="004D46F1"/>
    <w:rsid w:val="004D470A"/>
    <w:rsid w:val="004D487E"/>
    <w:rsid w:val="004D4D75"/>
    <w:rsid w:val="004D4DD3"/>
    <w:rsid w:val="004D4E97"/>
    <w:rsid w:val="004D4E98"/>
    <w:rsid w:val="004D4FE6"/>
    <w:rsid w:val="004D50EE"/>
    <w:rsid w:val="004D5193"/>
    <w:rsid w:val="004D51EA"/>
    <w:rsid w:val="004D5407"/>
    <w:rsid w:val="004D544B"/>
    <w:rsid w:val="004D55B6"/>
    <w:rsid w:val="004D5655"/>
    <w:rsid w:val="004D56D4"/>
    <w:rsid w:val="004D57CF"/>
    <w:rsid w:val="004D58CC"/>
    <w:rsid w:val="004D5A33"/>
    <w:rsid w:val="004D5A60"/>
    <w:rsid w:val="004D5A9F"/>
    <w:rsid w:val="004D5AD9"/>
    <w:rsid w:val="004D5B74"/>
    <w:rsid w:val="004D5C1E"/>
    <w:rsid w:val="004D5D1D"/>
    <w:rsid w:val="004D5D29"/>
    <w:rsid w:val="004D5DDD"/>
    <w:rsid w:val="004D5EBE"/>
    <w:rsid w:val="004D5F57"/>
    <w:rsid w:val="004D6130"/>
    <w:rsid w:val="004D621D"/>
    <w:rsid w:val="004D63C0"/>
    <w:rsid w:val="004D6561"/>
    <w:rsid w:val="004D668A"/>
    <w:rsid w:val="004D674A"/>
    <w:rsid w:val="004D685B"/>
    <w:rsid w:val="004D68C7"/>
    <w:rsid w:val="004D6B16"/>
    <w:rsid w:val="004D6CAD"/>
    <w:rsid w:val="004D6CFD"/>
    <w:rsid w:val="004D6DEB"/>
    <w:rsid w:val="004D6DF0"/>
    <w:rsid w:val="004D6E3D"/>
    <w:rsid w:val="004D6F69"/>
    <w:rsid w:val="004D7015"/>
    <w:rsid w:val="004D705A"/>
    <w:rsid w:val="004D70BD"/>
    <w:rsid w:val="004D7129"/>
    <w:rsid w:val="004D7157"/>
    <w:rsid w:val="004D71FA"/>
    <w:rsid w:val="004D72C3"/>
    <w:rsid w:val="004D7335"/>
    <w:rsid w:val="004D742E"/>
    <w:rsid w:val="004D7519"/>
    <w:rsid w:val="004D758B"/>
    <w:rsid w:val="004D7839"/>
    <w:rsid w:val="004D794A"/>
    <w:rsid w:val="004D79B8"/>
    <w:rsid w:val="004D7A2D"/>
    <w:rsid w:val="004D7A4D"/>
    <w:rsid w:val="004D7BC1"/>
    <w:rsid w:val="004D7C43"/>
    <w:rsid w:val="004D7C98"/>
    <w:rsid w:val="004D7DA3"/>
    <w:rsid w:val="004D7DDF"/>
    <w:rsid w:val="004D7EB7"/>
    <w:rsid w:val="004D7F3D"/>
    <w:rsid w:val="004E000F"/>
    <w:rsid w:val="004E0155"/>
    <w:rsid w:val="004E01F4"/>
    <w:rsid w:val="004E01F8"/>
    <w:rsid w:val="004E0466"/>
    <w:rsid w:val="004E04CB"/>
    <w:rsid w:val="004E0521"/>
    <w:rsid w:val="004E059C"/>
    <w:rsid w:val="004E06CA"/>
    <w:rsid w:val="004E0738"/>
    <w:rsid w:val="004E07E5"/>
    <w:rsid w:val="004E0801"/>
    <w:rsid w:val="004E091C"/>
    <w:rsid w:val="004E0B7D"/>
    <w:rsid w:val="004E0C02"/>
    <w:rsid w:val="004E0D59"/>
    <w:rsid w:val="004E0E04"/>
    <w:rsid w:val="004E10A7"/>
    <w:rsid w:val="004E10EE"/>
    <w:rsid w:val="004E11A2"/>
    <w:rsid w:val="004E1211"/>
    <w:rsid w:val="004E124F"/>
    <w:rsid w:val="004E14DD"/>
    <w:rsid w:val="004E15CE"/>
    <w:rsid w:val="004E15ED"/>
    <w:rsid w:val="004E18AA"/>
    <w:rsid w:val="004E190F"/>
    <w:rsid w:val="004E1962"/>
    <w:rsid w:val="004E1976"/>
    <w:rsid w:val="004E1B6F"/>
    <w:rsid w:val="004E1B80"/>
    <w:rsid w:val="004E1C5F"/>
    <w:rsid w:val="004E1C62"/>
    <w:rsid w:val="004E1C93"/>
    <w:rsid w:val="004E1CAA"/>
    <w:rsid w:val="004E1D28"/>
    <w:rsid w:val="004E1F2D"/>
    <w:rsid w:val="004E1F88"/>
    <w:rsid w:val="004E213B"/>
    <w:rsid w:val="004E2140"/>
    <w:rsid w:val="004E2166"/>
    <w:rsid w:val="004E2180"/>
    <w:rsid w:val="004E222A"/>
    <w:rsid w:val="004E2294"/>
    <w:rsid w:val="004E2382"/>
    <w:rsid w:val="004E2425"/>
    <w:rsid w:val="004E2460"/>
    <w:rsid w:val="004E24CB"/>
    <w:rsid w:val="004E2551"/>
    <w:rsid w:val="004E2639"/>
    <w:rsid w:val="004E263A"/>
    <w:rsid w:val="004E268B"/>
    <w:rsid w:val="004E2727"/>
    <w:rsid w:val="004E27A7"/>
    <w:rsid w:val="004E27B8"/>
    <w:rsid w:val="004E2872"/>
    <w:rsid w:val="004E290B"/>
    <w:rsid w:val="004E29A7"/>
    <w:rsid w:val="004E2A0F"/>
    <w:rsid w:val="004E2CEF"/>
    <w:rsid w:val="004E2D90"/>
    <w:rsid w:val="004E2DBF"/>
    <w:rsid w:val="004E2F61"/>
    <w:rsid w:val="004E2FF8"/>
    <w:rsid w:val="004E300D"/>
    <w:rsid w:val="004E3031"/>
    <w:rsid w:val="004E3082"/>
    <w:rsid w:val="004E3145"/>
    <w:rsid w:val="004E31A5"/>
    <w:rsid w:val="004E3229"/>
    <w:rsid w:val="004E32A6"/>
    <w:rsid w:val="004E32B1"/>
    <w:rsid w:val="004E335E"/>
    <w:rsid w:val="004E3373"/>
    <w:rsid w:val="004E341F"/>
    <w:rsid w:val="004E3437"/>
    <w:rsid w:val="004E3441"/>
    <w:rsid w:val="004E357A"/>
    <w:rsid w:val="004E3583"/>
    <w:rsid w:val="004E3647"/>
    <w:rsid w:val="004E379C"/>
    <w:rsid w:val="004E37C9"/>
    <w:rsid w:val="004E37DD"/>
    <w:rsid w:val="004E37EF"/>
    <w:rsid w:val="004E3829"/>
    <w:rsid w:val="004E38EA"/>
    <w:rsid w:val="004E38FE"/>
    <w:rsid w:val="004E3A30"/>
    <w:rsid w:val="004E3B2A"/>
    <w:rsid w:val="004E3CE2"/>
    <w:rsid w:val="004E3E14"/>
    <w:rsid w:val="004E3F29"/>
    <w:rsid w:val="004E409F"/>
    <w:rsid w:val="004E4283"/>
    <w:rsid w:val="004E42BE"/>
    <w:rsid w:val="004E4432"/>
    <w:rsid w:val="004E459B"/>
    <w:rsid w:val="004E45DB"/>
    <w:rsid w:val="004E4824"/>
    <w:rsid w:val="004E49DA"/>
    <w:rsid w:val="004E4A1C"/>
    <w:rsid w:val="004E4A60"/>
    <w:rsid w:val="004E4A73"/>
    <w:rsid w:val="004E4C0E"/>
    <w:rsid w:val="004E4C19"/>
    <w:rsid w:val="004E4C21"/>
    <w:rsid w:val="004E4C69"/>
    <w:rsid w:val="004E4E05"/>
    <w:rsid w:val="004E4E22"/>
    <w:rsid w:val="004E4FC8"/>
    <w:rsid w:val="004E4FFC"/>
    <w:rsid w:val="004E5082"/>
    <w:rsid w:val="004E5137"/>
    <w:rsid w:val="004E52AB"/>
    <w:rsid w:val="004E53B5"/>
    <w:rsid w:val="004E54B9"/>
    <w:rsid w:val="004E54FA"/>
    <w:rsid w:val="004E5510"/>
    <w:rsid w:val="004E55DC"/>
    <w:rsid w:val="004E563F"/>
    <w:rsid w:val="004E5730"/>
    <w:rsid w:val="004E57EB"/>
    <w:rsid w:val="004E5810"/>
    <w:rsid w:val="004E592F"/>
    <w:rsid w:val="004E5B5D"/>
    <w:rsid w:val="004E5C32"/>
    <w:rsid w:val="004E5DC2"/>
    <w:rsid w:val="004E5EBC"/>
    <w:rsid w:val="004E6159"/>
    <w:rsid w:val="004E632F"/>
    <w:rsid w:val="004E63A5"/>
    <w:rsid w:val="004E640B"/>
    <w:rsid w:val="004E6502"/>
    <w:rsid w:val="004E6529"/>
    <w:rsid w:val="004E6570"/>
    <w:rsid w:val="004E65DB"/>
    <w:rsid w:val="004E65F5"/>
    <w:rsid w:val="004E6606"/>
    <w:rsid w:val="004E668F"/>
    <w:rsid w:val="004E6737"/>
    <w:rsid w:val="004E6788"/>
    <w:rsid w:val="004E67FE"/>
    <w:rsid w:val="004E6907"/>
    <w:rsid w:val="004E6918"/>
    <w:rsid w:val="004E697D"/>
    <w:rsid w:val="004E6AC8"/>
    <w:rsid w:val="004E6AE7"/>
    <w:rsid w:val="004E6B47"/>
    <w:rsid w:val="004E6CC8"/>
    <w:rsid w:val="004E6D3A"/>
    <w:rsid w:val="004E6D5C"/>
    <w:rsid w:val="004E6F2D"/>
    <w:rsid w:val="004E6F5C"/>
    <w:rsid w:val="004E6F60"/>
    <w:rsid w:val="004E6FA8"/>
    <w:rsid w:val="004E70D8"/>
    <w:rsid w:val="004E71AD"/>
    <w:rsid w:val="004E723E"/>
    <w:rsid w:val="004E7368"/>
    <w:rsid w:val="004E737A"/>
    <w:rsid w:val="004E7591"/>
    <w:rsid w:val="004E75A8"/>
    <w:rsid w:val="004E7B65"/>
    <w:rsid w:val="004E7BAD"/>
    <w:rsid w:val="004E7C45"/>
    <w:rsid w:val="004E7DA8"/>
    <w:rsid w:val="004E7E7E"/>
    <w:rsid w:val="004E7EC4"/>
    <w:rsid w:val="004F005E"/>
    <w:rsid w:val="004F01B7"/>
    <w:rsid w:val="004F0210"/>
    <w:rsid w:val="004F03DB"/>
    <w:rsid w:val="004F04AB"/>
    <w:rsid w:val="004F051E"/>
    <w:rsid w:val="004F06A5"/>
    <w:rsid w:val="004F06DE"/>
    <w:rsid w:val="004F07D1"/>
    <w:rsid w:val="004F087E"/>
    <w:rsid w:val="004F08B7"/>
    <w:rsid w:val="004F0AED"/>
    <w:rsid w:val="004F0B27"/>
    <w:rsid w:val="004F0BA8"/>
    <w:rsid w:val="004F0C05"/>
    <w:rsid w:val="004F0D65"/>
    <w:rsid w:val="004F0EB4"/>
    <w:rsid w:val="004F101C"/>
    <w:rsid w:val="004F105D"/>
    <w:rsid w:val="004F10B7"/>
    <w:rsid w:val="004F120C"/>
    <w:rsid w:val="004F1399"/>
    <w:rsid w:val="004F1535"/>
    <w:rsid w:val="004F1538"/>
    <w:rsid w:val="004F1590"/>
    <w:rsid w:val="004F1594"/>
    <w:rsid w:val="004F15DD"/>
    <w:rsid w:val="004F1791"/>
    <w:rsid w:val="004F1845"/>
    <w:rsid w:val="004F18BC"/>
    <w:rsid w:val="004F18D4"/>
    <w:rsid w:val="004F1A33"/>
    <w:rsid w:val="004F1A90"/>
    <w:rsid w:val="004F1B14"/>
    <w:rsid w:val="004F1C3A"/>
    <w:rsid w:val="004F2176"/>
    <w:rsid w:val="004F2260"/>
    <w:rsid w:val="004F22C1"/>
    <w:rsid w:val="004F2335"/>
    <w:rsid w:val="004F239C"/>
    <w:rsid w:val="004F2578"/>
    <w:rsid w:val="004F26A5"/>
    <w:rsid w:val="004F2763"/>
    <w:rsid w:val="004F29E7"/>
    <w:rsid w:val="004F2A40"/>
    <w:rsid w:val="004F2A72"/>
    <w:rsid w:val="004F2B0B"/>
    <w:rsid w:val="004F2B67"/>
    <w:rsid w:val="004F2C2D"/>
    <w:rsid w:val="004F2C3C"/>
    <w:rsid w:val="004F2C85"/>
    <w:rsid w:val="004F2C8F"/>
    <w:rsid w:val="004F2C90"/>
    <w:rsid w:val="004F2F13"/>
    <w:rsid w:val="004F30D6"/>
    <w:rsid w:val="004F3170"/>
    <w:rsid w:val="004F3422"/>
    <w:rsid w:val="004F3460"/>
    <w:rsid w:val="004F3570"/>
    <w:rsid w:val="004F359F"/>
    <w:rsid w:val="004F361B"/>
    <w:rsid w:val="004F3620"/>
    <w:rsid w:val="004F365F"/>
    <w:rsid w:val="004F399A"/>
    <w:rsid w:val="004F39C3"/>
    <w:rsid w:val="004F39F7"/>
    <w:rsid w:val="004F3A67"/>
    <w:rsid w:val="004F3AEA"/>
    <w:rsid w:val="004F3C11"/>
    <w:rsid w:val="004F3CD2"/>
    <w:rsid w:val="004F3D4B"/>
    <w:rsid w:val="004F3D84"/>
    <w:rsid w:val="004F3EAD"/>
    <w:rsid w:val="004F3ECF"/>
    <w:rsid w:val="004F3EF9"/>
    <w:rsid w:val="004F3F72"/>
    <w:rsid w:val="004F4018"/>
    <w:rsid w:val="004F41AF"/>
    <w:rsid w:val="004F4382"/>
    <w:rsid w:val="004F44D4"/>
    <w:rsid w:val="004F45C2"/>
    <w:rsid w:val="004F46F3"/>
    <w:rsid w:val="004F4789"/>
    <w:rsid w:val="004F488E"/>
    <w:rsid w:val="004F49B8"/>
    <w:rsid w:val="004F4AF9"/>
    <w:rsid w:val="004F4E70"/>
    <w:rsid w:val="004F507C"/>
    <w:rsid w:val="004F50BE"/>
    <w:rsid w:val="004F5132"/>
    <w:rsid w:val="004F517A"/>
    <w:rsid w:val="004F522C"/>
    <w:rsid w:val="004F535B"/>
    <w:rsid w:val="004F5370"/>
    <w:rsid w:val="004F54B6"/>
    <w:rsid w:val="004F5525"/>
    <w:rsid w:val="004F56C5"/>
    <w:rsid w:val="004F578B"/>
    <w:rsid w:val="004F57E2"/>
    <w:rsid w:val="004F58AE"/>
    <w:rsid w:val="004F59F7"/>
    <w:rsid w:val="004F5A02"/>
    <w:rsid w:val="004F5A2F"/>
    <w:rsid w:val="004F5B06"/>
    <w:rsid w:val="004F5B24"/>
    <w:rsid w:val="004F5B99"/>
    <w:rsid w:val="004F5CC4"/>
    <w:rsid w:val="004F5D6F"/>
    <w:rsid w:val="004F5F9E"/>
    <w:rsid w:val="004F5FC6"/>
    <w:rsid w:val="004F5FF5"/>
    <w:rsid w:val="004F6093"/>
    <w:rsid w:val="004F6165"/>
    <w:rsid w:val="004F645C"/>
    <w:rsid w:val="004F6473"/>
    <w:rsid w:val="004F65F6"/>
    <w:rsid w:val="004F6636"/>
    <w:rsid w:val="004F6801"/>
    <w:rsid w:val="004F6934"/>
    <w:rsid w:val="004F69A3"/>
    <w:rsid w:val="004F69FE"/>
    <w:rsid w:val="004F6A77"/>
    <w:rsid w:val="004F6CB8"/>
    <w:rsid w:val="004F6CD7"/>
    <w:rsid w:val="004F6CFF"/>
    <w:rsid w:val="004F6D6A"/>
    <w:rsid w:val="004F6DF1"/>
    <w:rsid w:val="004F6E5F"/>
    <w:rsid w:val="004F7037"/>
    <w:rsid w:val="004F7042"/>
    <w:rsid w:val="004F70C3"/>
    <w:rsid w:val="004F730C"/>
    <w:rsid w:val="004F75A3"/>
    <w:rsid w:val="004F7655"/>
    <w:rsid w:val="004F770F"/>
    <w:rsid w:val="004F7AAC"/>
    <w:rsid w:val="004F7B02"/>
    <w:rsid w:val="004F7C81"/>
    <w:rsid w:val="004F7CA4"/>
    <w:rsid w:val="004F7CB3"/>
    <w:rsid w:val="004F7CE1"/>
    <w:rsid w:val="004F7DBA"/>
    <w:rsid w:val="004F7E7A"/>
    <w:rsid w:val="004F7EB6"/>
    <w:rsid w:val="004F7ED6"/>
    <w:rsid w:val="005000E3"/>
    <w:rsid w:val="0050015D"/>
    <w:rsid w:val="00500170"/>
    <w:rsid w:val="00500268"/>
    <w:rsid w:val="005005D9"/>
    <w:rsid w:val="00500610"/>
    <w:rsid w:val="0050062E"/>
    <w:rsid w:val="005007C9"/>
    <w:rsid w:val="00500A85"/>
    <w:rsid w:val="00500C2D"/>
    <w:rsid w:val="00500C92"/>
    <w:rsid w:val="00500CAD"/>
    <w:rsid w:val="00500EDC"/>
    <w:rsid w:val="00500FF4"/>
    <w:rsid w:val="0050104C"/>
    <w:rsid w:val="00501074"/>
    <w:rsid w:val="005010DD"/>
    <w:rsid w:val="00501128"/>
    <w:rsid w:val="00501148"/>
    <w:rsid w:val="00501216"/>
    <w:rsid w:val="005012C0"/>
    <w:rsid w:val="00501340"/>
    <w:rsid w:val="005013D5"/>
    <w:rsid w:val="005014E9"/>
    <w:rsid w:val="0050158E"/>
    <w:rsid w:val="005015BA"/>
    <w:rsid w:val="0050161A"/>
    <w:rsid w:val="00501638"/>
    <w:rsid w:val="0050171B"/>
    <w:rsid w:val="00501786"/>
    <w:rsid w:val="0050185E"/>
    <w:rsid w:val="0050187F"/>
    <w:rsid w:val="00501880"/>
    <w:rsid w:val="0050193D"/>
    <w:rsid w:val="0050194E"/>
    <w:rsid w:val="00501AE1"/>
    <w:rsid w:val="00501B1D"/>
    <w:rsid w:val="00501B3C"/>
    <w:rsid w:val="00501C11"/>
    <w:rsid w:val="00501CC0"/>
    <w:rsid w:val="00501F70"/>
    <w:rsid w:val="0050206A"/>
    <w:rsid w:val="00502085"/>
    <w:rsid w:val="005021B0"/>
    <w:rsid w:val="005021F5"/>
    <w:rsid w:val="0050224E"/>
    <w:rsid w:val="00502395"/>
    <w:rsid w:val="00502431"/>
    <w:rsid w:val="0050249A"/>
    <w:rsid w:val="00502528"/>
    <w:rsid w:val="00502A03"/>
    <w:rsid w:val="00502A54"/>
    <w:rsid w:val="00502BCF"/>
    <w:rsid w:val="00502CBE"/>
    <w:rsid w:val="00502D32"/>
    <w:rsid w:val="00502FC2"/>
    <w:rsid w:val="00503062"/>
    <w:rsid w:val="00503096"/>
    <w:rsid w:val="0050310D"/>
    <w:rsid w:val="0050317C"/>
    <w:rsid w:val="005036B1"/>
    <w:rsid w:val="005036CE"/>
    <w:rsid w:val="005037F5"/>
    <w:rsid w:val="00503834"/>
    <w:rsid w:val="005038B3"/>
    <w:rsid w:val="005038CF"/>
    <w:rsid w:val="00503941"/>
    <w:rsid w:val="00503C05"/>
    <w:rsid w:val="00503C2A"/>
    <w:rsid w:val="00503CAA"/>
    <w:rsid w:val="00503D65"/>
    <w:rsid w:val="00503D7D"/>
    <w:rsid w:val="00503DA7"/>
    <w:rsid w:val="00503EA5"/>
    <w:rsid w:val="00503F1B"/>
    <w:rsid w:val="00504033"/>
    <w:rsid w:val="00504071"/>
    <w:rsid w:val="005041F9"/>
    <w:rsid w:val="00504272"/>
    <w:rsid w:val="00504321"/>
    <w:rsid w:val="005043B6"/>
    <w:rsid w:val="005043CA"/>
    <w:rsid w:val="005043D7"/>
    <w:rsid w:val="005046DA"/>
    <w:rsid w:val="00504784"/>
    <w:rsid w:val="005047E2"/>
    <w:rsid w:val="00504820"/>
    <w:rsid w:val="005049CF"/>
    <w:rsid w:val="00504CED"/>
    <w:rsid w:val="00504DA9"/>
    <w:rsid w:val="00504EBE"/>
    <w:rsid w:val="00504EDF"/>
    <w:rsid w:val="00505019"/>
    <w:rsid w:val="005050B5"/>
    <w:rsid w:val="00505177"/>
    <w:rsid w:val="0050517B"/>
    <w:rsid w:val="005051E3"/>
    <w:rsid w:val="00505349"/>
    <w:rsid w:val="005053EE"/>
    <w:rsid w:val="0050549B"/>
    <w:rsid w:val="0050555D"/>
    <w:rsid w:val="00505660"/>
    <w:rsid w:val="00505879"/>
    <w:rsid w:val="005058F6"/>
    <w:rsid w:val="0050595F"/>
    <w:rsid w:val="00505970"/>
    <w:rsid w:val="00505AB1"/>
    <w:rsid w:val="00505AF5"/>
    <w:rsid w:val="00505BAE"/>
    <w:rsid w:val="00505C60"/>
    <w:rsid w:val="00505CAF"/>
    <w:rsid w:val="00505D06"/>
    <w:rsid w:val="00505E03"/>
    <w:rsid w:val="00505F84"/>
    <w:rsid w:val="00506125"/>
    <w:rsid w:val="005061DA"/>
    <w:rsid w:val="005062B0"/>
    <w:rsid w:val="00506362"/>
    <w:rsid w:val="00506406"/>
    <w:rsid w:val="00506422"/>
    <w:rsid w:val="00506434"/>
    <w:rsid w:val="00506597"/>
    <w:rsid w:val="005065A3"/>
    <w:rsid w:val="005068D4"/>
    <w:rsid w:val="005068DD"/>
    <w:rsid w:val="00506945"/>
    <w:rsid w:val="0050697A"/>
    <w:rsid w:val="00506996"/>
    <w:rsid w:val="00506A4B"/>
    <w:rsid w:val="00506A98"/>
    <w:rsid w:val="00506C3D"/>
    <w:rsid w:val="00506E6E"/>
    <w:rsid w:val="00506EE3"/>
    <w:rsid w:val="00506FC9"/>
    <w:rsid w:val="0050702E"/>
    <w:rsid w:val="0050708B"/>
    <w:rsid w:val="005070AA"/>
    <w:rsid w:val="00507103"/>
    <w:rsid w:val="00507247"/>
    <w:rsid w:val="005074AB"/>
    <w:rsid w:val="00507598"/>
    <w:rsid w:val="005075B1"/>
    <w:rsid w:val="00507662"/>
    <w:rsid w:val="00507686"/>
    <w:rsid w:val="005076DB"/>
    <w:rsid w:val="005078B1"/>
    <w:rsid w:val="00507904"/>
    <w:rsid w:val="00507914"/>
    <w:rsid w:val="00507E23"/>
    <w:rsid w:val="00507F1D"/>
    <w:rsid w:val="00510068"/>
    <w:rsid w:val="005102E7"/>
    <w:rsid w:val="0051030A"/>
    <w:rsid w:val="00510319"/>
    <w:rsid w:val="005103A5"/>
    <w:rsid w:val="00510407"/>
    <w:rsid w:val="00510486"/>
    <w:rsid w:val="00510624"/>
    <w:rsid w:val="00510723"/>
    <w:rsid w:val="00510735"/>
    <w:rsid w:val="00510992"/>
    <w:rsid w:val="005109EB"/>
    <w:rsid w:val="00510A20"/>
    <w:rsid w:val="00510AC9"/>
    <w:rsid w:val="00510B2E"/>
    <w:rsid w:val="00510CAF"/>
    <w:rsid w:val="00510DA3"/>
    <w:rsid w:val="00510E28"/>
    <w:rsid w:val="00510E3D"/>
    <w:rsid w:val="005110C1"/>
    <w:rsid w:val="00511112"/>
    <w:rsid w:val="00511144"/>
    <w:rsid w:val="005111D2"/>
    <w:rsid w:val="00511222"/>
    <w:rsid w:val="005112EB"/>
    <w:rsid w:val="0051160D"/>
    <w:rsid w:val="005116B9"/>
    <w:rsid w:val="0051175B"/>
    <w:rsid w:val="0051175C"/>
    <w:rsid w:val="0051195F"/>
    <w:rsid w:val="0051198D"/>
    <w:rsid w:val="00511A01"/>
    <w:rsid w:val="00511A0A"/>
    <w:rsid w:val="00511B43"/>
    <w:rsid w:val="00511BD2"/>
    <w:rsid w:val="00511BF5"/>
    <w:rsid w:val="00511C5D"/>
    <w:rsid w:val="00511CAB"/>
    <w:rsid w:val="00511CC9"/>
    <w:rsid w:val="00511D0A"/>
    <w:rsid w:val="00511D58"/>
    <w:rsid w:val="00511D66"/>
    <w:rsid w:val="00511F56"/>
    <w:rsid w:val="00512003"/>
    <w:rsid w:val="005120BF"/>
    <w:rsid w:val="005120D9"/>
    <w:rsid w:val="00512129"/>
    <w:rsid w:val="00512155"/>
    <w:rsid w:val="005122D9"/>
    <w:rsid w:val="005123AF"/>
    <w:rsid w:val="005123CF"/>
    <w:rsid w:val="00512413"/>
    <w:rsid w:val="005124A0"/>
    <w:rsid w:val="005125D3"/>
    <w:rsid w:val="005128F1"/>
    <w:rsid w:val="0051299E"/>
    <w:rsid w:val="005129C6"/>
    <w:rsid w:val="005129D8"/>
    <w:rsid w:val="00512AA9"/>
    <w:rsid w:val="00512B09"/>
    <w:rsid w:val="00512C0B"/>
    <w:rsid w:val="00512C8A"/>
    <w:rsid w:val="00512C92"/>
    <w:rsid w:val="0051301A"/>
    <w:rsid w:val="005133BF"/>
    <w:rsid w:val="005134D1"/>
    <w:rsid w:val="005134EC"/>
    <w:rsid w:val="00513627"/>
    <w:rsid w:val="00513757"/>
    <w:rsid w:val="005138DE"/>
    <w:rsid w:val="00513925"/>
    <w:rsid w:val="0051396F"/>
    <w:rsid w:val="00513B38"/>
    <w:rsid w:val="00513B8A"/>
    <w:rsid w:val="00513BA1"/>
    <w:rsid w:val="00513BC0"/>
    <w:rsid w:val="00513D97"/>
    <w:rsid w:val="00513E43"/>
    <w:rsid w:val="00513E55"/>
    <w:rsid w:val="00513E59"/>
    <w:rsid w:val="00513F67"/>
    <w:rsid w:val="00513FE6"/>
    <w:rsid w:val="0051403B"/>
    <w:rsid w:val="00514107"/>
    <w:rsid w:val="0051430A"/>
    <w:rsid w:val="00514384"/>
    <w:rsid w:val="005143EE"/>
    <w:rsid w:val="005145C7"/>
    <w:rsid w:val="005145CC"/>
    <w:rsid w:val="0051479F"/>
    <w:rsid w:val="00514820"/>
    <w:rsid w:val="005148CA"/>
    <w:rsid w:val="005149EE"/>
    <w:rsid w:val="00514A45"/>
    <w:rsid w:val="00514D13"/>
    <w:rsid w:val="00514D1E"/>
    <w:rsid w:val="00514DFA"/>
    <w:rsid w:val="00514DFF"/>
    <w:rsid w:val="00514E03"/>
    <w:rsid w:val="00514F2F"/>
    <w:rsid w:val="0051510C"/>
    <w:rsid w:val="0051515F"/>
    <w:rsid w:val="005151D5"/>
    <w:rsid w:val="0051520E"/>
    <w:rsid w:val="005152F7"/>
    <w:rsid w:val="005153CA"/>
    <w:rsid w:val="005154CC"/>
    <w:rsid w:val="005155CD"/>
    <w:rsid w:val="005157A2"/>
    <w:rsid w:val="005157AA"/>
    <w:rsid w:val="005157BE"/>
    <w:rsid w:val="005157E4"/>
    <w:rsid w:val="00515807"/>
    <w:rsid w:val="00515818"/>
    <w:rsid w:val="00515877"/>
    <w:rsid w:val="00515894"/>
    <w:rsid w:val="00515898"/>
    <w:rsid w:val="005158E1"/>
    <w:rsid w:val="00515A09"/>
    <w:rsid w:val="00515B45"/>
    <w:rsid w:val="00515B54"/>
    <w:rsid w:val="00515B66"/>
    <w:rsid w:val="00515CD2"/>
    <w:rsid w:val="00515D48"/>
    <w:rsid w:val="00515D58"/>
    <w:rsid w:val="00515DD2"/>
    <w:rsid w:val="00516040"/>
    <w:rsid w:val="005160D3"/>
    <w:rsid w:val="005161A3"/>
    <w:rsid w:val="0051626C"/>
    <w:rsid w:val="005162A5"/>
    <w:rsid w:val="00516315"/>
    <w:rsid w:val="00516324"/>
    <w:rsid w:val="0051658B"/>
    <w:rsid w:val="005167A2"/>
    <w:rsid w:val="00516900"/>
    <w:rsid w:val="005169E4"/>
    <w:rsid w:val="00516A92"/>
    <w:rsid w:val="00516C60"/>
    <w:rsid w:val="00516D94"/>
    <w:rsid w:val="00516DEE"/>
    <w:rsid w:val="00516EE8"/>
    <w:rsid w:val="00516F25"/>
    <w:rsid w:val="00516F54"/>
    <w:rsid w:val="005170C4"/>
    <w:rsid w:val="005170D0"/>
    <w:rsid w:val="0051715E"/>
    <w:rsid w:val="005171BB"/>
    <w:rsid w:val="00517254"/>
    <w:rsid w:val="0051736B"/>
    <w:rsid w:val="0051738B"/>
    <w:rsid w:val="0051740E"/>
    <w:rsid w:val="0051750E"/>
    <w:rsid w:val="005175C0"/>
    <w:rsid w:val="005178CF"/>
    <w:rsid w:val="0051792F"/>
    <w:rsid w:val="00517950"/>
    <w:rsid w:val="00517A64"/>
    <w:rsid w:val="00517BDE"/>
    <w:rsid w:val="00517DB0"/>
    <w:rsid w:val="00517E18"/>
    <w:rsid w:val="00517ECD"/>
    <w:rsid w:val="00517EDB"/>
    <w:rsid w:val="00517F7E"/>
    <w:rsid w:val="00517FF9"/>
    <w:rsid w:val="00520077"/>
    <w:rsid w:val="005200C3"/>
    <w:rsid w:val="005200EA"/>
    <w:rsid w:val="005201E9"/>
    <w:rsid w:val="0052024E"/>
    <w:rsid w:val="0052027B"/>
    <w:rsid w:val="005202F7"/>
    <w:rsid w:val="00520344"/>
    <w:rsid w:val="005203F2"/>
    <w:rsid w:val="0052042C"/>
    <w:rsid w:val="005204B4"/>
    <w:rsid w:val="00520591"/>
    <w:rsid w:val="0052069C"/>
    <w:rsid w:val="00520752"/>
    <w:rsid w:val="00520880"/>
    <w:rsid w:val="005208A0"/>
    <w:rsid w:val="00520921"/>
    <w:rsid w:val="00520971"/>
    <w:rsid w:val="005209CB"/>
    <w:rsid w:val="00520A61"/>
    <w:rsid w:val="00520C90"/>
    <w:rsid w:val="00520CD2"/>
    <w:rsid w:val="00520E11"/>
    <w:rsid w:val="00520E67"/>
    <w:rsid w:val="00520EA9"/>
    <w:rsid w:val="00520F7C"/>
    <w:rsid w:val="00520FE9"/>
    <w:rsid w:val="0052110B"/>
    <w:rsid w:val="0052118C"/>
    <w:rsid w:val="005211C7"/>
    <w:rsid w:val="0052125C"/>
    <w:rsid w:val="0052128C"/>
    <w:rsid w:val="005212BF"/>
    <w:rsid w:val="00521334"/>
    <w:rsid w:val="00521354"/>
    <w:rsid w:val="005213D5"/>
    <w:rsid w:val="00521575"/>
    <w:rsid w:val="00521639"/>
    <w:rsid w:val="005219FC"/>
    <w:rsid w:val="00521A0D"/>
    <w:rsid w:val="00521A71"/>
    <w:rsid w:val="00521AF2"/>
    <w:rsid w:val="00521CAB"/>
    <w:rsid w:val="00521D73"/>
    <w:rsid w:val="00521E43"/>
    <w:rsid w:val="00521ECC"/>
    <w:rsid w:val="00521EF7"/>
    <w:rsid w:val="005220A7"/>
    <w:rsid w:val="005220E2"/>
    <w:rsid w:val="0052227B"/>
    <w:rsid w:val="00522283"/>
    <w:rsid w:val="005222F8"/>
    <w:rsid w:val="00522438"/>
    <w:rsid w:val="00522620"/>
    <w:rsid w:val="00522638"/>
    <w:rsid w:val="00522657"/>
    <w:rsid w:val="005226B4"/>
    <w:rsid w:val="00522812"/>
    <w:rsid w:val="0052286C"/>
    <w:rsid w:val="00522880"/>
    <w:rsid w:val="005229BF"/>
    <w:rsid w:val="00522A7F"/>
    <w:rsid w:val="00522B86"/>
    <w:rsid w:val="00522CA4"/>
    <w:rsid w:val="00522CB7"/>
    <w:rsid w:val="00523026"/>
    <w:rsid w:val="00523135"/>
    <w:rsid w:val="0052321C"/>
    <w:rsid w:val="0052335F"/>
    <w:rsid w:val="00523494"/>
    <w:rsid w:val="005234B9"/>
    <w:rsid w:val="005235FA"/>
    <w:rsid w:val="005236AF"/>
    <w:rsid w:val="005236FA"/>
    <w:rsid w:val="00523724"/>
    <w:rsid w:val="00523754"/>
    <w:rsid w:val="00523765"/>
    <w:rsid w:val="0052398D"/>
    <w:rsid w:val="00523A53"/>
    <w:rsid w:val="00523BA9"/>
    <w:rsid w:val="00523EF4"/>
    <w:rsid w:val="00523F19"/>
    <w:rsid w:val="00523FCA"/>
    <w:rsid w:val="00524110"/>
    <w:rsid w:val="005241B7"/>
    <w:rsid w:val="0052424C"/>
    <w:rsid w:val="00524261"/>
    <w:rsid w:val="005242B8"/>
    <w:rsid w:val="00524334"/>
    <w:rsid w:val="0052434F"/>
    <w:rsid w:val="005243E5"/>
    <w:rsid w:val="00524670"/>
    <w:rsid w:val="005246BE"/>
    <w:rsid w:val="00524797"/>
    <w:rsid w:val="00524853"/>
    <w:rsid w:val="00524AF4"/>
    <w:rsid w:val="00524C21"/>
    <w:rsid w:val="00524CAA"/>
    <w:rsid w:val="00524CD9"/>
    <w:rsid w:val="00524D0B"/>
    <w:rsid w:val="00524E7E"/>
    <w:rsid w:val="00524E9A"/>
    <w:rsid w:val="00524EF8"/>
    <w:rsid w:val="0052508A"/>
    <w:rsid w:val="005250EC"/>
    <w:rsid w:val="005252FD"/>
    <w:rsid w:val="0052537C"/>
    <w:rsid w:val="0052538D"/>
    <w:rsid w:val="005253AC"/>
    <w:rsid w:val="00525482"/>
    <w:rsid w:val="005254C5"/>
    <w:rsid w:val="005254D5"/>
    <w:rsid w:val="005254EF"/>
    <w:rsid w:val="005255CA"/>
    <w:rsid w:val="005256AE"/>
    <w:rsid w:val="005256E6"/>
    <w:rsid w:val="0052577E"/>
    <w:rsid w:val="0052581A"/>
    <w:rsid w:val="0052583A"/>
    <w:rsid w:val="005259AE"/>
    <w:rsid w:val="005259E8"/>
    <w:rsid w:val="005259E9"/>
    <w:rsid w:val="005259F5"/>
    <w:rsid w:val="00525BCE"/>
    <w:rsid w:val="00525D2E"/>
    <w:rsid w:val="00525E0E"/>
    <w:rsid w:val="00525E41"/>
    <w:rsid w:val="00525E5A"/>
    <w:rsid w:val="0052610B"/>
    <w:rsid w:val="0052615F"/>
    <w:rsid w:val="00526588"/>
    <w:rsid w:val="005265ED"/>
    <w:rsid w:val="00526783"/>
    <w:rsid w:val="00526883"/>
    <w:rsid w:val="0052690A"/>
    <w:rsid w:val="005269AD"/>
    <w:rsid w:val="005269E9"/>
    <w:rsid w:val="00526AB7"/>
    <w:rsid w:val="00526B04"/>
    <w:rsid w:val="00526B2F"/>
    <w:rsid w:val="00526CC3"/>
    <w:rsid w:val="00526CC8"/>
    <w:rsid w:val="00526D2E"/>
    <w:rsid w:val="00526D6D"/>
    <w:rsid w:val="00526E55"/>
    <w:rsid w:val="00526F09"/>
    <w:rsid w:val="00526F2C"/>
    <w:rsid w:val="00526FB0"/>
    <w:rsid w:val="005271FC"/>
    <w:rsid w:val="00527213"/>
    <w:rsid w:val="00527297"/>
    <w:rsid w:val="00527492"/>
    <w:rsid w:val="00527595"/>
    <w:rsid w:val="005275BA"/>
    <w:rsid w:val="005276CD"/>
    <w:rsid w:val="00527809"/>
    <w:rsid w:val="00527816"/>
    <w:rsid w:val="0052786E"/>
    <w:rsid w:val="005278B7"/>
    <w:rsid w:val="005278EA"/>
    <w:rsid w:val="00527D07"/>
    <w:rsid w:val="00527D29"/>
    <w:rsid w:val="00527F35"/>
    <w:rsid w:val="00527F94"/>
    <w:rsid w:val="005300EF"/>
    <w:rsid w:val="005300F7"/>
    <w:rsid w:val="005301D1"/>
    <w:rsid w:val="00530360"/>
    <w:rsid w:val="0053037A"/>
    <w:rsid w:val="0053038A"/>
    <w:rsid w:val="005303DB"/>
    <w:rsid w:val="00530660"/>
    <w:rsid w:val="0053071C"/>
    <w:rsid w:val="005308B4"/>
    <w:rsid w:val="00530E05"/>
    <w:rsid w:val="00530EE6"/>
    <w:rsid w:val="00530EF4"/>
    <w:rsid w:val="00530FA5"/>
    <w:rsid w:val="005310BA"/>
    <w:rsid w:val="005310C8"/>
    <w:rsid w:val="00531133"/>
    <w:rsid w:val="00531391"/>
    <w:rsid w:val="0053140C"/>
    <w:rsid w:val="00531512"/>
    <w:rsid w:val="0053154D"/>
    <w:rsid w:val="00531572"/>
    <w:rsid w:val="005315BB"/>
    <w:rsid w:val="005315D7"/>
    <w:rsid w:val="0053168A"/>
    <w:rsid w:val="00531696"/>
    <w:rsid w:val="005317BD"/>
    <w:rsid w:val="00531B47"/>
    <w:rsid w:val="00531C19"/>
    <w:rsid w:val="00531CC4"/>
    <w:rsid w:val="00531D24"/>
    <w:rsid w:val="00531DD0"/>
    <w:rsid w:val="00531EA6"/>
    <w:rsid w:val="00531F40"/>
    <w:rsid w:val="0053205C"/>
    <w:rsid w:val="00532135"/>
    <w:rsid w:val="00532208"/>
    <w:rsid w:val="00532293"/>
    <w:rsid w:val="00532313"/>
    <w:rsid w:val="005323A1"/>
    <w:rsid w:val="005323A2"/>
    <w:rsid w:val="005324E7"/>
    <w:rsid w:val="0053259A"/>
    <w:rsid w:val="005325B4"/>
    <w:rsid w:val="005326D4"/>
    <w:rsid w:val="005327AB"/>
    <w:rsid w:val="00532912"/>
    <w:rsid w:val="005329E3"/>
    <w:rsid w:val="00532A29"/>
    <w:rsid w:val="00532B67"/>
    <w:rsid w:val="00532C8A"/>
    <w:rsid w:val="00532CE8"/>
    <w:rsid w:val="00532FE7"/>
    <w:rsid w:val="00533204"/>
    <w:rsid w:val="00533220"/>
    <w:rsid w:val="0053327E"/>
    <w:rsid w:val="00533301"/>
    <w:rsid w:val="0053331B"/>
    <w:rsid w:val="00533391"/>
    <w:rsid w:val="00533443"/>
    <w:rsid w:val="005334DC"/>
    <w:rsid w:val="0053350F"/>
    <w:rsid w:val="005335F7"/>
    <w:rsid w:val="00533618"/>
    <w:rsid w:val="0053363F"/>
    <w:rsid w:val="00533667"/>
    <w:rsid w:val="005336EC"/>
    <w:rsid w:val="0053375C"/>
    <w:rsid w:val="0053398D"/>
    <w:rsid w:val="005339DD"/>
    <w:rsid w:val="00533A71"/>
    <w:rsid w:val="00533E59"/>
    <w:rsid w:val="00533E6C"/>
    <w:rsid w:val="00534149"/>
    <w:rsid w:val="00534326"/>
    <w:rsid w:val="0053436E"/>
    <w:rsid w:val="005345AD"/>
    <w:rsid w:val="005345E4"/>
    <w:rsid w:val="005346CF"/>
    <w:rsid w:val="005346F4"/>
    <w:rsid w:val="005346FD"/>
    <w:rsid w:val="00534775"/>
    <w:rsid w:val="005349A6"/>
    <w:rsid w:val="005349FD"/>
    <w:rsid w:val="00534A0D"/>
    <w:rsid w:val="00534A54"/>
    <w:rsid w:val="00534AF6"/>
    <w:rsid w:val="00534C79"/>
    <w:rsid w:val="00534CA2"/>
    <w:rsid w:val="00534DF1"/>
    <w:rsid w:val="00534E8D"/>
    <w:rsid w:val="0053521F"/>
    <w:rsid w:val="005352CF"/>
    <w:rsid w:val="0053536E"/>
    <w:rsid w:val="0053546C"/>
    <w:rsid w:val="005354EA"/>
    <w:rsid w:val="00535515"/>
    <w:rsid w:val="0053558C"/>
    <w:rsid w:val="0053567F"/>
    <w:rsid w:val="00535697"/>
    <w:rsid w:val="0053589F"/>
    <w:rsid w:val="005358AE"/>
    <w:rsid w:val="005358FE"/>
    <w:rsid w:val="00535935"/>
    <w:rsid w:val="0053597D"/>
    <w:rsid w:val="00535B0F"/>
    <w:rsid w:val="00535CF5"/>
    <w:rsid w:val="00535DC7"/>
    <w:rsid w:val="00535DF6"/>
    <w:rsid w:val="00535E0A"/>
    <w:rsid w:val="00535EB3"/>
    <w:rsid w:val="00535EDF"/>
    <w:rsid w:val="00535F15"/>
    <w:rsid w:val="00535F73"/>
    <w:rsid w:val="00535FD6"/>
    <w:rsid w:val="00535FEE"/>
    <w:rsid w:val="00536080"/>
    <w:rsid w:val="005363F7"/>
    <w:rsid w:val="0053680F"/>
    <w:rsid w:val="00536858"/>
    <w:rsid w:val="005368C2"/>
    <w:rsid w:val="00536926"/>
    <w:rsid w:val="00536B94"/>
    <w:rsid w:val="00536BC7"/>
    <w:rsid w:val="00536C57"/>
    <w:rsid w:val="00536DDC"/>
    <w:rsid w:val="00536ECF"/>
    <w:rsid w:val="005370ED"/>
    <w:rsid w:val="0053729A"/>
    <w:rsid w:val="00537352"/>
    <w:rsid w:val="005373A0"/>
    <w:rsid w:val="00537447"/>
    <w:rsid w:val="005375F1"/>
    <w:rsid w:val="00537884"/>
    <w:rsid w:val="005378D5"/>
    <w:rsid w:val="0053792F"/>
    <w:rsid w:val="00537A0B"/>
    <w:rsid w:val="00537AE0"/>
    <w:rsid w:val="00537B02"/>
    <w:rsid w:val="00537B7F"/>
    <w:rsid w:val="00537BC7"/>
    <w:rsid w:val="00537C00"/>
    <w:rsid w:val="00537C40"/>
    <w:rsid w:val="00537D8E"/>
    <w:rsid w:val="00537F22"/>
    <w:rsid w:val="00537F5C"/>
    <w:rsid w:val="00540023"/>
    <w:rsid w:val="005400D0"/>
    <w:rsid w:val="00540248"/>
    <w:rsid w:val="005403AC"/>
    <w:rsid w:val="0054048B"/>
    <w:rsid w:val="0054059A"/>
    <w:rsid w:val="0054065D"/>
    <w:rsid w:val="005406F6"/>
    <w:rsid w:val="0054073A"/>
    <w:rsid w:val="005407A8"/>
    <w:rsid w:val="005407EC"/>
    <w:rsid w:val="005408C8"/>
    <w:rsid w:val="005408F1"/>
    <w:rsid w:val="0054090C"/>
    <w:rsid w:val="00540BEE"/>
    <w:rsid w:val="00540E12"/>
    <w:rsid w:val="00540F53"/>
    <w:rsid w:val="0054109F"/>
    <w:rsid w:val="0054113A"/>
    <w:rsid w:val="005411E7"/>
    <w:rsid w:val="0054124F"/>
    <w:rsid w:val="00541254"/>
    <w:rsid w:val="00541311"/>
    <w:rsid w:val="0054131B"/>
    <w:rsid w:val="00541390"/>
    <w:rsid w:val="0054146C"/>
    <w:rsid w:val="00541534"/>
    <w:rsid w:val="0054165D"/>
    <w:rsid w:val="00541705"/>
    <w:rsid w:val="0054171E"/>
    <w:rsid w:val="00541761"/>
    <w:rsid w:val="00541763"/>
    <w:rsid w:val="005417CD"/>
    <w:rsid w:val="005417F1"/>
    <w:rsid w:val="005418AF"/>
    <w:rsid w:val="0054199E"/>
    <w:rsid w:val="00541B87"/>
    <w:rsid w:val="00541D14"/>
    <w:rsid w:val="00541DAA"/>
    <w:rsid w:val="00541ECC"/>
    <w:rsid w:val="00542040"/>
    <w:rsid w:val="00542069"/>
    <w:rsid w:val="005420C9"/>
    <w:rsid w:val="00542166"/>
    <w:rsid w:val="00542191"/>
    <w:rsid w:val="005421C1"/>
    <w:rsid w:val="005421EA"/>
    <w:rsid w:val="0054222B"/>
    <w:rsid w:val="00542304"/>
    <w:rsid w:val="00542333"/>
    <w:rsid w:val="005423EB"/>
    <w:rsid w:val="0054253D"/>
    <w:rsid w:val="0054258A"/>
    <w:rsid w:val="005425E8"/>
    <w:rsid w:val="00542600"/>
    <w:rsid w:val="005427A8"/>
    <w:rsid w:val="00542851"/>
    <w:rsid w:val="005428AF"/>
    <w:rsid w:val="00542914"/>
    <w:rsid w:val="0054291F"/>
    <w:rsid w:val="00542A32"/>
    <w:rsid w:val="00542B5A"/>
    <w:rsid w:val="00542CDC"/>
    <w:rsid w:val="00542D7A"/>
    <w:rsid w:val="00542EF2"/>
    <w:rsid w:val="00542EFF"/>
    <w:rsid w:val="00542FE6"/>
    <w:rsid w:val="0054308A"/>
    <w:rsid w:val="00543150"/>
    <w:rsid w:val="005431A8"/>
    <w:rsid w:val="00543227"/>
    <w:rsid w:val="0054329D"/>
    <w:rsid w:val="005432FE"/>
    <w:rsid w:val="0054344C"/>
    <w:rsid w:val="005434B4"/>
    <w:rsid w:val="0054353B"/>
    <w:rsid w:val="005435F1"/>
    <w:rsid w:val="0054369C"/>
    <w:rsid w:val="005437B0"/>
    <w:rsid w:val="00543B06"/>
    <w:rsid w:val="00543B2C"/>
    <w:rsid w:val="00543CF7"/>
    <w:rsid w:val="00543DA1"/>
    <w:rsid w:val="00543E70"/>
    <w:rsid w:val="00543E87"/>
    <w:rsid w:val="00543EA0"/>
    <w:rsid w:val="00543FB0"/>
    <w:rsid w:val="0054400C"/>
    <w:rsid w:val="005440ED"/>
    <w:rsid w:val="0054416D"/>
    <w:rsid w:val="0054424A"/>
    <w:rsid w:val="00544336"/>
    <w:rsid w:val="00544445"/>
    <w:rsid w:val="0054446A"/>
    <w:rsid w:val="005444E3"/>
    <w:rsid w:val="00544616"/>
    <w:rsid w:val="00544682"/>
    <w:rsid w:val="005446CE"/>
    <w:rsid w:val="005447B7"/>
    <w:rsid w:val="0054480F"/>
    <w:rsid w:val="00544854"/>
    <w:rsid w:val="005448E4"/>
    <w:rsid w:val="0054491B"/>
    <w:rsid w:val="00544B32"/>
    <w:rsid w:val="00544BE1"/>
    <w:rsid w:val="00544C92"/>
    <w:rsid w:val="00544CC4"/>
    <w:rsid w:val="00544CE4"/>
    <w:rsid w:val="00544F04"/>
    <w:rsid w:val="00544F73"/>
    <w:rsid w:val="005451F8"/>
    <w:rsid w:val="00545388"/>
    <w:rsid w:val="0054538D"/>
    <w:rsid w:val="005453E4"/>
    <w:rsid w:val="00545493"/>
    <w:rsid w:val="005454A3"/>
    <w:rsid w:val="005454E8"/>
    <w:rsid w:val="005455D6"/>
    <w:rsid w:val="0054565C"/>
    <w:rsid w:val="00545703"/>
    <w:rsid w:val="0054576A"/>
    <w:rsid w:val="00545796"/>
    <w:rsid w:val="005457E8"/>
    <w:rsid w:val="0054580B"/>
    <w:rsid w:val="00545AB9"/>
    <w:rsid w:val="00546099"/>
    <w:rsid w:val="0054615C"/>
    <w:rsid w:val="0054617A"/>
    <w:rsid w:val="005461E2"/>
    <w:rsid w:val="0054642E"/>
    <w:rsid w:val="00546448"/>
    <w:rsid w:val="005464AB"/>
    <w:rsid w:val="005466AC"/>
    <w:rsid w:val="005466C7"/>
    <w:rsid w:val="00546703"/>
    <w:rsid w:val="00546831"/>
    <w:rsid w:val="0054691E"/>
    <w:rsid w:val="0054696F"/>
    <w:rsid w:val="00546D0E"/>
    <w:rsid w:val="00546EA7"/>
    <w:rsid w:val="00546EBC"/>
    <w:rsid w:val="00546F20"/>
    <w:rsid w:val="00546F98"/>
    <w:rsid w:val="00546FDF"/>
    <w:rsid w:val="00547010"/>
    <w:rsid w:val="00547070"/>
    <w:rsid w:val="005471E9"/>
    <w:rsid w:val="0054721C"/>
    <w:rsid w:val="005472A3"/>
    <w:rsid w:val="00547606"/>
    <w:rsid w:val="00547681"/>
    <w:rsid w:val="005476BF"/>
    <w:rsid w:val="005477D0"/>
    <w:rsid w:val="00547897"/>
    <w:rsid w:val="00547945"/>
    <w:rsid w:val="005479D0"/>
    <w:rsid w:val="00547A6D"/>
    <w:rsid w:val="00547A78"/>
    <w:rsid w:val="00547A7B"/>
    <w:rsid w:val="00547A88"/>
    <w:rsid w:val="00547CD5"/>
    <w:rsid w:val="00547D53"/>
    <w:rsid w:val="00547EBB"/>
    <w:rsid w:val="00547FFB"/>
    <w:rsid w:val="005500D2"/>
    <w:rsid w:val="00550476"/>
    <w:rsid w:val="005506CA"/>
    <w:rsid w:val="00550724"/>
    <w:rsid w:val="005507EA"/>
    <w:rsid w:val="0055098E"/>
    <w:rsid w:val="005509E6"/>
    <w:rsid w:val="00550A8C"/>
    <w:rsid w:val="00550AA9"/>
    <w:rsid w:val="00550AF3"/>
    <w:rsid w:val="00550B40"/>
    <w:rsid w:val="00550B76"/>
    <w:rsid w:val="00550D55"/>
    <w:rsid w:val="00550FB3"/>
    <w:rsid w:val="0055108D"/>
    <w:rsid w:val="0055110E"/>
    <w:rsid w:val="00551123"/>
    <w:rsid w:val="005511D9"/>
    <w:rsid w:val="00551223"/>
    <w:rsid w:val="0055134C"/>
    <w:rsid w:val="00551448"/>
    <w:rsid w:val="005514AA"/>
    <w:rsid w:val="005514E0"/>
    <w:rsid w:val="005515CB"/>
    <w:rsid w:val="00551639"/>
    <w:rsid w:val="00551643"/>
    <w:rsid w:val="005516F8"/>
    <w:rsid w:val="005518DB"/>
    <w:rsid w:val="0055199E"/>
    <w:rsid w:val="00551A3C"/>
    <w:rsid w:val="00551AA5"/>
    <w:rsid w:val="00551AD0"/>
    <w:rsid w:val="00551B55"/>
    <w:rsid w:val="00551C09"/>
    <w:rsid w:val="00551C0E"/>
    <w:rsid w:val="00551CF2"/>
    <w:rsid w:val="00551EDE"/>
    <w:rsid w:val="00551F64"/>
    <w:rsid w:val="00551FB1"/>
    <w:rsid w:val="005520BA"/>
    <w:rsid w:val="00552290"/>
    <w:rsid w:val="005524D1"/>
    <w:rsid w:val="00552746"/>
    <w:rsid w:val="0055279C"/>
    <w:rsid w:val="005527BE"/>
    <w:rsid w:val="0055285C"/>
    <w:rsid w:val="0055298D"/>
    <w:rsid w:val="005529D3"/>
    <w:rsid w:val="00552A32"/>
    <w:rsid w:val="00552A4C"/>
    <w:rsid w:val="00552A9E"/>
    <w:rsid w:val="00552ACD"/>
    <w:rsid w:val="00552BBD"/>
    <w:rsid w:val="00552C57"/>
    <w:rsid w:val="00552CDB"/>
    <w:rsid w:val="00552D90"/>
    <w:rsid w:val="00552E15"/>
    <w:rsid w:val="00552E95"/>
    <w:rsid w:val="00552F5A"/>
    <w:rsid w:val="00553005"/>
    <w:rsid w:val="00553034"/>
    <w:rsid w:val="00553086"/>
    <w:rsid w:val="0055314A"/>
    <w:rsid w:val="00553193"/>
    <w:rsid w:val="00553635"/>
    <w:rsid w:val="0055377C"/>
    <w:rsid w:val="0055387D"/>
    <w:rsid w:val="0055392B"/>
    <w:rsid w:val="00553A9D"/>
    <w:rsid w:val="00553B24"/>
    <w:rsid w:val="00553B8A"/>
    <w:rsid w:val="00553C2D"/>
    <w:rsid w:val="00553C43"/>
    <w:rsid w:val="00553CF0"/>
    <w:rsid w:val="00553F2D"/>
    <w:rsid w:val="00554024"/>
    <w:rsid w:val="00554082"/>
    <w:rsid w:val="00554143"/>
    <w:rsid w:val="0055428E"/>
    <w:rsid w:val="005542CC"/>
    <w:rsid w:val="005543BB"/>
    <w:rsid w:val="005544CE"/>
    <w:rsid w:val="00554592"/>
    <w:rsid w:val="005545F5"/>
    <w:rsid w:val="005546A1"/>
    <w:rsid w:val="005547E4"/>
    <w:rsid w:val="0055485D"/>
    <w:rsid w:val="005549EF"/>
    <w:rsid w:val="00554B86"/>
    <w:rsid w:val="00554BC5"/>
    <w:rsid w:val="00554C70"/>
    <w:rsid w:val="00554F2D"/>
    <w:rsid w:val="0055506E"/>
    <w:rsid w:val="00555110"/>
    <w:rsid w:val="00555131"/>
    <w:rsid w:val="005551EC"/>
    <w:rsid w:val="00555203"/>
    <w:rsid w:val="00555320"/>
    <w:rsid w:val="005553AC"/>
    <w:rsid w:val="00555465"/>
    <w:rsid w:val="0055547B"/>
    <w:rsid w:val="0055564E"/>
    <w:rsid w:val="00555708"/>
    <w:rsid w:val="005557B2"/>
    <w:rsid w:val="00555895"/>
    <w:rsid w:val="00555A85"/>
    <w:rsid w:val="00555AB1"/>
    <w:rsid w:val="00555B76"/>
    <w:rsid w:val="00555C77"/>
    <w:rsid w:val="00555CF9"/>
    <w:rsid w:val="00555D7F"/>
    <w:rsid w:val="00555DD3"/>
    <w:rsid w:val="00555EF7"/>
    <w:rsid w:val="00555FB4"/>
    <w:rsid w:val="0055618F"/>
    <w:rsid w:val="005561E2"/>
    <w:rsid w:val="00556217"/>
    <w:rsid w:val="005562AB"/>
    <w:rsid w:val="005562F9"/>
    <w:rsid w:val="00556324"/>
    <w:rsid w:val="005563E4"/>
    <w:rsid w:val="00556415"/>
    <w:rsid w:val="0055650A"/>
    <w:rsid w:val="0055651E"/>
    <w:rsid w:val="0055652F"/>
    <w:rsid w:val="00556652"/>
    <w:rsid w:val="00556870"/>
    <w:rsid w:val="00556958"/>
    <w:rsid w:val="00556994"/>
    <w:rsid w:val="005569C0"/>
    <w:rsid w:val="005569D0"/>
    <w:rsid w:val="00556A69"/>
    <w:rsid w:val="00556AB0"/>
    <w:rsid w:val="00556E4E"/>
    <w:rsid w:val="00557069"/>
    <w:rsid w:val="00557095"/>
    <w:rsid w:val="005570D9"/>
    <w:rsid w:val="005571F3"/>
    <w:rsid w:val="005571F8"/>
    <w:rsid w:val="0055727E"/>
    <w:rsid w:val="00557302"/>
    <w:rsid w:val="00557409"/>
    <w:rsid w:val="0055741F"/>
    <w:rsid w:val="00557420"/>
    <w:rsid w:val="0055747C"/>
    <w:rsid w:val="00557732"/>
    <w:rsid w:val="0055774F"/>
    <w:rsid w:val="005577EA"/>
    <w:rsid w:val="00557819"/>
    <w:rsid w:val="005578EA"/>
    <w:rsid w:val="0055793C"/>
    <w:rsid w:val="00557A16"/>
    <w:rsid w:val="00557B78"/>
    <w:rsid w:val="00557D20"/>
    <w:rsid w:val="00557D4C"/>
    <w:rsid w:val="00557EAD"/>
    <w:rsid w:val="00557EB8"/>
    <w:rsid w:val="00560065"/>
    <w:rsid w:val="00560349"/>
    <w:rsid w:val="00560388"/>
    <w:rsid w:val="00560394"/>
    <w:rsid w:val="005603DE"/>
    <w:rsid w:val="0056050D"/>
    <w:rsid w:val="0056057B"/>
    <w:rsid w:val="005605A0"/>
    <w:rsid w:val="005605FB"/>
    <w:rsid w:val="00560667"/>
    <w:rsid w:val="005606D6"/>
    <w:rsid w:val="00560816"/>
    <w:rsid w:val="00560875"/>
    <w:rsid w:val="00560951"/>
    <w:rsid w:val="00560962"/>
    <w:rsid w:val="00560B49"/>
    <w:rsid w:val="00560B67"/>
    <w:rsid w:val="00560B73"/>
    <w:rsid w:val="00560B7D"/>
    <w:rsid w:val="00560C11"/>
    <w:rsid w:val="00560CB5"/>
    <w:rsid w:val="00560CF1"/>
    <w:rsid w:val="00560D89"/>
    <w:rsid w:val="00560DFE"/>
    <w:rsid w:val="00560F3F"/>
    <w:rsid w:val="00560F5C"/>
    <w:rsid w:val="00561040"/>
    <w:rsid w:val="00561045"/>
    <w:rsid w:val="005611BA"/>
    <w:rsid w:val="005612A7"/>
    <w:rsid w:val="00561512"/>
    <w:rsid w:val="0056158C"/>
    <w:rsid w:val="005615B0"/>
    <w:rsid w:val="0056164D"/>
    <w:rsid w:val="005616BE"/>
    <w:rsid w:val="005617BA"/>
    <w:rsid w:val="00561801"/>
    <w:rsid w:val="005619D7"/>
    <w:rsid w:val="00561A04"/>
    <w:rsid w:val="00561ADC"/>
    <w:rsid w:val="00561C67"/>
    <w:rsid w:val="00561D3A"/>
    <w:rsid w:val="00561DE2"/>
    <w:rsid w:val="00561E05"/>
    <w:rsid w:val="00561E3A"/>
    <w:rsid w:val="00561EC4"/>
    <w:rsid w:val="00561F04"/>
    <w:rsid w:val="00562151"/>
    <w:rsid w:val="00562154"/>
    <w:rsid w:val="005621B4"/>
    <w:rsid w:val="00562377"/>
    <w:rsid w:val="00562472"/>
    <w:rsid w:val="00562487"/>
    <w:rsid w:val="005624DA"/>
    <w:rsid w:val="005625E2"/>
    <w:rsid w:val="00562683"/>
    <w:rsid w:val="005626D3"/>
    <w:rsid w:val="005626E9"/>
    <w:rsid w:val="005627CA"/>
    <w:rsid w:val="005627E2"/>
    <w:rsid w:val="00562848"/>
    <w:rsid w:val="005629CD"/>
    <w:rsid w:val="00562A36"/>
    <w:rsid w:val="00562A7E"/>
    <w:rsid w:val="00562A89"/>
    <w:rsid w:val="00562AF0"/>
    <w:rsid w:val="00562D27"/>
    <w:rsid w:val="00562DB0"/>
    <w:rsid w:val="00562DB2"/>
    <w:rsid w:val="00562EA7"/>
    <w:rsid w:val="00562F84"/>
    <w:rsid w:val="0056304B"/>
    <w:rsid w:val="00563181"/>
    <w:rsid w:val="00563230"/>
    <w:rsid w:val="0056327D"/>
    <w:rsid w:val="005633A3"/>
    <w:rsid w:val="005633F9"/>
    <w:rsid w:val="005634C2"/>
    <w:rsid w:val="005634C3"/>
    <w:rsid w:val="00563804"/>
    <w:rsid w:val="00563852"/>
    <w:rsid w:val="00563889"/>
    <w:rsid w:val="005638CD"/>
    <w:rsid w:val="0056399F"/>
    <w:rsid w:val="005639BC"/>
    <w:rsid w:val="00563A50"/>
    <w:rsid w:val="00563AC8"/>
    <w:rsid w:val="00563B39"/>
    <w:rsid w:val="00563B9A"/>
    <w:rsid w:val="00563BD4"/>
    <w:rsid w:val="00563BDF"/>
    <w:rsid w:val="00563DB0"/>
    <w:rsid w:val="00563E15"/>
    <w:rsid w:val="00563EE3"/>
    <w:rsid w:val="00563F6D"/>
    <w:rsid w:val="00563FAC"/>
    <w:rsid w:val="00564267"/>
    <w:rsid w:val="0056442B"/>
    <w:rsid w:val="00564474"/>
    <w:rsid w:val="005644E6"/>
    <w:rsid w:val="00564572"/>
    <w:rsid w:val="005645E4"/>
    <w:rsid w:val="00564708"/>
    <w:rsid w:val="00564769"/>
    <w:rsid w:val="00564981"/>
    <w:rsid w:val="00564B07"/>
    <w:rsid w:val="00564BA4"/>
    <w:rsid w:val="00564BCD"/>
    <w:rsid w:val="00564C26"/>
    <w:rsid w:val="00564C34"/>
    <w:rsid w:val="00564E8E"/>
    <w:rsid w:val="00564F04"/>
    <w:rsid w:val="00565142"/>
    <w:rsid w:val="005651DB"/>
    <w:rsid w:val="00565209"/>
    <w:rsid w:val="00565251"/>
    <w:rsid w:val="0056526F"/>
    <w:rsid w:val="00565336"/>
    <w:rsid w:val="005655BB"/>
    <w:rsid w:val="005656E2"/>
    <w:rsid w:val="005656E4"/>
    <w:rsid w:val="0056575D"/>
    <w:rsid w:val="00565807"/>
    <w:rsid w:val="00565852"/>
    <w:rsid w:val="0056596C"/>
    <w:rsid w:val="005659B4"/>
    <w:rsid w:val="00565AF7"/>
    <w:rsid w:val="00565B14"/>
    <w:rsid w:val="00565B32"/>
    <w:rsid w:val="00565CB0"/>
    <w:rsid w:val="00565ED2"/>
    <w:rsid w:val="00565F05"/>
    <w:rsid w:val="00565F34"/>
    <w:rsid w:val="00565F83"/>
    <w:rsid w:val="00565F92"/>
    <w:rsid w:val="00566021"/>
    <w:rsid w:val="00566090"/>
    <w:rsid w:val="00566210"/>
    <w:rsid w:val="00566244"/>
    <w:rsid w:val="0056636C"/>
    <w:rsid w:val="0056639F"/>
    <w:rsid w:val="00566441"/>
    <w:rsid w:val="0056644A"/>
    <w:rsid w:val="005665DD"/>
    <w:rsid w:val="00566668"/>
    <w:rsid w:val="005666D8"/>
    <w:rsid w:val="0056672A"/>
    <w:rsid w:val="00566841"/>
    <w:rsid w:val="00566967"/>
    <w:rsid w:val="00566A42"/>
    <w:rsid w:val="00566A5D"/>
    <w:rsid w:val="00566BBE"/>
    <w:rsid w:val="00566C7D"/>
    <w:rsid w:val="00566CE7"/>
    <w:rsid w:val="00566D87"/>
    <w:rsid w:val="00566F97"/>
    <w:rsid w:val="0056711E"/>
    <w:rsid w:val="0056735B"/>
    <w:rsid w:val="00567420"/>
    <w:rsid w:val="00567491"/>
    <w:rsid w:val="005674EC"/>
    <w:rsid w:val="0056751F"/>
    <w:rsid w:val="005675C0"/>
    <w:rsid w:val="00567860"/>
    <w:rsid w:val="005678D1"/>
    <w:rsid w:val="00567972"/>
    <w:rsid w:val="00567A8C"/>
    <w:rsid w:val="00567BBA"/>
    <w:rsid w:val="00567D65"/>
    <w:rsid w:val="00567D97"/>
    <w:rsid w:val="00567EAD"/>
    <w:rsid w:val="00570109"/>
    <w:rsid w:val="00570188"/>
    <w:rsid w:val="005701D2"/>
    <w:rsid w:val="00570240"/>
    <w:rsid w:val="0057026B"/>
    <w:rsid w:val="005702B6"/>
    <w:rsid w:val="005702E5"/>
    <w:rsid w:val="005703FE"/>
    <w:rsid w:val="005706F0"/>
    <w:rsid w:val="0057079D"/>
    <w:rsid w:val="005707DE"/>
    <w:rsid w:val="00570B4D"/>
    <w:rsid w:val="00570BE6"/>
    <w:rsid w:val="00570C2C"/>
    <w:rsid w:val="00570D05"/>
    <w:rsid w:val="00570DCC"/>
    <w:rsid w:val="00570DD6"/>
    <w:rsid w:val="00570EE4"/>
    <w:rsid w:val="00570F96"/>
    <w:rsid w:val="00571132"/>
    <w:rsid w:val="0057122E"/>
    <w:rsid w:val="00571298"/>
    <w:rsid w:val="005713C2"/>
    <w:rsid w:val="005713CD"/>
    <w:rsid w:val="00571401"/>
    <w:rsid w:val="00571456"/>
    <w:rsid w:val="0057157A"/>
    <w:rsid w:val="005715D8"/>
    <w:rsid w:val="00571758"/>
    <w:rsid w:val="005717E0"/>
    <w:rsid w:val="005717E7"/>
    <w:rsid w:val="0057190E"/>
    <w:rsid w:val="00571985"/>
    <w:rsid w:val="005719D9"/>
    <w:rsid w:val="00571A34"/>
    <w:rsid w:val="00571BBB"/>
    <w:rsid w:val="00571BFF"/>
    <w:rsid w:val="00571DA2"/>
    <w:rsid w:val="00571DD7"/>
    <w:rsid w:val="00571E50"/>
    <w:rsid w:val="00571EE2"/>
    <w:rsid w:val="00572000"/>
    <w:rsid w:val="00572008"/>
    <w:rsid w:val="00572149"/>
    <w:rsid w:val="005721F0"/>
    <w:rsid w:val="00572234"/>
    <w:rsid w:val="00572254"/>
    <w:rsid w:val="00572292"/>
    <w:rsid w:val="0057233E"/>
    <w:rsid w:val="005723B1"/>
    <w:rsid w:val="005725DD"/>
    <w:rsid w:val="005726A6"/>
    <w:rsid w:val="0057270D"/>
    <w:rsid w:val="0057283C"/>
    <w:rsid w:val="00572915"/>
    <w:rsid w:val="0057291B"/>
    <w:rsid w:val="00572932"/>
    <w:rsid w:val="00572942"/>
    <w:rsid w:val="00572A8A"/>
    <w:rsid w:val="00572B0A"/>
    <w:rsid w:val="00572CD4"/>
    <w:rsid w:val="00572EF6"/>
    <w:rsid w:val="00572FAB"/>
    <w:rsid w:val="00573067"/>
    <w:rsid w:val="005730D9"/>
    <w:rsid w:val="005731E8"/>
    <w:rsid w:val="0057335D"/>
    <w:rsid w:val="00573365"/>
    <w:rsid w:val="0057348A"/>
    <w:rsid w:val="005734AF"/>
    <w:rsid w:val="005734E0"/>
    <w:rsid w:val="005735E6"/>
    <w:rsid w:val="00573605"/>
    <w:rsid w:val="0057363A"/>
    <w:rsid w:val="005736D6"/>
    <w:rsid w:val="00573A26"/>
    <w:rsid w:val="00573A6B"/>
    <w:rsid w:val="00573B34"/>
    <w:rsid w:val="00573C72"/>
    <w:rsid w:val="00573D6F"/>
    <w:rsid w:val="00573D9C"/>
    <w:rsid w:val="00573E35"/>
    <w:rsid w:val="00573FEB"/>
    <w:rsid w:val="0057405F"/>
    <w:rsid w:val="005740B1"/>
    <w:rsid w:val="00574141"/>
    <w:rsid w:val="00574224"/>
    <w:rsid w:val="0057424D"/>
    <w:rsid w:val="0057426C"/>
    <w:rsid w:val="00574640"/>
    <w:rsid w:val="00574698"/>
    <w:rsid w:val="005746C8"/>
    <w:rsid w:val="005746EF"/>
    <w:rsid w:val="005746F4"/>
    <w:rsid w:val="005747AB"/>
    <w:rsid w:val="00574802"/>
    <w:rsid w:val="00574858"/>
    <w:rsid w:val="005748AE"/>
    <w:rsid w:val="005748F5"/>
    <w:rsid w:val="00574985"/>
    <w:rsid w:val="00574998"/>
    <w:rsid w:val="0057499E"/>
    <w:rsid w:val="0057499F"/>
    <w:rsid w:val="005749FE"/>
    <w:rsid w:val="00574A6B"/>
    <w:rsid w:val="00574BF1"/>
    <w:rsid w:val="00574C5A"/>
    <w:rsid w:val="00574C9A"/>
    <w:rsid w:val="00574CD2"/>
    <w:rsid w:val="00574ED9"/>
    <w:rsid w:val="00575007"/>
    <w:rsid w:val="0057503B"/>
    <w:rsid w:val="00575194"/>
    <w:rsid w:val="00575219"/>
    <w:rsid w:val="005752FA"/>
    <w:rsid w:val="0057535A"/>
    <w:rsid w:val="00575732"/>
    <w:rsid w:val="0057573C"/>
    <w:rsid w:val="0057586C"/>
    <w:rsid w:val="00575912"/>
    <w:rsid w:val="00575A8D"/>
    <w:rsid w:val="00575B3F"/>
    <w:rsid w:val="00575C64"/>
    <w:rsid w:val="00575CFE"/>
    <w:rsid w:val="00575DED"/>
    <w:rsid w:val="00575E39"/>
    <w:rsid w:val="00575E46"/>
    <w:rsid w:val="00575ECE"/>
    <w:rsid w:val="00575F00"/>
    <w:rsid w:val="00575FDB"/>
    <w:rsid w:val="005760EB"/>
    <w:rsid w:val="0057636B"/>
    <w:rsid w:val="005763A6"/>
    <w:rsid w:val="0057648C"/>
    <w:rsid w:val="0057657A"/>
    <w:rsid w:val="0057674C"/>
    <w:rsid w:val="005768FE"/>
    <w:rsid w:val="00576C17"/>
    <w:rsid w:val="00576DBB"/>
    <w:rsid w:val="00576DC6"/>
    <w:rsid w:val="00576EDE"/>
    <w:rsid w:val="00576F44"/>
    <w:rsid w:val="00576FE4"/>
    <w:rsid w:val="00577015"/>
    <w:rsid w:val="005770F7"/>
    <w:rsid w:val="0057710F"/>
    <w:rsid w:val="005772A5"/>
    <w:rsid w:val="00577335"/>
    <w:rsid w:val="0057748F"/>
    <w:rsid w:val="005774E7"/>
    <w:rsid w:val="0057754F"/>
    <w:rsid w:val="0057758E"/>
    <w:rsid w:val="005777BB"/>
    <w:rsid w:val="00577959"/>
    <w:rsid w:val="005779B2"/>
    <w:rsid w:val="00577A33"/>
    <w:rsid w:val="00577B06"/>
    <w:rsid w:val="00577B11"/>
    <w:rsid w:val="00577D2A"/>
    <w:rsid w:val="00577DA5"/>
    <w:rsid w:val="00577E1D"/>
    <w:rsid w:val="00577E7E"/>
    <w:rsid w:val="00577EAB"/>
    <w:rsid w:val="0058007F"/>
    <w:rsid w:val="005800A8"/>
    <w:rsid w:val="005801CA"/>
    <w:rsid w:val="0058024F"/>
    <w:rsid w:val="00580424"/>
    <w:rsid w:val="0058045D"/>
    <w:rsid w:val="005804E1"/>
    <w:rsid w:val="00580626"/>
    <w:rsid w:val="00580655"/>
    <w:rsid w:val="00580846"/>
    <w:rsid w:val="0058095C"/>
    <w:rsid w:val="00580B07"/>
    <w:rsid w:val="00580BA9"/>
    <w:rsid w:val="00580BDF"/>
    <w:rsid w:val="00580C6F"/>
    <w:rsid w:val="00580D57"/>
    <w:rsid w:val="00580D90"/>
    <w:rsid w:val="00580DC6"/>
    <w:rsid w:val="00580EEE"/>
    <w:rsid w:val="00580F44"/>
    <w:rsid w:val="00580F54"/>
    <w:rsid w:val="00581165"/>
    <w:rsid w:val="00581199"/>
    <w:rsid w:val="005811D9"/>
    <w:rsid w:val="005812E7"/>
    <w:rsid w:val="00581313"/>
    <w:rsid w:val="005813D4"/>
    <w:rsid w:val="00581454"/>
    <w:rsid w:val="00581531"/>
    <w:rsid w:val="005815A0"/>
    <w:rsid w:val="00581849"/>
    <w:rsid w:val="00581961"/>
    <w:rsid w:val="00581A69"/>
    <w:rsid w:val="00581A75"/>
    <w:rsid w:val="00581AF6"/>
    <w:rsid w:val="00581B8A"/>
    <w:rsid w:val="00581BE1"/>
    <w:rsid w:val="00581CA6"/>
    <w:rsid w:val="00581CE4"/>
    <w:rsid w:val="00581D5D"/>
    <w:rsid w:val="00581DC1"/>
    <w:rsid w:val="00581FF5"/>
    <w:rsid w:val="00582018"/>
    <w:rsid w:val="00582051"/>
    <w:rsid w:val="005820DE"/>
    <w:rsid w:val="0058215B"/>
    <w:rsid w:val="005821D7"/>
    <w:rsid w:val="0058234A"/>
    <w:rsid w:val="005827F0"/>
    <w:rsid w:val="005829EF"/>
    <w:rsid w:val="00582A9C"/>
    <w:rsid w:val="00582B6C"/>
    <w:rsid w:val="00582BC6"/>
    <w:rsid w:val="00582CE4"/>
    <w:rsid w:val="00582D4B"/>
    <w:rsid w:val="00582DB7"/>
    <w:rsid w:val="00582E93"/>
    <w:rsid w:val="00583262"/>
    <w:rsid w:val="005832A3"/>
    <w:rsid w:val="005832C3"/>
    <w:rsid w:val="005832CD"/>
    <w:rsid w:val="00583339"/>
    <w:rsid w:val="005833A0"/>
    <w:rsid w:val="005833FA"/>
    <w:rsid w:val="00583404"/>
    <w:rsid w:val="005834B6"/>
    <w:rsid w:val="00583590"/>
    <w:rsid w:val="005835A0"/>
    <w:rsid w:val="005835D0"/>
    <w:rsid w:val="0058362D"/>
    <w:rsid w:val="00583651"/>
    <w:rsid w:val="0058385B"/>
    <w:rsid w:val="00583860"/>
    <w:rsid w:val="005839FA"/>
    <w:rsid w:val="00583AB6"/>
    <w:rsid w:val="00583AC5"/>
    <w:rsid w:val="00583B9A"/>
    <w:rsid w:val="00583BF4"/>
    <w:rsid w:val="00583D0C"/>
    <w:rsid w:val="00583D1D"/>
    <w:rsid w:val="00583D9B"/>
    <w:rsid w:val="00583E86"/>
    <w:rsid w:val="00583F1D"/>
    <w:rsid w:val="005841A9"/>
    <w:rsid w:val="005842DB"/>
    <w:rsid w:val="00584368"/>
    <w:rsid w:val="0058451E"/>
    <w:rsid w:val="00584648"/>
    <w:rsid w:val="00584711"/>
    <w:rsid w:val="00584735"/>
    <w:rsid w:val="005848C1"/>
    <w:rsid w:val="005848DA"/>
    <w:rsid w:val="0058499E"/>
    <w:rsid w:val="005849BC"/>
    <w:rsid w:val="00584A01"/>
    <w:rsid w:val="00584B98"/>
    <w:rsid w:val="00584C70"/>
    <w:rsid w:val="00584D0D"/>
    <w:rsid w:val="00584D75"/>
    <w:rsid w:val="00584DF6"/>
    <w:rsid w:val="00584E10"/>
    <w:rsid w:val="00584EAB"/>
    <w:rsid w:val="00584F0D"/>
    <w:rsid w:val="005850A7"/>
    <w:rsid w:val="0058512A"/>
    <w:rsid w:val="005853DB"/>
    <w:rsid w:val="0058549E"/>
    <w:rsid w:val="00585517"/>
    <w:rsid w:val="00585631"/>
    <w:rsid w:val="00585AE2"/>
    <w:rsid w:val="00585B10"/>
    <w:rsid w:val="00585B69"/>
    <w:rsid w:val="00585C40"/>
    <w:rsid w:val="00585C6D"/>
    <w:rsid w:val="00585CE1"/>
    <w:rsid w:val="00585E9C"/>
    <w:rsid w:val="00585F5F"/>
    <w:rsid w:val="00586048"/>
    <w:rsid w:val="00586109"/>
    <w:rsid w:val="0058619C"/>
    <w:rsid w:val="00586245"/>
    <w:rsid w:val="005862C0"/>
    <w:rsid w:val="005863B6"/>
    <w:rsid w:val="00586678"/>
    <w:rsid w:val="0058672E"/>
    <w:rsid w:val="0058679F"/>
    <w:rsid w:val="0058698D"/>
    <w:rsid w:val="005869F5"/>
    <w:rsid w:val="00586A96"/>
    <w:rsid w:val="00586ADC"/>
    <w:rsid w:val="00586C2B"/>
    <w:rsid w:val="00586C76"/>
    <w:rsid w:val="00586CF4"/>
    <w:rsid w:val="00586D6C"/>
    <w:rsid w:val="00586E8F"/>
    <w:rsid w:val="00586F3D"/>
    <w:rsid w:val="00586F9F"/>
    <w:rsid w:val="0058714A"/>
    <w:rsid w:val="005871C1"/>
    <w:rsid w:val="005871DA"/>
    <w:rsid w:val="005871E4"/>
    <w:rsid w:val="0058728E"/>
    <w:rsid w:val="00587490"/>
    <w:rsid w:val="005874BD"/>
    <w:rsid w:val="00587513"/>
    <w:rsid w:val="00587556"/>
    <w:rsid w:val="0058756D"/>
    <w:rsid w:val="00587649"/>
    <w:rsid w:val="0058767A"/>
    <w:rsid w:val="00587688"/>
    <w:rsid w:val="005877D1"/>
    <w:rsid w:val="005878E6"/>
    <w:rsid w:val="00587904"/>
    <w:rsid w:val="005879EF"/>
    <w:rsid w:val="00587AC2"/>
    <w:rsid w:val="00587AC9"/>
    <w:rsid w:val="00587B76"/>
    <w:rsid w:val="00587BB8"/>
    <w:rsid w:val="00587C41"/>
    <w:rsid w:val="00587D44"/>
    <w:rsid w:val="00587D72"/>
    <w:rsid w:val="00587DC3"/>
    <w:rsid w:val="00587ED2"/>
    <w:rsid w:val="00590039"/>
    <w:rsid w:val="00590040"/>
    <w:rsid w:val="00590083"/>
    <w:rsid w:val="005900A2"/>
    <w:rsid w:val="005900E5"/>
    <w:rsid w:val="005900EF"/>
    <w:rsid w:val="00590207"/>
    <w:rsid w:val="00590298"/>
    <w:rsid w:val="005902A5"/>
    <w:rsid w:val="00590388"/>
    <w:rsid w:val="00590457"/>
    <w:rsid w:val="005904A9"/>
    <w:rsid w:val="00590528"/>
    <w:rsid w:val="0059059C"/>
    <w:rsid w:val="005906D0"/>
    <w:rsid w:val="00590791"/>
    <w:rsid w:val="005907C4"/>
    <w:rsid w:val="005907FB"/>
    <w:rsid w:val="005909A4"/>
    <w:rsid w:val="005909F9"/>
    <w:rsid w:val="00590AD5"/>
    <w:rsid w:val="00590AD9"/>
    <w:rsid w:val="00590CC4"/>
    <w:rsid w:val="00590CCB"/>
    <w:rsid w:val="00590DF0"/>
    <w:rsid w:val="00590EAC"/>
    <w:rsid w:val="005910F8"/>
    <w:rsid w:val="00591270"/>
    <w:rsid w:val="0059128E"/>
    <w:rsid w:val="0059136A"/>
    <w:rsid w:val="005914EB"/>
    <w:rsid w:val="0059179F"/>
    <w:rsid w:val="0059185B"/>
    <w:rsid w:val="00591889"/>
    <w:rsid w:val="00591923"/>
    <w:rsid w:val="0059192D"/>
    <w:rsid w:val="0059195B"/>
    <w:rsid w:val="00591B03"/>
    <w:rsid w:val="00591B41"/>
    <w:rsid w:val="00591B7C"/>
    <w:rsid w:val="00591BB7"/>
    <w:rsid w:val="00591BBE"/>
    <w:rsid w:val="00591C52"/>
    <w:rsid w:val="00591CC0"/>
    <w:rsid w:val="00591D02"/>
    <w:rsid w:val="00591DCC"/>
    <w:rsid w:val="00591E2D"/>
    <w:rsid w:val="00591EB6"/>
    <w:rsid w:val="00591FCD"/>
    <w:rsid w:val="0059208B"/>
    <w:rsid w:val="0059222B"/>
    <w:rsid w:val="0059223B"/>
    <w:rsid w:val="00592605"/>
    <w:rsid w:val="00592649"/>
    <w:rsid w:val="0059265D"/>
    <w:rsid w:val="00592780"/>
    <w:rsid w:val="00592892"/>
    <w:rsid w:val="00592AA1"/>
    <w:rsid w:val="00592B96"/>
    <w:rsid w:val="00592C07"/>
    <w:rsid w:val="00592C5D"/>
    <w:rsid w:val="00592C61"/>
    <w:rsid w:val="00592CA8"/>
    <w:rsid w:val="00592D3E"/>
    <w:rsid w:val="00592F8F"/>
    <w:rsid w:val="00592FD0"/>
    <w:rsid w:val="005930CE"/>
    <w:rsid w:val="005931B7"/>
    <w:rsid w:val="005932A6"/>
    <w:rsid w:val="005932F7"/>
    <w:rsid w:val="0059339A"/>
    <w:rsid w:val="00593406"/>
    <w:rsid w:val="0059342D"/>
    <w:rsid w:val="005934F4"/>
    <w:rsid w:val="005936B5"/>
    <w:rsid w:val="00593741"/>
    <w:rsid w:val="0059376B"/>
    <w:rsid w:val="005937B4"/>
    <w:rsid w:val="005937EA"/>
    <w:rsid w:val="005938AB"/>
    <w:rsid w:val="005938AC"/>
    <w:rsid w:val="00593933"/>
    <w:rsid w:val="00593AF0"/>
    <w:rsid w:val="00593B06"/>
    <w:rsid w:val="00593C31"/>
    <w:rsid w:val="00593C5E"/>
    <w:rsid w:val="00593CE0"/>
    <w:rsid w:val="00593D6A"/>
    <w:rsid w:val="00593DC4"/>
    <w:rsid w:val="00594275"/>
    <w:rsid w:val="00594375"/>
    <w:rsid w:val="005943F1"/>
    <w:rsid w:val="00594490"/>
    <w:rsid w:val="00594520"/>
    <w:rsid w:val="005945D6"/>
    <w:rsid w:val="0059463D"/>
    <w:rsid w:val="0059479B"/>
    <w:rsid w:val="005947BB"/>
    <w:rsid w:val="005949C2"/>
    <w:rsid w:val="00594AA5"/>
    <w:rsid w:val="00594C07"/>
    <w:rsid w:val="00594DB7"/>
    <w:rsid w:val="00594E79"/>
    <w:rsid w:val="00594EDD"/>
    <w:rsid w:val="005950C0"/>
    <w:rsid w:val="005950F3"/>
    <w:rsid w:val="0059510C"/>
    <w:rsid w:val="0059522F"/>
    <w:rsid w:val="00595272"/>
    <w:rsid w:val="00595340"/>
    <w:rsid w:val="00595487"/>
    <w:rsid w:val="00595671"/>
    <w:rsid w:val="00595676"/>
    <w:rsid w:val="00595921"/>
    <w:rsid w:val="00595949"/>
    <w:rsid w:val="005959AA"/>
    <w:rsid w:val="005959FB"/>
    <w:rsid w:val="00595A09"/>
    <w:rsid w:val="00595A2E"/>
    <w:rsid w:val="00595BAD"/>
    <w:rsid w:val="00595CE2"/>
    <w:rsid w:val="00595F55"/>
    <w:rsid w:val="00596099"/>
    <w:rsid w:val="005960A4"/>
    <w:rsid w:val="0059613A"/>
    <w:rsid w:val="0059613F"/>
    <w:rsid w:val="00596154"/>
    <w:rsid w:val="00596201"/>
    <w:rsid w:val="00596219"/>
    <w:rsid w:val="005962FB"/>
    <w:rsid w:val="005963BE"/>
    <w:rsid w:val="0059642A"/>
    <w:rsid w:val="005964E7"/>
    <w:rsid w:val="0059651A"/>
    <w:rsid w:val="0059659A"/>
    <w:rsid w:val="00596700"/>
    <w:rsid w:val="0059675B"/>
    <w:rsid w:val="005967A4"/>
    <w:rsid w:val="00596864"/>
    <w:rsid w:val="0059686B"/>
    <w:rsid w:val="00596871"/>
    <w:rsid w:val="005968B4"/>
    <w:rsid w:val="00596914"/>
    <w:rsid w:val="00596AA1"/>
    <w:rsid w:val="00596AA7"/>
    <w:rsid w:val="00596C0D"/>
    <w:rsid w:val="00596CEE"/>
    <w:rsid w:val="00596D06"/>
    <w:rsid w:val="00596D3E"/>
    <w:rsid w:val="00596DA1"/>
    <w:rsid w:val="00596E46"/>
    <w:rsid w:val="00596FD7"/>
    <w:rsid w:val="00597038"/>
    <w:rsid w:val="0059710B"/>
    <w:rsid w:val="00597173"/>
    <w:rsid w:val="00597354"/>
    <w:rsid w:val="00597371"/>
    <w:rsid w:val="005974AF"/>
    <w:rsid w:val="00597565"/>
    <w:rsid w:val="00597589"/>
    <w:rsid w:val="005975FC"/>
    <w:rsid w:val="00597600"/>
    <w:rsid w:val="00597699"/>
    <w:rsid w:val="005976EF"/>
    <w:rsid w:val="0059783A"/>
    <w:rsid w:val="0059787F"/>
    <w:rsid w:val="00597899"/>
    <w:rsid w:val="005978EA"/>
    <w:rsid w:val="0059793F"/>
    <w:rsid w:val="00597A52"/>
    <w:rsid w:val="00597AD2"/>
    <w:rsid w:val="00597C77"/>
    <w:rsid w:val="00597C94"/>
    <w:rsid w:val="00597CA6"/>
    <w:rsid w:val="00597D77"/>
    <w:rsid w:val="00597D89"/>
    <w:rsid w:val="00597E25"/>
    <w:rsid w:val="00597E29"/>
    <w:rsid w:val="00597E63"/>
    <w:rsid w:val="00597E6A"/>
    <w:rsid w:val="00597EB1"/>
    <w:rsid w:val="00597F1F"/>
    <w:rsid w:val="00597FB0"/>
    <w:rsid w:val="00597FE7"/>
    <w:rsid w:val="005A000F"/>
    <w:rsid w:val="005A0068"/>
    <w:rsid w:val="005A03E3"/>
    <w:rsid w:val="005A03FF"/>
    <w:rsid w:val="005A04D1"/>
    <w:rsid w:val="005A055C"/>
    <w:rsid w:val="005A0620"/>
    <w:rsid w:val="005A0697"/>
    <w:rsid w:val="005A0812"/>
    <w:rsid w:val="005A0814"/>
    <w:rsid w:val="005A09AC"/>
    <w:rsid w:val="005A0AAF"/>
    <w:rsid w:val="005A0B65"/>
    <w:rsid w:val="005A0CA1"/>
    <w:rsid w:val="005A0D4D"/>
    <w:rsid w:val="005A0D9E"/>
    <w:rsid w:val="005A0E6F"/>
    <w:rsid w:val="005A0F4C"/>
    <w:rsid w:val="005A0F51"/>
    <w:rsid w:val="005A0F70"/>
    <w:rsid w:val="005A0FBE"/>
    <w:rsid w:val="005A1180"/>
    <w:rsid w:val="005A122E"/>
    <w:rsid w:val="005A12F5"/>
    <w:rsid w:val="005A1475"/>
    <w:rsid w:val="005A151D"/>
    <w:rsid w:val="005A1581"/>
    <w:rsid w:val="005A1738"/>
    <w:rsid w:val="005A1749"/>
    <w:rsid w:val="005A1765"/>
    <w:rsid w:val="005A190A"/>
    <w:rsid w:val="005A1954"/>
    <w:rsid w:val="005A1985"/>
    <w:rsid w:val="005A19FC"/>
    <w:rsid w:val="005A1B5F"/>
    <w:rsid w:val="005A1B66"/>
    <w:rsid w:val="005A1C55"/>
    <w:rsid w:val="005A1D72"/>
    <w:rsid w:val="005A1DF6"/>
    <w:rsid w:val="005A1E72"/>
    <w:rsid w:val="005A1F74"/>
    <w:rsid w:val="005A203E"/>
    <w:rsid w:val="005A20E2"/>
    <w:rsid w:val="005A215C"/>
    <w:rsid w:val="005A21EE"/>
    <w:rsid w:val="005A21F8"/>
    <w:rsid w:val="005A2233"/>
    <w:rsid w:val="005A22C8"/>
    <w:rsid w:val="005A22CB"/>
    <w:rsid w:val="005A22F3"/>
    <w:rsid w:val="005A23F1"/>
    <w:rsid w:val="005A243A"/>
    <w:rsid w:val="005A2539"/>
    <w:rsid w:val="005A25A4"/>
    <w:rsid w:val="005A266C"/>
    <w:rsid w:val="005A27FE"/>
    <w:rsid w:val="005A285A"/>
    <w:rsid w:val="005A2874"/>
    <w:rsid w:val="005A28D4"/>
    <w:rsid w:val="005A2AC8"/>
    <w:rsid w:val="005A2C5D"/>
    <w:rsid w:val="005A2DCB"/>
    <w:rsid w:val="005A2E1D"/>
    <w:rsid w:val="005A2EF2"/>
    <w:rsid w:val="005A30CA"/>
    <w:rsid w:val="005A30E2"/>
    <w:rsid w:val="005A3119"/>
    <w:rsid w:val="005A319B"/>
    <w:rsid w:val="005A31B2"/>
    <w:rsid w:val="005A3216"/>
    <w:rsid w:val="005A330A"/>
    <w:rsid w:val="005A33E7"/>
    <w:rsid w:val="005A3545"/>
    <w:rsid w:val="005A3603"/>
    <w:rsid w:val="005A376B"/>
    <w:rsid w:val="005A377E"/>
    <w:rsid w:val="005A380F"/>
    <w:rsid w:val="005A39A1"/>
    <w:rsid w:val="005A3A03"/>
    <w:rsid w:val="005A3A1B"/>
    <w:rsid w:val="005A3ACC"/>
    <w:rsid w:val="005A3C05"/>
    <w:rsid w:val="005A3C2E"/>
    <w:rsid w:val="005A3CEB"/>
    <w:rsid w:val="005A3D56"/>
    <w:rsid w:val="005A3D9A"/>
    <w:rsid w:val="005A3DA0"/>
    <w:rsid w:val="005A3DC1"/>
    <w:rsid w:val="005A3E65"/>
    <w:rsid w:val="005A3EA9"/>
    <w:rsid w:val="005A3EAB"/>
    <w:rsid w:val="005A4060"/>
    <w:rsid w:val="005A4179"/>
    <w:rsid w:val="005A4335"/>
    <w:rsid w:val="005A43E9"/>
    <w:rsid w:val="005A43EF"/>
    <w:rsid w:val="005A4443"/>
    <w:rsid w:val="005A44E0"/>
    <w:rsid w:val="005A45E5"/>
    <w:rsid w:val="005A4788"/>
    <w:rsid w:val="005A48B2"/>
    <w:rsid w:val="005A4907"/>
    <w:rsid w:val="005A4A14"/>
    <w:rsid w:val="005A4B5B"/>
    <w:rsid w:val="005A4B67"/>
    <w:rsid w:val="005A4D48"/>
    <w:rsid w:val="005A4E53"/>
    <w:rsid w:val="005A4F02"/>
    <w:rsid w:val="005A4F57"/>
    <w:rsid w:val="005A5080"/>
    <w:rsid w:val="005A51F3"/>
    <w:rsid w:val="005A5264"/>
    <w:rsid w:val="005A553B"/>
    <w:rsid w:val="005A56FD"/>
    <w:rsid w:val="005A57CC"/>
    <w:rsid w:val="005A5853"/>
    <w:rsid w:val="005A589A"/>
    <w:rsid w:val="005A593E"/>
    <w:rsid w:val="005A5A7A"/>
    <w:rsid w:val="005A5B52"/>
    <w:rsid w:val="005A5BCF"/>
    <w:rsid w:val="005A5C40"/>
    <w:rsid w:val="005A5E82"/>
    <w:rsid w:val="005A6370"/>
    <w:rsid w:val="005A63CD"/>
    <w:rsid w:val="005A6613"/>
    <w:rsid w:val="005A6649"/>
    <w:rsid w:val="005A6659"/>
    <w:rsid w:val="005A667F"/>
    <w:rsid w:val="005A66BF"/>
    <w:rsid w:val="005A6724"/>
    <w:rsid w:val="005A6874"/>
    <w:rsid w:val="005A68F7"/>
    <w:rsid w:val="005A6928"/>
    <w:rsid w:val="005A6959"/>
    <w:rsid w:val="005A6A76"/>
    <w:rsid w:val="005A6BEB"/>
    <w:rsid w:val="005A6CDD"/>
    <w:rsid w:val="005A6CEF"/>
    <w:rsid w:val="005A6D6A"/>
    <w:rsid w:val="005A6D7E"/>
    <w:rsid w:val="005A6FEC"/>
    <w:rsid w:val="005A71C9"/>
    <w:rsid w:val="005A7237"/>
    <w:rsid w:val="005A7242"/>
    <w:rsid w:val="005A72AD"/>
    <w:rsid w:val="005A7439"/>
    <w:rsid w:val="005A747B"/>
    <w:rsid w:val="005A76B5"/>
    <w:rsid w:val="005A76B9"/>
    <w:rsid w:val="005A77B8"/>
    <w:rsid w:val="005A78E2"/>
    <w:rsid w:val="005A78EF"/>
    <w:rsid w:val="005A7A72"/>
    <w:rsid w:val="005A7D7B"/>
    <w:rsid w:val="005A7E77"/>
    <w:rsid w:val="005A7FD3"/>
    <w:rsid w:val="005B001F"/>
    <w:rsid w:val="005B004D"/>
    <w:rsid w:val="005B00E1"/>
    <w:rsid w:val="005B0271"/>
    <w:rsid w:val="005B02E5"/>
    <w:rsid w:val="005B0441"/>
    <w:rsid w:val="005B057A"/>
    <w:rsid w:val="005B06AF"/>
    <w:rsid w:val="005B0930"/>
    <w:rsid w:val="005B0987"/>
    <w:rsid w:val="005B09B6"/>
    <w:rsid w:val="005B0AB5"/>
    <w:rsid w:val="005B0B9E"/>
    <w:rsid w:val="005B0EAA"/>
    <w:rsid w:val="005B0F4C"/>
    <w:rsid w:val="005B0FA1"/>
    <w:rsid w:val="005B109F"/>
    <w:rsid w:val="005B1153"/>
    <w:rsid w:val="005B1268"/>
    <w:rsid w:val="005B133B"/>
    <w:rsid w:val="005B139A"/>
    <w:rsid w:val="005B1438"/>
    <w:rsid w:val="005B14C8"/>
    <w:rsid w:val="005B166C"/>
    <w:rsid w:val="005B183B"/>
    <w:rsid w:val="005B18A1"/>
    <w:rsid w:val="005B18F8"/>
    <w:rsid w:val="005B19B6"/>
    <w:rsid w:val="005B1A21"/>
    <w:rsid w:val="005B1AB2"/>
    <w:rsid w:val="005B1B8A"/>
    <w:rsid w:val="005B1E0F"/>
    <w:rsid w:val="005B1E5E"/>
    <w:rsid w:val="005B1E9A"/>
    <w:rsid w:val="005B2084"/>
    <w:rsid w:val="005B214E"/>
    <w:rsid w:val="005B22E0"/>
    <w:rsid w:val="005B23F3"/>
    <w:rsid w:val="005B24A7"/>
    <w:rsid w:val="005B2583"/>
    <w:rsid w:val="005B26C5"/>
    <w:rsid w:val="005B2829"/>
    <w:rsid w:val="005B2953"/>
    <w:rsid w:val="005B2B3C"/>
    <w:rsid w:val="005B2C58"/>
    <w:rsid w:val="005B2CF8"/>
    <w:rsid w:val="005B2D4A"/>
    <w:rsid w:val="005B2D5F"/>
    <w:rsid w:val="005B2EF9"/>
    <w:rsid w:val="005B2F79"/>
    <w:rsid w:val="005B2FA7"/>
    <w:rsid w:val="005B32FC"/>
    <w:rsid w:val="005B32FF"/>
    <w:rsid w:val="005B334C"/>
    <w:rsid w:val="005B3727"/>
    <w:rsid w:val="005B37FC"/>
    <w:rsid w:val="005B38E4"/>
    <w:rsid w:val="005B398F"/>
    <w:rsid w:val="005B3A0D"/>
    <w:rsid w:val="005B3B99"/>
    <w:rsid w:val="005B3C39"/>
    <w:rsid w:val="005B3C5C"/>
    <w:rsid w:val="005B3D14"/>
    <w:rsid w:val="005B3D9E"/>
    <w:rsid w:val="005B3DDC"/>
    <w:rsid w:val="005B3DF1"/>
    <w:rsid w:val="005B3E8E"/>
    <w:rsid w:val="005B3EB7"/>
    <w:rsid w:val="005B3EEC"/>
    <w:rsid w:val="005B3EFC"/>
    <w:rsid w:val="005B3F62"/>
    <w:rsid w:val="005B3FFC"/>
    <w:rsid w:val="005B4023"/>
    <w:rsid w:val="005B403C"/>
    <w:rsid w:val="005B408E"/>
    <w:rsid w:val="005B42B3"/>
    <w:rsid w:val="005B4350"/>
    <w:rsid w:val="005B4378"/>
    <w:rsid w:val="005B44A8"/>
    <w:rsid w:val="005B456A"/>
    <w:rsid w:val="005B46EE"/>
    <w:rsid w:val="005B47CF"/>
    <w:rsid w:val="005B4894"/>
    <w:rsid w:val="005B4912"/>
    <w:rsid w:val="005B492E"/>
    <w:rsid w:val="005B4980"/>
    <w:rsid w:val="005B49A8"/>
    <w:rsid w:val="005B49D5"/>
    <w:rsid w:val="005B4AED"/>
    <w:rsid w:val="005B4AEF"/>
    <w:rsid w:val="005B4B05"/>
    <w:rsid w:val="005B4BB2"/>
    <w:rsid w:val="005B4D53"/>
    <w:rsid w:val="005B4E1C"/>
    <w:rsid w:val="005B4E86"/>
    <w:rsid w:val="005B4ED5"/>
    <w:rsid w:val="005B4F24"/>
    <w:rsid w:val="005B4F5D"/>
    <w:rsid w:val="005B4F69"/>
    <w:rsid w:val="005B50DD"/>
    <w:rsid w:val="005B51A2"/>
    <w:rsid w:val="005B5202"/>
    <w:rsid w:val="005B5254"/>
    <w:rsid w:val="005B539B"/>
    <w:rsid w:val="005B53BB"/>
    <w:rsid w:val="005B54B3"/>
    <w:rsid w:val="005B5563"/>
    <w:rsid w:val="005B557E"/>
    <w:rsid w:val="005B55FF"/>
    <w:rsid w:val="005B5644"/>
    <w:rsid w:val="005B565F"/>
    <w:rsid w:val="005B5783"/>
    <w:rsid w:val="005B58D5"/>
    <w:rsid w:val="005B5B5A"/>
    <w:rsid w:val="005B5BB4"/>
    <w:rsid w:val="005B5C24"/>
    <w:rsid w:val="005B5C40"/>
    <w:rsid w:val="005B5CF6"/>
    <w:rsid w:val="005B5CFE"/>
    <w:rsid w:val="005B5D01"/>
    <w:rsid w:val="005B5DAF"/>
    <w:rsid w:val="005B5E1A"/>
    <w:rsid w:val="005B5E36"/>
    <w:rsid w:val="005B5E9C"/>
    <w:rsid w:val="005B5EFB"/>
    <w:rsid w:val="005B5F47"/>
    <w:rsid w:val="005B6019"/>
    <w:rsid w:val="005B6194"/>
    <w:rsid w:val="005B61CC"/>
    <w:rsid w:val="005B637B"/>
    <w:rsid w:val="005B6428"/>
    <w:rsid w:val="005B649F"/>
    <w:rsid w:val="005B671B"/>
    <w:rsid w:val="005B6A6E"/>
    <w:rsid w:val="005B6A8C"/>
    <w:rsid w:val="005B6A93"/>
    <w:rsid w:val="005B6BC0"/>
    <w:rsid w:val="005B6BC1"/>
    <w:rsid w:val="005B6C84"/>
    <w:rsid w:val="005B6C9D"/>
    <w:rsid w:val="005B6EED"/>
    <w:rsid w:val="005B6F8A"/>
    <w:rsid w:val="005B7014"/>
    <w:rsid w:val="005B7043"/>
    <w:rsid w:val="005B7285"/>
    <w:rsid w:val="005B72A9"/>
    <w:rsid w:val="005B72D4"/>
    <w:rsid w:val="005B76CA"/>
    <w:rsid w:val="005B78E7"/>
    <w:rsid w:val="005B7A03"/>
    <w:rsid w:val="005B7B0C"/>
    <w:rsid w:val="005B7B17"/>
    <w:rsid w:val="005B7B6B"/>
    <w:rsid w:val="005C024A"/>
    <w:rsid w:val="005C02DC"/>
    <w:rsid w:val="005C0496"/>
    <w:rsid w:val="005C0504"/>
    <w:rsid w:val="005C0659"/>
    <w:rsid w:val="005C06E2"/>
    <w:rsid w:val="005C0746"/>
    <w:rsid w:val="005C08BD"/>
    <w:rsid w:val="005C090A"/>
    <w:rsid w:val="005C097C"/>
    <w:rsid w:val="005C0988"/>
    <w:rsid w:val="005C0A41"/>
    <w:rsid w:val="005C0AEC"/>
    <w:rsid w:val="005C0BE9"/>
    <w:rsid w:val="005C0C72"/>
    <w:rsid w:val="005C0CB6"/>
    <w:rsid w:val="005C0D74"/>
    <w:rsid w:val="005C0E36"/>
    <w:rsid w:val="005C0FF5"/>
    <w:rsid w:val="005C1034"/>
    <w:rsid w:val="005C106C"/>
    <w:rsid w:val="005C118B"/>
    <w:rsid w:val="005C1197"/>
    <w:rsid w:val="005C1203"/>
    <w:rsid w:val="005C123D"/>
    <w:rsid w:val="005C126A"/>
    <w:rsid w:val="005C12C7"/>
    <w:rsid w:val="005C138A"/>
    <w:rsid w:val="005C14A9"/>
    <w:rsid w:val="005C162E"/>
    <w:rsid w:val="005C169A"/>
    <w:rsid w:val="005C1762"/>
    <w:rsid w:val="005C17AE"/>
    <w:rsid w:val="005C185C"/>
    <w:rsid w:val="005C18A9"/>
    <w:rsid w:val="005C18C6"/>
    <w:rsid w:val="005C1A5E"/>
    <w:rsid w:val="005C1B2B"/>
    <w:rsid w:val="005C1B9F"/>
    <w:rsid w:val="005C1C61"/>
    <w:rsid w:val="005C1DA6"/>
    <w:rsid w:val="005C1EDD"/>
    <w:rsid w:val="005C1F5A"/>
    <w:rsid w:val="005C200A"/>
    <w:rsid w:val="005C202C"/>
    <w:rsid w:val="005C20EB"/>
    <w:rsid w:val="005C20FE"/>
    <w:rsid w:val="005C2147"/>
    <w:rsid w:val="005C21CC"/>
    <w:rsid w:val="005C2209"/>
    <w:rsid w:val="005C22CA"/>
    <w:rsid w:val="005C24DB"/>
    <w:rsid w:val="005C2618"/>
    <w:rsid w:val="005C26A4"/>
    <w:rsid w:val="005C2706"/>
    <w:rsid w:val="005C277A"/>
    <w:rsid w:val="005C2780"/>
    <w:rsid w:val="005C28BD"/>
    <w:rsid w:val="005C2B91"/>
    <w:rsid w:val="005C2BC4"/>
    <w:rsid w:val="005C2BDD"/>
    <w:rsid w:val="005C2C38"/>
    <w:rsid w:val="005C2C47"/>
    <w:rsid w:val="005C2C9F"/>
    <w:rsid w:val="005C2D21"/>
    <w:rsid w:val="005C2D2C"/>
    <w:rsid w:val="005C2E3A"/>
    <w:rsid w:val="005C2E66"/>
    <w:rsid w:val="005C2F55"/>
    <w:rsid w:val="005C2FDB"/>
    <w:rsid w:val="005C3067"/>
    <w:rsid w:val="005C30B2"/>
    <w:rsid w:val="005C3247"/>
    <w:rsid w:val="005C3431"/>
    <w:rsid w:val="005C343F"/>
    <w:rsid w:val="005C3550"/>
    <w:rsid w:val="005C35D1"/>
    <w:rsid w:val="005C3606"/>
    <w:rsid w:val="005C36F0"/>
    <w:rsid w:val="005C3720"/>
    <w:rsid w:val="005C3CB1"/>
    <w:rsid w:val="005C3DCE"/>
    <w:rsid w:val="005C3E2F"/>
    <w:rsid w:val="005C3F08"/>
    <w:rsid w:val="005C3F12"/>
    <w:rsid w:val="005C4084"/>
    <w:rsid w:val="005C4298"/>
    <w:rsid w:val="005C429C"/>
    <w:rsid w:val="005C4528"/>
    <w:rsid w:val="005C4568"/>
    <w:rsid w:val="005C4574"/>
    <w:rsid w:val="005C4648"/>
    <w:rsid w:val="005C472A"/>
    <w:rsid w:val="005C478B"/>
    <w:rsid w:val="005C48D0"/>
    <w:rsid w:val="005C4B70"/>
    <w:rsid w:val="005C4B98"/>
    <w:rsid w:val="005C505B"/>
    <w:rsid w:val="005C509B"/>
    <w:rsid w:val="005C5171"/>
    <w:rsid w:val="005C5252"/>
    <w:rsid w:val="005C52D7"/>
    <w:rsid w:val="005C5421"/>
    <w:rsid w:val="005C543A"/>
    <w:rsid w:val="005C5495"/>
    <w:rsid w:val="005C5516"/>
    <w:rsid w:val="005C55D1"/>
    <w:rsid w:val="005C5622"/>
    <w:rsid w:val="005C5669"/>
    <w:rsid w:val="005C569C"/>
    <w:rsid w:val="005C579F"/>
    <w:rsid w:val="005C5937"/>
    <w:rsid w:val="005C5A50"/>
    <w:rsid w:val="005C5B1B"/>
    <w:rsid w:val="005C5B27"/>
    <w:rsid w:val="005C5B63"/>
    <w:rsid w:val="005C5C42"/>
    <w:rsid w:val="005C5CD1"/>
    <w:rsid w:val="005C5F01"/>
    <w:rsid w:val="005C5FC6"/>
    <w:rsid w:val="005C607A"/>
    <w:rsid w:val="005C6154"/>
    <w:rsid w:val="005C619D"/>
    <w:rsid w:val="005C62D9"/>
    <w:rsid w:val="005C64D9"/>
    <w:rsid w:val="005C65E4"/>
    <w:rsid w:val="005C66DE"/>
    <w:rsid w:val="005C6800"/>
    <w:rsid w:val="005C681B"/>
    <w:rsid w:val="005C6826"/>
    <w:rsid w:val="005C6853"/>
    <w:rsid w:val="005C69F5"/>
    <w:rsid w:val="005C6A57"/>
    <w:rsid w:val="005C6BDD"/>
    <w:rsid w:val="005C6D49"/>
    <w:rsid w:val="005C6D7C"/>
    <w:rsid w:val="005C6DD9"/>
    <w:rsid w:val="005C6FFB"/>
    <w:rsid w:val="005C716A"/>
    <w:rsid w:val="005C72F1"/>
    <w:rsid w:val="005C7421"/>
    <w:rsid w:val="005C75EA"/>
    <w:rsid w:val="005C75EC"/>
    <w:rsid w:val="005C7770"/>
    <w:rsid w:val="005C795D"/>
    <w:rsid w:val="005C7965"/>
    <w:rsid w:val="005C7A8C"/>
    <w:rsid w:val="005C7BCB"/>
    <w:rsid w:val="005C7C49"/>
    <w:rsid w:val="005C7C54"/>
    <w:rsid w:val="005C7C6B"/>
    <w:rsid w:val="005C7C85"/>
    <w:rsid w:val="005C7CEF"/>
    <w:rsid w:val="005C7F57"/>
    <w:rsid w:val="005C7F64"/>
    <w:rsid w:val="005C7FA0"/>
    <w:rsid w:val="005C7FFB"/>
    <w:rsid w:val="005D0104"/>
    <w:rsid w:val="005D0175"/>
    <w:rsid w:val="005D0220"/>
    <w:rsid w:val="005D0221"/>
    <w:rsid w:val="005D026A"/>
    <w:rsid w:val="005D02A3"/>
    <w:rsid w:val="005D0368"/>
    <w:rsid w:val="005D0462"/>
    <w:rsid w:val="005D060A"/>
    <w:rsid w:val="005D070E"/>
    <w:rsid w:val="005D0780"/>
    <w:rsid w:val="005D07BB"/>
    <w:rsid w:val="005D08B5"/>
    <w:rsid w:val="005D0943"/>
    <w:rsid w:val="005D0A1A"/>
    <w:rsid w:val="005D0A7A"/>
    <w:rsid w:val="005D0B48"/>
    <w:rsid w:val="005D0CBB"/>
    <w:rsid w:val="005D0D89"/>
    <w:rsid w:val="005D0E1B"/>
    <w:rsid w:val="005D0F3C"/>
    <w:rsid w:val="005D0F60"/>
    <w:rsid w:val="005D0FED"/>
    <w:rsid w:val="005D1160"/>
    <w:rsid w:val="005D11E0"/>
    <w:rsid w:val="005D1246"/>
    <w:rsid w:val="005D1261"/>
    <w:rsid w:val="005D133B"/>
    <w:rsid w:val="005D1358"/>
    <w:rsid w:val="005D135E"/>
    <w:rsid w:val="005D1368"/>
    <w:rsid w:val="005D13E7"/>
    <w:rsid w:val="005D13FA"/>
    <w:rsid w:val="005D14BA"/>
    <w:rsid w:val="005D1660"/>
    <w:rsid w:val="005D1710"/>
    <w:rsid w:val="005D17D3"/>
    <w:rsid w:val="005D191D"/>
    <w:rsid w:val="005D1ACF"/>
    <w:rsid w:val="005D1B17"/>
    <w:rsid w:val="005D1B83"/>
    <w:rsid w:val="005D1C8F"/>
    <w:rsid w:val="005D1CA3"/>
    <w:rsid w:val="005D1CB2"/>
    <w:rsid w:val="005D1D85"/>
    <w:rsid w:val="005D1DDB"/>
    <w:rsid w:val="005D1F8F"/>
    <w:rsid w:val="005D2207"/>
    <w:rsid w:val="005D2210"/>
    <w:rsid w:val="005D2310"/>
    <w:rsid w:val="005D24FE"/>
    <w:rsid w:val="005D2575"/>
    <w:rsid w:val="005D2622"/>
    <w:rsid w:val="005D2651"/>
    <w:rsid w:val="005D2749"/>
    <w:rsid w:val="005D2837"/>
    <w:rsid w:val="005D2940"/>
    <w:rsid w:val="005D2B2E"/>
    <w:rsid w:val="005D2C7F"/>
    <w:rsid w:val="005D2D75"/>
    <w:rsid w:val="005D2F07"/>
    <w:rsid w:val="005D2F40"/>
    <w:rsid w:val="005D304A"/>
    <w:rsid w:val="005D30E2"/>
    <w:rsid w:val="005D32EC"/>
    <w:rsid w:val="005D33EA"/>
    <w:rsid w:val="005D3630"/>
    <w:rsid w:val="005D370C"/>
    <w:rsid w:val="005D3810"/>
    <w:rsid w:val="005D3823"/>
    <w:rsid w:val="005D38EA"/>
    <w:rsid w:val="005D3905"/>
    <w:rsid w:val="005D393D"/>
    <w:rsid w:val="005D39C0"/>
    <w:rsid w:val="005D3ABA"/>
    <w:rsid w:val="005D3B72"/>
    <w:rsid w:val="005D3D37"/>
    <w:rsid w:val="005D3E2C"/>
    <w:rsid w:val="005D3E7C"/>
    <w:rsid w:val="005D3FB4"/>
    <w:rsid w:val="005D3FD4"/>
    <w:rsid w:val="005D3FEA"/>
    <w:rsid w:val="005D406F"/>
    <w:rsid w:val="005D4199"/>
    <w:rsid w:val="005D41FD"/>
    <w:rsid w:val="005D442B"/>
    <w:rsid w:val="005D4436"/>
    <w:rsid w:val="005D4460"/>
    <w:rsid w:val="005D4863"/>
    <w:rsid w:val="005D487F"/>
    <w:rsid w:val="005D4894"/>
    <w:rsid w:val="005D48ED"/>
    <w:rsid w:val="005D499F"/>
    <w:rsid w:val="005D4A60"/>
    <w:rsid w:val="005D4B17"/>
    <w:rsid w:val="005D4BA5"/>
    <w:rsid w:val="005D4BDA"/>
    <w:rsid w:val="005D4C90"/>
    <w:rsid w:val="005D4CDF"/>
    <w:rsid w:val="005D4DA5"/>
    <w:rsid w:val="005D4DD3"/>
    <w:rsid w:val="005D4DD4"/>
    <w:rsid w:val="005D4EB6"/>
    <w:rsid w:val="005D4ED4"/>
    <w:rsid w:val="005D4F0E"/>
    <w:rsid w:val="005D5026"/>
    <w:rsid w:val="005D50DE"/>
    <w:rsid w:val="005D5160"/>
    <w:rsid w:val="005D5182"/>
    <w:rsid w:val="005D51E9"/>
    <w:rsid w:val="005D5380"/>
    <w:rsid w:val="005D54ED"/>
    <w:rsid w:val="005D5525"/>
    <w:rsid w:val="005D5597"/>
    <w:rsid w:val="005D58B2"/>
    <w:rsid w:val="005D5A49"/>
    <w:rsid w:val="005D5AEB"/>
    <w:rsid w:val="005D5B57"/>
    <w:rsid w:val="005D5B68"/>
    <w:rsid w:val="005D5B92"/>
    <w:rsid w:val="005D5C84"/>
    <w:rsid w:val="005D5CE0"/>
    <w:rsid w:val="005D5D1D"/>
    <w:rsid w:val="005D5D50"/>
    <w:rsid w:val="005D5E08"/>
    <w:rsid w:val="005D5EB3"/>
    <w:rsid w:val="005D603B"/>
    <w:rsid w:val="005D6091"/>
    <w:rsid w:val="005D60DE"/>
    <w:rsid w:val="005D61B5"/>
    <w:rsid w:val="005D61F9"/>
    <w:rsid w:val="005D61FD"/>
    <w:rsid w:val="005D6248"/>
    <w:rsid w:val="005D6378"/>
    <w:rsid w:val="005D6479"/>
    <w:rsid w:val="005D6573"/>
    <w:rsid w:val="005D65C1"/>
    <w:rsid w:val="005D65CA"/>
    <w:rsid w:val="005D672A"/>
    <w:rsid w:val="005D672B"/>
    <w:rsid w:val="005D6934"/>
    <w:rsid w:val="005D6AF8"/>
    <w:rsid w:val="005D6B8F"/>
    <w:rsid w:val="005D6C00"/>
    <w:rsid w:val="005D6C51"/>
    <w:rsid w:val="005D6CEA"/>
    <w:rsid w:val="005D6F9A"/>
    <w:rsid w:val="005D7026"/>
    <w:rsid w:val="005D704E"/>
    <w:rsid w:val="005D70A2"/>
    <w:rsid w:val="005D7116"/>
    <w:rsid w:val="005D7289"/>
    <w:rsid w:val="005D7315"/>
    <w:rsid w:val="005D7357"/>
    <w:rsid w:val="005D735F"/>
    <w:rsid w:val="005D74BF"/>
    <w:rsid w:val="005D7548"/>
    <w:rsid w:val="005D76DF"/>
    <w:rsid w:val="005D76E1"/>
    <w:rsid w:val="005D7760"/>
    <w:rsid w:val="005D7777"/>
    <w:rsid w:val="005D796D"/>
    <w:rsid w:val="005D79BA"/>
    <w:rsid w:val="005D79C5"/>
    <w:rsid w:val="005D7A76"/>
    <w:rsid w:val="005D7A83"/>
    <w:rsid w:val="005D7B40"/>
    <w:rsid w:val="005D7B6B"/>
    <w:rsid w:val="005D7BEA"/>
    <w:rsid w:val="005D7C0D"/>
    <w:rsid w:val="005D7C3E"/>
    <w:rsid w:val="005D7E5B"/>
    <w:rsid w:val="005D7ECD"/>
    <w:rsid w:val="005D7F22"/>
    <w:rsid w:val="005D7FA8"/>
    <w:rsid w:val="005D7FDC"/>
    <w:rsid w:val="005D7FEB"/>
    <w:rsid w:val="005E0011"/>
    <w:rsid w:val="005E00B8"/>
    <w:rsid w:val="005E00B9"/>
    <w:rsid w:val="005E0100"/>
    <w:rsid w:val="005E0133"/>
    <w:rsid w:val="005E0272"/>
    <w:rsid w:val="005E02C2"/>
    <w:rsid w:val="005E02CB"/>
    <w:rsid w:val="005E0357"/>
    <w:rsid w:val="005E04A9"/>
    <w:rsid w:val="005E04D1"/>
    <w:rsid w:val="005E04FF"/>
    <w:rsid w:val="005E0840"/>
    <w:rsid w:val="005E0853"/>
    <w:rsid w:val="005E0AC8"/>
    <w:rsid w:val="005E0B12"/>
    <w:rsid w:val="005E0BCB"/>
    <w:rsid w:val="005E0C37"/>
    <w:rsid w:val="005E0D75"/>
    <w:rsid w:val="005E0D9E"/>
    <w:rsid w:val="005E0E83"/>
    <w:rsid w:val="005E0F45"/>
    <w:rsid w:val="005E1005"/>
    <w:rsid w:val="005E1083"/>
    <w:rsid w:val="005E109D"/>
    <w:rsid w:val="005E122B"/>
    <w:rsid w:val="005E1231"/>
    <w:rsid w:val="005E13E2"/>
    <w:rsid w:val="005E1463"/>
    <w:rsid w:val="005E1582"/>
    <w:rsid w:val="005E1658"/>
    <w:rsid w:val="005E1665"/>
    <w:rsid w:val="005E16A4"/>
    <w:rsid w:val="005E17F8"/>
    <w:rsid w:val="005E19EE"/>
    <w:rsid w:val="005E19EF"/>
    <w:rsid w:val="005E1A44"/>
    <w:rsid w:val="005E1A8E"/>
    <w:rsid w:val="005E1C2F"/>
    <w:rsid w:val="005E1DCA"/>
    <w:rsid w:val="005E1E03"/>
    <w:rsid w:val="005E1E47"/>
    <w:rsid w:val="005E1E55"/>
    <w:rsid w:val="005E1F5D"/>
    <w:rsid w:val="005E202E"/>
    <w:rsid w:val="005E2040"/>
    <w:rsid w:val="005E20C3"/>
    <w:rsid w:val="005E20EC"/>
    <w:rsid w:val="005E2244"/>
    <w:rsid w:val="005E2457"/>
    <w:rsid w:val="005E24DB"/>
    <w:rsid w:val="005E2601"/>
    <w:rsid w:val="005E262C"/>
    <w:rsid w:val="005E276F"/>
    <w:rsid w:val="005E277F"/>
    <w:rsid w:val="005E2967"/>
    <w:rsid w:val="005E29A5"/>
    <w:rsid w:val="005E29B8"/>
    <w:rsid w:val="005E2A07"/>
    <w:rsid w:val="005E2B66"/>
    <w:rsid w:val="005E2BF5"/>
    <w:rsid w:val="005E2C22"/>
    <w:rsid w:val="005E2CCF"/>
    <w:rsid w:val="005E2D6F"/>
    <w:rsid w:val="005E2E8B"/>
    <w:rsid w:val="005E2ED6"/>
    <w:rsid w:val="005E3141"/>
    <w:rsid w:val="005E319C"/>
    <w:rsid w:val="005E31F0"/>
    <w:rsid w:val="005E33F5"/>
    <w:rsid w:val="005E3408"/>
    <w:rsid w:val="005E3583"/>
    <w:rsid w:val="005E396C"/>
    <w:rsid w:val="005E3AD5"/>
    <w:rsid w:val="005E3B06"/>
    <w:rsid w:val="005E3DAB"/>
    <w:rsid w:val="005E3DDA"/>
    <w:rsid w:val="005E4020"/>
    <w:rsid w:val="005E40B7"/>
    <w:rsid w:val="005E4216"/>
    <w:rsid w:val="005E4545"/>
    <w:rsid w:val="005E4696"/>
    <w:rsid w:val="005E46F5"/>
    <w:rsid w:val="005E47D3"/>
    <w:rsid w:val="005E4874"/>
    <w:rsid w:val="005E4920"/>
    <w:rsid w:val="005E4A84"/>
    <w:rsid w:val="005E4AE7"/>
    <w:rsid w:val="005E4AF3"/>
    <w:rsid w:val="005E4B09"/>
    <w:rsid w:val="005E4C04"/>
    <w:rsid w:val="005E4C12"/>
    <w:rsid w:val="005E4C71"/>
    <w:rsid w:val="005E4E2F"/>
    <w:rsid w:val="005E4FCE"/>
    <w:rsid w:val="005E510F"/>
    <w:rsid w:val="005E518D"/>
    <w:rsid w:val="005E51D9"/>
    <w:rsid w:val="005E5213"/>
    <w:rsid w:val="005E5237"/>
    <w:rsid w:val="005E5417"/>
    <w:rsid w:val="005E5428"/>
    <w:rsid w:val="005E5541"/>
    <w:rsid w:val="005E559B"/>
    <w:rsid w:val="005E575E"/>
    <w:rsid w:val="005E5760"/>
    <w:rsid w:val="005E579C"/>
    <w:rsid w:val="005E57D0"/>
    <w:rsid w:val="005E5951"/>
    <w:rsid w:val="005E5A29"/>
    <w:rsid w:val="005E5A56"/>
    <w:rsid w:val="005E5ACE"/>
    <w:rsid w:val="005E5C3A"/>
    <w:rsid w:val="005E5CC2"/>
    <w:rsid w:val="005E5F71"/>
    <w:rsid w:val="005E5FAA"/>
    <w:rsid w:val="005E60F2"/>
    <w:rsid w:val="005E6188"/>
    <w:rsid w:val="005E62EE"/>
    <w:rsid w:val="005E6347"/>
    <w:rsid w:val="005E63B6"/>
    <w:rsid w:val="005E6478"/>
    <w:rsid w:val="005E64AB"/>
    <w:rsid w:val="005E650E"/>
    <w:rsid w:val="005E6805"/>
    <w:rsid w:val="005E6846"/>
    <w:rsid w:val="005E69B8"/>
    <w:rsid w:val="005E6ADF"/>
    <w:rsid w:val="005E6C5C"/>
    <w:rsid w:val="005E6CDB"/>
    <w:rsid w:val="005E6DC9"/>
    <w:rsid w:val="005E6E51"/>
    <w:rsid w:val="005E6F9C"/>
    <w:rsid w:val="005E7023"/>
    <w:rsid w:val="005E7185"/>
    <w:rsid w:val="005E7297"/>
    <w:rsid w:val="005E7415"/>
    <w:rsid w:val="005E7454"/>
    <w:rsid w:val="005E752F"/>
    <w:rsid w:val="005E7532"/>
    <w:rsid w:val="005E7606"/>
    <w:rsid w:val="005E76ED"/>
    <w:rsid w:val="005E7782"/>
    <w:rsid w:val="005E7826"/>
    <w:rsid w:val="005E7913"/>
    <w:rsid w:val="005E7AE5"/>
    <w:rsid w:val="005E7C01"/>
    <w:rsid w:val="005E7C21"/>
    <w:rsid w:val="005E7C85"/>
    <w:rsid w:val="005E7D85"/>
    <w:rsid w:val="005E7E04"/>
    <w:rsid w:val="005E7F42"/>
    <w:rsid w:val="005F02D6"/>
    <w:rsid w:val="005F0324"/>
    <w:rsid w:val="005F035A"/>
    <w:rsid w:val="005F063F"/>
    <w:rsid w:val="005F0777"/>
    <w:rsid w:val="005F08B0"/>
    <w:rsid w:val="005F0BBC"/>
    <w:rsid w:val="005F0C3E"/>
    <w:rsid w:val="005F0CBC"/>
    <w:rsid w:val="005F0CEB"/>
    <w:rsid w:val="005F0D8A"/>
    <w:rsid w:val="005F0EA6"/>
    <w:rsid w:val="005F0ED8"/>
    <w:rsid w:val="005F0F88"/>
    <w:rsid w:val="005F0F9F"/>
    <w:rsid w:val="005F1157"/>
    <w:rsid w:val="005F126F"/>
    <w:rsid w:val="005F12F9"/>
    <w:rsid w:val="005F14F2"/>
    <w:rsid w:val="005F1533"/>
    <w:rsid w:val="005F1733"/>
    <w:rsid w:val="005F17D3"/>
    <w:rsid w:val="005F1875"/>
    <w:rsid w:val="005F1A13"/>
    <w:rsid w:val="005F1B3C"/>
    <w:rsid w:val="005F1B8E"/>
    <w:rsid w:val="005F1BE2"/>
    <w:rsid w:val="005F1DC4"/>
    <w:rsid w:val="005F2025"/>
    <w:rsid w:val="005F223D"/>
    <w:rsid w:val="005F22A2"/>
    <w:rsid w:val="005F23D0"/>
    <w:rsid w:val="005F23EF"/>
    <w:rsid w:val="005F2454"/>
    <w:rsid w:val="005F2498"/>
    <w:rsid w:val="005F24FA"/>
    <w:rsid w:val="005F25F9"/>
    <w:rsid w:val="005F2780"/>
    <w:rsid w:val="005F281C"/>
    <w:rsid w:val="005F2973"/>
    <w:rsid w:val="005F29BE"/>
    <w:rsid w:val="005F2B2F"/>
    <w:rsid w:val="005F2C16"/>
    <w:rsid w:val="005F2C76"/>
    <w:rsid w:val="005F2CC2"/>
    <w:rsid w:val="005F2D4C"/>
    <w:rsid w:val="005F2F8D"/>
    <w:rsid w:val="005F3142"/>
    <w:rsid w:val="005F316B"/>
    <w:rsid w:val="005F3228"/>
    <w:rsid w:val="005F33DE"/>
    <w:rsid w:val="005F34B3"/>
    <w:rsid w:val="005F3586"/>
    <w:rsid w:val="005F3767"/>
    <w:rsid w:val="005F37C7"/>
    <w:rsid w:val="005F3833"/>
    <w:rsid w:val="005F3AC2"/>
    <w:rsid w:val="005F3D41"/>
    <w:rsid w:val="005F40F1"/>
    <w:rsid w:val="005F4205"/>
    <w:rsid w:val="005F424A"/>
    <w:rsid w:val="005F4269"/>
    <w:rsid w:val="005F42E2"/>
    <w:rsid w:val="005F43B5"/>
    <w:rsid w:val="005F45B7"/>
    <w:rsid w:val="005F4654"/>
    <w:rsid w:val="005F4691"/>
    <w:rsid w:val="005F46A7"/>
    <w:rsid w:val="005F4D45"/>
    <w:rsid w:val="005F4DC6"/>
    <w:rsid w:val="005F4E1D"/>
    <w:rsid w:val="005F4ECA"/>
    <w:rsid w:val="005F50CA"/>
    <w:rsid w:val="005F52CF"/>
    <w:rsid w:val="005F52DF"/>
    <w:rsid w:val="005F5351"/>
    <w:rsid w:val="005F535D"/>
    <w:rsid w:val="005F540D"/>
    <w:rsid w:val="005F5420"/>
    <w:rsid w:val="005F5484"/>
    <w:rsid w:val="005F54AA"/>
    <w:rsid w:val="005F54C4"/>
    <w:rsid w:val="005F54EB"/>
    <w:rsid w:val="005F553D"/>
    <w:rsid w:val="005F55B2"/>
    <w:rsid w:val="005F55FE"/>
    <w:rsid w:val="005F5680"/>
    <w:rsid w:val="005F5820"/>
    <w:rsid w:val="005F58EF"/>
    <w:rsid w:val="005F59B2"/>
    <w:rsid w:val="005F5C33"/>
    <w:rsid w:val="005F5EE2"/>
    <w:rsid w:val="005F5FD9"/>
    <w:rsid w:val="005F6005"/>
    <w:rsid w:val="005F6026"/>
    <w:rsid w:val="005F6038"/>
    <w:rsid w:val="005F604F"/>
    <w:rsid w:val="005F60D1"/>
    <w:rsid w:val="005F6157"/>
    <w:rsid w:val="005F628A"/>
    <w:rsid w:val="005F64A8"/>
    <w:rsid w:val="005F64C1"/>
    <w:rsid w:val="005F6548"/>
    <w:rsid w:val="005F67F6"/>
    <w:rsid w:val="005F685B"/>
    <w:rsid w:val="005F6939"/>
    <w:rsid w:val="005F6A3B"/>
    <w:rsid w:val="005F6B77"/>
    <w:rsid w:val="005F6C42"/>
    <w:rsid w:val="005F6E25"/>
    <w:rsid w:val="005F6E3D"/>
    <w:rsid w:val="005F6F00"/>
    <w:rsid w:val="005F6F1D"/>
    <w:rsid w:val="005F6F5B"/>
    <w:rsid w:val="005F6F66"/>
    <w:rsid w:val="005F6FC2"/>
    <w:rsid w:val="005F6FC5"/>
    <w:rsid w:val="005F70DA"/>
    <w:rsid w:val="005F7124"/>
    <w:rsid w:val="005F732B"/>
    <w:rsid w:val="005F7341"/>
    <w:rsid w:val="005F75AF"/>
    <w:rsid w:val="005F773A"/>
    <w:rsid w:val="005F774E"/>
    <w:rsid w:val="005F79AA"/>
    <w:rsid w:val="005F79E7"/>
    <w:rsid w:val="005F7A78"/>
    <w:rsid w:val="005F7B24"/>
    <w:rsid w:val="005F7C1D"/>
    <w:rsid w:val="005F7C37"/>
    <w:rsid w:val="005F7C86"/>
    <w:rsid w:val="005F7D89"/>
    <w:rsid w:val="005F7E39"/>
    <w:rsid w:val="005F7F85"/>
    <w:rsid w:val="005F7FAC"/>
    <w:rsid w:val="005F7FCA"/>
    <w:rsid w:val="0060003F"/>
    <w:rsid w:val="006000A0"/>
    <w:rsid w:val="006000FD"/>
    <w:rsid w:val="0060019F"/>
    <w:rsid w:val="00600252"/>
    <w:rsid w:val="00600262"/>
    <w:rsid w:val="006002B3"/>
    <w:rsid w:val="006003B6"/>
    <w:rsid w:val="006004FD"/>
    <w:rsid w:val="0060056D"/>
    <w:rsid w:val="0060064A"/>
    <w:rsid w:val="00600664"/>
    <w:rsid w:val="0060070C"/>
    <w:rsid w:val="006008E7"/>
    <w:rsid w:val="00600917"/>
    <w:rsid w:val="00600C6D"/>
    <w:rsid w:val="00600DC3"/>
    <w:rsid w:val="00600E0A"/>
    <w:rsid w:val="00600EEA"/>
    <w:rsid w:val="00600FDB"/>
    <w:rsid w:val="0060105A"/>
    <w:rsid w:val="00601165"/>
    <w:rsid w:val="006011F4"/>
    <w:rsid w:val="006011F5"/>
    <w:rsid w:val="006011FF"/>
    <w:rsid w:val="006012F2"/>
    <w:rsid w:val="00601429"/>
    <w:rsid w:val="0060147E"/>
    <w:rsid w:val="006014AA"/>
    <w:rsid w:val="00601584"/>
    <w:rsid w:val="0060171B"/>
    <w:rsid w:val="00601762"/>
    <w:rsid w:val="00601771"/>
    <w:rsid w:val="00601AC1"/>
    <w:rsid w:val="00601B4B"/>
    <w:rsid w:val="00601C32"/>
    <w:rsid w:val="00601E03"/>
    <w:rsid w:val="00601FC9"/>
    <w:rsid w:val="00602070"/>
    <w:rsid w:val="006020BE"/>
    <w:rsid w:val="00602180"/>
    <w:rsid w:val="006021ED"/>
    <w:rsid w:val="00602374"/>
    <w:rsid w:val="0060255F"/>
    <w:rsid w:val="006025B3"/>
    <w:rsid w:val="006025B6"/>
    <w:rsid w:val="00602604"/>
    <w:rsid w:val="00602642"/>
    <w:rsid w:val="006026AC"/>
    <w:rsid w:val="00602849"/>
    <w:rsid w:val="00602906"/>
    <w:rsid w:val="00602A10"/>
    <w:rsid w:val="00602BE2"/>
    <w:rsid w:val="00602C5F"/>
    <w:rsid w:val="00602C69"/>
    <w:rsid w:val="00602CB9"/>
    <w:rsid w:val="00602D9A"/>
    <w:rsid w:val="00602E78"/>
    <w:rsid w:val="00602FEB"/>
    <w:rsid w:val="00603060"/>
    <w:rsid w:val="00603062"/>
    <w:rsid w:val="00603077"/>
    <w:rsid w:val="006030EC"/>
    <w:rsid w:val="006031D3"/>
    <w:rsid w:val="00603293"/>
    <w:rsid w:val="00603334"/>
    <w:rsid w:val="00603580"/>
    <w:rsid w:val="006035DD"/>
    <w:rsid w:val="00603638"/>
    <w:rsid w:val="00603673"/>
    <w:rsid w:val="00603724"/>
    <w:rsid w:val="006037AB"/>
    <w:rsid w:val="0060380F"/>
    <w:rsid w:val="00603951"/>
    <w:rsid w:val="00603A05"/>
    <w:rsid w:val="00603B5F"/>
    <w:rsid w:val="00603C12"/>
    <w:rsid w:val="00603C16"/>
    <w:rsid w:val="00603D27"/>
    <w:rsid w:val="00603D67"/>
    <w:rsid w:val="00603E64"/>
    <w:rsid w:val="00603E85"/>
    <w:rsid w:val="00603EB7"/>
    <w:rsid w:val="00603FA2"/>
    <w:rsid w:val="00603FB9"/>
    <w:rsid w:val="0060406E"/>
    <w:rsid w:val="00604185"/>
    <w:rsid w:val="0060422B"/>
    <w:rsid w:val="00604613"/>
    <w:rsid w:val="006047FD"/>
    <w:rsid w:val="0060482E"/>
    <w:rsid w:val="006048D8"/>
    <w:rsid w:val="00604915"/>
    <w:rsid w:val="00604A1C"/>
    <w:rsid w:val="00604AE6"/>
    <w:rsid w:val="00604B0C"/>
    <w:rsid w:val="00604B84"/>
    <w:rsid w:val="00604D1D"/>
    <w:rsid w:val="00604EBF"/>
    <w:rsid w:val="00605186"/>
    <w:rsid w:val="006052D4"/>
    <w:rsid w:val="0060536F"/>
    <w:rsid w:val="0060538B"/>
    <w:rsid w:val="006053A2"/>
    <w:rsid w:val="00605415"/>
    <w:rsid w:val="006055BD"/>
    <w:rsid w:val="006055CD"/>
    <w:rsid w:val="00605615"/>
    <w:rsid w:val="0060598F"/>
    <w:rsid w:val="006059BB"/>
    <w:rsid w:val="00605A6F"/>
    <w:rsid w:val="00605B9D"/>
    <w:rsid w:val="00605BE0"/>
    <w:rsid w:val="00605C49"/>
    <w:rsid w:val="00605DED"/>
    <w:rsid w:val="00605E1A"/>
    <w:rsid w:val="00606232"/>
    <w:rsid w:val="006062CC"/>
    <w:rsid w:val="00606403"/>
    <w:rsid w:val="0060643E"/>
    <w:rsid w:val="006064DE"/>
    <w:rsid w:val="00606600"/>
    <w:rsid w:val="00606720"/>
    <w:rsid w:val="006069DC"/>
    <w:rsid w:val="00606A3E"/>
    <w:rsid w:val="00606B4E"/>
    <w:rsid w:val="00606CE5"/>
    <w:rsid w:val="00606DB9"/>
    <w:rsid w:val="00606F01"/>
    <w:rsid w:val="00606F3D"/>
    <w:rsid w:val="006071B7"/>
    <w:rsid w:val="00607313"/>
    <w:rsid w:val="00607564"/>
    <w:rsid w:val="00607685"/>
    <w:rsid w:val="00607716"/>
    <w:rsid w:val="006077A6"/>
    <w:rsid w:val="006077E1"/>
    <w:rsid w:val="00607803"/>
    <w:rsid w:val="00607A5D"/>
    <w:rsid w:val="00607C31"/>
    <w:rsid w:val="00607C4F"/>
    <w:rsid w:val="00607C54"/>
    <w:rsid w:val="00607C9B"/>
    <w:rsid w:val="00607D07"/>
    <w:rsid w:val="00607EA0"/>
    <w:rsid w:val="00607ECF"/>
    <w:rsid w:val="00607F67"/>
    <w:rsid w:val="0061017F"/>
    <w:rsid w:val="00610207"/>
    <w:rsid w:val="0061027D"/>
    <w:rsid w:val="006102ED"/>
    <w:rsid w:val="00610322"/>
    <w:rsid w:val="006103AC"/>
    <w:rsid w:val="0061043B"/>
    <w:rsid w:val="0061043D"/>
    <w:rsid w:val="00610563"/>
    <w:rsid w:val="0061061E"/>
    <w:rsid w:val="00610629"/>
    <w:rsid w:val="006106A8"/>
    <w:rsid w:val="00610788"/>
    <w:rsid w:val="00610821"/>
    <w:rsid w:val="00610822"/>
    <w:rsid w:val="00610992"/>
    <w:rsid w:val="00610A87"/>
    <w:rsid w:val="00610B3E"/>
    <w:rsid w:val="00610BC3"/>
    <w:rsid w:val="00610BFD"/>
    <w:rsid w:val="00610C6C"/>
    <w:rsid w:val="00610CD4"/>
    <w:rsid w:val="00610CD9"/>
    <w:rsid w:val="00610D56"/>
    <w:rsid w:val="00610DD5"/>
    <w:rsid w:val="00610E72"/>
    <w:rsid w:val="00610F2F"/>
    <w:rsid w:val="00610F42"/>
    <w:rsid w:val="00610F99"/>
    <w:rsid w:val="00611079"/>
    <w:rsid w:val="0061114D"/>
    <w:rsid w:val="0061135E"/>
    <w:rsid w:val="00611395"/>
    <w:rsid w:val="0061144B"/>
    <w:rsid w:val="006114E3"/>
    <w:rsid w:val="006116AA"/>
    <w:rsid w:val="006116DA"/>
    <w:rsid w:val="006117AB"/>
    <w:rsid w:val="00611819"/>
    <w:rsid w:val="0061195B"/>
    <w:rsid w:val="00611AE3"/>
    <w:rsid w:val="00611B72"/>
    <w:rsid w:val="00611B8E"/>
    <w:rsid w:val="00611C01"/>
    <w:rsid w:val="00611C45"/>
    <w:rsid w:val="00611D0F"/>
    <w:rsid w:val="00611D56"/>
    <w:rsid w:val="00611EE6"/>
    <w:rsid w:val="00611F48"/>
    <w:rsid w:val="00611FB3"/>
    <w:rsid w:val="00612041"/>
    <w:rsid w:val="006120BE"/>
    <w:rsid w:val="006120FB"/>
    <w:rsid w:val="00612159"/>
    <w:rsid w:val="0061219C"/>
    <w:rsid w:val="0061243B"/>
    <w:rsid w:val="0061257C"/>
    <w:rsid w:val="00612612"/>
    <w:rsid w:val="006126B9"/>
    <w:rsid w:val="0061275C"/>
    <w:rsid w:val="006127BD"/>
    <w:rsid w:val="0061280C"/>
    <w:rsid w:val="00612837"/>
    <w:rsid w:val="006129B4"/>
    <w:rsid w:val="00612ABE"/>
    <w:rsid w:val="00612AFF"/>
    <w:rsid w:val="00612B2F"/>
    <w:rsid w:val="00612C29"/>
    <w:rsid w:val="00612C45"/>
    <w:rsid w:val="00612C52"/>
    <w:rsid w:val="00612C66"/>
    <w:rsid w:val="00612C78"/>
    <w:rsid w:val="00612E4E"/>
    <w:rsid w:val="00612EDD"/>
    <w:rsid w:val="00612EF7"/>
    <w:rsid w:val="00612FA4"/>
    <w:rsid w:val="00613130"/>
    <w:rsid w:val="00613192"/>
    <w:rsid w:val="006132E4"/>
    <w:rsid w:val="006132EE"/>
    <w:rsid w:val="00613427"/>
    <w:rsid w:val="006134BE"/>
    <w:rsid w:val="00613581"/>
    <w:rsid w:val="006135B4"/>
    <w:rsid w:val="006136DE"/>
    <w:rsid w:val="00613756"/>
    <w:rsid w:val="00613779"/>
    <w:rsid w:val="006137BE"/>
    <w:rsid w:val="00613814"/>
    <w:rsid w:val="00613A70"/>
    <w:rsid w:val="00613DBD"/>
    <w:rsid w:val="00613DBE"/>
    <w:rsid w:val="00613DD3"/>
    <w:rsid w:val="00613E6C"/>
    <w:rsid w:val="00614025"/>
    <w:rsid w:val="006141F5"/>
    <w:rsid w:val="0061422D"/>
    <w:rsid w:val="00614250"/>
    <w:rsid w:val="0061428D"/>
    <w:rsid w:val="0061437C"/>
    <w:rsid w:val="006145F8"/>
    <w:rsid w:val="006146E8"/>
    <w:rsid w:val="006146F8"/>
    <w:rsid w:val="00614701"/>
    <w:rsid w:val="00614713"/>
    <w:rsid w:val="006147A1"/>
    <w:rsid w:val="006147FF"/>
    <w:rsid w:val="00614915"/>
    <w:rsid w:val="006149A3"/>
    <w:rsid w:val="00614A93"/>
    <w:rsid w:val="00614AFA"/>
    <w:rsid w:val="00614B5C"/>
    <w:rsid w:val="00614EFB"/>
    <w:rsid w:val="00614F2E"/>
    <w:rsid w:val="00614F6F"/>
    <w:rsid w:val="00614FA5"/>
    <w:rsid w:val="00615033"/>
    <w:rsid w:val="00615089"/>
    <w:rsid w:val="0061510D"/>
    <w:rsid w:val="0061528B"/>
    <w:rsid w:val="006153A8"/>
    <w:rsid w:val="0061571C"/>
    <w:rsid w:val="006157B5"/>
    <w:rsid w:val="006159E1"/>
    <w:rsid w:val="00615A18"/>
    <w:rsid w:val="00615AB1"/>
    <w:rsid w:val="00615C16"/>
    <w:rsid w:val="00615C63"/>
    <w:rsid w:val="00615D03"/>
    <w:rsid w:val="00615DB3"/>
    <w:rsid w:val="00615E12"/>
    <w:rsid w:val="00615EDD"/>
    <w:rsid w:val="0061613F"/>
    <w:rsid w:val="0061617A"/>
    <w:rsid w:val="00616192"/>
    <w:rsid w:val="0061625F"/>
    <w:rsid w:val="006162A7"/>
    <w:rsid w:val="006163A1"/>
    <w:rsid w:val="00616418"/>
    <w:rsid w:val="006164F6"/>
    <w:rsid w:val="00616532"/>
    <w:rsid w:val="006165F4"/>
    <w:rsid w:val="0061662C"/>
    <w:rsid w:val="006167BC"/>
    <w:rsid w:val="00616ABA"/>
    <w:rsid w:val="00616C93"/>
    <w:rsid w:val="00616E81"/>
    <w:rsid w:val="006170D1"/>
    <w:rsid w:val="00617132"/>
    <w:rsid w:val="0061729B"/>
    <w:rsid w:val="006172B0"/>
    <w:rsid w:val="006172BD"/>
    <w:rsid w:val="0061741A"/>
    <w:rsid w:val="006174D7"/>
    <w:rsid w:val="00617647"/>
    <w:rsid w:val="00617664"/>
    <w:rsid w:val="006176CA"/>
    <w:rsid w:val="006177E8"/>
    <w:rsid w:val="00617811"/>
    <w:rsid w:val="00617A91"/>
    <w:rsid w:val="00617A99"/>
    <w:rsid w:val="00617AB6"/>
    <w:rsid w:val="00617C10"/>
    <w:rsid w:val="00617C59"/>
    <w:rsid w:val="00617CBA"/>
    <w:rsid w:val="00617D3C"/>
    <w:rsid w:val="00617DAB"/>
    <w:rsid w:val="00617DCC"/>
    <w:rsid w:val="00617E59"/>
    <w:rsid w:val="00617F88"/>
    <w:rsid w:val="0062009E"/>
    <w:rsid w:val="006200B7"/>
    <w:rsid w:val="0062014B"/>
    <w:rsid w:val="00620314"/>
    <w:rsid w:val="00620336"/>
    <w:rsid w:val="00620412"/>
    <w:rsid w:val="00620578"/>
    <w:rsid w:val="0062064D"/>
    <w:rsid w:val="006208E1"/>
    <w:rsid w:val="00620914"/>
    <w:rsid w:val="0062091B"/>
    <w:rsid w:val="00620A84"/>
    <w:rsid w:val="00620B4C"/>
    <w:rsid w:val="00620B94"/>
    <w:rsid w:val="00620BBD"/>
    <w:rsid w:val="00620BD6"/>
    <w:rsid w:val="00620C1C"/>
    <w:rsid w:val="00620CAF"/>
    <w:rsid w:val="00620E96"/>
    <w:rsid w:val="00620ED4"/>
    <w:rsid w:val="00621131"/>
    <w:rsid w:val="00621139"/>
    <w:rsid w:val="00621281"/>
    <w:rsid w:val="006213CB"/>
    <w:rsid w:val="006214CC"/>
    <w:rsid w:val="006215FB"/>
    <w:rsid w:val="0062187F"/>
    <w:rsid w:val="00621975"/>
    <w:rsid w:val="0062199C"/>
    <w:rsid w:val="00621A0A"/>
    <w:rsid w:val="00621A24"/>
    <w:rsid w:val="00621AD8"/>
    <w:rsid w:val="00621C80"/>
    <w:rsid w:val="00621C81"/>
    <w:rsid w:val="00621D95"/>
    <w:rsid w:val="00621EB4"/>
    <w:rsid w:val="00621EC9"/>
    <w:rsid w:val="006220C4"/>
    <w:rsid w:val="00622106"/>
    <w:rsid w:val="0062211A"/>
    <w:rsid w:val="0062212C"/>
    <w:rsid w:val="006222A0"/>
    <w:rsid w:val="006222AF"/>
    <w:rsid w:val="006222CC"/>
    <w:rsid w:val="0062241C"/>
    <w:rsid w:val="00622583"/>
    <w:rsid w:val="00622593"/>
    <w:rsid w:val="006226F8"/>
    <w:rsid w:val="00622727"/>
    <w:rsid w:val="0062273E"/>
    <w:rsid w:val="0062276C"/>
    <w:rsid w:val="006227DE"/>
    <w:rsid w:val="0062288D"/>
    <w:rsid w:val="006229A8"/>
    <w:rsid w:val="00622A2B"/>
    <w:rsid w:val="00622A7B"/>
    <w:rsid w:val="00622ACB"/>
    <w:rsid w:val="00622C7A"/>
    <w:rsid w:val="00622D4E"/>
    <w:rsid w:val="00622E40"/>
    <w:rsid w:val="006231C8"/>
    <w:rsid w:val="00623221"/>
    <w:rsid w:val="00623247"/>
    <w:rsid w:val="006232D5"/>
    <w:rsid w:val="00623329"/>
    <w:rsid w:val="006233BD"/>
    <w:rsid w:val="0062346C"/>
    <w:rsid w:val="006235CF"/>
    <w:rsid w:val="006236D2"/>
    <w:rsid w:val="00623716"/>
    <w:rsid w:val="00623734"/>
    <w:rsid w:val="0062382D"/>
    <w:rsid w:val="0062384D"/>
    <w:rsid w:val="00623898"/>
    <w:rsid w:val="0062395B"/>
    <w:rsid w:val="00623962"/>
    <w:rsid w:val="006239B9"/>
    <w:rsid w:val="00623ADF"/>
    <w:rsid w:val="00623C5B"/>
    <w:rsid w:val="00623E20"/>
    <w:rsid w:val="00623E61"/>
    <w:rsid w:val="00623F55"/>
    <w:rsid w:val="006240E0"/>
    <w:rsid w:val="00624159"/>
    <w:rsid w:val="006241AB"/>
    <w:rsid w:val="0062436E"/>
    <w:rsid w:val="0062437D"/>
    <w:rsid w:val="00624690"/>
    <w:rsid w:val="006247AF"/>
    <w:rsid w:val="00624812"/>
    <w:rsid w:val="00624B01"/>
    <w:rsid w:val="00624C3F"/>
    <w:rsid w:val="00624CF6"/>
    <w:rsid w:val="00624DD0"/>
    <w:rsid w:val="006251CE"/>
    <w:rsid w:val="00625210"/>
    <w:rsid w:val="0062533A"/>
    <w:rsid w:val="00625440"/>
    <w:rsid w:val="0062551E"/>
    <w:rsid w:val="00625578"/>
    <w:rsid w:val="0062558F"/>
    <w:rsid w:val="00625709"/>
    <w:rsid w:val="006257EC"/>
    <w:rsid w:val="006259B2"/>
    <w:rsid w:val="00625A72"/>
    <w:rsid w:val="00625A74"/>
    <w:rsid w:val="00625ADC"/>
    <w:rsid w:val="00625B92"/>
    <w:rsid w:val="00625BE1"/>
    <w:rsid w:val="00625D48"/>
    <w:rsid w:val="00625EEE"/>
    <w:rsid w:val="00625F8A"/>
    <w:rsid w:val="0062614C"/>
    <w:rsid w:val="0062627A"/>
    <w:rsid w:val="006262CB"/>
    <w:rsid w:val="00626359"/>
    <w:rsid w:val="0062635D"/>
    <w:rsid w:val="00626595"/>
    <w:rsid w:val="00626703"/>
    <w:rsid w:val="00626789"/>
    <w:rsid w:val="006267D8"/>
    <w:rsid w:val="00626825"/>
    <w:rsid w:val="00626836"/>
    <w:rsid w:val="0062692B"/>
    <w:rsid w:val="00626951"/>
    <w:rsid w:val="006269C7"/>
    <w:rsid w:val="00626A5C"/>
    <w:rsid w:val="00626A7E"/>
    <w:rsid w:val="00626C29"/>
    <w:rsid w:val="00626C91"/>
    <w:rsid w:val="00626DF2"/>
    <w:rsid w:val="00626E12"/>
    <w:rsid w:val="00626F55"/>
    <w:rsid w:val="00627002"/>
    <w:rsid w:val="00627186"/>
    <w:rsid w:val="00627376"/>
    <w:rsid w:val="00627443"/>
    <w:rsid w:val="00627580"/>
    <w:rsid w:val="0062769D"/>
    <w:rsid w:val="006279B2"/>
    <w:rsid w:val="00627ACE"/>
    <w:rsid w:val="00627B09"/>
    <w:rsid w:val="00627B46"/>
    <w:rsid w:val="00627C5A"/>
    <w:rsid w:val="00627D9B"/>
    <w:rsid w:val="00627E59"/>
    <w:rsid w:val="00627E90"/>
    <w:rsid w:val="00630107"/>
    <w:rsid w:val="00630230"/>
    <w:rsid w:val="00630285"/>
    <w:rsid w:val="00630315"/>
    <w:rsid w:val="00630345"/>
    <w:rsid w:val="00630370"/>
    <w:rsid w:val="006304F3"/>
    <w:rsid w:val="00630507"/>
    <w:rsid w:val="0063077F"/>
    <w:rsid w:val="006307C8"/>
    <w:rsid w:val="0063088A"/>
    <w:rsid w:val="00630944"/>
    <w:rsid w:val="00630AAF"/>
    <w:rsid w:val="00630BA7"/>
    <w:rsid w:val="00630C8D"/>
    <w:rsid w:val="00630CC7"/>
    <w:rsid w:val="00631073"/>
    <w:rsid w:val="006310FC"/>
    <w:rsid w:val="0063117E"/>
    <w:rsid w:val="006311EB"/>
    <w:rsid w:val="006311F8"/>
    <w:rsid w:val="00631249"/>
    <w:rsid w:val="00631360"/>
    <w:rsid w:val="00631437"/>
    <w:rsid w:val="0063152E"/>
    <w:rsid w:val="00631607"/>
    <w:rsid w:val="0063165A"/>
    <w:rsid w:val="006316D0"/>
    <w:rsid w:val="0063173A"/>
    <w:rsid w:val="0063176D"/>
    <w:rsid w:val="00631797"/>
    <w:rsid w:val="0063182C"/>
    <w:rsid w:val="00631995"/>
    <w:rsid w:val="00631A18"/>
    <w:rsid w:val="00631A59"/>
    <w:rsid w:val="00631A6C"/>
    <w:rsid w:val="00631CA2"/>
    <w:rsid w:val="00631D61"/>
    <w:rsid w:val="00631FBD"/>
    <w:rsid w:val="0063205C"/>
    <w:rsid w:val="006320EB"/>
    <w:rsid w:val="00632105"/>
    <w:rsid w:val="00632149"/>
    <w:rsid w:val="00632179"/>
    <w:rsid w:val="00632211"/>
    <w:rsid w:val="00632218"/>
    <w:rsid w:val="00632259"/>
    <w:rsid w:val="006322C0"/>
    <w:rsid w:val="00632395"/>
    <w:rsid w:val="0063243F"/>
    <w:rsid w:val="00632544"/>
    <w:rsid w:val="006325F2"/>
    <w:rsid w:val="0063274B"/>
    <w:rsid w:val="0063283B"/>
    <w:rsid w:val="006328CD"/>
    <w:rsid w:val="00632915"/>
    <w:rsid w:val="00632921"/>
    <w:rsid w:val="0063293E"/>
    <w:rsid w:val="00632B0A"/>
    <w:rsid w:val="00632C18"/>
    <w:rsid w:val="00632CFA"/>
    <w:rsid w:val="00632E21"/>
    <w:rsid w:val="00632E24"/>
    <w:rsid w:val="00632ECD"/>
    <w:rsid w:val="00632EF0"/>
    <w:rsid w:val="00632EF3"/>
    <w:rsid w:val="006332A3"/>
    <w:rsid w:val="006332B8"/>
    <w:rsid w:val="00633304"/>
    <w:rsid w:val="0063333D"/>
    <w:rsid w:val="00633484"/>
    <w:rsid w:val="006334A2"/>
    <w:rsid w:val="006335A7"/>
    <w:rsid w:val="006335DA"/>
    <w:rsid w:val="006335EA"/>
    <w:rsid w:val="00633643"/>
    <w:rsid w:val="006337B9"/>
    <w:rsid w:val="0063398C"/>
    <w:rsid w:val="006339ED"/>
    <w:rsid w:val="00633A4D"/>
    <w:rsid w:val="00633ACF"/>
    <w:rsid w:val="00633B3E"/>
    <w:rsid w:val="00633D3A"/>
    <w:rsid w:val="00633DF5"/>
    <w:rsid w:val="00633E39"/>
    <w:rsid w:val="00633EC5"/>
    <w:rsid w:val="00633EFD"/>
    <w:rsid w:val="00634056"/>
    <w:rsid w:val="0063416F"/>
    <w:rsid w:val="00634285"/>
    <w:rsid w:val="00634332"/>
    <w:rsid w:val="0063458C"/>
    <w:rsid w:val="006345BF"/>
    <w:rsid w:val="006346F1"/>
    <w:rsid w:val="00634832"/>
    <w:rsid w:val="0063484D"/>
    <w:rsid w:val="0063486E"/>
    <w:rsid w:val="00634932"/>
    <w:rsid w:val="0063495B"/>
    <w:rsid w:val="00634963"/>
    <w:rsid w:val="006349BA"/>
    <w:rsid w:val="00634AAA"/>
    <w:rsid w:val="00634AD4"/>
    <w:rsid w:val="00634B61"/>
    <w:rsid w:val="00634C69"/>
    <w:rsid w:val="00634C85"/>
    <w:rsid w:val="00634CE4"/>
    <w:rsid w:val="00634D4A"/>
    <w:rsid w:val="00634D73"/>
    <w:rsid w:val="00634EAD"/>
    <w:rsid w:val="00634EED"/>
    <w:rsid w:val="00635073"/>
    <w:rsid w:val="0063507A"/>
    <w:rsid w:val="006350A6"/>
    <w:rsid w:val="00635126"/>
    <w:rsid w:val="006351F3"/>
    <w:rsid w:val="006352AD"/>
    <w:rsid w:val="00635511"/>
    <w:rsid w:val="006355C2"/>
    <w:rsid w:val="006355F0"/>
    <w:rsid w:val="00635673"/>
    <w:rsid w:val="0063568B"/>
    <w:rsid w:val="0063576F"/>
    <w:rsid w:val="00635839"/>
    <w:rsid w:val="00635867"/>
    <w:rsid w:val="00635869"/>
    <w:rsid w:val="006358F2"/>
    <w:rsid w:val="006358FD"/>
    <w:rsid w:val="006359A7"/>
    <w:rsid w:val="006359B3"/>
    <w:rsid w:val="00635B0B"/>
    <w:rsid w:val="00635D91"/>
    <w:rsid w:val="00635E28"/>
    <w:rsid w:val="00635E2D"/>
    <w:rsid w:val="00635E64"/>
    <w:rsid w:val="00636004"/>
    <w:rsid w:val="006360DF"/>
    <w:rsid w:val="00636148"/>
    <w:rsid w:val="006361B4"/>
    <w:rsid w:val="006361DA"/>
    <w:rsid w:val="006362A4"/>
    <w:rsid w:val="006362B0"/>
    <w:rsid w:val="00636367"/>
    <w:rsid w:val="00636370"/>
    <w:rsid w:val="00636461"/>
    <w:rsid w:val="006364E8"/>
    <w:rsid w:val="006365CA"/>
    <w:rsid w:val="00636697"/>
    <w:rsid w:val="00636803"/>
    <w:rsid w:val="00636851"/>
    <w:rsid w:val="00636897"/>
    <w:rsid w:val="00636942"/>
    <w:rsid w:val="006369C3"/>
    <w:rsid w:val="00636A1E"/>
    <w:rsid w:val="00636A3C"/>
    <w:rsid w:val="00636AA8"/>
    <w:rsid w:val="00636BA1"/>
    <w:rsid w:val="00636CA3"/>
    <w:rsid w:val="00636CC3"/>
    <w:rsid w:val="00636DAE"/>
    <w:rsid w:val="00636DB8"/>
    <w:rsid w:val="00636DC2"/>
    <w:rsid w:val="00636DEE"/>
    <w:rsid w:val="00636F8F"/>
    <w:rsid w:val="00636F95"/>
    <w:rsid w:val="00637076"/>
    <w:rsid w:val="0063713C"/>
    <w:rsid w:val="006371D9"/>
    <w:rsid w:val="006372AF"/>
    <w:rsid w:val="00637322"/>
    <w:rsid w:val="00637394"/>
    <w:rsid w:val="006373FB"/>
    <w:rsid w:val="006374AD"/>
    <w:rsid w:val="00637772"/>
    <w:rsid w:val="00637800"/>
    <w:rsid w:val="0063791C"/>
    <w:rsid w:val="006379FD"/>
    <w:rsid w:val="00637AD9"/>
    <w:rsid w:val="00637B77"/>
    <w:rsid w:val="00637BA2"/>
    <w:rsid w:val="00637C88"/>
    <w:rsid w:val="00637D52"/>
    <w:rsid w:val="00637DAE"/>
    <w:rsid w:val="00637DE0"/>
    <w:rsid w:val="00637F1C"/>
    <w:rsid w:val="00637F26"/>
    <w:rsid w:val="00640048"/>
    <w:rsid w:val="006400BF"/>
    <w:rsid w:val="00640156"/>
    <w:rsid w:val="00640162"/>
    <w:rsid w:val="00640188"/>
    <w:rsid w:val="006401EB"/>
    <w:rsid w:val="00640328"/>
    <w:rsid w:val="0064044F"/>
    <w:rsid w:val="0064045B"/>
    <w:rsid w:val="006405F2"/>
    <w:rsid w:val="006406D4"/>
    <w:rsid w:val="00640727"/>
    <w:rsid w:val="0064088A"/>
    <w:rsid w:val="006408CB"/>
    <w:rsid w:val="0064099C"/>
    <w:rsid w:val="00640A70"/>
    <w:rsid w:val="00640BA7"/>
    <w:rsid w:val="00640BE4"/>
    <w:rsid w:val="00640BED"/>
    <w:rsid w:val="00640C14"/>
    <w:rsid w:val="00640DE6"/>
    <w:rsid w:val="00640E01"/>
    <w:rsid w:val="00640E7F"/>
    <w:rsid w:val="00641044"/>
    <w:rsid w:val="00641075"/>
    <w:rsid w:val="00641094"/>
    <w:rsid w:val="0064110B"/>
    <w:rsid w:val="00641124"/>
    <w:rsid w:val="00641134"/>
    <w:rsid w:val="0064120D"/>
    <w:rsid w:val="0064136E"/>
    <w:rsid w:val="006413AE"/>
    <w:rsid w:val="006413EA"/>
    <w:rsid w:val="006414E4"/>
    <w:rsid w:val="0064150F"/>
    <w:rsid w:val="006415C0"/>
    <w:rsid w:val="00641610"/>
    <w:rsid w:val="006417FE"/>
    <w:rsid w:val="006418E0"/>
    <w:rsid w:val="00641956"/>
    <w:rsid w:val="00641A23"/>
    <w:rsid w:val="00641A95"/>
    <w:rsid w:val="00641B42"/>
    <w:rsid w:val="00641B50"/>
    <w:rsid w:val="00641BB6"/>
    <w:rsid w:val="00641C98"/>
    <w:rsid w:val="00641CC8"/>
    <w:rsid w:val="00641D32"/>
    <w:rsid w:val="00641DA5"/>
    <w:rsid w:val="00641FF0"/>
    <w:rsid w:val="00641FFC"/>
    <w:rsid w:val="00642021"/>
    <w:rsid w:val="00642041"/>
    <w:rsid w:val="006421B3"/>
    <w:rsid w:val="00642236"/>
    <w:rsid w:val="00642308"/>
    <w:rsid w:val="00642378"/>
    <w:rsid w:val="0064246F"/>
    <w:rsid w:val="006424A0"/>
    <w:rsid w:val="006424A5"/>
    <w:rsid w:val="006425C4"/>
    <w:rsid w:val="00642664"/>
    <w:rsid w:val="00642669"/>
    <w:rsid w:val="006426B9"/>
    <w:rsid w:val="006426C0"/>
    <w:rsid w:val="0064278F"/>
    <w:rsid w:val="00642875"/>
    <w:rsid w:val="00642883"/>
    <w:rsid w:val="0064294E"/>
    <w:rsid w:val="006429CB"/>
    <w:rsid w:val="00642AFD"/>
    <w:rsid w:val="00642B8C"/>
    <w:rsid w:val="00642CF5"/>
    <w:rsid w:val="00642D84"/>
    <w:rsid w:val="006430FA"/>
    <w:rsid w:val="0064330E"/>
    <w:rsid w:val="00643381"/>
    <w:rsid w:val="0064341C"/>
    <w:rsid w:val="0064342B"/>
    <w:rsid w:val="006434AF"/>
    <w:rsid w:val="00643790"/>
    <w:rsid w:val="006437A1"/>
    <w:rsid w:val="006437EE"/>
    <w:rsid w:val="0064383E"/>
    <w:rsid w:val="006438D2"/>
    <w:rsid w:val="0064399F"/>
    <w:rsid w:val="00643BE9"/>
    <w:rsid w:val="00643CA4"/>
    <w:rsid w:val="00643F13"/>
    <w:rsid w:val="00643F84"/>
    <w:rsid w:val="00643FD7"/>
    <w:rsid w:val="0064400E"/>
    <w:rsid w:val="00644167"/>
    <w:rsid w:val="00644219"/>
    <w:rsid w:val="00644305"/>
    <w:rsid w:val="0064435D"/>
    <w:rsid w:val="0064446C"/>
    <w:rsid w:val="006444F7"/>
    <w:rsid w:val="00644638"/>
    <w:rsid w:val="00644658"/>
    <w:rsid w:val="006446FB"/>
    <w:rsid w:val="00644777"/>
    <w:rsid w:val="00644B92"/>
    <w:rsid w:val="00644D6E"/>
    <w:rsid w:val="00644E1B"/>
    <w:rsid w:val="00644E7F"/>
    <w:rsid w:val="00644F09"/>
    <w:rsid w:val="00644F45"/>
    <w:rsid w:val="0064519A"/>
    <w:rsid w:val="006451E8"/>
    <w:rsid w:val="0064521D"/>
    <w:rsid w:val="00645286"/>
    <w:rsid w:val="00645375"/>
    <w:rsid w:val="00645401"/>
    <w:rsid w:val="00645478"/>
    <w:rsid w:val="00645531"/>
    <w:rsid w:val="00645574"/>
    <w:rsid w:val="00645743"/>
    <w:rsid w:val="00645938"/>
    <w:rsid w:val="00645A1E"/>
    <w:rsid w:val="00645B31"/>
    <w:rsid w:val="00645B33"/>
    <w:rsid w:val="00645B86"/>
    <w:rsid w:val="00645B89"/>
    <w:rsid w:val="00645BE1"/>
    <w:rsid w:val="00645EF4"/>
    <w:rsid w:val="00645F6E"/>
    <w:rsid w:val="00645FC3"/>
    <w:rsid w:val="00646179"/>
    <w:rsid w:val="00646193"/>
    <w:rsid w:val="0064620E"/>
    <w:rsid w:val="006462A8"/>
    <w:rsid w:val="0064654A"/>
    <w:rsid w:val="0064665E"/>
    <w:rsid w:val="0064667D"/>
    <w:rsid w:val="006466E1"/>
    <w:rsid w:val="00646760"/>
    <w:rsid w:val="006467A6"/>
    <w:rsid w:val="006469C5"/>
    <w:rsid w:val="006469F0"/>
    <w:rsid w:val="00646A58"/>
    <w:rsid w:val="00646BEB"/>
    <w:rsid w:val="00646D47"/>
    <w:rsid w:val="00646D6A"/>
    <w:rsid w:val="00646DA4"/>
    <w:rsid w:val="00646F8A"/>
    <w:rsid w:val="00646FE4"/>
    <w:rsid w:val="006471A9"/>
    <w:rsid w:val="00647310"/>
    <w:rsid w:val="0064756E"/>
    <w:rsid w:val="00647594"/>
    <w:rsid w:val="006476F9"/>
    <w:rsid w:val="006477E1"/>
    <w:rsid w:val="00647866"/>
    <w:rsid w:val="0064794B"/>
    <w:rsid w:val="00647A3F"/>
    <w:rsid w:val="00647B5E"/>
    <w:rsid w:val="00647C94"/>
    <w:rsid w:val="00647CD3"/>
    <w:rsid w:val="00647E1D"/>
    <w:rsid w:val="00647E9C"/>
    <w:rsid w:val="00647EC6"/>
    <w:rsid w:val="006500AA"/>
    <w:rsid w:val="006501A5"/>
    <w:rsid w:val="006501C6"/>
    <w:rsid w:val="006502EE"/>
    <w:rsid w:val="0065040D"/>
    <w:rsid w:val="006504DF"/>
    <w:rsid w:val="006505FE"/>
    <w:rsid w:val="00650632"/>
    <w:rsid w:val="00650655"/>
    <w:rsid w:val="006506BA"/>
    <w:rsid w:val="006506BC"/>
    <w:rsid w:val="006506D5"/>
    <w:rsid w:val="0065071E"/>
    <w:rsid w:val="006507F4"/>
    <w:rsid w:val="00650818"/>
    <w:rsid w:val="0065082A"/>
    <w:rsid w:val="00650C21"/>
    <w:rsid w:val="00650D5F"/>
    <w:rsid w:val="00650FBE"/>
    <w:rsid w:val="00651065"/>
    <w:rsid w:val="006510F5"/>
    <w:rsid w:val="006510F9"/>
    <w:rsid w:val="00651373"/>
    <w:rsid w:val="006514A1"/>
    <w:rsid w:val="00651713"/>
    <w:rsid w:val="006517CC"/>
    <w:rsid w:val="006517FA"/>
    <w:rsid w:val="0065192B"/>
    <w:rsid w:val="0065198E"/>
    <w:rsid w:val="00651CA1"/>
    <w:rsid w:val="00651E32"/>
    <w:rsid w:val="00651E70"/>
    <w:rsid w:val="00652149"/>
    <w:rsid w:val="006523EF"/>
    <w:rsid w:val="00652412"/>
    <w:rsid w:val="00652483"/>
    <w:rsid w:val="00652515"/>
    <w:rsid w:val="0065262C"/>
    <w:rsid w:val="006526DB"/>
    <w:rsid w:val="006528AD"/>
    <w:rsid w:val="00652999"/>
    <w:rsid w:val="006529FE"/>
    <w:rsid w:val="00652AB4"/>
    <w:rsid w:val="00652AE1"/>
    <w:rsid w:val="00652AE6"/>
    <w:rsid w:val="00652B84"/>
    <w:rsid w:val="00652C0A"/>
    <w:rsid w:val="00652C49"/>
    <w:rsid w:val="00652CC2"/>
    <w:rsid w:val="00652E4A"/>
    <w:rsid w:val="00652E70"/>
    <w:rsid w:val="00652E7A"/>
    <w:rsid w:val="00652EC1"/>
    <w:rsid w:val="00652ED9"/>
    <w:rsid w:val="00652EEA"/>
    <w:rsid w:val="00652EFD"/>
    <w:rsid w:val="00652F82"/>
    <w:rsid w:val="00652FCC"/>
    <w:rsid w:val="006530E8"/>
    <w:rsid w:val="0065317D"/>
    <w:rsid w:val="00653193"/>
    <w:rsid w:val="006531CD"/>
    <w:rsid w:val="00653256"/>
    <w:rsid w:val="006532D5"/>
    <w:rsid w:val="006532D8"/>
    <w:rsid w:val="00653316"/>
    <w:rsid w:val="0065339A"/>
    <w:rsid w:val="006534B8"/>
    <w:rsid w:val="00653545"/>
    <w:rsid w:val="00653638"/>
    <w:rsid w:val="0065368E"/>
    <w:rsid w:val="006537AC"/>
    <w:rsid w:val="006537D6"/>
    <w:rsid w:val="006538ED"/>
    <w:rsid w:val="006539F7"/>
    <w:rsid w:val="00653A03"/>
    <w:rsid w:val="00653AFB"/>
    <w:rsid w:val="00653D67"/>
    <w:rsid w:val="00653D84"/>
    <w:rsid w:val="00653EE6"/>
    <w:rsid w:val="00653F62"/>
    <w:rsid w:val="00654086"/>
    <w:rsid w:val="006541BC"/>
    <w:rsid w:val="006542BC"/>
    <w:rsid w:val="006542CB"/>
    <w:rsid w:val="00654344"/>
    <w:rsid w:val="006544C1"/>
    <w:rsid w:val="00654541"/>
    <w:rsid w:val="00654611"/>
    <w:rsid w:val="0065463E"/>
    <w:rsid w:val="006546C5"/>
    <w:rsid w:val="006546C6"/>
    <w:rsid w:val="0065471B"/>
    <w:rsid w:val="0065474A"/>
    <w:rsid w:val="0065474F"/>
    <w:rsid w:val="006547B8"/>
    <w:rsid w:val="006547BF"/>
    <w:rsid w:val="00654861"/>
    <w:rsid w:val="00654872"/>
    <w:rsid w:val="0065488D"/>
    <w:rsid w:val="006549E3"/>
    <w:rsid w:val="00654A9A"/>
    <w:rsid w:val="00654ACC"/>
    <w:rsid w:val="00654B11"/>
    <w:rsid w:val="00654B1B"/>
    <w:rsid w:val="00654B78"/>
    <w:rsid w:val="00654BEB"/>
    <w:rsid w:val="00654C00"/>
    <w:rsid w:val="00654C07"/>
    <w:rsid w:val="00654C0E"/>
    <w:rsid w:val="00654CFA"/>
    <w:rsid w:val="00654D9D"/>
    <w:rsid w:val="00654DC6"/>
    <w:rsid w:val="00654DED"/>
    <w:rsid w:val="00654E20"/>
    <w:rsid w:val="00654FF9"/>
    <w:rsid w:val="0065502E"/>
    <w:rsid w:val="006550AB"/>
    <w:rsid w:val="006550C5"/>
    <w:rsid w:val="0065518D"/>
    <w:rsid w:val="00655274"/>
    <w:rsid w:val="0065532F"/>
    <w:rsid w:val="0065538E"/>
    <w:rsid w:val="006553C2"/>
    <w:rsid w:val="006553C3"/>
    <w:rsid w:val="00655471"/>
    <w:rsid w:val="00655482"/>
    <w:rsid w:val="006554B0"/>
    <w:rsid w:val="006555CB"/>
    <w:rsid w:val="00655851"/>
    <w:rsid w:val="006558B5"/>
    <w:rsid w:val="00655946"/>
    <w:rsid w:val="00655A4C"/>
    <w:rsid w:val="00655AC5"/>
    <w:rsid w:val="00655B4E"/>
    <w:rsid w:val="00655B87"/>
    <w:rsid w:val="00655E5B"/>
    <w:rsid w:val="0065608C"/>
    <w:rsid w:val="00656243"/>
    <w:rsid w:val="00656270"/>
    <w:rsid w:val="006563C8"/>
    <w:rsid w:val="006563E6"/>
    <w:rsid w:val="0065646D"/>
    <w:rsid w:val="006566FE"/>
    <w:rsid w:val="006567AE"/>
    <w:rsid w:val="00656913"/>
    <w:rsid w:val="00656946"/>
    <w:rsid w:val="0065694B"/>
    <w:rsid w:val="00656A76"/>
    <w:rsid w:val="00656BAF"/>
    <w:rsid w:val="00656D6F"/>
    <w:rsid w:val="00656E28"/>
    <w:rsid w:val="00656FC3"/>
    <w:rsid w:val="00657113"/>
    <w:rsid w:val="00657121"/>
    <w:rsid w:val="006571BE"/>
    <w:rsid w:val="00657286"/>
    <w:rsid w:val="006572A1"/>
    <w:rsid w:val="00657362"/>
    <w:rsid w:val="00657380"/>
    <w:rsid w:val="00657387"/>
    <w:rsid w:val="00657497"/>
    <w:rsid w:val="006575B4"/>
    <w:rsid w:val="006575E6"/>
    <w:rsid w:val="0065763A"/>
    <w:rsid w:val="0065766D"/>
    <w:rsid w:val="00657677"/>
    <w:rsid w:val="006577BA"/>
    <w:rsid w:val="006578A4"/>
    <w:rsid w:val="006579B2"/>
    <w:rsid w:val="006579D3"/>
    <w:rsid w:val="00657B6D"/>
    <w:rsid w:val="00657C40"/>
    <w:rsid w:val="00657D22"/>
    <w:rsid w:val="00657EED"/>
    <w:rsid w:val="00657EFB"/>
    <w:rsid w:val="00657F03"/>
    <w:rsid w:val="00657FBC"/>
    <w:rsid w:val="006600A6"/>
    <w:rsid w:val="0066037F"/>
    <w:rsid w:val="00660442"/>
    <w:rsid w:val="006605DA"/>
    <w:rsid w:val="006605F6"/>
    <w:rsid w:val="0066061A"/>
    <w:rsid w:val="00660683"/>
    <w:rsid w:val="0066080D"/>
    <w:rsid w:val="00660901"/>
    <w:rsid w:val="00660AA2"/>
    <w:rsid w:val="00660AA4"/>
    <w:rsid w:val="00660B4E"/>
    <w:rsid w:val="00660BF2"/>
    <w:rsid w:val="00660C5D"/>
    <w:rsid w:val="00660EBA"/>
    <w:rsid w:val="00660ED1"/>
    <w:rsid w:val="00661098"/>
    <w:rsid w:val="006610DA"/>
    <w:rsid w:val="006610DF"/>
    <w:rsid w:val="00661194"/>
    <w:rsid w:val="006611F5"/>
    <w:rsid w:val="0066121C"/>
    <w:rsid w:val="00661228"/>
    <w:rsid w:val="00661430"/>
    <w:rsid w:val="00661483"/>
    <w:rsid w:val="00661520"/>
    <w:rsid w:val="00661791"/>
    <w:rsid w:val="006619D9"/>
    <w:rsid w:val="006619DC"/>
    <w:rsid w:val="00661A62"/>
    <w:rsid w:val="00661AF2"/>
    <w:rsid w:val="00661C64"/>
    <w:rsid w:val="00661C69"/>
    <w:rsid w:val="00661CBD"/>
    <w:rsid w:val="00661CE2"/>
    <w:rsid w:val="00661DE9"/>
    <w:rsid w:val="00661E52"/>
    <w:rsid w:val="00661E76"/>
    <w:rsid w:val="00662015"/>
    <w:rsid w:val="006620CB"/>
    <w:rsid w:val="006620E2"/>
    <w:rsid w:val="006621CD"/>
    <w:rsid w:val="006622AD"/>
    <w:rsid w:val="006622D9"/>
    <w:rsid w:val="00662328"/>
    <w:rsid w:val="006623F5"/>
    <w:rsid w:val="006624F2"/>
    <w:rsid w:val="0066256C"/>
    <w:rsid w:val="0066270D"/>
    <w:rsid w:val="006627E0"/>
    <w:rsid w:val="006628D0"/>
    <w:rsid w:val="00662CC9"/>
    <w:rsid w:val="00662CE7"/>
    <w:rsid w:val="00662D21"/>
    <w:rsid w:val="00662D2F"/>
    <w:rsid w:val="00662D48"/>
    <w:rsid w:val="00662ECC"/>
    <w:rsid w:val="00663086"/>
    <w:rsid w:val="006630A4"/>
    <w:rsid w:val="006630E6"/>
    <w:rsid w:val="006630FF"/>
    <w:rsid w:val="006631D7"/>
    <w:rsid w:val="006632A7"/>
    <w:rsid w:val="0066345D"/>
    <w:rsid w:val="006635E2"/>
    <w:rsid w:val="00663649"/>
    <w:rsid w:val="006636E1"/>
    <w:rsid w:val="00663771"/>
    <w:rsid w:val="00663839"/>
    <w:rsid w:val="006638E4"/>
    <w:rsid w:val="00663988"/>
    <w:rsid w:val="00663BB1"/>
    <w:rsid w:val="00663BC5"/>
    <w:rsid w:val="00663C21"/>
    <w:rsid w:val="00663FD1"/>
    <w:rsid w:val="0066405D"/>
    <w:rsid w:val="006640E8"/>
    <w:rsid w:val="00664127"/>
    <w:rsid w:val="006643E8"/>
    <w:rsid w:val="00664445"/>
    <w:rsid w:val="006644B4"/>
    <w:rsid w:val="00664560"/>
    <w:rsid w:val="0066475D"/>
    <w:rsid w:val="006647B2"/>
    <w:rsid w:val="00664922"/>
    <w:rsid w:val="00664A72"/>
    <w:rsid w:val="00664BAD"/>
    <w:rsid w:val="00664C36"/>
    <w:rsid w:val="00664CAB"/>
    <w:rsid w:val="00664D0B"/>
    <w:rsid w:val="00664E4C"/>
    <w:rsid w:val="00665003"/>
    <w:rsid w:val="0066500E"/>
    <w:rsid w:val="00665052"/>
    <w:rsid w:val="0066520E"/>
    <w:rsid w:val="00665246"/>
    <w:rsid w:val="006652B5"/>
    <w:rsid w:val="006653B4"/>
    <w:rsid w:val="006653E6"/>
    <w:rsid w:val="00665562"/>
    <w:rsid w:val="006656A3"/>
    <w:rsid w:val="006656F6"/>
    <w:rsid w:val="006657CE"/>
    <w:rsid w:val="0066595A"/>
    <w:rsid w:val="006659B8"/>
    <w:rsid w:val="00665C5E"/>
    <w:rsid w:val="00665C84"/>
    <w:rsid w:val="00665DF7"/>
    <w:rsid w:val="00665EAA"/>
    <w:rsid w:val="00666018"/>
    <w:rsid w:val="00666265"/>
    <w:rsid w:val="0066631E"/>
    <w:rsid w:val="0066641E"/>
    <w:rsid w:val="00666461"/>
    <w:rsid w:val="00666490"/>
    <w:rsid w:val="006664CE"/>
    <w:rsid w:val="00666526"/>
    <w:rsid w:val="006665DF"/>
    <w:rsid w:val="006666E2"/>
    <w:rsid w:val="00666726"/>
    <w:rsid w:val="0066679C"/>
    <w:rsid w:val="006667A3"/>
    <w:rsid w:val="006667EA"/>
    <w:rsid w:val="006667F0"/>
    <w:rsid w:val="0066682B"/>
    <w:rsid w:val="00666863"/>
    <w:rsid w:val="00666915"/>
    <w:rsid w:val="00666959"/>
    <w:rsid w:val="006669D5"/>
    <w:rsid w:val="00666C12"/>
    <w:rsid w:val="00666C58"/>
    <w:rsid w:val="00666CFF"/>
    <w:rsid w:val="00666D2D"/>
    <w:rsid w:val="00666D70"/>
    <w:rsid w:val="00666F53"/>
    <w:rsid w:val="00666F76"/>
    <w:rsid w:val="00666FCE"/>
    <w:rsid w:val="00666FD7"/>
    <w:rsid w:val="00667033"/>
    <w:rsid w:val="0066714B"/>
    <w:rsid w:val="00667203"/>
    <w:rsid w:val="0066738A"/>
    <w:rsid w:val="006673BA"/>
    <w:rsid w:val="006674CA"/>
    <w:rsid w:val="006674FD"/>
    <w:rsid w:val="00667516"/>
    <w:rsid w:val="00667518"/>
    <w:rsid w:val="00667587"/>
    <w:rsid w:val="0066763F"/>
    <w:rsid w:val="006676A5"/>
    <w:rsid w:val="00667858"/>
    <w:rsid w:val="0066791F"/>
    <w:rsid w:val="00667ACA"/>
    <w:rsid w:val="00667AE3"/>
    <w:rsid w:val="00667B35"/>
    <w:rsid w:val="00667C12"/>
    <w:rsid w:val="00667CCA"/>
    <w:rsid w:val="00667E0D"/>
    <w:rsid w:val="00667EA1"/>
    <w:rsid w:val="00667EA4"/>
    <w:rsid w:val="00667EE1"/>
    <w:rsid w:val="00667F5D"/>
    <w:rsid w:val="0067001F"/>
    <w:rsid w:val="0067009A"/>
    <w:rsid w:val="006700E5"/>
    <w:rsid w:val="006700EE"/>
    <w:rsid w:val="006701EC"/>
    <w:rsid w:val="0067021A"/>
    <w:rsid w:val="0067021C"/>
    <w:rsid w:val="006704EB"/>
    <w:rsid w:val="00670537"/>
    <w:rsid w:val="0067056F"/>
    <w:rsid w:val="00670755"/>
    <w:rsid w:val="0067082D"/>
    <w:rsid w:val="00670854"/>
    <w:rsid w:val="00670BA1"/>
    <w:rsid w:val="00670C74"/>
    <w:rsid w:val="00670E66"/>
    <w:rsid w:val="00670EE7"/>
    <w:rsid w:val="00670F1A"/>
    <w:rsid w:val="00670FDD"/>
    <w:rsid w:val="00670FF8"/>
    <w:rsid w:val="00671272"/>
    <w:rsid w:val="006712B8"/>
    <w:rsid w:val="006712BA"/>
    <w:rsid w:val="006712E3"/>
    <w:rsid w:val="0067143F"/>
    <w:rsid w:val="006714CC"/>
    <w:rsid w:val="0067158A"/>
    <w:rsid w:val="0067161A"/>
    <w:rsid w:val="006716EF"/>
    <w:rsid w:val="006716FF"/>
    <w:rsid w:val="00671797"/>
    <w:rsid w:val="006717E1"/>
    <w:rsid w:val="00671849"/>
    <w:rsid w:val="0067187D"/>
    <w:rsid w:val="00671945"/>
    <w:rsid w:val="00671951"/>
    <w:rsid w:val="00671A5B"/>
    <w:rsid w:val="00671AC9"/>
    <w:rsid w:val="00671B4E"/>
    <w:rsid w:val="00671BC4"/>
    <w:rsid w:val="00671C0C"/>
    <w:rsid w:val="00671D87"/>
    <w:rsid w:val="00671EE3"/>
    <w:rsid w:val="00671EE9"/>
    <w:rsid w:val="00671F2A"/>
    <w:rsid w:val="006720B7"/>
    <w:rsid w:val="00672149"/>
    <w:rsid w:val="00672226"/>
    <w:rsid w:val="006722B8"/>
    <w:rsid w:val="00672368"/>
    <w:rsid w:val="006723CF"/>
    <w:rsid w:val="0067248C"/>
    <w:rsid w:val="006724A4"/>
    <w:rsid w:val="006724AF"/>
    <w:rsid w:val="00672574"/>
    <w:rsid w:val="00672591"/>
    <w:rsid w:val="00672797"/>
    <w:rsid w:val="00672833"/>
    <w:rsid w:val="00672866"/>
    <w:rsid w:val="006728BD"/>
    <w:rsid w:val="006728C3"/>
    <w:rsid w:val="0067291B"/>
    <w:rsid w:val="00672AFC"/>
    <w:rsid w:val="00672B15"/>
    <w:rsid w:val="00672C40"/>
    <w:rsid w:val="00672D46"/>
    <w:rsid w:val="00672E57"/>
    <w:rsid w:val="00672E9B"/>
    <w:rsid w:val="00672F97"/>
    <w:rsid w:val="00673032"/>
    <w:rsid w:val="006730B9"/>
    <w:rsid w:val="006732FA"/>
    <w:rsid w:val="0067337D"/>
    <w:rsid w:val="006733C7"/>
    <w:rsid w:val="006735C5"/>
    <w:rsid w:val="00673602"/>
    <w:rsid w:val="006736E9"/>
    <w:rsid w:val="006737A0"/>
    <w:rsid w:val="006737DF"/>
    <w:rsid w:val="006737E4"/>
    <w:rsid w:val="00673800"/>
    <w:rsid w:val="00673825"/>
    <w:rsid w:val="00673889"/>
    <w:rsid w:val="00673B0C"/>
    <w:rsid w:val="00673BFC"/>
    <w:rsid w:val="00673C04"/>
    <w:rsid w:val="00673C40"/>
    <w:rsid w:val="00673C48"/>
    <w:rsid w:val="00673CF2"/>
    <w:rsid w:val="00673E96"/>
    <w:rsid w:val="00673ED1"/>
    <w:rsid w:val="00673FB1"/>
    <w:rsid w:val="00674133"/>
    <w:rsid w:val="0067426C"/>
    <w:rsid w:val="006742EF"/>
    <w:rsid w:val="00674441"/>
    <w:rsid w:val="00674779"/>
    <w:rsid w:val="006747E7"/>
    <w:rsid w:val="006747FD"/>
    <w:rsid w:val="00674811"/>
    <w:rsid w:val="00674825"/>
    <w:rsid w:val="00674AA8"/>
    <w:rsid w:val="00674B1F"/>
    <w:rsid w:val="00674B4F"/>
    <w:rsid w:val="00674BF6"/>
    <w:rsid w:val="00674C6D"/>
    <w:rsid w:val="00674C76"/>
    <w:rsid w:val="00674CEF"/>
    <w:rsid w:val="00674D4F"/>
    <w:rsid w:val="00674DA8"/>
    <w:rsid w:val="00674E66"/>
    <w:rsid w:val="00674E6F"/>
    <w:rsid w:val="00674FA5"/>
    <w:rsid w:val="00675012"/>
    <w:rsid w:val="006752EC"/>
    <w:rsid w:val="0067549B"/>
    <w:rsid w:val="00675554"/>
    <w:rsid w:val="006755B9"/>
    <w:rsid w:val="0067561F"/>
    <w:rsid w:val="006756F5"/>
    <w:rsid w:val="006757DC"/>
    <w:rsid w:val="00675936"/>
    <w:rsid w:val="00675941"/>
    <w:rsid w:val="00675AF0"/>
    <w:rsid w:val="00675B98"/>
    <w:rsid w:val="00675C21"/>
    <w:rsid w:val="00675D0F"/>
    <w:rsid w:val="00675D87"/>
    <w:rsid w:val="00675DA2"/>
    <w:rsid w:val="00675ECB"/>
    <w:rsid w:val="00675EF8"/>
    <w:rsid w:val="00675FE7"/>
    <w:rsid w:val="0067601C"/>
    <w:rsid w:val="00676098"/>
    <w:rsid w:val="00676243"/>
    <w:rsid w:val="0067650C"/>
    <w:rsid w:val="0067657D"/>
    <w:rsid w:val="00676582"/>
    <w:rsid w:val="006765AC"/>
    <w:rsid w:val="006767BB"/>
    <w:rsid w:val="006767E1"/>
    <w:rsid w:val="00676917"/>
    <w:rsid w:val="00676B48"/>
    <w:rsid w:val="00676B95"/>
    <w:rsid w:val="00676D15"/>
    <w:rsid w:val="00676E70"/>
    <w:rsid w:val="0067701C"/>
    <w:rsid w:val="00677334"/>
    <w:rsid w:val="0067742F"/>
    <w:rsid w:val="00677465"/>
    <w:rsid w:val="0067752C"/>
    <w:rsid w:val="006775F8"/>
    <w:rsid w:val="006776AA"/>
    <w:rsid w:val="006776C1"/>
    <w:rsid w:val="0067788E"/>
    <w:rsid w:val="006778BF"/>
    <w:rsid w:val="00677B55"/>
    <w:rsid w:val="00677BEE"/>
    <w:rsid w:val="00677C16"/>
    <w:rsid w:val="00677CD7"/>
    <w:rsid w:val="00677CE5"/>
    <w:rsid w:val="00677DC3"/>
    <w:rsid w:val="00677DFB"/>
    <w:rsid w:val="00677E07"/>
    <w:rsid w:val="00677E40"/>
    <w:rsid w:val="00677E9D"/>
    <w:rsid w:val="00677F8D"/>
    <w:rsid w:val="00677FDB"/>
    <w:rsid w:val="00680232"/>
    <w:rsid w:val="00680251"/>
    <w:rsid w:val="0068030C"/>
    <w:rsid w:val="0068039D"/>
    <w:rsid w:val="006803B8"/>
    <w:rsid w:val="0068050F"/>
    <w:rsid w:val="006805C0"/>
    <w:rsid w:val="00680745"/>
    <w:rsid w:val="00680785"/>
    <w:rsid w:val="00680909"/>
    <w:rsid w:val="00680956"/>
    <w:rsid w:val="00680971"/>
    <w:rsid w:val="006809FF"/>
    <w:rsid w:val="00680A84"/>
    <w:rsid w:val="00680ADA"/>
    <w:rsid w:val="00680C29"/>
    <w:rsid w:val="00680C30"/>
    <w:rsid w:val="00680DB8"/>
    <w:rsid w:val="00680F39"/>
    <w:rsid w:val="00680FB8"/>
    <w:rsid w:val="00681003"/>
    <w:rsid w:val="006810D7"/>
    <w:rsid w:val="006810E6"/>
    <w:rsid w:val="006812D5"/>
    <w:rsid w:val="006812EA"/>
    <w:rsid w:val="00681634"/>
    <w:rsid w:val="00681696"/>
    <w:rsid w:val="006816EC"/>
    <w:rsid w:val="00681726"/>
    <w:rsid w:val="00681830"/>
    <w:rsid w:val="00681B20"/>
    <w:rsid w:val="00681BC3"/>
    <w:rsid w:val="00681BE8"/>
    <w:rsid w:val="00681D3A"/>
    <w:rsid w:val="00681E99"/>
    <w:rsid w:val="00681F02"/>
    <w:rsid w:val="00681F4B"/>
    <w:rsid w:val="0068210A"/>
    <w:rsid w:val="00682165"/>
    <w:rsid w:val="006821E0"/>
    <w:rsid w:val="0068221A"/>
    <w:rsid w:val="00682224"/>
    <w:rsid w:val="0068225C"/>
    <w:rsid w:val="006822B1"/>
    <w:rsid w:val="006822BC"/>
    <w:rsid w:val="006822DE"/>
    <w:rsid w:val="006823D0"/>
    <w:rsid w:val="00682424"/>
    <w:rsid w:val="0068243F"/>
    <w:rsid w:val="006824E9"/>
    <w:rsid w:val="0068257E"/>
    <w:rsid w:val="00682613"/>
    <w:rsid w:val="00682634"/>
    <w:rsid w:val="00682671"/>
    <w:rsid w:val="006826B2"/>
    <w:rsid w:val="00682704"/>
    <w:rsid w:val="00682772"/>
    <w:rsid w:val="006827AA"/>
    <w:rsid w:val="006827C7"/>
    <w:rsid w:val="0068285C"/>
    <w:rsid w:val="00682A3D"/>
    <w:rsid w:val="00682A46"/>
    <w:rsid w:val="00682A85"/>
    <w:rsid w:val="00682AC5"/>
    <w:rsid w:val="00682AC6"/>
    <w:rsid w:val="00682AF0"/>
    <w:rsid w:val="00682B4C"/>
    <w:rsid w:val="00682BE4"/>
    <w:rsid w:val="00682CEC"/>
    <w:rsid w:val="00682D5B"/>
    <w:rsid w:val="00682DBB"/>
    <w:rsid w:val="00683046"/>
    <w:rsid w:val="006831B3"/>
    <w:rsid w:val="0068336D"/>
    <w:rsid w:val="00683497"/>
    <w:rsid w:val="00683555"/>
    <w:rsid w:val="0068361B"/>
    <w:rsid w:val="0068361C"/>
    <w:rsid w:val="00683694"/>
    <w:rsid w:val="006836BA"/>
    <w:rsid w:val="006836F8"/>
    <w:rsid w:val="00683742"/>
    <w:rsid w:val="0068379E"/>
    <w:rsid w:val="006837B6"/>
    <w:rsid w:val="00683874"/>
    <w:rsid w:val="00683876"/>
    <w:rsid w:val="006838B2"/>
    <w:rsid w:val="006839C2"/>
    <w:rsid w:val="00683A20"/>
    <w:rsid w:val="00683CE7"/>
    <w:rsid w:val="00683D02"/>
    <w:rsid w:val="00683DA3"/>
    <w:rsid w:val="00683E09"/>
    <w:rsid w:val="00684131"/>
    <w:rsid w:val="00684242"/>
    <w:rsid w:val="00684256"/>
    <w:rsid w:val="00684262"/>
    <w:rsid w:val="00684305"/>
    <w:rsid w:val="0068434A"/>
    <w:rsid w:val="0068438C"/>
    <w:rsid w:val="006843AE"/>
    <w:rsid w:val="00684419"/>
    <w:rsid w:val="00684491"/>
    <w:rsid w:val="00684505"/>
    <w:rsid w:val="00684578"/>
    <w:rsid w:val="006845C7"/>
    <w:rsid w:val="00684697"/>
    <w:rsid w:val="006846DD"/>
    <w:rsid w:val="00684703"/>
    <w:rsid w:val="00684762"/>
    <w:rsid w:val="006848F5"/>
    <w:rsid w:val="00684BFA"/>
    <w:rsid w:val="00684C5C"/>
    <w:rsid w:val="00684D27"/>
    <w:rsid w:val="00684FF4"/>
    <w:rsid w:val="006852CC"/>
    <w:rsid w:val="00685306"/>
    <w:rsid w:val="00685308"/>
    <w:rsid w:val="00685466"/>
    <w:rsid w:val="00685837"/>
    <w:rsid w:val="0068591E"/>
    <w:rsid w:val="0068598E"/>
    <w:rsid w:val="006859B9"/>
    <w:rsid w:val="006859C4"/>
    <w:rsid w:val="00685ABC"/>
    <w:rsid w:val="00685AFD"/>
    <w:rsid w:val="00685BA9"/>
    <w:rsid w:val="00685D07"/>
    <w:rsid w:val="00685D17"/>
    <w:rsid w:val="00685DDC"/>
    <w:rsid w:val="00685F09"/>
    <w:rsid w:val="00686004"/>
    <w:rsid w:val="006860FA"/>
    <w:rsid w:val="00686129"/>
    <w:rsid w:val="0068634B"/>
    <w:rsid w:val="00686403"/>
    <w:rsid w:val="0068650E"/>
    <w:rsid w:val="006865D0"/>
    <w:rsid w:val="006865F2"/>
    <w:rsid w:val="006867FA"/>
    <w:rsid w:val="00686AE6"/>
    <w:rsid w:val="00686B0D"/>
    <w:rsid w:val="00686BA6"/>
    <w:rsid w:val="00686BE2"/>
    <w:rsid w:val="00686CDC"/>
    <w:rsid w:val="00686E56"/>
    <w:rsid w:val="00686F61"/>
    <w:rsid w:val="006870A4"/>
    <w:rsid w:val="00687194"/>
    <w:rsid w:val="006871F6"/>
    <w:rsid w:val="00687311"/>
    <w:rsid w:val="00687405"/>
    <w:rsid w:val="00687513"/>
    <w:rsid w:val="006875BB"/>
    <w:rsid w:val="006875C0"/>
    <w:rsid w:val="006876FF"/>
    <w:rsid w:val="0068795A"/>
    <w:rsid w:val="006879C4"/>
    <w:rsid w:val="00687B4A"/>
    <w:rsid w:val="00687BB6"/>
    <w:rsid w:val="00687C7A"/>
    <w:rsid w:val="00687C98"/>
    <w:rsid w:val="00687D5D"/>
    <w:rsid w:val="00687D79"/>
    <w:rsid w:val="00687E57"/>
    <w:rsid w:val="00687EBB"/>
    <w:rsid w:val="00687EE1"/>
    <w:rsid w:val="00687EE3"/>
    <w:rsid w:val="00687EF0"/>
    <w:rsid w:val="00690169"/>
    <w:rsid w:val="0069019D"/>
    <w:rsid w:val="0069020A"/>
    <w:rsid w:val="00690327"/>
    <w:rsid w:val="006903C6"/>
    <w:rsid w:val="00690544"/>
    <w:rsid w:val="006905BF"/>
    <w:rsid w:val="0069076C"/>
    <w:rsid w:val="00690783"/>
    <w:rsid w:val="006907F1"/>
    <w:rsid w:val="00690AC0"/>
    <w:rsid w:val="00690B33"/>
    <w:rsid w:val="00690D13"/>
    <w:rsid w:val="00690FF6"/>
    <w:rsid w:val="006911EC"/>
    <w:rsid w:val="006911F7"/>
    <w:rsid w:val="0069122A"/>
    <w:rsid w:val="0069123B"/>
    <w:rsid w:val="00691283"/>
    <w:rsid w:val="006914EF"/>
    <w:rsid w:val="006915ED"/>
    <w:rsid w:val="0069174E"/>
    <w:rsid w:val="0069190A"/>
    <w:rsid w:val="006919FE"/>
    <w:rsid w:val="00691B04"/>
    <w:rsid w:val="00691CED"/>
    <w:rsid w:val="00691FBC"/>
    <w:rsid w:val="00692024"/>
    <w:rsid w:val="006920D7"/>
    <w:rsid w:val="00692141"/>
    <w:rsid w:val="00692205"/>
    <w:rsid w:val="00692282"/>
    <w:rsid w:val="0069244F"/>
    <w:rsid w:val="00692459"/>
    <w:rsid w:val="0069249F"/>
    <w:rsid w:val="0069259B"/>
    <w:rsid w:val="0069275D"/>
    <w:rsid w:val="006928BA"/>
    <w:rsid w:val="0069290E"/>
    <w:rsid w:val="00692A2B"/>
    <w:rsid w:val="00692B5E"/>
    <w:rsid w:val="00692C40"/>
    <w:rsid w:val="00692C48"/>
    <w:rsid w:val="00692C64"/>
    <w:rsid w:val="00692D6F"/>
    <w:rsid w:val="00692E75"/>
    <w:rsid w:val="00692ED8"/>
    <w:rsid w:val="00692F75"/>
    <w:rsid w:val="00692FCE"/>
    <w:rsid w:val="0069304F"/>
    <w:rsid w:val="0069314A"/>
    <w:rsid w:val="006931F0"/>
    <w:rsid w:val="0069322E"/>
    <w:rsid w:val="00693262"/>
    <w:rsid w:val="00693269"/>
    <w:rsid w:val="00693287"/>
    <w:rsid w:val="006932A7"/>
    <w:rsid w:val="006934A8"/>
    <w:rsid w:val="0069353A"/>
    <w:rsid w:val="006935BA"/>
    <w:rsid w:val="00693964"/>
    <w:rsid w:val="00693A06"/>
    <w:rsid w:val="00693B5B"/>
    <w:rsid w:val="00693B9A"/>
    <w:rsid w:val="00693BB2"/>
    <w:rsid w:val="00693C2A"/>
    <w:rsid w:val="00693C2B"/>
    <w:rsid w:val="00693F9B"/>
    <w:rsid w:val="00694008"/>
    <w:rsid w:val="0069416B"/>
    <w:rsid w:val="006945CD"/>
    <w:rsid w:val="0069467D"/>
    <w:rsid w:val="006946F6"/>
    <w:rsid w:val="006947FB"/>
    <w:rsid w:val="00694832"/>
    <w:rsid w:val="00694842"/>
    <w:rsid w:val="00694A5B"/>
    <w:rsid w:val="00694A9A"/>
    <w:rsid w:val="00694B1C"/>
    <w:rsid w:val="00694B93"/>
    <w:rsid w:val="00694CE3"/>
    <w:rsid w:val="00694D07"/>
    <w:rsid w:val="00694D6A"/>
    <w:rsid w:val="0069506D"/>
    <w:rsid w:val="006950BC"/>
    <w:rsid w:val="006950F1"/>
    <w:rsid w:val="00695386"/>
    <w:rsid w:val="00695420"/>
    <w:rsid w:val="0069546F"/>
    <w:rsid w:val="006954A1"/>
    <w:rsid w:val="00695828"/>
    <w:rsid w:val="00695857"/>
    <w:rsid w:val="006958CB"/>
    <w:rsid w:val="0069591E"/>
    <w:rsid w:val="00695A0A"/>
    <w:rsid w:val="00695AD4"/>
    <w:rsid w:val="00695B17"/>
    <w:rsid w:val="00695B5E"/>
    <w:rsid w:val="00695B9E"/>
    <w:rsid w:val="00695EBD"/>
    <w:rsid w:val="00695F0E"/>
    <w:rsid w:val="00695F11"/>
    <w:rsid w:val="00695FD3"/>
    <w:rsid w:val="0069601C"/>
    <w:rsid w:val="00696107"/>
    <w:rsid w:val="006962AD"/>
    <w:rsid w:val="00696301"/>
    <w:rsid w:val="0069630C"/>
    <w:rsid w:val="006963B2"/>
    <w:rsid w:val="00696483"/>
    <w:rsid w:val="006964CC"/>
    <w:rsid w:val="00696585"/>
    <w:rsid w:val="006966C5"/>
    <w:rsid w:val="0069674C"/>
    <w:rsid w:val="006967A6"/>
    <w:rsid w:val="006968BC"/>
    <w:rsid w:val="006969AA"/>
    <w:rsid w:val="00696A01"/>
    <w:rsid w:val="00696D22"/>
    <w:rsid w:val="00696D3A"/>
    <w:rsid w:val="00696DD9"/>
    <w:rsid w:val="00696E0C"/>
    <w:rsid w:val="00696E22"/>
    <w:rsid w:val="00696E97"/>
    <w:rsid w:val="00696FA9"/>
    <w:rsid w:val="0069702A"/>
    <w:rsid w:val="0069713D"/>
    <w:rsid w:val="00697222"/>
    <w:rsid w:val="006973CC"/>
    <w:rsid w:val="006974AF"/>
    <w:rsid w:val="00697709"/>
    <w:rsid w:val="006977B8"/>
    <w:rsid w:val="00697869"/>
    <w:rsid w:val="0069796F"/>
    <w:rsid w:val="00697AA6"/>
    <w:rsid w:val="00697B6F"/>
    <w:rsid w:val="00697DD9"/>
    <w:rsid w:val="00697E23"/>
    <w:rsid w:val="00697F27"/>
    <w:rsid w:val="00697F9B"/>
    <w:rsid w:val="006A0079"/>
    <w:rsid w:val="006A009C"/>
    <w:rsid w:val="006A00AF"/>
    <w:rsid w:val="006A0195"/>
    <w:rsid w:val="006A01F6"/>
    <w:rsid w:val="006A02E3"/>
    <w:rsid w:val="006A02F7"/>
    <w:rsid w:val="006A037E"/>
    <w:rsid w:val="006A039A"/>
    <w:rsid w:val="006A03B2"/>
    <w:rsid w:val="006A0498"/>
    <w:rsid w:val="006A0600"/>
    <w:rsid w:val="006A065B"/>
    <w:rsid w:val="006A06AA"/>
    <w:rsid w:val="006A06DF"/>
    <w:rsid w:val="006A0715"/>
    <w:rsid w:val="006A0827"/>
    <w:rsid w:val="006A0835"/>
    <w:rsid w:val="006A08FD"/>
    <w:rsid w:val="006A0951"/>
    <w:rsid w:val="006A0A13"/>
    <w:rsid w:val="006A0BA4"/>
    <w:rsid w:val="006A0CCA"/>
    <w:rsid w:val="006A0CD3"/>
    <w:rsid w:val="006A0D14"/>
    <w:rsid w:val="006A0D37"/>
    <w:rsid w:val="006A0D73"/>
    <w:rsid w:val="006A0DB6"/>
    <w:rsid w:val="006A0E9C"/>
    <w:rsid w:val="006A0ED8"/>
    <w:rsid w:val="006A0FAD"/>
    <w:rsid w:val="006A1028"/>
    <w:rsid w:val="006A1262"/>
    <w:rsid w:val="006A12C2"/>
    <w:rsid w:val="006A12C5"/>
    <w:rsid w:val="006A12D9"/>
    <w:rsid w:val="006A1389"/>
    <w:rsid w:val="006A1395"/>
    <w:rsid w:val="006A14F3"/>
    <w:rsid w:val="006A1575"/>
    <w:rsid w:val="006A15D5"/>
    <w:rsid w:val="006A1624"/>
    <w:rsid w:val="006A1707"/>
    <w:rsid w:val="006A1761"/>
    <w:rsid w:val="006A1768"/>
    <w:rsid w:val="006A1815"/>
    <w:rsid w:val="006A1896"/>
    <w:rsid w:val="006A195F"/>
    <w:rsid w:val="006A1991"/>
    <w:rsid w:val="006A1ADF"/>
    <w:rsid w:val="006A1C0F"/>
    <w:rsid w:val="006A1C70"/>
    <w:rsid w:val="006A1CA7"/>
    <w:rsid w:val="006A1CCA"/>
    <w:rsid w:val="006A1E23"/>
    <w:rsid w:val="006A1EE8"/>
    <w:rsid w:val="006A1F0A"/>
    <w:rsid w:val="006A2023"/>
    <w:rsid w:val="006A2097"/>
    <w:rsid w:val="006A209E"/>
    <w:rsid w:val="006A20CD"/>
    <w:rsid w:val="006A220A"/>
    <w:rsid w:val="006A2390"/>
    <w:rsid w:val="006A23A2"/>
    <w:rsid w:val="006A23F9"/>
    <w:rsid w:val="006A2514"/>
    <w:rsid w:val="006A2570"/>
    <w:rsid w:val="006A2735"/>
    <w:rsid w:val="006A2740"/>
    <w:rsid w:val="006A283B"/>
    <w:rsid w:val="006A28C3"/>
    <w:rsid w:val="006A2A4E"/>
    <w:rsid w:val="006A2AC8"/>
    <w:rsid w:val="006A2BB9"/>
    <w:rsid w:val="006A2D53"/>
    <w:rsid w:val="006A2DD1"/>
    <w:rsid w:val="006A2F46"/>
    <w:rsid w:val="006A2F7F"/>
    <w:rsid w:val="006A3187"/>
    <w:rsid w:val="006A3351"/>
    <w:rsid w:val="006A3375"/>
    <w:rsid w:val="006A35A0"/>
    <w:rsid w:val="006A369F"/>
    <w:rsid w:val="006A381F"/>
    <w:rsid w:val="006A3848"/>
    <w:rsid w:val="006A392B"/>
    <w:rsid w:val="006A3BB5"/>
    <w:rsid w:val="006A3C19"/>
    <w:rsid w:val="006A3D09"/>
    <w:rsid w:val="006A3D3C"/>
    <w:rsid w:val="006A3DC5"/>
    <w:rsid w:val="006A3E52"/>
    <w:rsid w:val="006A4041"/>
    <w:rsid w:val="006A419B"/>
    <w:rsid w:val="006A4256"/>
    <w:rsid w:val="006A4374"/>
    <w:rsid w:val="006A43D0"/>
    <w:rsid w:val="006A43D4"/>
    <w:rsid w:val="006A4408"/>
    <w:rsid w:val="006A4706"/>
    <w:rsid w:val="006A4720"/>
    <w:rsid w:val="006A4740"/>
    <w:rsid w:val="006A4847"/>
    <w:rsid w:val="006A48DA"/>
    <w:rsid w:val="006A4980"/>
    <w:rsid w:val="006A49D4"/>
    <w:rsid w:val="006A49D7"/>
    <w:rsid w:val="006A49FC"/>
    <w:rsid w:val="006A4AA1"/>
    <w:rsid w:val="006A4AA5"/>
    <w:rsid w:val="006A4AC1"/>
    <w:rsid w:val="006A4ACE"/>
    <w:rsid w:val="006A4BCA"/>
    <w:rsid w:val="006A4D37"/>
    <w:rsid w:val="006A4D40"/>
    <w:rsid w:val="006A4DF9"/>
    <w:rsid w:val="006A4EA6"/>
    <w:rsid w:val="006A4F82"/>
    <w:rsid w:val="006A5092"/>
    <w:rsid w:val="006A50B5"/>
    <w:rsid w:val="006A50DB"/>
    <w:rsid w:val="006A5106"/>
    <w:rsid w:val="006A51B6"/>
    <w:rsid w:val="006A524D"/>
    <w:rsid w:val="006A5263"/>
    <w:rsid w:val="006A5274"/>
    <w:rsid w:val="006A528C"/>
    <w:rsid w:val="006A52BF"/>
    <w:rsid w:val="006A5419"/>
    <w:rsid w:val="006A542D"/>
    <w:rsid w:val="006A56E0"/>
    <w:rsid w:val="006A5709"/>
    <w:rsid w:val="006A5710"/>
    <w:rsid w:val="006A573F"/>
    <w:rsid w:val="006A5772"/>
    <w:rsid w:val="006A5840"/>
    <w:rsid w:val="006A5890"/>
    <w:rsid w:val="006A58A7"/>
    <w:rsid w:val="006A58F9"/>
    <w:rsid w:val="006A597B"/>
    <w:rsid w:val="006A5A14"/>
    <w:rsid w:val="006A5A66"/>
    <w:rsid w:val="006A5AE2"/>
    <w:rsid w:val="006A5B35"/>
    <w:rsid w:val="006A5B59"/>
    <w:rsid w:val="006A5B8B"/>
    <w:rsid w:val="006A5C31"/>
    <w:rsid w:val="006A5CBE"/>
    <w:rsid w:val="006A5D10"/>
    <w:rsid w:val="006A5DFC"/>
    <w:rsid w:val="006A5E7D"/>
    <w:rsid w:val="006A5EDD"/>
    <w:rsid w:val="006A5F16"/>
    <w:rsid w:val="006A6053"/>
    <w:rsid w:val="006A60C7"/>
    <w:rsid w:val="006A6104"/>
    <w:rsid w:val="006A6106"/>
    <w:rsid w:val="006A61F2"/>
    <w:rsid w:val="006A6212"/>
    <w:rsid w:val="006A62DE"/>
    <w:rsid w:val="006A62E3"/>
    <w:rsid w:val="006A63AA"/>
    <w:rsid w:val="006A641C"/>
    <w:rsid w:val="006A643E"/>
    <w:rsid w:val="006A64E0"/>
    <w:rsid w:val="006A66F5"/>
    <w:rsid w:val="006A686D"/>
    <w:rsid w:val="006A6915"/>
    <w:rsid w:val="006A6A9C"/>
    <w:rsid w:val="006A6BCD"/>
    <w:rsid w:val="006A6DE3"/>
    <w:rsid w:val="006A6E21"/>
    <w:rsid w:val="006A6E52"/>
    <w:rsid w:val="006A6F59"/>
    <w:rsid w:val="006A70BB"/>
    <w:rsid w:val="006A7175"/>
    <w:rsid w:val="006A7184"/>
    <w:rsid w:val="006A71DF"/>
    <w:rsid w:val="006A7211"/>
    <w:rsid w:val="006A7365"/>
    <w:rsid w:val="006A73D2"/>
    <w:rsid w:val="006A7511"/>
    <w:rsid w:val="006A755F"/>
    <w:rsid w:val="006A78BD"/>
    <w:rsid w:val="006A78D7"/>
    <w:rsid w:val="006A7C23"/>
    <w:rsid w:val="006A7CB6"/>
    <w:rsid w:val="006A7FF0"/>
    <w:rsid w:val="006B04FB"/>
    <w:rsid w:val="006B05C9"/>
    <w:rsid w:val="006B0608"/>
    <w:rsid w:val="006B060F"/>
    <w:rsid w:val="006B06C7"/>
    <w:rsid w:val="006B085B"/>
    <w:rsid w:val="006B0AC2"/>
    <w:rsid w:val="006B0BCB"/>
    <w:rsid w:val="006B0BE8"/>
    <w:rsid w:val="006B0CB8"/>
    <w:rsid w:val="006B0CC8"/>
    <w:rsid w:val="006B0D36"/>
    <w:rsid w:val="006B0DD7"/>
    <w:rsid w:val="006B0E17"/>
    <w:rsid w:val="006B0E24"/>
    <w:rsid w:val="006B0E37"/>
    <w:rsid w:val="006B0E4D"/>
    <w:rsid w:val="006B1271"/>
    <w:rsid w:val="006B12E3"/>
    <w:rsid w:val="006B13B2"/>
    <w:rsid w:val="006B13F5"/>
    <w:rsid w:val="006B15DF"/>
    <w:rsid w:val="006B15FD"/>
    <w:rsid w:val="006B1668"/>
    <w:rsid w:val="006B16B6"/>
    <w:rsid w:val="006B16BA"/>
    <w:rsid w:val="006B17E0"/>
    <w:rsid w:val="006B196C"/>
    <w:rsid w:val="006B1976"/>
    <w:rsid w:val="006B1B09"/>
    <w:rsid w:val="006B1B8E"/>
    <w:rsid w:val="006B1C6F"/>
    <w:rsid w:val="006B1D11"/>
    <w:rsid w:val="006B1EBC"/>
    <w:rsid w:val="006B21B2"/>
    <w:rsid w:val="006B21C7"/>
    <w:rsid w:val="006B2348"/>
    <w:rsid w:val="006B25DB"/>
    <w:rsid w:val="006B2645"/>
    <w:rsid w:val="006B2855"/>
    <w:rsid w:val="006B2911"/>
    <w:rsid w:val="006B2B38"/>
    <w:rsid w:val="006B2BAD"/>
    <w:rsid w:val="006B2BAF"/>
    <w:rsid w:val="006B2C06"/>
    <w:rsid w:val="006B2CEA"/>
    <w:rsid w:val="006B304E"/>
    <w:rsid w:val="006B30B3"/>
    <w:rsid w:val="006B30E5"/>
    <w:rsid w:val="006B3194"/>
    <w:rsid w:val="006B327D"/>
    <w:rsid w:val="006B342C"/>
    <w:rsid w:val="006B34CB"/>
    <w:rsid w:val="006B3972"/>
    <w:rsid w:val="006B399D"/>
    <w:rsid w:val="006B3ADE"/>
    <w:rsid w:val="006B3AFD"/>
    <w:rsid w:val="006B3B1F"/>
    <w:rsid w:val="006B3C02"/>
    <w:rsid w:val="006B3CB7"/>
    <w:rsid w:val="006B3D47"/>
    <w:rsid w:val="006B3E86"/>
    <w:rsid w:val="006B40A0"/>
    <w:rsid w:val="006B415F"/>
    <w:rsid w:val="006B424A"/>
    <w:rsid w:val="006B42CC"/>
    <w:rsid w:val="006B433D"/>
    <w:rsid w:val="006B4354"/>
    <w:rsid w:val="006B43D4"/>
    <w:rsid w:val="006B4422"/>
    <w:rsid w:val="006B444A"/>
    <w:rsid w:val="006B4485"/>
    <w:rsid w:val="006B4489"/>
    <w:rsid w:val="006B44AA"/>
    <w:rsid w:val="006B44DE"/>
    <w:rsid w:val="006B4514"/>
    <w:rsid w:val="006B4674"/>
    <w:rsid w:val="006B485D"/>
    <w:rsid w:val="006B48A6"/>
    <w:rsid w:val="006B4A87"/>
    <w:rsid w:val="006B4AF1"/>
    <w:rsid w:val="006B4B44"/>
    <w:rsid w:val="006B4BD8"/>
    <w:rsid w:val="006B4BE4"/>
    <w:rsid w:val="006B4C3E"/>
    <w:rsid w:val="006B4DA8"/>
    <w:rsid w:val="006B4DC8"/>
    <w:rsid w:val="006B4DCC"/>
    <w:rsid w:val="006B4F60"/>
    <w:rsid w:val="006B4F71"/>
    <w:rsid w:val="006B5015"/>
    <w:rsid w:val="006B50A0"/>
    <w:rsid w:val="006B50DC"/>
    <w:rsid w:val="006B5133"/>
    <w:rsid w:val="006B5212"/>
    <w:rsid w:val="006B526B"/>
    <w:rsid w:val="006B532C"/>
    <w:rsid w:val="006B5376"/>
    <w:rsid w:val="006B5421"/>
    <w:rsid w:val="006B5503"/>
    <w:rsid w:val="006B56EA"/>
    <w:rsid w:val="006B5817"/>
    <w:rsid w:val="006B5855"/>
    <w:rsid w:val="006B5A03"/>
    <w:rsid w:val="006B5BC7"/>
    <w:rsid w:val="006B5BF8"/>
    <w:rsid w:val="006B5C22"/>
    <w:rsid w:val="006B5C95"/>
    <w:rsid w:val="006B5CEB"/>
    <w:rsid w:val="006B5CFA"/>
    <w:rsid w:val="006B5D84"/>
    <w:rsid w:val="006B5DFA"/>
    <w:rsid w:val="006B5EDF"/>
    <w:rsid w:val="006B60D9"/>
    <w:rsid w:val="006B6272"/>
    <w:rsid w:val="006B6278"/>
    <w:rsid w:val="006B629B"/>
    <w:rsid w:val="006B630E"/>
    <w:rsid w:val="006B6365"/>
    <w:rsid w:val="006B63B6"/>
    <w:rsid w:val="006B6564"/>
    <w:rsid w:val="006B6686"/>
    <w:rsid w:val="006B67B7"/>
    <w:rsid w:val="006B69A0"/>
    <w:rsid w:val="006B6A94"/>
    <w:rsid w:val="006B6BAA"/>
    <w:rsid w:val="006B6BC0"/>
    <w:rsid w:val="006B6D8D"/>
    <w:rsid w:val="006B6F3D"/>
    <w:rsid w:val="006B7361"/>
    <w:rsid w:val="006B73CF"/>
    <w:rsid w:val="006B7670"/>
    <w:rsid w:val="006B78A2"/>
    <w:rsid w:val="006B7985"/>
    <w:rsid w:val="006B7B33"/>
    <w:rsid w:val="006B7CF5"/>
    <w:rsid w:val="006B7D31"/>
    <w:rsid w:val="006B7DA5"/>
    <w:rsid w:val="006B7DF9"/>
    <w:rsid w:val="006B7E8B"/>
    <w:rsid w:val="006C001D"/>
    <w:rsid w:val="006C0032"/>
    <w:rsid w:val="006C00D5"/>
    <w:rsid w:val="006C0231"/>
    <w:rsid w:val="006C02C3"/>
    <w:rsid w:val="006C02D4"/>
    <w:rsid w:val="006C03EB"/>
    <w:rsid w:val="006C0456"/>
    <w:rsid w:val="006C053B"/>
    <w:rsid w:val="006C071E"/>
    <w:rsid w:val="006C0B8B"/>
    <w:rsid w:val="006C0CE4"/>
    <w:rsid w:val="006C0D8F"/>
    <w:rsid w:val="006C0DDC"/>
    <w:rsid w:val="006C10EC"/>
    <w:rsid w:val="006C1120"/>
    <w:rsid w:val="006C113D"/>
    <w:rsid w:val="006C11E2"/>
    <w:rsid w:val="006C12F4"/>
    <w:rsid w:val="006C13F4"/>
    <w:rsid w:val="006C156A"/>
    <w:rsid w:val="006C1638"/>
    <w:rsid w:val="006C169D"/>
    <w:rsid w:val="006C171F"/>
    <w:rsid w:val="006C1A55"/>
    <w:rsid w:val="006C1AC8"/>
    <w:rsid w:val="006C1AC9"/>
    <w:rsid w:val="006C1BC9"/>
    <w:rsid w:val="006C20E3"/>
    <w:rsid w:val="006C2142"/>
    <w:rsid w:val="006C21BD"/>
    <w:rsid w:val="006C23C9"/>
    <w:rsid w:val="006C245D"/>
    <w:rsid w:val="006C25EB"/>
    <w:rsid w:val="006C25F3"/>
    <w:rsid w:val="006C2676"/>
    <w:rsid w:val="006C2748"/>
    <w:rsid w:val="006C2836"/>
    <w:rsid w:val="006C2879"/>
    <w:rsid w:val="006C297D"/>
    <w:rsid w:val="006C29BD"/>
    <w:rsid w:val="006C2A2C"/>
    <w:rsid w:val="006C2A64"/>
    <w:rsid w:val="006C2C59"/>
    <w:rsid w:val="006C2CFA"/>
    <w:rsid w:val="006C2EBC"/>
    <w:rsid w:val="006C2F8B"/>
    <w:rsid w:val="006C3144"/>
    <w:rsid w:val="006C317C"/>
    <w:rsid w:val="006C31D2"/>
    <w:rsid w:val="006C3206"/>
    <w:rsid w:val="006C3312"/>
    <w:rsid w:val="006C34C9"/>
    <w:rsid w:val="006C3513"/>
    <w:rsid w:val="006C35DA"/>
    <w:rsid w:val="006C363A"/>
    <w:rsid w:val="006C36BC"/>
    <w:rsid w:val="006C36E9"/>
    <w:rsid w:val="006C3763"/>
    <w:rsid w:val="006C390F"/>
    <w:rsid w:val="006C3A02"/>
    <w:rsid w:val="006C3A6A"/>
    <w:rsid w:val="006C3B06"/>
    <w:rsid w:val="006C3C52"/>
    <w:rsid w:val="006C3D71"/>
    <w:rsid w:val="006C3D7E"/>
    <w:rsid w:val="006C3F8D"/>
    <w:rsid w:val="006C3F9B"/>
    <w:rsid w:val="006C406B"/>
    <w:rsid w:val="006C413B"/>
    <w:rsid w:val="006C43FD"/>
    <w:rsid w:val="006C449E"/>
    <w:rsid w:val="006C45DE"/>
    <w:rsid w:val="006C4625"/>
    <w:rsid w:val="006C466C"/>
    <w:rsid w:val="006C47B0"/>
    <w:rsid w:val="006C47D7"/>
    <w:rsid w:val="006C48AB"/>
    <w:rsid w:val="006C48E4"/>
    <w:rsid w:val="006C49C1"/>
    <w:rsid w:val="006C4A8D"/>
    <w:rsid w:val="006C4BA6"/>
    <w:rsid w:val="006C4EF7"/>
    <w:rsid w:val="006C4EFC"/>
    <w:rsid w:val="006C4FC5"/>
    <w:rsid w:val="006C501D"/>
    <w:rsid w:val="006C5086"/>
    <w:rsid w:val="006C5175"/>
    <w:rsid w:val="006C5464"/>
    <w:rsid w:val="006C55D1"/>
    <w:rsid w:val="006C563A"/>
    <w:rsid w:val="006C57FF"/>
    <w:rsid w:val="006C5812"/>
    <w:rsid w:val="006C581E"/>
    <w:rsid w:val="006C5840"/>
    <w:rsid w:val="006C593F"/>
    <w:rsid w:val="006C598E"/>
    <w:rsid w:val="006C59B7"/>
    <w:rsid w:val="006C5AA8"/>
    <w:rsid w:val="006C5BCD"/>
    <w:rsid w:val="006C5CA9"/>
    <w:rsid w:val="006C5CC1"/>
    <w:rsid w:val="006C5DB4"/>
    <w:rsid w:val="006C5ECC"/>
    <w:rsid w:val="006C5EF4"/>
    <w:rsid w:val="006C5F2A"/>
    <w:rsid w:val="006C6011"/>
    <w:rsid w:val="006C608C"/>
    <w:rsid w:val="006C6610"/>
    <w:rsid w:val="006C661C"/>
    <w:rsid w:val="006C684E"/>
    <w:rsid w:val="006C6A81"/>
    <w:rsid w:val="006C6D0A"/>
    <w:rsid w:val="006C6D17"/>
    <w:rsid w:val="006C6D60"/>
    <w:rsid w:val="006C6D84"/>
    <w:rsid w:val="006C6DE7"/>
    <w:rsid w:val="006C6EB6"/>
    <w:rsid w:val="006C6F16"/>
    <w:rsid w:val="006C6FF4"/>
    <w:rsid w:val="006C707B"/>
    <w:rsid w:val="006C7151"/>
    <w:rsid w:val="006C71AA"/>
    <w:rsid w:val="006C71CB"/>
    <w:rsid w:val="006C7325"/>
    <w:rsid w:val="006C742F"/>
    <w:rsid w:val="006C7507"/>
    <w:rsid w:val="006C75D2"/>
    <w:rsid w:val="006C7602"/>
    <w:rsid w:val="006C7844"/>
    <w:rsid w:val="006C7874"/>
    <w:rsid w:val="006C7884"/>
    <w:rsid w:val="006C78AD"/>
    <w:rsid w:val="006C78C5"/>
    <w:rsid w:val="006C7A25"/>
    <w:rsid w:val="006C7A8A"/>
    <w:rsid w:val="006C7BDD"/>
    <w:rsid w:val="006C7C32"/>
    <w:rsid w:val="006C7DE3"/>
    <w:rsid w:val="006C7E30"/>
    <w:rsid w:val="006C7EC7"/>
    <w:rsid w:val="006C7F09"/>
    <w:rsid w:val="006D0015"/>
    <w:rsid w:val="006D012A"/>
    <w:rsid w:val="006D013D"/>
    <w:rsid w:val="006D01DE"/>
    <w:rsid w:val="006D030E"/>
    <w:rsid w:val="006D03B7"/>
    <w:rsid w:val="006D05EB"/>
    <w:rsid w:val="006D07A6"/>
    <w:rsid w:val="006D0808"/>
    <w:rsid w:val="006D0816"/>
    <w:rsid w:val="006D083B"/>
    <w:rsid w:val="006D0845"/>
    <w:rsid w:val="006D0AA8"/>
    <w:rsid w:val="006D0AF9"/>
    <w:rsid w:val="006D0B03"/>
    <w:rsid w:val="006D0C1C"/>
    <w:rsid w:val="006D0D6B"/>
    <w:rsid w:val="006D0F21"/>
    <w:rsid w:val="006D106A"/>
    <w:rsid w:val="006D1090"/>
    <w:rsid w:val="006D10E6"/>
    <w:rsid w:val="006D10FD"/>
    <w:rsid w:val="006D1112"/>
    <w:rsid w:val="006D1146"/>
    <w:rsid w:val="006D1150"/>
    <w:rsid w:val="006D11B3"/>
    <w:rsid w:val="006D11CA"/>
    <w:rsid w:val="006D128A"/>
    <w:rsid w:val="006D147C"/>
    <w:rsid w:val="006D155B"/>
    <w:rsid w:val="006D1566"/>
    <w:rsid w:val="006D1703"/>
    <w:rsid w:val="006D17EE"/>
    <w:rsid w:val="006D1A0A"/>
    <w:rsid w:val="006D1AE4"/>
    <w:rsid w:val="006D1B39"/>
    <w:rsid w:val="006D1B64"/>
    <w:rsid w:val="006D1C0C"/>
    <w:rsid w:val="006D1E50"/>
    <w:rsid w:val="006D1ECE"/>
    <w:rsid w:val="006D1F49"/>
    <w:rsid w:val="006D1F58"/>
    <w:rsid w:val="006D2146"/>
    <w:rsid w:val="006D2262"/>
    <w:rsid w:val="006D2274"/>
    <w:rsid w:val="006D230D"/>
    <w:rsid w:val="006D2350"/>
    <w:rsid w:val="006D23CD"/>
    <w:rsid w:val="006D2435"/>
    <w:rsid w:val="006D24C6"/>
    <w:rsid w:val="006D25AE"/>
    <w:rsid w:val="006D25DB"/>
    <w:rsid w:val="006D2689"/>
    <w:rsid w:val="006D26AE"/>
    <w:rsid w:val="006D27F4"/>
    <w:rsid w:val="006D2868"/>
    <w:rsid w:val="006D2999"/>
    <w:rsid w:val="006D29E4"/>
    <w:rsid w:val="006D2A10"/>
    <w:rsid w:val="006D2B16"/>
    <w:rsid w:val="006D2B98"/>
    <w:rsid w:val="006D2BA1"/>
    <w:rsid w:val="006D2BB9"/>
    <w:rsid w:val="006D2C89"/>
    <w:rsid w:val="006D2DD5"/>
    <w:rsid w:val="006D2E3D"/>
    <w:rsid w:val="006D2F70"/>
    <w:rsid w:val="006D30CA"/>
    <w:rsid w:val="006D3144"/>
    <w:rsid w:val="006D3170"/>
    <w:rsid w:val="006D31E5"/>
    <w:rsid w:val="006D31EE"/>
    <w:rsid w:val="006D32E2"/>
    <w:rsid w:val="006D33E9"/>
    <w:rsid w:val="006D3412"/>
    <w:rsid w:val="006D3416"/>
    <w:rsid w:val="006D3458"/>
    <w:rsid w:val="006D351F"/>
    <w:rsid w:val="006D354E"/>
    <w:rsid w:val="006D3559"/>
    <w:rsid w:val="006D375B"/>
    <w:rsid w:val="006D3824"/>
    <w:rsid w:val="006D38AE"/>
    <w:rsid w:val="006D39A6"/>
    <w:rsid w:val="006D3A4B"/>
    <w:rsid w:val="006D3A55"/>
    <w:rsid w:val="006D3A89"/>
    <w:rsid w:val="006D3D67"/>
    <w:rsid w:val="006D3DB9"/>
    <w:rsid w:val="006D3EB3"/>
    <w:rsid w:val="006D3EDD"/>
    <w:rsid w:val="006D3F9C"/>
    <w:rsid w:val="006D41C7"/>
    <w:rsid w:val="006D4343"/>
    <w:rsid w:val="006D4471"/>
    <w:rsid w:val="006D4492"/>
    <w:rsid w:val="006D48B6"/>
    <w:rsid w:val="006D4A64"/>
    <w:rsid w:val="006D4ADE"/>
    <w:rsid w:val="006D4B1F"/>
    <w:rsid w:val="006D4D28"/>
    <w:rsid w:val="006D4DD5"/>
    <w:rsid w:val="006D4E07"/>
    <w:rsid w:val="006D4FFC"/>
    <w:rsid w:val="006D50B7"/>
    <w:rsid w:val="006D5191"/>
    <w:rsid w:val="006D5287"/>
    <w:rsid w:val="006D551E"/>
    <w:rsid w:val="006D5524"/>
    <w:rsid w:val="006D558F"/>
    <w:rsid w:val="006D55AF"/>
    <w:rsid w:val="006D56E2"/>
    <w:rsid w:val="006D581A"/>
    <w:rsid w:val="006D583C"/>
    <w:rsid w:val="006D59E8"/>
    <w:rsid w:val="006D5B79"/>
    <w:rsid w:val="006D5C6E"/>
    <w:rsid w:val="006D5CBD"/>
    <w:rsid w:val="006D5E84"/>
    <w:rsid w:val="006D5EC1"/>
    <w:rsid w:val="006D610F"/>
    <w:rsid w:val="006D623F"/>
    <w:rsid w:val="006D62AF"/>
    <w:rsid w:val="006D631F"/>
    <w:rsid w:val="006D637E"/>
    <w:rsid w:val="006D641B"/>
    <w:rsid w:val="006D65AA"/>
    <w:rsid w:val="006D65B8"/>
    <w:rsid w:val="006D6609"/>
    <w:rsid w:val="006D6731"/>
    <w:rsid w:val="006D67F6"/>
    <w:rsid w:val="006D68A5"/>
    <w:rsid w:val="006D69DC"/>
    <w:rsid w:val="006D69DF"/>
    <w:rsid w:val="006D6AED"/>
    <w:rsid w:val="006D6AF6"/>
    <w:rsid w:val="006D6C42"/>
    <w:rsid w:val="006D6C4E"/>
    <w:rsid w:val="006D6C8E"/>
    <w:rsid w:val="006D6D38"/>
    <w:rsid w:val="006D6DE7"/>
    <w:rsid w:val="006D6EEA"/>
    <w:rsid w:val="006D6F25"/>
    <w:rsid w:val="006D7017"/>
    <w:rsid w:val="006D70F8"/>
    <w:rsid w:val="006D71DC"/>
    <w:rsid w:val="006D72A2"/>
    <w:rsid w:val="006D7434"/>
    <w:rsid w:val="006D7551"/>
    <w:rsid w:val="006D75FB"/>
    <w:rsid w:val="006D7701"/>
    <w:rsid w:val="006D7813"/>
    <w:rsid w:val="006D7830"/>
    <w:rsid w:val="006D79B5"/>
    <w:rsid w:val="006D7A19"/>
    <w:rsid w:val="006D7A61"/>
    <w:rsid w:val="006D7CEA"/>
    <w:rsid w:val="006D7ECF"/>
    <w:rsid w:val="006D7F57"/>
    <w:rsid w:val="006E0273"/>
    <w:rsid w:val="006E0377"/>
    <w:rsid w:val="006E0686"/>
    <w:rsid w:val="006E0816"/>
    <w:rsid w:val="006E084C"/>
    <w:rsid w:val="006E0A9F"/>
    <w:rsid w:val="006E0B2A"/>
    <w:rsid w:val="006E0BCF"/>
    <w:rsid w:val="006E0C72"/>
    <w:rsid w:val="006E0C95"/>
    <w:rsid w:val="006E0CEE"/>
    <w:rsid w:val="006E0D5F"/>
    <w:rsid w:val="006E0D9E"/>
    <w:rsid w:val="006E0DB5"/>
    <w:rsid w:val="006E0DFE"/>
    <w:rsid w:val="006E0F53"/>
    <w:rsid w:val="006E1061"/>
    <w:rsid w:val="006E10CA"/>
    <w:rsid w:val="006E1260"/>
    <w:rsid w:val="006E12F6"/>
    <w:rsid w:val="006E13C2"/>
    <w:rsid w:val="006E13C4"/>
    <w:rsid w:val="006E14C9"/>
    <w:rsid w:val="006E1694"/>
    <w:rsid w:val="006E16CE"/>
    <w:rsid w:val="006E18A7"/>
    <w:rsid w:val="006E18AC"/>
    <w:rsid w:val="006E18DC"/>
    <w:rsid w:val="006E19C8"/>
    <w:rsid w:val="006E1B96"/>
    <w:rsid w:val="006E1BC5"/>
    <w:rsid w:val="006E1FBF"/>
    <w:rsid w:val="006E2107"/>
    <w:rsid w:val="006E21B2"/>
    <w:rsid w:val="006E222F"/>
    <w:rsid w:val="006E2240"/>
    <w:rsid w:val="006E22DF"/>
    <w:rsid w:val="006E23DD"/>
    <w:rsid w:val="006E23F9"/>
    <w:rsid w:val="006E244C"/>
    <w:rsid w:val="006E244E"/>
    <w:rsid w:val="006E246E"/>
    <w:rsid w:val="006E25C0"/>
    <w:rsid w:val="006E2776"/>
    <w:rsid w:val="006E27E4"/>
    <w:rsid w:val="006E27E7"/>
    <w:rsid w:val="006E2820"/>
    <w:rsid w:val="006E2822"/>
    <w:rsid w:val="006E282D"/>
    <w:rsid w:val="006E296C"/>
    <w:rsid w:val="006E2B23"/>
    <w:rsid w:val="006E2C2B"/>
    <w:rsid w:val="006E2CBF"/>
    <w:rsid w:val="006E2E2B"/>
    <w:rsid w:val="006E2E7D"/>
    <w:rsid w:val="006E2E83"/>
    <w:rsid w:val="006E2F13"/>
    <w:rsid w:val="006E2F3F"/>
    <w:rsid w:val="006E2FF8"/>
    <w:rsid w:val="006E311D"/>
    <w:rsid w:val="006E31AE"/>
    <w:rsid w:val="006E31B8"/>
    <w:rsid w:val="006E31C2"/>
    <w:rsid w:val="006E3208"/>
    <w:rsid w:val="006E326E"/>
    <w:rsid w:val="006E34F0"/>
    <w:rsid w:val="006E3510"/>
    <w:rsid w:val="006E35CE"/>
    <w:rsid w:val="006E360A"/>
    <w:rsid w:val="006E380E"/>
    <w:rsid w:val="006E3869"/>
    <w:rsid w:val="006E389A"/>
    <w:rsid w:val="006E396F"/>
    <w:rsid w:val="006E3BDB"/>
    <w:rsid w:val="006E3C16"/>
    <w:rsid w:val="006E3C25"/>
    <w:rsid w:val="006E3C30"/>
    <w:rsid w:val="006E3C48"/>
    <w:rsid w:val="006E3EF7"/>
    <w:rsid w:val="006E407E"/>
    <w:rsid w:val="006E40EF"/>
    <w:rsid w:val="006E40FF"/>
    <w:rsid w:val="006E416B"/>
    <w:rsid w:val="006E431F"/>
    <w:rsid w:val="006E43A2"/>
    <w:rsid w:val="006E43DA"/>
    <w:rsid w:val="006E43EC"/>
    <w:rsid w:val="006E43FF"/>
    <w:rsid w:val="006E44C2"/>
    <w:rsid w:val="006E46F2"/>
    <w:rsid w:val="006E481E"/>
    <w:rsid w:val="006E4957"/>
    <w:rsid w:val="006E4B33"/>
    <w:rsid w:val="006E4B96"/>
    <w:rsid w:val="006E4C35"/>
    <w:rsid w:val="006E4C5C"/>
    <w:rsid w:val="006E4EAA"/>
    <w:rsid w:val="006E504B"/>
    <w:rsid w:val="006E506A"/>
    <w:rsid w:val="006E5160"/>
    <w:rsid w:val="006E5377"/>
    <w:rsid w:val="006E53F9"/>
    <w:rsid w:val="006E548B"/>
    <w:rsid w:val="006E5497"/>
    <w:rsid w:val="006E57F2"/>
    <w:rsid w:val="006E582B"/>
    <w:rsid w:val="006E5887"/>
    <w:rsid w:val="006E5AF0"/>
    <w:rsid w:val="006E5BC0"/>
    <w:rsid w:val="006E5D1E"/>
    <w:rsid w:val="006E5EFB"/>
    <w:rsid w:val="006E5F73"/>
    <w:rsid w:val="006E60BB"/>
    <w:rsid w:val="006E625B"/>
    <w:rsid w:val="006E636B"/>
    <w:rsid w:val="006E63DE"/>
    <w:rsid w:val="006E6701"/>
    <w:rsid w:val="006E670B"/>
    <w:rsid w:val="006E678F"/>
    <w:rsid w:val="006E69D5"/>
    <w:rsid w:val="006E6BF1"/>
    <w:rsid w:val="006E6E02"/>
    <w:rsid w:val="006E6E87"/>
    <w:rsid w:val="006E6F00"/>
    <w:rsid w:val="006E6FC0"/>
    <w:rsid w:val="006E70FD"/>
    <w:rsid w:val="006E7439"/>
    <w:rsid w:val="006E74A5"/>
    <w:rsid w:val="006E7656"/>
    <w:rsid w:val="006E7726"/>
    <w:rsid w:val="006E77D3"/>
    <w:rsid w:val="006E7901"/>
    <w:rsid w:val="006E7977"/>
    <w:rsid w:val="006E7AAE"/>
    <w:rsid w:val="006E7AC0"/>
    <w:rsid w:val="006E7AF6"/>
    <w:rsid w:val="006E7C51"/>
    <w:rsid w:val="006E7CC3"/>
    <w:rsid w:val="006E7EBF"/>
    <w:rsid w:val="006E7F06"/>
    <w:rsid w:val="006F0200"/>
    <w:rsid w:val="006F0305"/>
    <w:rsid w:val="006F0308"/>
    <w:rsid w:val="006F0412"/>
    <w:rsid w:val="006F0564"/>
    <w:rsid w:val="006F056A"/>
    <w:rsid w:val="006F05CA"/>
    <w:rsid w:val="006F062B"/>
    <w:rsid w:val="006F06D5"/>
    <w:rsid w:val="006F071B"/>
    <w:rsid w:val="006F0789"/>
    <w:rsid w:val="006F0974"/>
    <w:rsid w:val="006F09C5"/>
    <w:rsid w:val="006F0CFA"/>
    <w:rsid w:val="006F0EBD"/>
    <w:rsid w:val="006F0EF2"/>
    <w:rsid w:val="006F0FB4"/>
    <w:rsid w:val="006F10D2"/>
    <w:rsid w:val="006F114C"/>
    <w:rsid w:val="006F1293"/>
    <w:rsid w:val="006F1313"/>
    <w:rsid w:val="006F137A"/>
    <w:rsid w:val="006F137E"/>
    <w:rsid w:val="006F149C"/>
    <w:rsid w:val="006F14BA"/>
    <w:rsid w:val="006F150A"/>
    <w:rsid w:val="006F150E"/>
    <w:rsid w:val="006F165D"/>
    <w:rsid w:val="006F16C9"/>
    <w:rsid w:val="006F1703"/>
    <w:rsid w:val="006F1766"/>
    <w:rsid w:val="006F1952"/>
    <w:rsid w:val="006F1ACF"/>
    <w:rsid w:val="006F1AF2"/>
    <w:rsid w:val="006F1B3A"/>
    <w:rsid w:val="006F1B7E"/>
    <w:rsid w:val="006F1FA8"/>
    <w:rsid w:val="006F1FDF"/>
    <w:rsid w:val="006F21FF"/>
    <w:rsid w:val="006F228B"/>
    <w:rsid w:val="006F2367"/>
    <w:rsid w:val="006F2487"/>
    <w:rsid w:val="006F24E8"/>
    <w:rsid w:val="006F25BF"/>
    <w:rsid w:val="006F25FF"/>
    <w:rsid w:val="006F2624"/>
    <w:rsid w:val="006F2646"/>
    <w:rsid w:val="006F2718"/>
    <w:rsid w:val="006F2CEA"/>
    <w:rsid w:val="006F2D09"/>
    <w:rsid w:val="006F2D21"/>
    <w:rsid w:val="006F2E76"/>
    <w:rsid w:val="006F3035"/>
    <w:rsid w:val="006F311B"/>
    <w:rsid w:val="006F31F5"/>
    <w:rsid w:val="006F32D2"/>
    <w:rsid w:val="006F3396"/>
    <w:rsid w:val="006F3431"/>
    <w:rsid w:val="006F35B6"/>
    <w:rsid w:val="006F3723"/>
    <w:rsid w:val="006F3804"/>
    <w:rsid w:val="006F3826"/>
    <w:rsid w:val="006F3842"/>
    <w:rsid w:val="006F3883"/>
    <w:rsid w:val="006F39F0"/>
    <w:rsid w:val="006F3C04"/>
    <w:rsid w:val="006F3F47"/>
    <w:rsid w:val="006F3FEB"/>
    <w:rsid w:val="006F402B"/>
    <w:rsid w:val="006F40AF"/>
    <w:rsid w:val="006F4229"/>
    <w:rsid w:val="006F426C"/>
    <w:rsid w:val="006F442C"/>
    <w:rsid w:val="006F447E"/>
    <w:rsid w:val="006F472E"/>
    <w:rsid w:val="006F4865"/>
    <w:rsid w:val="006F48A6"/>
    <w:rsid w:val="006F48E3"/>
    <w:rsid w:val="006F4968"/>
    <w:rsid w:val="006F4A6A"/>
    <w:rsid w:val="006F4BCA"/>
    <w:rsid w:val="006F4C0C"/>
    <w:rsid w:val="006F4CB4"/>
    <w:rsid w:val="006F4CC5"/>
    <w:rsid w:val="006F4DEE"/>
    <w:rsid w:val="006F4EA5"/>
    <w:rsid w:val="006F4EF6"/>
    <w:rsid w:val="006F501C"/>
    <w:rsid w:val="006F5027"/>
    <w:rsid w:val="006F5052"/>
    <w:rsid w:val="006F5265"/>
    <w:rsid w:val="006F52E5"/>
    <w:rsid w:val="006F5429"/>
    <w:rsid w:val="006F5603"/>
    <w:rsid w:val="006F57D4"/>
    <w:rsid w:val="006F5968"/>
    <w:rsid w:val="006F5A64"/>
    <w:rsid w:val="006F5A90"/>
    <w:rsid w:val="006F5AC9"/>
    <w:rsid w:val="006F5B45"/>
    <w:rsid w:val="006F5D36"/>
    <w:rsid w:val="006F5D46"/>
    <w:rsid w:val="006F5D5D"/>
    <w:rsid w:val="006F5F47"/>
    <w:rsid w:val="006F6488"/>
    <w:rsid w:val="006F649E"/>
    <w:rsid w:val="006F65EE"/>
    <w:rsid w:val="006F68AE"/>
    <w:rsid w:val="006F6A8E"/>
    <w:rsid w:val="006F6A92"/>
    <w:rsid w:val="006F6AB4"/>
    <w:rsid w:val="006F6B8A"/>
    <w:rsid w:val="006F6BF5"/>
    <w:rsid w:val="006F6CBF"/>
    <w:rsid w:val="006F6D02"/>
    <w:rsid w:val="006F6D6D"/>
    <w:rsid w:val="006F6DFB"/>
    <w:rsid w:val="006F6E75"/>
    <w:rsid w:val="006F714B"/>
    <w:rsid w:val="006F7251"/>
    <w:rsid w:val="006F72AC"/>
    <w:rsid w:val="006F73C2"/>
    <w:rsid w:val="006F76B7"/>
    <w:rsid w:val="006F7718"/>
    <w:rsid w:val="006F77A0"/>
    <w:rsid w:val="006F7829"/>
    <w:rsid w:val="006F788D"/>
    <w:rsid w:val="006F78A7"/>
    <w:rsid w:val="006F78F3"/>
    <w:rsid w:val="006F799B"/>
    <w:rsid w:val="006F7AB5"/>
    <w:rsid w:val="006F7BFF"/>
    <w:rsid w:val="006F7CCF"/>
    <w:rsid w:val="006F7D20"/>
    <w:rsid w:val="006F7DFD"/>
    <w:rsid w:val="006F7E1F"/>
    <w:rsid w:val="006F7E3E"/>
    <w:rsid w:val="00700017"/>
    <w:rsid w:val="00700084"/>
    <w:rsid w:val="007000F9"/>
    <w:rsid w:val="007001A8"/>
    <w:rsid w:val="00700223"/>
    <w:rsid w:val="0070028C"/>
    <w:rsid w:val="007003E3"/>
    <w:rsid w:val="00700456"/>
    <w:rsid w:val="0070069F"/>
    <w:rsid w:val="007006DD"/>
    <w:rsid w:val="007008BE"/>
    <w:rsid w:val="00700ACD"/>
    <w:rsid w:val="00700B15"/>
    <w:rsid w:val="00700B3F"/>
    <w:rsid w:val="00700B4A"/>
    <w:rsid w:val="00700BC5"/>
    <w:rsid w:val="00700D7B"/>
    <w:rsid w:val="00701031"/>
    <w:rsid w:val="007010CC"/>
    <w:rsid w:val="007010E0"/>
    <w:rsid w:val="0070112B"/>
    <w:rsid w:val="0070117F"/>
    <w:rsid w:val="00701324"/>
    <w:rsid w:val="00701367"/>
    <w:rsid w:val="00701372"/>
    <w:rsid w:val="00701383"/>
    <w:rsid w:val="0070149E"/>
    <w:rsid w:val="007014FA"/>
    <w:rsid w:val="00701572"/>
    <w:rsid w:val="007018F2"/>
    <w:rsid w:val="00701AA3"/>
    <w:rsid w:val="00701B71"/>
    <w:rsid w:val="00701F54"/>
    <w:rsid w:val="00701FC8"/>
    <w:rsid w:val="00702096"/>
    <w:rsid w:val="007020D7"/>
    <w:rsid w:val="007020DF"/>
    <w:rsid w:val="007020E1"/>
    <w:rsid w:val="007020F2"/>
    <w:rsid w:val="0070223B"/>
    <w:rsid w:val="0070229C"/>
    <w:rsid w:val="007022B1"/>
    <w:rsid w:val="007023E5"/>
    <w:rsid w:val="007025D0"/>
    <w:rsid w:val="007025D7"/>
    <w:rsid w:val="0070268E"/>
    <w:rsid w:val="007026B9"/>
    <w:rsid w:val="007026C0"/>
    <w:rsid w:val="007026F4"/>
    <w:rsid w:val="00702751"/>
    <w:rsid w:val="007027DA"/>
    <w:rsid w:val="007027E0"/>
    <w:rsid w:val="00702937"/>
    <w:rsid w:val="00702947"/>
    <w:rsid w:val="007029E0"/>
    <w:rsid w:val="00702B0C"/>
    <w:rsid w:val="00702B7B"/>
    <w:rsid w:val="00702B88"/>
    <w:rsid w:val="00702B92"/>
    <w:rsid w:val="00702C20"/>
    <w:rsid w:val="00702D95"/>
    <w:rsid w:val="00702EC9"/>
    <w:rsid w:val="00703063"/>
    <w:rsid w:val="00703183"/>
    <w:rsid w:val="00703228"/>
    <w:rsid w:val="007035E0"/>
    <w:rsid w:val="00703737"/>
    <w:rsid w:val="0070376E"/>
    <w:rsid w:val="00703788"/>
    <w:rsid w:val="00703792"/>
    <w:rsid w:val="007037CC"/>
    <w:rsid w:val="00703824"/>
    <w:rsid w:val="00703A90"/>
    <w:rsid w:val="00703C46"/>
    <w:rsid w:val="0070402C"/>
    <w:rsid w:val="007043ED"/>
    <w:rsid w:val="0070441D"/>
    <w:rsid w:val="007044A0"/>
    <w:rsid w:val="007044E6"/>
    <w:rsid w:val="007044E8"/>
    <w:rsid w:val="00704561"/>
    <w:rsid w:val="0070456D"/>
    <w:rsid w:val="007045E9"/>
    <w:rsid w:val="00704787"/>
    <w:rsid w:val="00704801"/>
    <w:rsid w:val="00704943"/>
    <w:rsid w:val="00704963"/>
    <w:rsid w:val="00704A08"/>
    <w:rsid w:val="00704A76"/>
    <w:rsid w:val="00704B3F"/>
    <w:rsid w:val="00704C39"/>
    <w:rsid w:val="00704CED"/>
    <w:rsid w:val="00704F8F"/>
    <w:rsid w:val="00705007"/>
    <w:rsid w:val="0070504F"/>
    <w:rsid w:val="0070506B"/>
    <w:rsid w:val="0070513F"/>
    <w:rsid w:val="007051A3"/>
    <w:rsid w:val="007051E9"/>
    <w:rsid w:val="0070528A"/>
    <w:rsid w:val="0070536F"/>
    <w:rsid w:val="0070547A"/>
    <w:rsid w:val="007055B0"/>
    <w:rsid w:val="007055EF"/>
    <w:rsid w:val="00705923"/>
    <w:rsid w:val="00705931"/>
    <w:rsid w:val="00705BD9"/>
    <w:rsid w:val="00705CE1"/>
    <w:rsid w:val="00705E10"/>
    <w:rsid w:val="00705E13"/>
    <w:rsid w:val="00705FCF"/>
    <w:rsid w:val="0070618A"/>
    <w:rsid w:val="0070624A"/>
    <w:rsid w:val="007062F3"/>
    <w:rsid w:val="00706349"/>
    <w:rsid w:val="00706462"/>
    <w:rsid w:val="0070665D"/>
    <w:rsid w:val="00706772"/>
    <w:rsid w:val="00706837"/>
    <w:rsid w:val="00706945"/>
    <w:rsid w:val="00706B61"/>
    <w:rsid w:val="00706BA7"/>
    <w:rsid w:val="00706BFC"/>
    <w:rsid w:val="00706E4E"/>
    <w:rsid w:val="00706F89"/>
    <w:rsid w:val="00707318"/>
    <w:rsid w:val="007074E5"/>
    <w:rsid w:val="00707611"/>
    <w:rsid w:val="0070766F"/>
    <w:rsid w:val="007076C2"/>
    <w:rsid w:val="00707768"/>
    <w:rsid w:val="007077D6"/>
    <w:rsid w:val="0070781B"/>
    <w:rsid w:val="0070797E"/>
    <w:rsid w:val="007079D7"/>
    <w:rsid w:val="00707CE3"/>
    <w:rsid w:val="00707D28"/>
    <w:rsid w:val="00707E39"/>
    <w:rsid w:val="00707F5C"/>
    <w:rsid w:val="00710199"/>
    <w:rsid w:val="0071037D"/>
    <w:rsid w:val="007103EC"/>
    <w:rsid w:val="0071044B"/>
    <w:rsid w:val="00710543"/>
    <w:rsid w:val="00710661"/>
    <w:rsid w:val="007106FF"/>
    <w:rsid w:val="00710704"/>
    <w:rsid w:val="00710871"/>
    <w:rsid w:val="0071093E"/>
    <w:rsid w:val="0071098B"/>
    <w:rsid w:val="007109DD"/>
    <w:rsid w:val="00710B32"/>
    <w:rsid w:val="00710BAF"/>
    <w:rsid w:val="00710D40"/>
    <w:rsid w:val="00710EC5"/>
    <w:rsid w:val="00710FF4"/>
    <w:rsid w:val="00711107"/>
    <w:rsid w:val="0071124C"/>
    <w:rsid w:val="0071131D"/>
    <w:rsid w:val="007113C1"/>
    <w:rsid w:val="00711463"/>
    <w:rsid w:val="007114DA"/>
    <w:rsid w:val="0071187D"/>
    <w:rsid w:val="007118DD"/>
    <w:rsid w:val="0071196E"/>
    <w:rsid w:val="00711ACC"/>
    <w:rsid w:val="00711B85"/>
    <w:rsid w:val="00711C24"/>
    <w:rsid w:val="00711C84"/>
    <w:rsid w:val="00711C89"/>
    <w:rsid w:val="00711CBE"/>
    <w:rsid w:val="00711D57"/>
    <w:rsid w:val="00711E45"/>
    <w:rsid w:val="00711EEC"/>
    <w:rsid w:val="00711F73"/>
    <w:rsid w:val="00712006"/>
    <w:rsid w:val="00712131"/>
    <w:rsid w:val="007121BF"/>
    <w:rsid w:val="007121ED"/>
    <w:rsid w:val="0071246E"/>
    <w:rsid w:val="007125AE"/>
    <w:rsid w:val="007125F3"/>
    <w:rsid w:val="00712687"/>
    <w:rsid w:val="00712898"/>
    <w:rsid w:val="007128AE"/>
    <w:rsid w:val="00712A02"/>
    <w:rsid w:val="00712CBF"/>
    <w:rsid w:val="00712CE4"/>
    <w:rsid w:val="00712D17"/>
    <w:rsid w:val="00712D82"/>
    <w:rsid w:val="00712ED2"/>
    <w:rsid w:val="00712F77"/>
    <w:rsid w:val="00712F8B"/>
    <w:rsid w:val="00712FC5"/>
    <w:rsid w:val="007131E0"/>
    <w:rsid w:val="007132E1"/>
    <w:rsid w:val="0071336E"/>
    <w:rsid w:val="007134E4"/>
    <w:rsid w:val="0071356F"/>
    <w:rsid w:val="00713642"/>
    <w:rsid w:val="0071368C"/>
    <w:rsid w:val="0071374F"/>
    <w:rsid w:val="00713860"/>
    <w:rsid w:val="007138D1"/>
    <w:rsid w:val="00713906"/>
    <w:rsid w:val="00713A01"/>
    <w:rsid w:val="00713A2E"/>
    <w:rsid w:val="00713AC4"/>
    <w:rsid w:val="00713C26"/>
    <w:rsid w:val="00713CEE"/>
    <w:rsid w:val="00713DE5"/>
    <w:rsid w:val="00713E5E"/>
    <w:rsid w:val="00713E6A"/>
    <w:rsid w:val="00713F39"/>
    <w:rsid w:val="00713F8F"/>
    <w:rsid w:val="007140E8"/>
    <w:rsid w:val="007140F2"/>
    <w:rsid w:val="00714224"/>
    <w:rsid w:val="0071437D"/>
    <w:rsid w:val="0071449E"/>
    <w:rsid w:val="007144B5"/>
    <w:rsid w:val="007144F7"/>
    <w:rsid w:val="0071459C"/>
    <w:rsid w:val="007145FF"/>
    <w:rsid w:val="00714833"/>
    <w:rsid w:val="007148A6"/>
    <w:rsid w:val="007148EB"/>
    <w:rsid w:val="0071497C"/>
    <w:rsid w:val="00714A4E"/>
    <w:rsid w:val="00714B3D"/>
    <w:rsid w:val="00714C85"/>
    <w:rsid w:val="00714C9F"/>
    <w:rsid w:val="00714E0A"/>
    <w:rsid w:val="00714FB8"/>
    <w:rsid w:val="007150B7"/>
    <w:rsid w:val="0071510B"/>
    <w:rsid w:val="0071519F"/>
    <w:rsid w:val="00715245"/>
    <w:rsid w:val="007153AA"/>
    <w:rsid w:val="007153BF"/>
    <w:rsid w:val="007154BC"/>
    <w:rsid w:val="0071555D"/>
    <w:rsid w:val="007156AA"/>
    <w:rsid w:val="00715927"/>
    <w:rsid w:val="0071597D"/>
    <w:rsid w:val="007159C9"/>
    <w:rsid w:val="00715A23"/>
    <w:rsid w:val="00715A48"/>
    <w:rsid w:val="00715AB5"/>
    <w:rsid w:val="00715ADE"/>
    <w:rsid w:val="00715AFD"/>
    <w:rsid w:val="00715B4F"/>
    <w:rsid w:val="00715B5D"/>
    <w:rsid w:val="00715BE0"/>
    <w:rsid w:val="00715E03"/>
    <w:rsid w:val="00715E32"/>
    <w:rsid w:val="00715EF0"/>
    <w:rsid w:val="00715F8A"/>
    <w:rsid w:val="0071603F"/>
    <w:rsid w:val="00716072"/>
    <w:rsid w:val="007160DA"/>
    <w:rsid w:val="00716207"/>
    <w:rsid w:val="0071634E"/>
    <w:rsid w:val="0071644F"/>
    <w:rsid w:val="00716561"/>
    <w:rsid w:val="0071657C"/>
    <w:rsid w:val="00716630"/>
    <w:rsid w:val="00716724"/>
    <w:rsid w:val="00716750"/>
    <w:rsid w:val="007167B8"/>
    <w:rsid w:val="007168E3"/>
    <w:rsid w:val="007168E5"/>
    <w:rsid w:val="0071691C"/>
    <w:rsid w:val="007169AD"/>
    <w:rsid w:val="007169CE"/>
    <w:rsid w:val="00716A79"/>
    <w:rsid w:val="00716A85"/>
    <w:rsid w:val="00716B4B"/>
    <w:rsid w:val="00716CBE"/>
    <w:rsid w:val="00716D24"/>
    <w:rsid w:val="00716D93"/>
    <w:rsid w:val="00716DDD"/>
    <w:rsid w:val="00716FD4"/>
    <w:rsid w:val="007170F9"/>
    <w:rsid w:val="00717194"/>
    <w:rsid w:val="00717519"/>
    <w:rsid w:val="0071761C"/>
    <w:rsid w:val="00717625"/>
    <w:rsid w:val="0071775A"/>
    <w:rsid w:val="007177F4"/>
    <w:rsid w:val="00717968"/>
    <w:rsid w:val="007179D6"/>
    <w:rsid w:val="00717A27"/>
    <w:rsid w:val="00717B33"/>
    <w:rsid w:val="00717BBA"/>
    <w:rsid w:val="00717C66"/>
    <w:rsid w:val="00717E71"/>
    <w:rsid w:val="00717E75"/>
    <w:rsid w:val="00717F51"/>
    <w:rsid w:val="00717F6F"/>
    <w:rsid w:val="00717FC5"/>
    <w:rsid w:val="007200B6"/>
    <w:rsid w:val="007201D1"/>
    <w:rsid w:val="00720223"/>
    <w:rsid w:val="007203DE"/>
    <w:rsid w:val="007204CA"/>
    <w:rsid w:val="00720656"/>
    <w:rsid w:val="00720737"/>
    <w:rsid w:val="0072081E"/>
    <w:rsid w:val="00720A87"/>
    <w:rsid w:val="00720AC4"/>
    <w:rsid w:val="00720B12"/>
    <w:rsid w:val="00720D06"/>
    <w:rsid w:val="00720E07"/>
    <w:rsid w:val="0072101A"/>
    <w:rsid w:val="0072123F"/>
    <w:rsid w:val="00721346"/>
    <w:rsid w:val="00721420"/>
    <w:rsid w:val="0072144C"/>
    <w:rsid w:val="007214DC"/>
    <w:rsid w:val="00721529"/>
    <w:rsid w:val="0072155E"/>
    <w:rsid w:val="007217FC"/>
    <w:rsid w:val="00721866"/>
    <w:rsid w:val="007219CA"/>
    <w:rsid w:val="00721B07"/>
    <w:rsid w:val="00721C8E"/>
    <w:rsid w:val="00721E49"/>
    <w:rsid w:val="00721F4D"/>
    <w:rsid w:val="007221DA"/>
    <w:rsid w:val="007223F8"/>
    <w:rsid w:val="00722448"/>
    <w:rsid w:val="007224BD"/>
    <w:rsid w:val="0072252B"/>
    <w:rsid w:val="00722554"/>
    <w:rsid w:val="0072266A"/>
    <w:rsid w:val="0072272E"/>
    <w:rsid w:val="007227BE"/>
    <w:rsid w:val="00722840"/>
    <w:rsid w:val="00722912"/>
    <w:rsid w:val="00722AB0"/>
    <w:rsid w:val="00722ADC"/>
    <w:rsid w:val="00722B91"/>
    <w:rsid w:val="00722BBB"/>
    <w:rsid w:val="00722DD5"/>
    <w:rsid w:val="00722EF8"/>
    <w:rsid w:val="00723006"/>
    <w:rsid w:val="0072303C"/>
    <w:rsid w:val="0072303E"/>
    <w:rsid w:val="00723087"/>
    <w:rsid w:val="007230DC"/>
    <w:rsid w:val="0072315F"/>
    <w:rsid w:val="0072328E"/>
    <w:rsid w:val="007232D9"/>
    <w:rsid w:val="007232FF"/>
    <w:rsid w:val="007234A6"/>
    <w:rsid w:val="007234F4"/>
    <w:rsid w:val="00723509"/>
    <w:rsid w:val="0072353A"/>
    <w:rsid w:val="0072357D"/>
    <w:rsid w:val="00723615"/>
    <w:rsid w:val="007236DF"/>
    <w:rsid w:val="0072380B"/>
    <w:rsid w:val="007238FD"/>
    <w:rsid w:val="00723982"/>
    <w:rsid w:val="00723A98"/>
    <w:rsid w:val="00723B6D"/>
    <w:rsid w:val="00723BBC"/>
    <w:rsid w:val="00723BC0"/>
    <w:rsid w:val="00723CEA"/>
    <w:rsid w:val="00723E31"/>
    <w:rsid w:val="00723ECF"/>
    <w:rsid w:val="00723EE0"/>
    <w:rsid w:val="007240D3"/>
    <w:rsid w:val="0072413E"/>
    <w:rsid w:val="007241A8"/>
    <w:rsid w:val="007242AF"/>
    <w:rsid w:val="00724300"/>
    <w:rsid w:val="00724361"/>
    <w:rsid w:val="007244AF"/>
    <w:rsid w:val="00724586"/>
    <w:rsid w:val="00724656"/>
    <w:rsid w:val="00724749"/>
    <w:rsid w:val="00724783"/>
    <w:rsid w:val="00724879"/>
    <w:rsid w:val="007249B9"/>
    <w:rsid w:val="00724A0D"/>
    <w:rsid w:val="00724A12"/>
    <w:rsid w:val="00724A97"/>
    <w:rsid w:val="00724C86"/>
    <w:rsid w:val="00724D38"/>
    <w:rsid w:val="00724D97"/>
    <w:rsid w:val="00724DDC"/>
    <w:rsid w:val="00724E1F"/>
    <w:rsid w:val="00724EF4"/>
    <w:rsid w:val="00724F56"/>
    <w:rsid w:val="00725056"/>
    <w:rsid w:val="007250CB"/>
    <w:rsid w:val="00725291"/>
    <w:rsid w:val="007252C2"/>
    <w:rsid w:val="007253D0"/>
    <w:rsid w:val="00725473"/>
    <w:rsid w:val="00725479"/>
    <w:rsid w:val="007255AA"/>
    <w:rsid w:val="007255FE"/>
    <w:rsid w:val="00725672"/>
    <w:rsid w:val="00725775"/>
    <w:rsid w:val="00725870"/>
    <w:rsid w:val="0072587A"/>
    <w:rsid w:val="00725AB3"/>
    <w:rsid w:val="00725B97"/>
    <w:rsid w:val="00725C9A"/>
    <w:rsid w:val="00725D72"/>
    <w:rsid w:val="00725EA2"/>
    <w:rsid w:val="00725FDD"/>
    <w:rsid w:val="00726144"/>
    <w:rsid w:val="00726174"/>
    <w:rsid w:val="007261D3"/>
    <w:rsid w:val="0072626B"/>
    <w:rsid w:val="0072636E"/>
    <w:rsid w:val="007263C2"/>
    <w:rsid w:val="007263E3"/>
    <w:rsid w:val="007264DF"/>
    <w:rsid w:val="007267D9"/>
    <w:rsid w:val="00726867"/>
    <w:rsid w:val="007268EC"/>
    <w:rsid w:val="007269E6"/>
    <w:rsid w:val="00726AE6"/>
    <w:rsid w:val="00726B88"/>
    <w:rsid w:val="00726B8C"/>
    <w:rsid w:val="00726C22"/>
    <w:rsid w:val="00726C84"/>
    <w:rsid w:val="00726F92"/>
    <w:rsid w:val="00727010"/>
    <w:rsid w:val="00727233"/>
    <w:rsid w:val="007272E0"/>
    <w:rsid w:val="0072734C"/>
    <w:rsid w:val="007273CF"/>
    <w:rsid w:val="00727440"/>
    <w:rsid w:val="007274CD"/>
    <w:rsid w:val="007274E7"/>
    <w:rsid w:val="00727531"/>
    <w:rsid w:val="007275AC"/>
    <w:rsid w:val="007276F0"/>
    <w:rsid w:val="00727728"/>
    <w:rsid w:val="00727766"/>
    <w:rsid w:val="0072789F"/>
    <w:rsid w:val="007278B3"/>
    <w:rsid w:val="007278D9"/>
    <w:rsid w:val="007279A7"/>
    <w:rsid w:val="00727A5A"/>
    <w:rsid w:val="00727A63"/>
    <w:rsid w:val="00727AC4"/>
    <w:rsid w:val="00727B2B"/>
    <w:rsid w:val="00727BB6"/>
    <w:rsid w:val="00727BC6"/>
    <w:rsid w:val="00727C06"/>
    <w:rsid w:val="00727E2C"/>
    <w:rsid w:val="00727E4C"/>
    <w:rsid w:val="0073006E"/>
    <w:rsid w:val="007300AF"/>
    <w:rsid w:val="0073025C"/>
    <w:rsid w:val="00730261"/>
    <w:rsid w:val="007303D7"/>
    <w:rsid w:val="007304E8"/>
    <w:rsid w:val="007306A9"/>
    <w:rsid w:val="00730818"/>
    <w:rsid w:val="00730955"/>
    <w:rsid w:val="00730975"/>
    <w:rsid w:val="00730982"/>
    <w:rsid w:val="00730B47"/>
    <w:rsid w:val="00730BCE"/>
    <w:rsid w:val="00730C09"/>
    <w:rsid w:val="00730C3E"/>
    <w:rsid w:val="00730C3F"/>
    <w:rsid w:val="00730CAE"/>
    <w:rsid w:val="00730D4C"/>
    <w:rsid w:val="00730DB8"/>
    <w:rsid w:val="00730F5A"/>
    <w:rsid w:val="0073109D"/>
    <w:rsid w:val="00731107"/>
    <w:rsid w:val="007311B5"/>
    <w:rsid w:val="0073121C"/>
    <w:rsid w:val="0073123D"/>
    <w:rsid w:val="007312ED"/>
    <w:rsid w:val="00731335"/>
    <w:rsid w:val="00731372"/>
    <w:rsid w:val="00731417"/>
    <w:rsid w:val="007314BC"/>
    <w:rsid w:val="007314C0"/>
    <w:rsid w:val="00731597"/>
    <w:rsid w:val="007316EC"/>
    <w:rsid w:val="007316F0"/>
    <w:rsid w:val="0073179A"/>
    <w:rsid w:val="00731862"/>
    <w:rsid w:val="007318B0"/>
    <w:rsid w:val="00731988"/>
    <w:rsid w:val="00731A69"/>
    <w:rsid w:val="00731ABD"/>
    <w:rsid w:val="00731B8F"/>
    <w:rsid w:val="00731D22"/>
    <w:rsid w:val="00731D9A"/>
    <w:rsid w:val="00731E7A"/>
    <w:rsid w:val="00731EBD"/>
    <w:rsid w:val="00731F49"/>
    <w:rsid w:val="0073206F"/>
    <w:rsid w:val="007320A3"/>
    <w:rsid w:val="00732188"/>
    <w:rsid w:val="007321A0"/>
    <w:rsid w:val="00732282"/>
    <w:rsid w:val="00732290"/>
    <w:rsid w:val="00732317"/>
    <w:rsid w:val="007323B2"/>
    <w:rsid w:val="0073244B"/>
    <w:rsid w:val="00732570"/>
    <w:rsid w:val="007325B1"/>
    <w:rsid w:val="00732619"/>
    <w:rsid w:val="0073262B"/>
    <w:rsid w:val="0073263F"/>
    <w:rsid w:val="007327C4"/>
    <w:rsid w:val="0073288E"/>
    <w:rsid w:val="00732892"/>
    <w:rsid w:val="007328A5"/>
    <w:rsid w:val="00732963"/>
    <w:rsid w:val="00732987"/>
    <w:rsid w:val="007329B1"/>
    <w:rsid w:val="00732C7B"/>
    <w:rsid w:val="00732D43"/>
    <w:rsid w:val="00732DD1"/>
    <w:rsid w:val="00733034"/>
    <w:rsid w:val="00733120"/>
    <w:rsid w:val="0073317D"/>
    <w:rsid w:val="007331A2"/>
    <w:rsid w:val="0073320F"/>
    <w:rsid w:val="00733258"/>
    <w:rsid w:val="00733305"/>
    <w:rsid w:val="007333C0"/>
    <w:rsid w:val="007334EF"/>
    <w:rsid w:val="00733A07"/>
    <w:rsid w:val="00733B8A"/>
    <w:rsid w:val="00733C6D"/>
    <w:rsid w:val="00733C7C"/>
    <w:rsid w:val="00733D49"/>
    <w:rsid w:val="00733E7C"/>
    <w:rsid w:val="00733F29"/>
    <w:rsid w:val="00733F94"/>
    <w:rsid w:val="0073400A"/>
    <w:rsid w:val="007340E4"/>
    <w:rsid w:val="00734106"/>
    <w:rsid w:val="007343BA"/>
    <w:rsid w:val="007343CE"/>
    <w:rsid w:val="00734415"/>
    <w:rsid w:val="00734441"/>
    <w:rsid w:val="00734486"/>
    <w:rsid w:val="007345C1"/>
    <w:rsid w:val="007345DA"/>
    <w:rsid w:val="007345E3"/>
    <w:rsid w:val="0073460D"/>
    <w:rsid w:val="007347E5"/>
    <w:rsid w:val="00734908"/>
    <w:rsid w:val="00734926"/>
    <w:rsid w:val="00734BB1"/>
    <w:rsid w:val="00734BD6"/>
    <w:rsid w:val="00734C40"/>
    <w:rsid w:val="00734C54"/>
    <w:rsid w:val="00734CA7"/>
    <w:rsid w:val="00734DD9"/>
    <w:rsid w:val="00734F24"/>
    <w:rsid w:val="00734F85"/>
    <w:rsid w:val="00735089"/>
    <w:rsid w:val="0073512D"/>
    <w:rsid w:val="0073521D"/>
    <w:rsid w:val="00735528"/>
    <w:rsid w:val="00735575"/>
    <w:rsid w:val="00735753"/>
    <w:rsid w:val="007359CF"/>
    <w:rsid w:val="00735A2D"/>
    <w:rsid w:val="00735C7F"/>
    <w:rsid w:val="00735C9D"/>
    <w:rsid w:val="00735E4B"/>
    <w:rsid w:val="00736128"/>
    <w:rsid w:val="00736182"/>
    <w:rsid w:val="007361F8"/>
    <w:rsid w:val="0073621F"/>
    <w:rsid w:val="00736282"/>
    <w:rsid w:val="00736378"/>
    <w:rsid w:val="00736398"/>
    <w:rsid w:val="007363B8"/>
    <w:rsid w:val="007363E2"/>
    <w:rsid w:val="00736812"/>
    <w:rsid w:val="007369AB"/>
    <w:rsid w:val="007369E0"/>
    <w:rsid w:val="007369F9"/>
    <w:rsid w:val="00736B7C"/>
    <w:rsid w:val="00736C33"/>
    <w:rsid w:val="00736DCB"/>
    <w:rsid w:val="00736E3D"/>
    <w:rsid w:val="00736FCD"/>
    <w:rsid w:val="00737149"/>
    <w:rsid w:val="007371A4"/>
    <w:rsid w:val="007371B1"/>
    <w:rsid w:val="00737299"/>
    <w:rsid w:val="00737378"/>
    <w:rsid w:val="007373D9"/>
    <w:rsid w:val="007373E4"/>
    <w:rsid w:val="0073740F"/>
    <w:rsid w:val="0073744B"/>
    <w:rsid w:val="00737461"/>
    <w:rsid w:val="0073752A"/>
    <w:rsid w:val="007375A3"/>
    <w:rsid w:val="0073763A"/>
    <w:rsid w:val="00737755"/>
    <w:rsid w:val="0073777B"/>
    <w:rsid w:val="00737943"/>
    <w:rsid w:val="007379DB"/>
    <w:rsid w:val="00737ADD"/>
    <w:rsid w:val="00737AE1"/>
    <w:rsid w:val="00737C32"/>
    <w:rsid w:val="00737C6F"/>
    <w:rsid w:val="00737D5F"/>
    <w:rsid w:val="00737DFA"/>
    <w:rsid w:val="00737E89"/>
    <w:rsid w:val="00740043"/>
    <w:rsid w:val="00740107"/>
    <w:rsid w:val="00740258"/>
    <w:rsid w:val="00740323"/>
    <w:rsid w:val="00740347"/>
    <w:rsid w:val="00740547"/>
    <w:rsid w:val="00740596"/>
    <w:rsid w:val="00740670"/>
    <w:rsid w:val="0074069C"/>
    <w:rsid w:val="007406A1"/>
    <w:rsid w:val="00740700"/>
    <w:rsid w:val="007407B3"/>
    <w:rsid w:val="007407B5"/>
    <w:rsid w:val="0074084C"/>
    <w:rsid w:val="0074092A"/>
    <w:rsid w:val="007409F1"/>
    <w:rsid w:val="00740C09"/>
    <w:rsid w:val="00740C81"/>
    <w:rsid w:val="00740CDE"/>
    <w:rsid w:val="00740CF9"/>
    <w:rsid w:val="00740D39"/>
    <w:rsid w:val="00740D6E"/>
    <w:rsid w:val="00740E1E"/>
    <w:rsid w:val="00740E47"/>
    <w:rsid w:val="00740E70"/>
    <w:rsid w:val="0074101A"/>
    <w:rsid w:val="007410B9"/>
    <w:rsid w:val="00741134"/>
    <w:rsid w:val="00741189"/>
    <w:rsid w:val="00741301"/>
    <w:rsid w:val="00741319"/>
    <w:rsid w:val="00741364"/>
    <w:rsid w:val="007413F0"/>
    <w:rsid w:val="007413F3"/>
    <w:rsid w:val="00741583"/>
    <w:rsid w:val="007415D0"/>
    <w:rsid w:val="0074177E"/>
    <w:rsid w:val="0074189B"/>
    <w:rsid w:val="007418C4"/>
    <w:rsid w:val="007418E6"/>
    <w:rsid w:val="00741929"/>
    <w:rsid w:val="00741980"/>
    <w:rsid w:val="007419F9"/>
    <w:rsid w:val="00741AB2"/>
    <w:rsid w:val="00741C66"/>
    <w:rsid w:val="00741C88"/>
    <w:rsid w:val="00741EAA"/>
    <w:rsid w:val="00741EC9"/>
    <w:rsid w:val="00741F3B"/>
    <w:rsid w:val="00741F58"/>
    <w:rsid w:val="00742142"/>
    <w:rsid w:val="007421C1"/>
    <w:rsid w:val="0074226D"/>
    <w:rsid w:val="0074227A"/>
    <w:rsid w:val="00742439"/>
    <w:rsid w:val="00742492"/>
    <w:rsid w:val="007424B6"/>
    <w:rsid w:val="0074256E"/>
    <w:rsid w:val="007426CA"/>
    <w:rsid w:val="0074271C"/>
    <w:rsid w:val="0074274C"/>
    <w:rsid w:val="0074276E"/>
    <w:rsid w:val="0074287C"/>
    <w:rsid w:val="00742897"/>
    <w:rsid w:val="00742939"/>
    <w:rsid w:val="00742AEA"/>
    <w:rsid w:val="00742AEC"/>
    <w:rsid w:val="00742B20"/>
    <w:rsid w:val="00742CB8"/>
    <w:rsid w:val="00742CD5"/>
    <w:rsid w:val="00742D43"/>
    <w:rsid w:val="00742E95"/>
    <w:rsid w:val="00742EB7"/>
    <w:rsid w:val="00742F87"/>
    <w:rsid w:val="00743051"/>
    <w:rsid w:val="0074309C"/>
    <w:rsid w:val="007430A5"/>
    <w:rsid w:val="007433C6"/>
    <w:rsid w:val="0074344B"/>
    <w:rsid w:val="007434CA"/>
    <w:rsid w:val="0074354E"/>
    <w:rsid w:val="007435DB"/>
    <w:rsid w:val="00743654"/>
    <w:rsid w:val="00743683"/>
    <w:rsid w:val="007437A5"/>
    <w:rsid w:val="00743964"/>
    <w:rsid w:val="007439CC"/>
    <w:rsid w:val="00743A9E"/>
    <w:rsid w:val="00743B9C"/>
    <w:rsid w:val="00743C49"/>
    <w:rsid w:val="00743D82"/>
    <w:rsid w:val="00743DBA"/>
    <w:rsid w:val="00743F04"/>
    <w:rsid w:val="00743F5E"/>
    <w:rsid w:val="00743FE7"/>
    <w:rsid w:val="0074410B"/>
    <w:rsid w:val="0074415F"/>
    <w:rsid w:val="007442C6"/>
    <w:rsid w:val="00744373"/>
    <w:rsid w:val="007443B8"/>
    <w:rsid w:val="00744455"/>
    <w:rsid w:val="007444C1"/>
    <w:rsid w:val="00744513"/>
    <w:rsid w:val="007445E9"/>
    <w:rsid w:val="007446A7"/>
    <w:rsid w:val="007446CE"/>
    <w:rsid w:val="00744781"/>
    <w:rsid w:val="007447FA"/>
    <w:rsid w:val="007448E3"/>
    <w:rsid w:val="00744A73"/>
    <w:rsid w:val="00744AA8"/>
    <w:rsid w:val="00744AF6"/>
    <w:rsid w:val="00744B8E"/>
    <w:rsid w:val="00744BEC"/>
    <w:rsid w:val="00744D86"/>
    <w:rsid w:val="00744F6C"/>
    <w:rsid w:val="007450DE"/>
    <w:rsid w:val="00745160"/>
    <w:rsid w:val="007451BA"/>
    <w:rsid w:val="00745210"/>
    <w:rsid w:val="0074523D"/>
    <w:rsid w:val="00745412"/>
    <w:rsid w:val="00745657"/>
    <w:rsid w:val="007456CA"/>
    <w:rsid w:val="0074580B"/>
    <w:rsid w:val="007458DA"/>
    <w:rsid w:val="007459E1"/>
    <w:rsid w:val="00745ADB"/>
    <w:rsid w:val="00745B7E"/>
    <w:rsid w:val="00745CFF"/>
    <w:rsid w:val="00745FE5"/>
    <w:rsid w:val="00745FF7"/>
    <w:rsid w:val="00746149"/>
    <w:rsid w:val="00746267"/>
    <w:rsid w:val="00746497"/>
    <w:rsid w:val="00746537"/>
    <w:rsid w:val="007465E5"/>
    <w:rsid w:val="00746723"/>
    <w:rsid w:val="0074685B"/>
    <w:rsid w:val="00746869"/>
    <w:rsid w:val="007468B3"/>
    <w:rsid w:val="00746900"/>
    <w:rsid w:val="00746A34"/>
    <w:rsid w:val="00746A6A"/>
    <w:rsid w:val="00746A90"/>
    <w:rsid w:val="00746BDC"/>
    <w:rsid w:val="00746C13"/>
    <w:rsid w:val="00746EA1"/>
    <w:rsid w:val="00746F08"/>
    <w:rsid w:val="00746F3E"/>
    <w:rsid w:val="00746FDA"/>
    <w:rsid w:val="00746FDF"/>
    <w:rsid w:val="00746FE9"/>
    <w:rsid w:val="007471F4"/>
    <w:rsid w:val="00747296"/>
    <w:rsid w:val="00747382"/>
    <w:rsid w:val="007474F1"/>
    <w:rsid w:val="007474F4"/>
    <w:rsid w:val="00747587"/>
    <w:rsid w:val="00747629"/>
    <w:rsid w:val="0074782A"/>
    <w:rsid w:val="00747977"/>
    <w:rsid w:val="007479C9"/>
    <w:rsid w:val="00747A0B"/>
    <w:rsid w:val="00747AE6"/>
    <w:rsid w:val="00747B15"/>
    <w:rsid w:val="00747EA2"/>
    <w:rsid w:val="00747EA3"/>
    <w:rsid w:val="00747F69"/>
    <w:rsid w:val="00747F99"/>
    <w:rsid w:val="00747FCE"/>
    <w:rsid w:val="00747FF1"/>
    <w:rsid w:val="007501D7"/>
    <w:rsid w:val="00750218"/>
    <w:rsid w:val="00750311"/>
    <w:rsid w:val="007503E7"/>
    <w:rsid w:val="007504E8"/>
    <w:rsid w:val="00750543"/>
    <w:rsid w:val="00750588"/>
    <w:rsid w:val="0075059B"/>
    <w:rsid w:val="007506AE"/>
    <w:rsid w:val="007506BF"/>
    <w:rsid w:val="0075089F"/>
    <w:rsid w:val="0075092E"/>
    <w:rsid w:val="007509F3"/>
    <w:rsid w:val="00750A2C"/>
    <w:rsid w:val="00750A73"/>
    <w:rsid w:val="00750C09"/>
    <w:rsid w:val="00750C69"/>
    <w:rsid w:val="00750CF0"/>
    <w:rsid w:val="00750E91"/>
    <w:rsid w:val="00750EA1"/>
    <w:rsid w:val="00750FF2"/>
    <w:rsid w:val="00751253"/>
    <w:rsid w:val="00751499"/>
    <w:rsid w:val="0075150D"/>
    <w:rsid w:val="00751538"/>
    <w:rsid w:val="00751559"/>
    <w:rsid w:val="0075165D"/>
    <w:rsid w:val="007516E0"/>
    <w:rsid w:val="00751742"/>
    <w:rsid w:val="0075183A"/>
    <w:rsid w:val="00751893"/>
    <w:rsid w:val="007519DC"/>
    <w:rsid w:val="00751A27"/>
    <w:rsid w:val="00751B8E"/>
    <w:rsid w:val="00751CE0"/>
    <w:rsid w:val="00751F29"/>
    <w:rsid w:val="0075200A"/>
    <w:rsid w:val="00752086"/>
    <w:rsid w:val="007520B9"/>
    <w:rsid w:val="007520D7"/>
    <w:rsid w:val="00752178"/>
    <w:rsid w:val="00752243"/>
    <w:rsid w:val="007522F3"/>
    <w:rsid w:val="0075240B"/>
    <w:rsid w:val="007524B9"/>
    <w:rsid w:val="007526E2"/>
    <w:rsid w:val="007526E7"/>
    <w:rsid w:val="00752718"/>
    <w:rsid w:val="0075285C"/>
    <w:rsid w:val="0075294E"/>
    <w:rsid w:val="00752A08"/>
    <w:rsid w:val="00752ADF"/>
    <w:rsid w:val="00752DA9"/>
    <w:rsid w:val="00752DD3"/>
    <w:rsid w:val="00752FBA"/>
    <w:rsid w:val="00753123"/>
    <w:rsid w:val="00753130"/>
    <w:rsid w:val="00753190"/>
    <w:rsid w:val="007531BB"/>
    <w:rsid w:val="00753260"/>
    <w:rsid w:val="00753292"/>
    <w:rsid w:val="00753344"/>
    <w:rsid w:val="007534C6"/>
    <w:rsid w:val="0075351B"/>
    <w:rsid w:val="00753596"/>
    <w:rsid w:val="0075367F"/>
    <w:rsid w:val="007537E7"/>
    <w:rsid w:val="007539E9"/>
    <w:rsid w:val="007539F0"/>
    <w:rsid w:val="00753AD8"/>
    <w:rsid w:val="00753B31"/>
    <w:rsid w:val="00753BA5"/>
    <w:rsid w:val="00753BAF"/>
    <w:rsid w:val="00753C31"/>
    <w:rsid w:val="00753C6D"/>
    <w:rsid w:val="00753CEA"/>
    <w:rsid w:val="00753D37"/>
    <w:rsid w:val="00753E63"/>
    <w:rsid w:val="00753E8D"/>
    <w:rsid w:val="00753FD4"/>
    <w:rsid w:val="00753FF8"/>
    <w:rsid w:val="007541BF"/>
    <w:rsid w:val="007543DC"/>
    <w:rsid w:val="00754454"/>
    <w:rsid w:val="00754618"/>
    <w:rsid w:val="00754709"/>
    <w:rsid w:val="00754762"/>
    <w:rsid w:val="00754780"/>
    <w:rsid w:val="007547B2"/>
    <w:rsid w:val="0075482A"/>
    <w:rsid w:val="007548D5"/>
    <w:rsid w:val="00754996"/>
    <w:rsid w:val="00754AEC"/>
    <w:rsid w:val="00754CCC"/>
    <w:rsid w:val="00754DE0"/>
    <w:rsid w:val="00754E0D"/>
    <w:rsid w:val="00754F89"/>
    <w:rsid w:val="007551BE"/>
    <w:rsid w:val="007552BE"/>
    <w:rsid w:val="00755370"/>
    <w:rsid w:val="007555BE"/>
    <w:rsid w:val="00755625"/>
    <w:rsid w:val="0075565F"/>
    <w:rsid w:val="00755708"/>
    <w:rsid w:val="007557BE"/>
    <w:rsid w:val="007558B4"/>
    <w:rsid w:val="00755A81"/>
    <w:rsid w:val="00755C0C"/>
    <w:rsid w:val="00755C50"/>
    <w:rsid w:val="00755C6E"/>
    <w:rsid w:val="00755C9C"/>
    <w:rsid w:val="00755D30"/>
    <w:rsid w:val="00755D52"/>
    <w:rsid w:val="00755DA5"/>
    <w:rsid w:val="00755ED9"/>
    <w:rsid w:val="00755F1B"/>
    <w:rsid w:val="00755F42"/>
    <w:rsid w:val="00755F4F"/>
    <w:rsid w:val="00755F5C"/>
    <w:rsid w:val="00755F99"/>
    <w:rsid w:val="007560CC"/>
    <w:rsid w:val="007560D8"/>
    <w:rsid w:val="00756199"/>
    <w:rsid w:val="007561C1"/>
    <w:rsid w:val="007562D0"/>
    <w:rsid w:val="00756326"/>
    <w:rsid w:val="007563E0"/>
    <w:rsid w:val="007565DC"/>
    <w:rsid w:val="00756693"/>
    <w:rsid w:val="00756876"/>
    <w:rsid w:val="00756940"/>
    <w:rsid w:val="00756A62"/>
    <w:rsid w:val="00756B41"/>
    <w:rsid w:val="00756B85"/>
    <w:rsid w:val="00756B97"/>
    <w:rsid w:val="00756D36"/>
    <w:rsid w:val="00756F2A"/>
    <w:rsid w:val="00757107"/>
    <w:rsid w:val="007572CD"/>
    <w:rsid w:val="007574C2"/>
    <w:rsid w:val="00757988"/>
    <w:rsid w:val="00757C76"/>
    <w:rsid w:val="00757C87"/>
    <w:rsid w:val="00757ECF"/>
    <w:rsid w:val="0076014C"/>
    <w:rsid w:val="00760186"/>
    <w:rsid w:val="00760253"/>
    <w:rsid w:val="0076028D"/>
    <w:rsid w:val="007603B9"/>
    <w:rsid w:val="00760454"/>
    <w:rsid w:val="00760493"/>
    <w:rsid w:val="007604DF"/>
    <w:rsid w:val="007605A4"/>
    <w:rsid w:val="007606FA"/>
    <w:rsid w:val="0076074B"/>
    <w:rsid w:val="007608BE"/>
    <w:rsid w:val="007609D3"/>
    <w:rsid w:val="00760AFB"/>
    <w:rsid w:val="00760B58"/>
    <w:rsid w:val="00760C61"/>
    <w:rsid w:val="00760CC2"/>
    <w:rsid w:val="00760DEE"/>
    <w:rsid w:val="00760EAD"/>
    <w:rsid w:val="00760EF8"/>
    <w:rsid w:val="00760F96"/>
    <w:rsid w:val="00760FF5"/>
    <w:rsid w:val="0076119A"/>
    <w:rsid w:val="007611C7"/>
    <w:rsid w:val="007612BF"/>
    <w:rsid w:val="00761347"/>
    <w:rsid w:val="00761366"/>
    <w:rsid w:val="00761450"/>
    <w:rsid w:val="007614ED"/>
    <w:rsid w:val="00761684"/>
    <w:rsid w:val="007616FE"/>
    <w:rsid w:val="00761706"/>
    <w:rsid w:val="0076185C"/>
    <w:rsid w:val="0076191D"/>
    <w:rsid w:val="00761965"/>
    <w:rsid w:val="007619B4"/>
    <w:rsid w:val="00761A02"/>
    <w:rsid w:val="00761BE8"/>
    <w:rsid w:val="00761C88"/>
    <w:rsid w:val="00761C91"/>
    <w:rsid w:val="00761CB0"/>
    <w:rsid w:val="00761CBA"/>
    <w:rsid w:val="00761CD5"/>
    <w:rsid w:val="00761D88"/>
    <w:rsid w:val="00761DB2"/>
    <w:rsid w:val="00761DDF"/>
    <w:rsid w:val="00761E69"/>
    <w:rsid w:val="00761E81"/>
    <w:rsid w:val="00761E90"/>
    <w:rsid w:val="00761F9E"/>
    <w:rsid w:val="00761FA7"/>
    <w:rsid w:val="00761FCB"/>
    <w:rsid w:val="0076239D"/>
    <w:rsid w:val="0076250A"/>
    <w:rsid w:val="00762675"/>
    <w:rsid w:val="00762794"/>
    <w:rsid w:val="007628A6"/>
    <w:rsid w:val="00762A23"/>
    <w:rsid w:val="00762A7A"/>
    <w:rsid w:val="00762B70"/>
    <w:rsid w:val="00762B7A"/>
    <w:rsid w:val="00762B81"/>
    <w:rsid w:val="00762C03"/>
    <w:rsid w:val="00762D22"/>
    <w:rsid w:val="00762ED2"/>
    <w:rsid w:val="00762F41"/>
    <w:rsid w:val="0076308A"/>
    <w:rsid w:val="00763099"/>
    <w:rsid w:val="007630C7"/>
    <w:rsid w:val="007630D0"/>
    <w:rsid w:val="007630DD"/>
    <w:rsid w:val="00763207"/>
    <w:rsid w:val="00763223"/>
    <w:rsid w:val="007632B6"/>
    <w:rsid w:val="00763422"/>
    <w:rsid w:val="0076363B"/>
    <w:rsid w:val="0076397C"/>
    <w:rsid w:val="00763A29"/>
    <w:rsid w:val="00763AF0"/>
    <w:rsid w:val="00763B31"/>
    <w:rsid w:val="00763C4D"/>
    <w:rsid w:val="00763DC8"/>
    <w:rsid w:val="00763FD9"/>
    <w:rsid w:val="00764012"/>
    <w:rsid w:val="00764174"/>
    <w:rsid w:val="007641EC"/>
    <w:rsid w:val="00764208"/>
    <w:rsid w:val="007644C5"/>
    <w:rsid w:val="00764513"/>
    <w:rsid w:val="00764649"/>
    <w:rsid w:val="00764682"/>
    <w:rsid w:val="007646FE"/>
    <w:rsid w:val="007649B0"/>
    <w:rsid w:val="007649B8"/>
    <w:rsid w:val="00764D93"/>
    <w:rsid w:val="00764DD2"/>
    <w:rsid w:val="00764E0F"/>
    <w:rsid w:val="00764E44"/>
    <w:rsid w:val="00765087"/>
    <w:rsid w:val="007650BC"/>
    <w:rsid w:val="00765236"/>
    <w:rsid w:val="007652DE"/>
    <w:rsid w:val="00765377"/>
    <w:rsid w:val="0076543A"/>
    <w:rsid w:val="00765452"/>
    <w:rsid w:val="00765474"/>
    <w:rsid w:val="007654B5"/>
    <w:rsid w:val="007654CC"/>
    <w:rsid w:val="007654F4"/>
    <w:rsid w:val="007655A7"/>
    <w:rsid w:val="007655E4"/>
    <w:rsid w:val="00765748"/>
    <w:rsid w:val="007657BD"/>
    <w:rsid w:val="00765862"/>
    <w:rsid w:val="00765888"/>
    <w:rsid w:val="007658BD"/>
    <w:rsid w:val="00765A79"/>
    <w:rsid w:val="00765BED"/>
    <w:rsid w:val="00765C34"/>
    <w:rsid w:val="00765C72"/>
    <w:rsid w:val="00765CD7"/>
    <w:rsid w:val="00765DA9"/>
    <w:rsid w:val="00765EA1"/>
    <w:rsid w:val="00765EF8"/>
    <w:rsid w:val="007661AF"/>
    <w:rsid w:val="00766290"/>
    <w:rsid w:val="007664BB"/>
    <w:rsid w:val="007666C4"/>
    <w:rsid w:val="007666E1"/>
    <w:rsid w:val="0076677F"/>
    <w:rsid w:val="00766C53"/>
    <w:rsid w:val="00766D0B"/>
    <w:rsid w:val="00766DB9"/>
    <w:rsid w:val="00766E51"/>
    <w:rsid w:val="00766F67"/>
    <w:rsid w:val="0076718B"/>
    <w:rsid w:val="007671D7"/>
    <w:rsid w:val="007671E5"/>
    <w:rsid w:val="0076723F"/>
    <w:rsid w:val="0076747C"/>
    <w:rsid w:val="00767494"/>
    <w:rsid w:val="00767570"/>
    <w:rsid w:val="0076768D"/>
    <w:rsid w:val="007676F8"/>
    <w:rsid w:val="00767729"/>
    <w:rsid w:val="00767750"/>
    <w:rsid w:val="00767761"/>
    <w:rsid w:val="0076778F"/>
    <w:rsid w:val="0076781D"/>
    <w:rsid w:val="0076786D"/>
    <w:rsid w:val="00767AD2"/>
    <w:rsid w:val="00767B04"/>
    <w:rsid w:val="00767B32"/>
    <w:rsid w:val="00767B89"/>
    <w:rsid w:val="00767D5D"/>
    <w:rsid w:val="00767D7D"/>
    <w:rsid w:val="00767DB0"/>
    <w:rsid w:val="00767E19"/>
    <w:rsid w:val="00767FB7"/>
    <w:rsid w:val="00767FE2"/>
    <w:rsid w:val="00770028"/>
    <w:rsid w:val="007701CA"/>
    <w:rsid w:val="00770206"/>
    <w:rsid w:val="007704B3"/>
    <w:rsid w:val="007705B4"/>
    <w:rsid w:val="00770708"/>
    <w:rsid w:val="007707B4"/>
    <w:rsid w:val="007709CA"/>
    <w:rsid w:val="00770AC8"/>
    <w:rsid w:val="00770E2C"/>
    <w:rsid w:val="00770F72"/>
    <w:rsid w:val="00770FFF"/>
    <w:rsid w:val="00771008"/>
    <w:rsid w:val="0077112E"/>
    <w:rsid w:val="00771296"/>
    <w:rsid w:val="00771618"/>
    <w:rsid w:val="00771658"/>
    <w:rsid w:val="0077168C"/>
    <w:rsid w:val="00771713"/>
    <w:rsid w:val="007717AE"/>
    <w:rsid w:val="00771A66"/>
    <w:rsid w:val="00771FB0"/>
    <w:rsid w:val="00771FE5"/>
    <w:rsid w:val="0077210E"/>
    <w:rsid w:val="0077217B"/>
    <w:rsid w:val="007721F3"/>
    <w:rsid w:val="007722D3"/>
    <w:rsid w:val="007722F5"/>
    <w:rsid w:val="0077247D"/>
    <w:rsid w:val="007724F0"/>
    <w:rsid w:val="007725F0"/>
    <w:rsid w:val="00772626"/>
    <w:rsid w:val="0077264A"/>
    <w:rsid w:val="00772842"/>
    <w:rsid w:val="0077297B"/>
    <w:rsid w:val="00772A05"/>
    <w:rsid w:val="00772A06"/>
    <w:rsid w:val="00772A2D"/>
    <w:rsid w:val="00772A59"/>
    <w:rsid w:val="00772C9F"/>
    <w:rsid w:val="00772CFE"/>
    <w:rsid w:val="00772D15"/>
    <w:rsid w:val="00772D57"/>
    <w:rsid w:val="00772E74"/>
    <w:rsid w:val="00773057"/>
    <w:rsid w:val="007730DC"/>
    <w:rsid w:val="007730DD"/>
    <w:rsid w:val="00773122"/>
    <w:rsid w:val="00773186"/>
    <w:rsid w:val="0077323A"/>
    <w:rsid w:val="007732B9"/>
    <w:rsid w:val="00773315"/>
    <w:rsid w:val="007734DB"/>
    <w:rsid w:val="00773529"/>
    <w:rsid w:val="007735AB"/>
    <w:rsid w:val="0077395C"/>
    <w:rsid w:val="007739FB"/>
    <w:rsid w:val="00773B11"/>
    <w:rsid w:val="00773B9B"/>
    <w:rsid w:val="00773C67"/>
    <w:rsid w:val="00773D6F"/>
    <w:rsid w:val="00773DD1"/>
    <w:rsid w:val="00774017"/>
    <w:rsid w:val="0077404C"/>
    <w:rsid w:val="007741E9"/>
    <w:rsid w:val="0077450B"/>
    <w:rsid w:val="0077460E"/>
    <w:rsid w:val="0077461F"/>
    <w:rsid w:val="00774696"/>
    <w:rsid w:val="0077477B"/>
    <w:rsid w:val="007749FE"/>
    <w:rsid w:val="00774B04"/>
    <w:rsid w:val="00774B11"/>
    <w:rsid w:val="00774B30"/>
    <w:rsid w:val="00774C4B"/>
    <w:rsid w:val="00774D5A"/>
    <w:rsid w:val="00774DC6"/>
    <w:rsid w:val="00774DEB"/>
    <w:rsid w:val="00774F8F"/>
    <w:rsid w:val="00774FC3"/>
    <w:rsid w:val="0077500C"/>
    <w:rsid w:val="0077508E"/>
    <w:rsid w:val="007750B7"/>
    <w:rsid w:val="007750ED"/>
    <w:rsid w:val="007750F4"/>
    <w:rsid w:val="00775181"/>
    <w:rsid w:val="007751E8"/>
    <w:rsid w:val="00775339"/>
    <w:rsid w:val="00775413"/>
    <w:rsid w:val="0077565A"/>
    <w:rsid w:val="00775818"/>
    <w:rsid w:val="007759D6"/>
    <w:rsid w:val="00775A17"/>
    <w:rsid w:val="00775AC3"/>
    <w:rsid w:val="00775C11"/>
    <w:rsid w:val="00775DBE"/>
    <w:rsid w:val="00775F5F"/>
    <w:rsid w:val="00775FCD"/>
    <w:rsid w:val="00775FDD"/>
    <w:rsid w:val="0077604A"/>
    <w:rsid w:val="00776092"/>
    <w:rsid w:val="007763D7"/>
    <w:rsid w:val="007763F7"/>
    <w:rsid w:val="0077642E"/>
    <w:rsid w:val="00776442"/>
    <w:rsid w:val="0077646F"/>
    <w:rsid w:val="007764D5"/>
    <w:rsid w:val="007765CD"/>
    <w:rsid w:val="00776609"/>
    <w:rsid w:val="007767FB"/>
    <w:rsid w:val="007769E9"/>
    <w:rsid w:val="00776B62"/>
    <w:rsid w:val="00776B7B"/>
    <w:rsid w:val="00776CE4"/>
    <w:rsid w:val="00776E25"/>
    <w:rsid w:val="00776FA6"/>
    <w:rsid w:val="007770C8"/>
    <w:rsid w:val="00777104"/>
    <w:rsid w:val="0077732C"/>
    <w:rsid w:val="007774D5"/>
    <w:rsid w:val="007774DB"/>
    <w:rsid w:val="007776AC"/>
    <w:rsid w:val="0077772F"/>
    <w:rsid w:val="007779A0"/>
    <w:rsid w:val="00777C81"/>
    <w:rsid w:val="00777CB2"/>
    <w:rsid w:val="00777CF4"/>
    <w:rsid w:val="00777D11"/>
    <w:rsid w:val="00777D1C"/>
    <w:rsid w:val="00777D3F"/>
    <w:rsid w:val="00777D8B"/>
    <w:rsid w:val="00777DC1"/>
    <w:rsid w:val="00777E20"/>
    <w:rsid w:val="00777EB4"/>
    <w:rsid w:val="00777F4B"/>
    <w:rsid w:val="00777FAD"/>
    <w:rsid w:val="00780076"/>
    <w:rsid w:val="0078013A"/>
    <w:rsid w:val="007801E0"/>
    <w:rsid w:val="007803B4"/>
    <w:rsid w:val="007805F2"/>
    <w:rsid w:val="00780651"/>
    <w:rsid w:val="007806AD"/>
    <w:rsid w:val="0078099E"/>
    <w:rsid w:val="007809EE"/>
    <w:rsid w:val="00780E1D"/>
    <w:rsid w:val="00780E82"/>
    <w:rsid w:val="00780EFF"/>
    <w:rsid w:val="0078104D"/>
    <w:rsid w:val="00781079"/>
    <w:rsid w:val="00781084"/>
    <w:rsid w:val="00781138"/>
    <w:rsid w:val="007811FF"/>
    <w:rsid w:val="007812F7"/>
    <w:rsid w:val="007814FA"/>
    <w:rsid w:val="00781778"/>
    <w:rsid w:val="007817A4"/>
    <w:rsid w:val="00781827"/>
    <w:rsid w:val="007818F1"/>
    <w:rsid w:val="00781957"/>
    <w:rsid w:val="007819A6"/>
    <w:rsid w:val="007819E6"/>
    <w:rsid w:val="00781A28"/>
    <w:rsid w:val="00781A53"/>
    <w:rsid w:val="00781A78"/>
    <w:rsid w:val="00781A79"/>
    <w:rsid w:val="00781F67"/>
    <w:rsid w:val="00781FAF"/>
    <w:rsid w:val="00781FB1"/>
    <w:rsid w:val="00782225"/>
    <w:rsid w:val="007822B0"/>
    <w:rsid w:val="007822B2"/>
    <w:rsid w:val="007823B4"/>
    <w:rsid w:val="007823DD"/>
    <w:rsid w:val="007824E9"/>
    <w:rsid w:val="007824F3"/>
    <w:rsid w:val="00782597"/>
    <w:rsid w:val="007826B8"/>
    <w:rsid w:val="007826E1"/>
    <w:rsid w:val="0078273F"/>
    <w:rsid w:val="007827DC"/>
    <w:rsid w:val="0078294B"/>
    <w:rsid w:val="007829F8"/>
    <w:rsid w:val="00782A05"/>
    <w:rsid w:val="00782A96"/>
    <w:rsid w:val="00782B47"/>
    <w:rsid w:val="00782C3B"/>
    <w:rsid w:val="00782C4B"/>
    <w:rsid w:val="00782C8D"/>
    <w:rsid w:val="00782D4B"/>
    <w:rsid w:val="00782F02"/>
    <w:rsid w:val="00782F56"/>
    <w:rsid w:val="0078300D"/>
    <w:rsid w:val="00783079"/>
    <w:rsid w:val="00783086"/>
    <w:rsid w:val="007831FB"/>
    <w:rsid w:val="00783223"/>
    <w:rsid w:val="007832E0"/>
    <w:rsid w:val="00783345"/>
    <w:rsid w:val="0078355B"/>
    <w:rsid w:val="007835B5"/>
    <w:rsid w:val="007836D2"/>
    <w:rsid w:val="00783804"/>
    <w:rsid w:val="00783832"/>
    <w:rsid w:val="00783836"/>
    <w:rsid w:val="007839AB"/>
    <w:rsid w:val="00783AE7"/>
    <w:rsid w:val="00783C42"/>
    <w:rsid w:val="00783CF6"/>
    <w:rsid w:val="00783E02"/>
    <w:rsid w:val="00784040"/>
    <w:rsid w:val="0078412F"/>
    <w:rsid w:val="00784188"/>
    <w:rsid w:val="0078447D"/>
    <w:rsid w:val="007846C5"/>
    <w:rsid w:val="0078472E"/>
    <w:rsid w:val="00784833"/>
    <w:rsid w:val="0078490A"/>
    <w:rsid w:val="007849C9"/>
    <w:rsid w:val="00784A3F"/>
    <w:rsid w:val="00784A86"/>
    <w:rsid w:val="00784A9E"/>
    <w:rsid w:val="00784B5A"/>
    <w:rsid w:val="00784D3D"/>
    <w:rsid w:val="00784ECA"/>
    <w:rsid w:val="00784F43"/>
    <w:rsid w:val="00784FDE"/>
    <w:rsid w:val="0078500F"/>
    <w:rsid w:val="00785101"/>
    <w:rsid w:val="0078513D"/>
    <w:rsid w:val="00785161"/>
    <w:rsid w:val="00785266"/>
    <w:rsid w:val="007852EC"/>
    <w:rsid w:val="0078532E"/>
    <w:rsid w:val="00785696"/>
    <w:rsid w:val="0078570E"/>
    <w:rsid w:val="00785799"/>
    <w:rsid w:val="007858B2"/>
    <w:rsid w:val="0078594C"/>
    <w:rsid w:val="007859A2"/>
    <w:rsid w:val="00785AAA"/>
    <w:rsid w:val="00785D56"/>
    <w:rsid w:val="00785D57"/>
    <w:rsid w:val="00785D83"/>
    <w:rsid w:val="00785DFE"/>
    <w:rsid w:val="00785F37"/>
    <w:rsid w:val="00785F82"/>
    <w:rsid w:val="00786118"/>
    <w:rsid w:val="00786137"/>
    <w:rsid w:val="0078615C"/>
    <w:rsid w:val="0078623B"/>
    <w:rsid w:val="007862EA"/>
    <w:rsid w:val="00786368"/>
    <w:rsid w:val="00786461"/>
    <w:rsid w:val="00786603"/>
    <w:rsid w:val="00786608"/>
    <w:rsid w:val="0078665B"/>
    <w:rsid w:val="0078669D"/>
    <w:rsid w:val="007866AA"/>
    <w:rsid w:val="007866F0"/>
    <w:rsid w:val="00786835"/>
    <w:rsid w:val="00786883"/>
    <w:rsid w:val="0078694C"/>
    <w:rsid w:val="007869CE"/>
    <w:rsid w:val="00786A20"/>
    <w:rsid w:val="00786B04"/>
    <w:rsid w:val="00786BC9"/>
    <w:rsid w:val="00786C39"/>
    <w:rsid w:val="00786E89"/>
    <w:rsid w:val="00786EA8"/>
    <w:rsid w:val="00786EF3"/>
    <w:rsid w:val="00786F0A"/>
    <w:rsid w:val="00787000"/>
    <w:rsid w:val="007870E1"/>
    <w:rsid w:val="0078713C"/>
    <w:rsid w:val="00787143"/>
    <w:rsid w:val="0078714E"/>
    <w:rsid w:val="0078733A"/>
    <w:rsid w:val="0078746E"/>
    <w:rsid w:val="00787810"/>
    <w:rsid w:val="0078781A"/>
    <w:rsid w:val="0078799D"/>
    <w:rsid w:val="007879FE"/>
    <w:rsid w:val="00787A51"/>
    <w:rsid w:val="00787AB3"/>
    <w:rsid w:val="00787BD0"/>
    <w:rsid w:val="00787D1B"/>
    <w:rsid w:val="00787DF7"/>
    <w:rsid w:val="00787F9A"/>
    <w:rsid w:val="00790039"/>
    <w:rsid w:val="0079005E"/>
    <w:rsid w:val="00790081"/>
    <w:rsid w:val="007901B8"/>
    <w:rsid w:val="00790363"/>
    <w:rsid w:val="0079038E"/>
    <w:rsid w:val="00790492"/>
    <w:rsid w:val="00790593"/>
    <w:rsid w:val="007906C8"/>
    <w:rsid w:val="0079071E"/>
    <w:rsid w:val="0079093A"/>
    <w:rsid w:val="00790AB7"/>
    <w:rsid w:val="00790BAB"/>
    <w:rsid w:val="00790D4D"/>
    <w:rsid w:val="00790D56"/>
    <w:rsid w:val="00790E3B"/>
    <w:rsid w:val="00790E77"/>
    <w:rsid w:val="00790F06"/>
    <w:rsid w:val="00790FBF"/>
    <w:rsid w:val="0079101F"/>
    <w:rsid w:val="007910D8"/>
    <w:rsid w:val="00791312"/>
    <w:rsid w:val="00791389"/>
    <w:rsid w:val="007913C7"/>
    <w:rsid w:val="00791417"/>
    <w:rsid w:val="00791510"/>
    <w:rsid w:val="00791549"/>
    <w:rsid w:val="00791568"/>
    <w:rsid w:val="0079167A"/>
    <w:rsid w:val="00791685"/>
    <w:rsid w:val="00791745"/>
    <w:rsid w:val="007917AF"/>
    <w:rsid w:val="00791871"/>
    <w:rsid w:val="0079198E"/>
    <w:rsid w:val="00791A60"/>
    <w:rsid w:val="00791A72"/>
    <w:rsid w:val="00791A74"/>
    <w:rsid w:val="00791A9B"/>
    <w:rsid w:val="00791BC2"/>
    <w:rsid w:val="00791BED"/>
    <w:rsid w:val="00791CD4"/>
    <w:rsid w:val="00791D40"/>
    <w:rsid w:val="00791E3B"/>
    <w:rsid w:val="00791E4B"/>
    <w:rsid w:val="00791E78"/>
    <w:rsid w:val="00791F22"/>
    <w:rsid w:val="00791F58"/>
    <w:rsid w:val="00791F8C"/>
    <w:rsid w:val="0079208E"/>
    <w:rsid w:val="00792200"/>
    <w:rsid w:val="0079220F"/>
    <w:rsid w:val="007923F3"/>
    <w:rsid w:val="0079240A"/>
    <w:rsid w:val="007924A6"/>
    <w:rsid w:val="0079258C"/>
    <w:rsid w:val="0079267E"/>
    <w:rsid w:val="00792821"/>
    <w:rsid w:val="0079287C"/>
    <w:rsid w:val="007929ED"/>
    <w:rsid w:val="00792CFF"/>
    <w:rsid w:val="00792D6B"/>
    <w:rsid w:val="00792DC7"/>
    <w:rsid w:val="00792E76"/>
    <w:rsid w:val="00792F2B"/>
    <w:rsid w:val="00792FF7"/>
    <w:rsid w:val="00792FFE"/>
    <w:rsid w:val="00793171"/>
    <w:rsid w:val="007932D8"/>
    <w:rsid w:val="0079330F"/>
    <w:rsid w:val="007933B3"/>
    <w:rsid w:val="007933CD"/>
    <w:rsid w:val="00793414"/>
    <w:rsid w:val="00793555"/>
    <w:rsid w:val="007936A4"/>
    <w:rsid w:val="0079373D"/>
    <w:rsid w:val="0079385E"/>
    <w:rsid w:val="007938A0"/>
    <w:rsid w:val="007938BF"/>
    <w:rsid w:val="00793A9F"/>
    <w:rsid w:val="00793AC8"/>
    <w:rsid w:val="00793B62"/>
    <w:rsid w:val="00793C13"/>
    <w:rsid w:val="00793D0B"/>
    <w:rsid w:val="00793F03"/>
    <w:rsid w:val="00793F15"/>
    <w:rsid w:val="00794086"/>
    <w:rsid w:val="00794148"/>
    <w:rsid w:val="007941A2"/>
    <w:rsid w:val="007941F1"/>
    <w:rsid w:val="007942E2"/>
    <w:rsid w:val="00794315"/>
    <w:rsid w:val="007943E1"/>
    <w:rsid w:val="00794429"/>
    <w:rsid w:val="00794453"/>
    <w:rsid w:val="00794685"/>
    <w:rsid w:val="00794856"/>
    <w:rsid w:val="007948B3"/>
    <w:rsid w:val="00794B2B"/>
    <w:rsid w:val="00794BA5"/>
    <w:rsid w:val="00794CBF"/>
    <w:rsid w:val="00794DE9"/>
    <w:rsid w:val="00794E36"/>
    <w:rsid w:val="00794E3D"/>
    <w:rsid w:val="00794E59"/>
    <w:rsid w:val="00795064"/>
    <w:rsid w:val="00795131"/>
    <w:rsid w:val="0079526D"/>
    <w:rsid w:val="0079536F"/>
    <w:rsid w:val="007953E8"/>
    <w:rsid w:val="00795470"/>
    <w:rsid w:val="007954DE"/>
    <w:rsid w:val="007954E8"/>
    <w:rsid w:val="00795561"/>
    <w:rsid w:val="00795600"/>
    <w:rsid w:val="00795698"/>
    <w:rsid w:val="007956C7"/>
    <w:rsid w:val="0079571A"/>
    <w:rsid w:val="0079577A"/>
    <w:rsid w:val="0079588B"/>
    <w:rsid w:val="007958A4"/>
    <w:rsid w:val="0079598C"/>
    <w:rsid w:val="00795A14"/>
    <w:rsid w:val="00795C39"/>
    <w:rsid w:val="00795E55"/>
    <w:rsid w:val="00795F49"/>
    <w:rsid w:val="00795F67"/>
    <w:rsid w:val="00796008"/>
    <w:rsid w:val="00796016"/>
    <w:rsid w:val="0079602E"/>
    <w:rsid w:val="007960BE"/>
    <w:rsid w:val="007960E9"/>
    <w:rsid w:val="007961DC"/>
    <w:rsid w:val="007962DF"/>
    <w:rsid w:val="00796321"/>
    <w:rsid w:val="007963AE"/>
    <w:rsid w:val="00796472"/>
    <w:rsid w:val="0079651F"/>
    <w:rsid w:val="007966EB"/>
    <w:rsid w:val="007966FF"/>
    <w:rsid w:val="00796706"/>
    <w:rsid w:val="007967A4"/>
    <w:rsid w:val="00796A5D"/>
    <w:rsid w:val="00796A6D"/>
    <w:rsid w:val="00796AA6"/>
    <w:rsid w:val="00796BA2"/>
    <w:rsid w:val="00796D2C"/>
    <w:rsid w:val="00796D7C"/>
    <w:rsid w:val="00796D8C"/>
    <w:rsid w:val="00796DE0"/>
    <w:rsid w:val="00797139"/>
    <w:rsid w:val="0079715C"/>
    <w:rsid w:val="00797197"/>
    <w:rsid w:val="007971B5"/>
    <w:rsid w:val="0079723A"/>
    <w:rsid w:val="007972C6"/>
    <w:rsid w:val="007973EC"/>
    <w:rsid w:val="0079762B"/>
    <w:rsid w:val="00797788"/>
    <w:rsid w:val="00797793"/>
    <w:rsid w:val="00797800"/>
    <w:rsid w:val="0079781A"/>
    <w:rsid w:val="00797829"/>
    <w:rsid w:val="0079794A"/>
    <w:rsid w:val="007979B4"/>
    <w:rsid w:val="00797A31"/>
    <w:rsid w:val="00797AAC"/>
    <w:rsid w:val="00797B4E"/>
    <w:rsid w:val="00797BF9"/>
    <w:rsid w:val="00797C2F"/>
    <w:rsid w:val="00797C3E"/>
    <w:rsid w:val="00797C57"/>
    <w:rsid w:val="00797CEC"/>
    <w:rsid w:val="00797FC7"/>
    <w:rsid w:val="007A001D"/>
    <w:rsid w:val="007A0039"/>
    <w:rsid w:val="007A0091"/>
    <w:rsid w:val="007A00C0"/>
    <w:rsid w:val="007A02AE"/>
    <w:rsid w:val="007A04A6"/>
    <w:rsid w:val="007A04F1"/>
    <w:rsid w:val="007A05F3"/>
    <w:rsid w:val="007A07CF"/>
    <w:rsid w:val="007A080B"/>
    <w:rsid w:val="007A09C9"/>
    <w:rsid w:val="007A0A03"/>
    <w:rsid w:val="007A0B7D"/>
    <w:rsid w:val="007A0BA3"/>
    <w:rsid w:val="007A0D6E"/>
    <w:rsid w:val="007A0E9C"/>
    <w:rsid w:val="007A0EC3"/>
    <w:rsid w:val="007A0FED"/>
    <w:rsid w:val="007A103B"/>
    <w:rsid w:val="007A112E"/>
    <w:rsid w:val="007A1206"/>
    <w:rsid w:val="007A13E6"/>
    <w:rsid w:val="007A14DA"/>
    <w:rsid w:val="007A1576"/>
    <w:rsid w:val="007A15A2"/>
    <w:rsid w:val="007A15D3"/>
    <w:rsid w:val="007A16AA"/>
    <w:rsid w:val="007A16AE"/>
    <w:rsid w:val="007A174A"/>
    <w:rsid w:val="007A1795"/>
    <w:rsid w:val="007A1907"/>
    <w:rsid w:val="007A1A3D"/>
    <w:rsid w:val="007A1AC3"/>
    <w:rsid w:val="007A1B3E"/>
    <w:rsid w:val="007A1C19"/>
    <w:rsid w:val="007A1D32"/>
    <w:rsid w:val="007A1D67"/>
    <w:rsid w:val="007A1D7B"/>
    <w:rsid w:val="007A1DB3"/>
    <w:rsid w:val="007A1F11"/>
    <w:rsid w:val="007A1F43"/>
    <w:rsid w:val="007A1F53"/>
    <w:rsid w:val="007A1F5D"/>
    <w:rsid w:val="007A2024"/>
    <w:rsid w:val="007A2073"/>
    <w:rsid w:val="007A20DE"/>
    <w:rsid w:val="007A256C"/>
    <w:rsid w:val="007A25FD"/>
    <w:rsid w:val="007A28E8"/>
    <w:rsid w:val="007A2A5D"/>
    <w:rsid w:val="007A2A95"/>
    <w:rsid w:val="007A2A9B"/>
    <w:rsid w:val="007A2C38"/>
    <w:rsid w:val="007A2C55"/>
    <w:rsid w:val="007A2CEC"/>
    <w:rsid w:val="007A2D40"/>
    <w:rsid w:val="007A2E14"/>
    <w:rsid w:val="007A2FE8"/>
    <w:rsid w:val="007A30D7"/>
    <w:rsid w:val="007A3207"/>
    <w:rsid w:val="007A32F8"/>
    <w:rsid w:val="007A3312"/>
    <w:rsid w:val="007A334A"/>
    <w:rsid w:val="007A34E2"/>
    <w:rsid w:val="007A351B"/>
    <w:rsid w:val="007A3582"/>
    <w:rsid w:val="007A361B"/>
    <w:rsid w:val="007A372D"/>
    <w:rsid w:val="007A396A"/>
    <w:rsid w:val="007A39EA"/>
    <w:rsid w:val="007A3A22"/>
    <w:rsid w:val="007A3A3B"/>
    <w:rsid w:val="007A3C28"/>
    <w:rsid w:val="007A3D37"/>
    <w:rsid w:val="007A3F32"/>
    <w:rsid w:val="007A4049"/>
    <w:rsid w:val="007A41C7"/>
    <w:rsid w:val="007A421D"/>
    <w:rsid w:val="007A425B"/>
    <w:rsid w:val="007A436C"/>
    <w:rsid w:val="007A4395"/>
    <w:rsid w:val="007A44CC"/>
    <w:rsid w:val="007A4532"/>
    <w:rsid w:val="007A4637"/>
    <w:rsid w:val="007A46F9"/>
    <w:rsid w:val="007A488C"/>
    <w:rsid w:val="007A49D4"/>
    <w:rsid w:val="007A4C6C"/>
    <w:rsid w:val="007A4C94"/>
    <w:rsid w:val="007A4CAA"/>
    <w:rsid w:val="007A4DF0"/>
    <w:rsid w:val="007A4FB9"/>
    <w:rsid w:val="007A5012"/>
    <w:rsid w:val="007A50B9"/>
    <w:rsid w:val="007A50D7"/>
    <w:rsid w:val="007A5131"/>
    <w:rsid w:val="007A5287"/>
    <w:rsid w:val="007A5407"/>
    <w:rsid w:val="007A54DB"/>
    <w:rsid w:val="007A5549"/>
    <w:rsid w:val="007A55F6"/>
    <w:rsid w:val="007A56F3"/>
    <w:rsid w:val="007A570A"/>
    <w:rsid w:val="007A576C"/>
    <w:rsid w:val="007A5785"/>
    <w:rsid w:val="007A57D6"/>
    <w:rsid w:val="007A591B"/>
    <w:rsid w:val="007A59F4"/>
    <w:rsid w:val="007A5AFB"/>
    <w:rsid w:val="007A5B0D"/>
    <w:rsid w:val="007A5BA3"/>
    <w:rsid w:val="007A5CF6"/>
    <w:rsid w:val="007A5DC9"/>
    <w:rsid w:val="007A5DFA"/>
    <w:rsid w:val="007A5FB6"/>
    <w:rsid w:val="007A5FEB"/>
    <w:rsid w:val="007A6374"/>
    <w:rsid w:val="007A6475"/>
    <w:rsid w:val="007A6542"/>
    <w:rsid w:val="007A6555"/>
    <w:rsid w:val="007A660F"/>
    <w:rsid w:val="007A6682"/>
    <w:rsid w:val="007A6781"/>
    <w:rsid w:val="007A68E7"/>
    <w:rsid w:val="007A698F"/>
    <w:rsid w:val="007A6AB6"/>
    <w:rsid w:val="007A6BAF"/>
    <w:rsid w:val="007A6C58"/>
    <w:rsid w:val="007A6D28"/>
    <w:rsid w:val="007A6D8D"/>
    <w:rsid w:val="007A6EB7"/>
    <w:rsid w:val="007A6FF0"/>
    <w:rsid w:val="007A7062"/>
    <w:rsid w:val="007A70F1"/>
    <w:rsid w:val="007A7146"/>
    <w:rsid w:val="007A71BF"/>
    <w:rsid w:val="007A71E5"/>
    <w:rsid w:val="007A7272"/>
    <w:rsid w:val="007A731E"/>
    <w:rsid w:val="007A73A1"/>
    <w:rsid w:val="007A73CE"/>
    <w:rsid w:val="007A74FA"/>
    <w:rsid w:val="007A776B"/>
    <w:rsid w:val="007A78F1"/>
    <w:rsid w:val="007A7974"/>
    <w:rsid w:val="007A7AFF"/>
    <w:rsid w:val="007A7BF3"/>
    <w:rsid w:val="007A7D02"/>
    <w:rsid w:val="007A7DE0"/>
    <w:rsid w:val="007A7EDD"/>
    <w:rsid w:val="007A7F6A"/>
    <w:rsid w:val="007B019E"/>
    <w:rsid w:val="007B01A6"/>
    <w:rsid w:val="007B01DC"/>
    <w:rsid w:val="007B021D"/>
    <w:rsid w:val="007B0281"/>
    <w:rsid w:val="007B02B4"/>
    <w:rsid w:val="007B02E5"/>
    <w:rsid w:val="007B036B"/>
    <w:rsid w:val="007B0400"/>
    <w:rsid w:val="007B064D"/>
    <w:rsid w:val="007B064F"/>
    <w:rsid w:val="007B0733"/>
    <w:rsid w:val="007B0778"/>
    <w:rsid w:val="007B07CC"/>
    <w:rsid w:val="007B0856"/>
    <w:rsid w:val="007B088F"/>
    <w:rsid w:val="007B0996"/>
    <w:rsid w:val="007B09F0"/>
    <w:rsid w:val="007B0AA0"/>
    <w:rsid w:val="007B0B04"/>
    <w:rsid w:val="007B0B91"/>
    <w:rsid w:val="007B0D3A"/>
    <w:rsid w:val="007B0E7A"/>
    <w:rsid w:val="007B1065"/>
    <w:rsid w:val="007B128D"/>
    <w:rsid w:val="007B12A7"/>
    <w:rsid w:val="007B12C0"/>
    <w:rsid w:val="007B1431"/>
    <w:rsid w:val="007B1526"/>
    <w:rsid w:val="007B1611"/>
    <w:rsid w:val="007B1667"/>
    <w:rsid w:val="007B16B2"/>
    <w:rsid w:val="007B16BF"/>
    <w:rsid w:val="007B16FB"/>
    <w:rsid w:val="007B1721"/>
    <w:rsid w:val="007B17B5"/>
    <w:rsid w:val="007B1A12"/>
    <w:rsid w:val="007B1A93"/>
    <w:rsid w:val="007B1C51"/>
    <w:rsid w:val="007B1C7B"/>
    <w:rsid w:val="007B1CA8"/>
    <w:rsid w:val="007B1CAB"/>
    <w:rsid w:val="007B1DFE"/>
    <w:rsid w:val="007B1E4B"/>
    <w:rsid w:val="007B1EF5"/>
    <w:rsid w:val="007B2025"/>
    <w:rsid w:val="007B2058"/>
    <w:rsid w:val="007B2411"/>
    <w:rsid w:val="007B2428"/>
    <w:rsid w:val="007B24BC"/>
    <w:rsid w:val="007B2650"/>
    <w:rsid w:val="007B269B"/>
    <w:rsid w:val="007B27C5"/>
    <w:rsid w:val="007B2802"/>
    <w:rsid w:val="007B28E5"/>
    <w:rsid w:val="007B29C6"/>
    <w:rsid w:val="007B2A21"/>
    <w:rsid w:val="007B2BF8"/>
    <w:rsid w:val="007B2D42"/>
    <w:rsid w:val="007B2D5D"/>
    <w:rsid w:val="007B2F88"/>
    <w:rsid w:val="007B3038"/>
    <w:rsid w:val="007B30D7"/>
    <w:rsid w:val="007B3478"/>
    <w:rsid w:val="007B35D8"/>
    <w:rsid w:val="007B3742"/>
    <w:rsid w:val="007B3874"/>
    <w:rsid w:val="007B3997"/>
    <w:rsid w:val="007B3AC6"/>
    <w:rsid w:val="007B3D06"/>
    <w:rsid w:val="007B3D26"/>
    <w:rsid w:val="007B3DE5"/>
    <w:rsid w:val="007B3EA1"/>
    <w:rsid w:val="007B3F12"/>
    <w:rsid w:val="007B4074"/>
    <w:rsid w:val="007B40C4"/>
    <w:rsid w:val="007B4181"/>
    <w:rsid w:val="007B41CE"/>
    <w:rsid w:val="007B420A"/>
    <w:rsid w:val="007B4357"/>
    <w:rsid w:val="007B4440"/>
    <w:rsid w:val="007B44E5"/>
    <w:rsid w:val="007B45B9"/>
    <w:rsid w:val="007B45EC"/>
    <w:rsid w:val="007B47C4"/>
    <w:rsid w:val="007B4908"/>
    <w:rsid w:val="007B4926"/>
    <w:rsid w:val="007B4982"/>
    <w:rsid w:val="007B4A3A"/>
    <w:rsid w:val="007B4BDB"/>
    <w:rsid w:val="007B4C22"/>
    <w:rsid w:val="007B4C63"/>
    <w:rsid w:val="007B4D38"/>
    <w:rsid w:val="007B4D51"/>
    <w:rsid w:val="007B4D5A"/>
    <w:rsid w:val="007B4D8C"/>
    <w:rsid w:val="007B4F1C"/>
    <w:rsid w:val="007B4F93"/>
    <w:rsid w:val="007B4FA6"/>
    <w:rsid w:val="007B4FD4"/>
    <w:rsid w:val="007B50EB"/>
    <w:rsid w:val="007B512D"/>
    <w:rsid w:val="007B51EF"/>
    <w:rsid w:val="007B533D"/>
    <w:rsid w:val="007B54FD"/>
    <w:rsid w:val="007B55F1"/>
    <w:rsid w:val="007B569B"/>
    <w:rsid w:val="007B5B84"/>
    <w:rsid w:val="007B5B85"/>
    <w:rsid w:val="007B5CD2"/>
    <w:rsid w:val="007B601C"/>
    <w:rsid w:val="007B6039"/>
    <w:rsid w:val="007B603E"/>
    <w:rsid w:val="007B6120"/>
    <w:rsid w:val="007B6335"/>
    <w:rsid w:val="007B63EA"/>
    <w:rsid w:val="007B63EC"/>
    <w:rsid w:val="007B64DD"/>
    <w:rsid w:val="007B65BB"/>
    <w:rsid w:val="007B66AD"/>
    <w:rsid w:val="007B6739"/>
    <w:rsid w:val="007B689A"/>
    <w:rsid w:val="007B695F"/>
    <w:rsid w:val="007B69D7"/>
    <w:rsid w:val="007B69DB"/>
    <w:rsid w:val="007B6BCA"/>
    <w:rsid w:val="007B6C62"/>
    <w:rsid w:val="007B6CFA"/>
    <w:rsid w:val="007B6DB5"/>
    <w:rsid w:val="007B6E68"/>
    <w:rsid w:val="007B6F91"/>
    <w:rsid w:val="007B7172"/>
    <w:rsid w:val="007B71B8"/>
    <w:rsid w:val="007B71F3"/>
    <w:rsid w:val="007B7215"/>
    <w:rsid w:val="007B725A"/>
    <w:rsid w:val="007B729A"/>
    <w:rsid w:val="007B73E6"/>
    <w:rsid w:val="007B744D"/>
    <w:rsid w:val="007B7493"/>
    <w:rsid w:val="007B749B"/>
    <w:rsid w:val="007B75CF"/>
    <w:rsid w:val="007B778A"/>
    <w:rsid w:val="007B7868"/>
    <w:rsid w:val="007B78B2"/>
    <w:rsid w:val="007B7997"/>
    <w:rsid w:val="007B7A0A"/>
    <w:rsid w:val="007B7A8E"/>
    <w:rsid w:val="007B7B07"/>
    <w:rsid w:val="007B7BC0"/>
    <w:rsid w:val="007B7C38"/>
    <w:rsid w:val="007B7F74"/>
    <w:rsid w:val="007C000D"/>
    <w:rsid w:val="007C00FB"/>
    <w:rsid w:val="007C0123"/>
    <w:rsid w:val="007C01D5"/>
    <w:rsid w:val="007C0307"/>
    <w:rsid w:val="007C0348"/>
    <w:rsid w:val="007C03AB"/>
    <w:rsid w:val="007C03B2"/>
    <w:rsid w:val="007C03CD"/>
    <w:rsid w:val="007C03FE"/>
    <w:rsid w:val="007C0499"/>
    <w:rsid w:val="007C04A4"/>
    <w:rsid w:val="007C05C1"/>
    <w:rsid w:val="007C05D3"/>
    <w:rsid w:val="007C06A3"/>
    <w:rsid w:val="007C070C"/>
    <w:rsid w:val="007C07AF"/>
    <w:rsid w:val="007C0815"/>
    <w:rsid w:val="007C0D81"/>
    <w:rsid w:val="007C0EBC"/>
    <w:rsid w:val="007C14A5"/>
    <w:rsid w:val="007C1503"/>
    <w:rsid w:val="007C157D"/>
    <w:rsid w:val="007C15CA"/>
    <w:rsid w:val="007C1836"/>
    <w:rsid w:val="007C1910"/>
    <w:rsid w:val="007C19E8"/>
    <w:rsid w:val="007C1FA2"/>
    <w:rsid w:val="007C201E"/>
    <w:rsid w:val="007C210F"/>
    <w:rsid w:val="007C21CF"/>
    <w:rsid w:val="007C2281"/>
    <w:rsid w:val="007C2387"/>
    <w:rsid w:val="007C241F"/>
    <w:rsid w:val="007C2442"/>
    <w:rsid w:val="007C246F"/>
    <w:rsid w:val="007C24AE"/>
    <w:rsid w:val="007C2594"/>
    <w:rsid w:val="007C273D"/>
    <w:rsid w:val="007C2809"/>
    <w:rsid w:val="007C28FB"/>
    <w:rsid w:val="007C29C7"/>
    <w:rsid w:val="007C2A50"/>
    <w:rsid w:val="007C2A64"/>
    <w:rsid w:val="007C2C51"/>
    <w:rsid w:val="007C2C88"/>
    <w:rsid w:val="007C2CAD"/>
    <w:rsid w:val="007C2D05"/>
    <w:rsid w:val="007C2E70"/>
    <w:rsid w:val="007C2E89"/>
    <w:rsid w:val="007C2F1B"/>
    <w:rsid w:val="007C2F3F"/>
    <w:rsid w:val="007C2FA7"/>
    <w:rsid w:val="007C30C0"/>
    <w:rsid w:val="007C3443"/>
    <w:rsid w:val="007C3444"/>
    <w:rsid w:val="007C34AC"/>
    <w:rsid w:val="007C35DB"/>
    <w:rsid w:val="007C3637"/>
    <w:rsid w:val="007C38C7"/>
    <w:rsid w:val="007C38FF"/>
    <w:rsid w:val="007C3913"/>
    <w:rsid w:val="007C395F"/>
    <w:rsid w:val="007C3992"/>
    <w:rsid w:val="007C3B1A"/>
    <w:rsid w:val="007C3B5C"/>
    <w:rsid w:val="007C3BC1"/>
    <w:rsid w:val="007C3C6A"/>
    <w:rsid w:val="007C3CE8"/>
    <w:rsid w:val="007C3DAF"/>
    <w:rsid w:val="007C3E02"/>
    <w:rsid w:val="007C3E52"/>
    <w:rsid w:val="007C3E99"/>
    <w:rsid w:val="007C3F55"/>
    <w:rsid w:val="007C409E"/>
    <w:rsid w:val="007C412E"/>
    <w:rsid w:val="007C4139"/>
    <w:rsid w:val="007C415F"/>
    <w:rsid w:val="007C4202"/>
    <w:rsid w:val="007C4545"/>
    <w:rsid w:val="007C457E"/>
    <w:rsid w:val="007C482D"/>
    <w:rsid w:val="007C4845"/>
    <w:rsid w:val="007C4851"/>
    <w:rsid w:val="007C48B2"/>
    <w:rsid w:val="007C4976"/>
    <w:rsid w:val="007C49A5"/>
    <w:rsid w:val="007C4E01"/>
    <w:rsid w:val="007C4E96"/>
    <w:rsid w:val="007C4EA6"/>
    <w:rsid w:val="007C4EDB"/>
    <w:rsid w:val="007C4FFC"/>
    <w:rsid w:val="007C511E"/>
    <w:rsid w:val="007C51E3"/>
    <w:rsid w:val="007C520E"/>
    <w:rsid w:val="007C5308"/>
    <w:rsid w:val="007C5330"/>
    <w:rsid w:val="007C53BC"/>
    <w:rsid w:val="007C5463"/>
    <w:rsid w:val="007C54BA"/>
    <w:rsid w:val="007C5565"/>
    <w:rsid w:val="007C58AC"/>
    <w:rsid w:val="007C58EF"/>
    <w:rsid w:val="007C5970"/>
    <w:rsid w:val="007C59B4"/>
    <w:rsid w:val="007C5A08"/>
    <w:rsid w:val="007C5B4E"/>
    <w:rsid w:val="007C5C65"/>
    <w:rsid w:val="007C5CD7"/>
    <w:rsid w:val="007C5D0E"/>
    <w:rsid w:val="007C5E65"/>
    <w:rsid w:val="007C5EC3"/>
    <w:rsid w:val="007C5EC6"/>
    <w:rsid w:val="007C5F1B"/>
    <w:rsid w:val="007C5FE0"/>
    <w:rsid w:val="007C6020"/>
    <w:rsid w:val="007C60F5"/>
    <w:rsid w:val="007C6190"/>
    <w:rsid w:val="007C61B1"/>
    <w:rsid w:val="007C6229"/>
    <w:rsid w:val="007C62D6"/>
    <w:rsid w:val="007C62FA"/>
    <w:rsid w:val="007C638F"/>
    <w:rsid w:val="007C63B6"/>
    <w:rsid w:val="007C6590"/>
    <w:rsid w:val="007C6629"/>
    <w:rsid w:val="007C6797"/>
    <w:rsid w:val="007C6865"/>
    <w:rsid w:val="007C68D3"/>
    <w:rsid w:val="007C68E6"/>
    <w:rsid w:val="007C6904"/>
    <w:rsid w:val="007C697B"/>
    <w:rsid w:val="007C6AB3"/>
    <w:rsid w:val="007C6BE8"/>
    <w:rsid w:val="007C6CF7"/>
    <w:rsid w:val="007C6F00"/>
    <w:rsid w:val="007C6FEA"/>
    <w:rsid w:val="007C7171"/>
    <w:rsid w:val="007C7386"/>
    <w:rsid w:val="007C7413"/>
    <w:rsid w:val="007C741A"/>
    <w:rsid w:val="007C7430"/>
    <w:rsid w:val="007C74D4"/>
    <w:rsid w:val="007C757A"/>
    <w:rsid w:val="007C75B1"/>
    <w:rsid w:val="007C75E5"/>
    <w:rsid w:val="007C76B8"/>
    <w:rsid w:val="007C770D"/>
    <w:rsid w:val="007C7744"/>
    <w:rsid w:val="007C774B"/>
    <w:rsid w:val="007C798F"/>
    <w:rsid w:val="007C7B75"/>
    <w:rsid w:val="007C7C11"/>
    <w:rsid w:val="007C7CED"/>
    <w:rsid w:val="007C7CF1"/>
    <w:rsid w:val="007C7D71"/>
    <w:rsid w:val="007C7E16"/>
    <w:rsid w:val="007C7F3C"/>
    <w:rsid w:val="007D0092"/>
    <w:rsid w:val="007D00DF"/>
    <w:rsid w:val="007D012E"/>
    <w:rsid w:val="007D0296"/>
    <w:rsid w:val="007D03D8"/>
    <w:rsid w:val="007D062F"/>
    <w:rsid w:val="007D0694"/>
    <w:rsid w:val="007D0719"/>
    <w:rsid w:val="007D071C"/>
    <w:rsid w:val="007D07AD"/>
    <w:rsid w:val="007D0928"/>
    <w:rsid w:val="007D093F"/>
    <w:rsid w:val="007D0A86"/>
    <w:rsid w:val="007D0BDD"/>
    <w:rsid w:val="007D0C85"/>
    <w:rsid w:val="007D0DAB"/>
    <w:rsid w:val="007D0DBA"/>
    <w:rsid w:val="007D10F9"/>
    <w:rsid w:val="007D1114"/>
    <w:rsid w:val="007D1119"/>
    <w:rsid w:val="007D1395"/>
    <w:rsid w:val="007D1405"/>
    <w:rsid w:val="007D146D"/>
    <w:rsid w:val="007D1544"/>
    <w:rsid w:val="007D1549"/>
    <w:rsid w:val="007D154D"/>
    <w:rsid w:val="007D15D0"/>
    <w:rsid w:val="007D16AA"/>
    <w:rsid w:val="007D1790"/>
    <w:rsid w:val="007D1853"/>
    <w:rsid w:val="007D1859"/>
    <w:rsid w:val="007D18C8"/>
    <w:rsid w:val="007D18E9"/>
    <w:rsid w:val="007D196C"/>
    <w:rsid w:val="007D1976"/>
    <w:rsid w:val="007D1A67"/>
    <w:rsid w:val="007D1AF1"/>
    <w:rsid w:val="007D1BE6"/>
    <w:rsid w:val="007D1C6F"/>
    <w:rsid w:val="007D1CF8"/>
    <w:rsid w:val="007D1DA2"/>
    <w:rsid w:val="007D1DA9"/>
    <w:rsid w:val="007D1FE7"/>
    <w:rsid w:val="007D2031"/>
    <w:rsid w:val="007D2117"/>
    <w:rsid w:val="007D238C"/>
    <w:rsid w:val="007D2431"/>
    <w:rsid w:val="007D243B"/>
    <w:rsid w:val="007D25E6"/>
    <w:rsid w:val="007D283C"/>
    <w:rsid w:val="007D2938"/>
    <w:rsid w:val="007D2948"/>
    <w:rsid w:val="007D2989"/>
    <w:rsid w:val="007D2A2B"/>
    <w:rsid w:val="007D2AA8"/>
    <w:rsid w:val="007D2B28"/>
    <w:rsid w:val="007D2CFB"/>
    <w:rsid w:val="007D2D89"/>
    <w:rsid w:val="007D2E23"/>
    <w:rsid w:val="007D2E88"/>
    <w:rsid w:val="007D2F6A"/>
    <w:rsid w:val="007D2FCE"/>
    <w:rsid w:val="007D2FE8"/>
    <w:rsid w:val="007D2FFD"/>
    <w:rsid w:val="007D3069"/>
    <w:rsid w:val="007D30E6"/>
    <w:rsid w:val="007D317C"/>
    <w:rsid w:val="007D31A5"/>
    <w:rsid w:val="007D3509"/>
    <w:rsid w:val="007D36A2"/>
    <w:rsid w:val="007D38CB"/>
    <w:rsid w:val="007D3B80"/>
    <w:rsid w:val="007D3DCC"/>
    <w:rsid w:val="007D3DE3"/>
    <w:rsid w:val="007D3E5A"/>
    <w:rsid w:val="007D3FBA"/>
    <w:rsid w:val="007D3FCA"/>
    <w:rsid w:val="007D3FF3"/>
    <w:rsid w:val="007D40A7"/>
    <w:rsid w:val="007D43FF"/>
    <w:rsid w:val="007D441A"/>
    <w:rsid w:val="007D4524"/>
    <w:rsid w:val="007D4580"/>
    <w:rsid w:val="007D465B"/>
    <w:rsid w:val="007D46F8"/>
    <w:rsid w:val="007D4818"/>
    <w:rsid w:val="007D4927"/>
    <w:rsid w:val="007D49EA"/>
    <w:rsid w:val="007D4B7E"/>
    <w:rsid w:val="007D4B87"/>
    <w:rsid w:val="007D4E5B"/>
    <w:rsid w:val="007D4E6D"/>
    <w:rsid w:val="007D4F0D"/>
    <w:rsid w:val="007D50EE"/>
    <w:rsid w:val="007D5212"/>
    <w:rsid w:val="007D5268"/>
    <w:rsid w:val="007D52D0"/>
    <w:rsid w:val="007D53A6"/>
    <w:rsid w:val="007D5455"/>
    <w:rsid w:val="007D5650"/>
    <w:rsid w:val="007D569B"/>
    <w:rsid w:val="007D5706"/>
    <w:rsid w:val="007D5766"/>
    <w:rsid w:val="007D57CC"/>
    <w:rsid w:val="007D588F"/>
    <w:rsid w:val="007D5983"/>
    <w:rsid w:val="007D5B0C"/>
    <w:rsid w:val="007D5BA5"/>
    <w:rsid w:val="007D5CE7"/>
    <w:rsid w:val="007D5D9E"/>
    <w:rsid w:val="007D5E97"/>
    <w:rsid w:val="007D5F7C"/>
    <w:rsid w:val="007D60C0"/>
    <w:rsid w:val="007D6163"/>
    <w:rsid w:val="007D617B"/>
    <w:rsid w:val="007D6187"/>
    <w:rsid w:val="007D62A9"/>
    <w:rsid w:val="007D62C8"/>
    <w:rsid w:val="007D65D3"/>
    <w:rsid w:val="007D6853"/>
    <w:rsid w:val="007D6897"/>
    <w:rsid w:val="007D68D7"/>
    <w:rsid w:val="007D696F"/>
    <w:rsid w:val="007D6A3E"/>
    <w:rsid w:val="007D6AC7"/>
    <w:rsid w:val="007D6B82"/>
    <w:rsid w:val="007D6DBA"/>
    <w:rsid w:val="007D6EB1"/>
    <w:rsid w:val="007D6EBC"/>
    <w:rsid w:val="007D6ECC"/>
    <w:rsid w:val="007D6F86"/>
    <w:rsid w:val="007D6FD0"/>
    <w:rsid w:val="007D715C"/>
    <w:rsid w:val="007D7209"/>
    <w:rsid w:val="007D7266"/>
    <w:rsid w:val="007D7541"/>
    <w:rsid w:val="007D7674"/>
    <w:rsid w:val="007D76CA"/>
    <w:rsid w:val="007D7711"/>
    <w:rsid w:val="007D77A8"/>
    <w:rsid w:val="007D783F"/>
    <w:rsid w:val="007D78A3"/>
    <w:rsid w:val="007D78DC"/>
    <w:rsid w:val="007D79FA"/>
    <w:rsid w:val="007D7B88"/>
    <w:rsid w:val="007D7C92"/>
    <w:rsid w:val="007D7CDB"/>
    <w:rsid w:val="007D7D8B"/>
    <w:rsid w:val="007D7E6E"/>
    <w:rsid w:val="007E0003"/>
    <w:rsid w:val="007E0101"/>
    <w:rsid w:val="007E0161"/>
    <w:rsid w:val="007E022D"/>
    <w:rsid w:val="007E0584"/>
    <w:rsid w:val="007E0590"/>
    <w:rsid w:val="007E05D2"/>
    <w:rsid w:val="007E05D3"/>
    <w:rsid w:val="007E0790"/>
    <w:rsid w:val="007E07A8"/>
    <w:rsid w:val="007E07C8"/>
    <w:rsid w:val="007E0892"/>
    <w:rsid w:val="007E0941"/>
    <w:rsid w:val="007E0987"/>
    <w:rsid w:val="007E0996"/>
    <w:rsid w:val="007E0A4B"/>
    <w:rsid w:val="007E0AED"/>
    <w:rsid w:val="007E0B2F"/>
    <w:rsid w:val="007E0BB7"/>
    <w:rsid w:val="007E0BD6"/>
    <w:rsid w:val="007E0C4A"/>
    <w:rsid w:val="007E0D90"/>
    <w:rsid w:val="007E0DB4"/>
    <w:rsid w:val="007E0E4B"/>
    <w:rsid w:val="007E0E8A"/>
    <w:rsid w:val="007E0EEF"/>
    <w:rsid w:val="007E1096"/>
    <w:rsid w:val="007E11A7"/>
    <w:rsid w:val="007E1200"/>
    <w:rsid w:val="007E1336"/>
    <w:rsid w:val="007E1428"/>
    <w:rsid w:val="007E1485"/>
    <w:rsid w:val="007E155F"/>
    <w:rsid w:val="007E15EC"/>
    <w:rsid w:val="007E1612"/>
    <w:rsid w:val="007E1706"/>
    <w:rsid w:val="007E1795"/>
    <w:rsid w:val="007E18D0"/>
    <w:rsid w:val="007E18E2"/>
    <w:rsid w:val="007E19D1"/>
    <w:rsid w:val="007E1A4D"/>
    <w:rsid w:val="007E1ABE"/>
    <w:rsid w:val="007E1BBE"/>
    <w:rsid w:val="007E1D67"/>
    <w:rsid w:val="007E1DDC"/>
    <w:rsid w:val="007E1DF0"/>
    <w:rsid w:val="007E1E6F"/>
    <w:rsid w:val="007E21FE"/>
    <w:rsid w:val="007E2278"/>
    <w:rsid w:val="007E22AD"/>
    <w:rsid w:val="007E22E1"/>
    <w:rsid w:val="007E2320"/>
    <w:rsid w:val="007E239B"/>
    <w:rsid w:val="007E239C"/>
    <w:rsid w:val="007E246F"/>
    <w:rsid w:val="007E2503"/>
    <w:rsid w:val="007E2525"/>
    <w:rsid w:val="007E2680"/>
    <w:rsid w:val="007E2704"/>
    <w:rsid w:val="007E28CB"/>
    <w:rsid w:val="007E2926"/>
    <w:rsid w:val="007E292E"/>
    <w:rsid w:val="007E2A4F"/>
    <w:rsid w:val="007E2AB1"/>
    <w:rsid w:val="007E2AC9"/>
    <w:rsid w:val="007E2C72"/>
    <w:rsid w:val="007E2E7D"/>
    <w:rsid w:val="007E3098"/>
    <w:rsid w:val="007E30B6"/>
    <w:rsid w:val="007E3121"/>
    <w:rsid w:val="007E31FE"/>
    <w:rsid w:val="007E3248"/>
    <w:rsid w:val="007E32B8"/>
    <w:rsid w:val="007E33CA"/>
    <w:rsid w:val="007E343D"/>
    <w:rsid w:val="007E351D"/>
    <w:rsid w:val="007E3543"/>
    <w:rsid w:val="007E36C3"/>
    <w:rsid w:val="007E37C5"/>
    <w:rsid w:val="007E393A"/>
    <w:rsid w:val="007E396B"/>
    <w:rsid w:val="007E3970"/>
    <w:rsid w:val="007E39F4"/>
    <w:rsid w:val="007E3A75"/>
    <w:rsid w:val="007E3B84"/>
    <w:rsid w:val="007E3C52"/>
    <w:rsid w:val="007E3CB1"/>
    <w:rsid w:val="007E3E83"/>
    <w:rsid w:val="007E3ECD"/>
    <w:rsid w:val="007E3F47"/>
    <w:rsid w:val="007E3F9B"/>
    <w:rsid w:val="007E413D"/>
    <w:rsid w:val="007E419B"/>
    <w:rsid w:val="007E41EC"/>
    <w:rsid w:val="007E4381"/>
    <w:rsid w:val="007E43B9"/>
    <w:rsid w:val="007E44A4"/>
    <w:rsid w:val="007E44D8"/>
    <w:rsid w:val="007E47ED"/>
    <w:rsid w:val="007E48F7"/>
    <w:rsid w:val="007E49B1"/>
    <w:rsid w:val="007E4AF9"/>
    <w:rsid w:val="007E4BDB"/>
    <w:rsid w:val="007E4C84"/>
    <w:rsid w:val="007E4E29"/>
    <w:rsid w:val="007E4ECC"/>
    <w:rsid w:val="007E51C2"/>
    <w:rsid w:val="007E5213"/>
    <w:rsid w:val="007E525E"/>
    <w:rsid w:val="007E52DC"/>
    <w:rsid w:val="007E534A"/>
    <w:rsid w:val="007E542C"/>
    <w:rsid w:val="007E558E"/>
    <w:rsid w:val="007E567E"/>
    <w:rsid w:val="007E5773"/>
    <w:rsid w:val="007E5921"/>
    <w:rsid w:val="007E5A66"/>
    <w:rsid w:val="007E5ADA"/>
    <w:rsid w:val="007E5DAF"/>
    <w:rsid w:val="007E5E33"/>
    <w:rsid w:val="007E5ED1"/>
    <w:rsid w:val="007E5EE0"/>
    <w:rsid w:val="007E6012"/>
    <w:rsid w:val="007E6221"/>
    <w:rsid w:val="007E6302"/>
    <w:rsid w:val="007E6312"/>
    <w:rsid w:val="007E6322"/>
    <w:rsid w:val="007E6397"/>
    <w:rsid w:val="007E63E1"/>
    <w:rsid w:val="007E64CA"/>
    <w:rsid w:val="007E6567"/>
    <w:rsid w:val="007E65FA"/>
    <w:rsid w:val="007E687C"/>
    <w:rsid w:val="007E69D2"/>
    <w:rsid w:val="007E6A6A"/>
    <w:rsid w:val="007E6B13"/>
    <w:rsid w:val="007E6B6B"/>
    <w:rsid w:val="007E6DBA"/>
    <w:rsid w:val="007E6E1F"/>
    <w:rsid w:val="007E6E22"/>
    <w:rsid w:val="007E6E2E"/>
    <w:rsid w:val="007E7076"/>
    <w:rsid w:val="007E70A5"/>
    <w:rsid w:val="007E7157"/>
    <w:rsid w:val="007E71AD"/>
    <w:rsid w:val="007E71CA"/>
    <w:rsid w:val="007E7265"/>
    <w:rsid w:val="007E73BB"/>
    <w:rsid w:val="007E756F"/>
    <w:rsid w:val="007E7622"/>
    <w:rsid w:val="007E7638"/>
    <w:rsid w:val="007E7687"/>
    <w:rsid w:val="007E771D"/>
    <w:rsid w:val="007E7802"/>
    <w:rsid w:val="007E7854"/>
    <w:rsid w:val="007E790F"/>
    <w:rsid w:val="007E7934"/>
    <w:rsid w:val="007E798C"/>
    <w:rsid w:val="007E79F8"/>
    <w:rsid w:val="007E7A01"/>
    <w:rsid w:val="007E7A8E"/>
    <w:rsid w:val="007E7DB6"/>
    <w:rsid w:val="007E7E82"/>
    <w:rsid w:val="007E7EFE"/>
    <w:rsid w:val="007E7F0D"/>
    <w:rsid w:val="007F0053"/>
    <w:rsid w:val="007F00F4"/>
    <w:rsid w:val="007F0190"/>
    <w:rsid w:val="007F0196"/>
    <w:rsid w:val="007F020A"/>
    <w:rsid w:val="007F0279"/>
    <w:rsid w:val="007F049D"/>
    <w:rsid w:val="007F04D8"/>
    <w:rsid w:val="007F0583"/>
    <w:rsid w:val="007F05EE"/>
    <w:rsid w:val="007F08E5"/>
    <w:rsid w:val="007F0918"/>
    <w:rsid w:val="007F095A"/>
    <w:rsid w:val="007F0C00"/>
    <w:rsid w:val="007F0D5D"/>
    <w:rsid w:val="007F0E64"/>
    <w:rsid w:val="007F0F95"/>
    <w:rsid w:val="007F1070"/>
    <w:rsid w:val="007F1136"/>
    <w:rsid w:val="007F116D"/>
    <w:rsid w:val="007F11BB"/>
    <w:rsid w:val="007F1223"/>
    <w:rsid w:val="007F139D"/>
    <w:rsid w:val="007F13A8"/>
    <w:rsid w:val="007F13C9"/>
    <w:rsid w:val="007F13D0"/>
    <w:rsid w:val="007F13D3"/>
    <w:rsid w:val="007F1436"/>
    <w:rsid w:val="007F1484"/>
    <w:rsid w:val="007F14A2"/>
    <w:rsid w:val="007F166E"/>
    <w:rsid w:val="007F16BF"/>
    <w:rsid w:val="007F179A"/>
    <w:rsid w:val="007F1844"/>
    <w:rsid w:val="007F1864"/>
    <w:rsid w:val="007F19BA"/>
    <w:rsid w:val="007F1A5A"/>
    <w:rsid w:val="007F1A7B"/>
    <w:rsid w:val="007F1B76"/>
    <w:rsid w:val="007F1CC8"/>
    <w:rsid w:val="007F1E0E"/>
    <w:rsid w:val="007F1E8F"/>
    <w:rsid w:val="007F1EDB"/>
    <w:rsid w:val="007F206F"/>
    <w:rsid w:val="007F21CF"/>
    <w:rsid w:val="007F21FB"/>
    <w:rsid w:val="007F2274"/>
    <w:rsid w:val="007F2283"/>
    <w:rsid w:val="007F22D2"/>
    <w:rsid w:val="007F22D7"/>
    <w:rsid w:val="007F2336"/>
    <w:rsid w:val="007F249E"/>
    <w:rsid w:val="007F24F1"/>
    <w:rsid w:val="007F265A"/>
    <w:rsid w:val="007F2666"/>
    <w:rsid w:val="007F269A"/>
    <w:rsid w:val="007F27D2"/>
    <w:rsid w:val="007F2800"/>
    <w:rsid w:val="007F29B0"/>
    <w:rsid w:val="007F2AA7"/>
    <w:rsid w:val="007F2C75"/>
    <w:rsid w:val="007F2D17"/>
    <w:rsid w:val="007F2F22"/>
    <w:rsid w:val="007F3102"/>
    <w:rsid w:val="007F31B5"/>
    <w:rsid w:val="007F3278"/>
    <w:rsid w:val="007F32FA"/>
    <w:rsid w:val="007F3306"/>
    <w:rsid w:val="007F3335"/>
    <w:rsid w:val="007F334D"/>
    <w:rsid w:val="007F33AE"/>
    <w:rsid w:val="007F340F"/>
    <w:rsid w:val="007F343C"/>
    <w:rsid w:val="007F35F1"/>
    <w:rsid w:val="007F3702"/>
    <w:rsid w:val="007F37E4"/>
    <w:rsid w:val="007F3885"/>
    <w:rsid w:val="007F3A8B"/>
    <w:rsid w:val="007F3B01"/>
    <w:rsid w:val="007F3B15"/>
    <w:rsid w:val="007F3B38"/>
    <w:rsid w:val="007F3B4B"/>
    <w:rsid w:val="007F3B59"/>
    <w:rsid w:val="007F3BDB"/>
    <w:rsid w:val="007F3C9F"/>
    <w:rsid w:val="007F3E60"/>
    <w:rsid w:val="007F3EA0"/>
    <w:rsid w:val="007F4071"/>
    <w:rsid w:val="007F407A"/>
    <w:rsid w:val="007F43FB"/>
    <w:rsid w:val="007F451F"/>
    <w:rsid w:val="007F454A"/>
    <w:rsid w:val="007F4554"/>
    <w:rsid w:val="007F4596"/>
    <w:rsid w:val="007F459B"/>
    <w:rsid w:val="007F461B"/>
    <w:rsid w:val="007F4623"/>
    <w:rsid w:val="007F46B2"/>
    <w:rsid w:val="007F4746"/>
    <w:rsid w:val="007F4989"/>
    <w:rsid w:val="007F4B3C"/>
    <w:rsid w:val="007F4BC0"/>
    <w:rsid w:val="007F4D8B"/>
    <w:rsid w:val="007F4DDF"/>
    <w:rsid w:val="007F4EEF"/>
    <w:rsid w:val="007F50EA"/>
    <w:rsid w:val="007F515F"/>
    <w:rsid w:val="007F522D"/>
    <w:rsid w:val="007F526C"/>
    <w:rsid w:val="007F52B3"/>
    <w:rsid w:val="007F52C5"/>
    <w:rsid w:val="007F5311"/>
    <w:rsid w:val="007F5383"/>
    <w:rsid w:val="007F54A4"/>
    <w:rsid w:val="007F54C8"/>
    <w:rsid w:val="007F5521"/>
    <w:rsid w:val="007F5580"/>
    <w:rsid w:val="007F55F0"/>
    <w:rsid w:val="007F569B"/>
    <w:rsid w:val="007F56F9"/>
    <w:rsid w:val="007F5767"/>
    <w:rsid w:val="007F5A42"/>
    <w:rsid w:val="007F5B7D"/>
    <w:rsid w:val="007F5BAB"/>
    <w:rsid w:val="007F5C2E"/>
    <w:rsid w:val="007F5DC7"/>
    <w:rsid w:val="007F5ECF"/>
    <w:rsid w:val="007F61C5"/>
    <w:rsid w:val="007F623B"/>
    <w:rsid w:val="007F6341"/>
    <w:rsid w:val="007F635F"/>
    <w:rsid w:val="007F63EB"/>
    <w:rsid w:val="007F675D"/>
    <w:rsid w:val="007F67FF"/>
    <w:rsid w:val="007F68A3"/>
    <w:rsid w:val="007F6973"/>
    <w:rsid w:val="007F69D8"/>
    <w:rsid w:val="007F6AA7"/>
    <w:rsid w:val="007F6B75"/>
    <w:rsid w:val="007F6C3A"/>
    <w:rsid w:val="007F6D43"/>
    <w:rsid w:val="007F6E0F"/>
    <w:rsid w:val="007F6EE5"/>
    <w:rsid w:val="007F6F4E"/>
    <w:rsid w:val="007F6FC4"/>
    <w:rsid w:val="007F6FEB"/>
    <w:rsid w:val="007F7064"/>
    <w:rsid w:val="007F7078"/>
    <w:rsid w:val="007F717D"/>
    <w:rsid w:val="007F7181"/>
    <w:rsid w:val="007F71B0"/>
    <w:rsid w:val="007F73BA"/>
    <w:rsid w:val="007F7403"/>
    <w:rsid w:val="007F7418"/>
    <w:rsid w:val="007F746D"/>
    <w:rsid w:val="007F7559"/>
    <w:rsid w:val="007F7806"/>
    <w:rsid w:val="007F785F"/>
    <w:rsid w:val="007F797E"/>
    <w:rsid w:val="007F7A3F"/>
    <w:rsid w:val="007F7A75"/>
    <w:rsid w:val="007F7C6D"/>
    <w:rsid w:val="007F7C7B"/>
    <w:rsid w:val="007F7CCD"/>
    <w:rsid w:val="007F7E24"/>
    <w:rsid w:val="007F7E6D"/>
    <w:rsid w:val="007F7EA5"/>
    <w:rsid w:val="007F7F0A"/>
    <w:rsid w:val="007F7F72"/>
    <w:rsid w:val="00800122"/>
    <w:rsid w:val="00800169"/>
    <w:rsid w:val="008001A7"/>
    <w:rsid w:val="008001EC"/>
    <w:rsid w:val="0080043D"/>
    <w:rsid w:val="00800482"/>
    <w:rsid w:val="008005C9"/>
    <w:rsid w:val="008006FC"/>
    <w:rsid w:val="00800818"/>
    <w:rsid w:val="00800891"/>
    <w:rsid w:val="00800A7C"/>
    <w:rsid w:val="00800AA0"/>
    <w:rsid w:val="00800B1D"/>
    <w:rsid w:val="00800BA6"/>
    <w:rsid w:val="00800C7B"/>
    <w:rsid w:val="00800CBA"/>
    <w:rsid w:val="00800E10"/>
    <w:rsid w:val="00800FA3"/>
    <w:rsid w:val="00800FC7"/>
    <w:rsid w:val="0080100A"/>
    <w:rsid w:val="0080123E"/>
    <w:rsid w:val="008012D7"/>
    <w:rsid w:val="00801364"/>
    <w:rsid w:val="008013C8"/>
    <w:rsid w:val="0080142B"/>
    <w:rsid w:val="00801455"/>
    <w:rsid w:val="008015C5"/>
    <w:rsid w:val="00801660"/>
    <w:rsid w:val="00801723"/>
    <w:rsid w:val="00801828"/>
    <w:rsid w:val="008018BD"/>
    <w:rsid w:val="008018D1"/>
    <w:rsid w:val="00801933"/>
    <w:rsid w:val="00801A35"/>
    <w:rsid w:val="00801C1A"/>
    <w:rsid w:val="00801C63"/>
    <w:rsid w:val="00801E68"/>
    <w:rsid w:val="00801FAA"/>
    <w:rsid w:val="0080202F"/>
    <w:rsid w:val="008021C8"/>
    <w:rsid w:val="00802222"/>
    <w:rsid w:val="008023EF"/>
    <w:rsid w:val="0080245C"/>
    <w:rsid w:val="008024C9"/>
    <w:rsid w:val="0080251A"/>
    <w:rsid w:val="008025B5"/>
    <w:rsid w:val="00802756"/>
    <w:rsid w:val="0080276E"/>
    <w:rsid w:val="008027FA"/>
    <w:rsid w:val="00802B60"/>
    <w:rsid w:val="00802B7E"/>
    <w:rsid w:val="00802BA8"/>
    <w:rsid w:val="00802BFB"/>
    <w:rsid w:val="00802DBE"/>
    <w:rsid w:val="00802DCA"/>
    <w:rsid w:val="00802DF4"/>
    <w:rsid w:val="00802E81"/>
    <w:rsid w:val="00802EE6"/>
    <w:rsid w:val="00803041"/>
    <w:rsid w:val="008030E1"/>
    <w:rsid w:val="008032BB"/>
    <w:rsid w:val="008032D7"/>
    <w:rsid w:val="00803319"/>
    <w:rsid w:val="0080337F"/>
    <w:rsid w:val="008034AD"/>
    <w:rsid w:val="00803504"/>
    <w:rsid w:val="0080356A"/>
    <w:rsid w:val="008035AB"/>
    <w:rsid w:val="008035D0"/>
    <w:rsid w:val="008037E5"/>
    <w:rsid w:val="0080385C"/>
    <w:rsid w:val="008038F1"/>
    <w:rsid w:val="00803A3F"/>
    <w:rsid w:val="00803A6A"/>
    <w:rsid w:val="00803B3B"/>
    <w:rsid w:val="00803B41"/>
    <w:rsid w:val="00803C30"/>
    <w:rsid w:val="00803CD9"/>
    <w:rsid w:val="00803D8A"/>
    <w:rsid w:val="00803DBE"/>
    <w:rsid w:val="00803DEA"/>
    <w:rsid w:val="00803E06"/>
    <w:rsid w:val="00803E22"/>
    <w:rsid w:val="00803E5E"/>
    <w:rsid w:val="00803E69"/>
    <w:rsid w:val="00803E96"/>
    <w:rsid w:val="00803EC4"/>
    <w:rsid w:val="00803FD0"/>
    <w:rsid w:val="0080401A"/>
    <w:rsid w:val="0080404C"/>
    <w:rsid w:val="0080405A"/>
    <w:rsid w:val="00804117"/>
    <w:rsid w:val="008041F8"/>
    <w:rsid w:val="008041FA"/>
    <w:rsid w:val="00804244"/>
    <w:rsid w:val="008044B4"/>
    <w:rsid w:val="008046F3"/>
    <w:rsid w:val="008047A8"/>
    <w:rsid w:val="008048F5"/>
    <w:rsid w:val="00804A5F"/>
    <w:rsid w:val="00804A71"/>
    <w:rsid w:val="00804B05"/>
    <w:rsid w:val="00804C23"/>
    <w:rsid w:val="00804D0A"/>
    <w:rsid w:val="00804D9D"/>
    <w:rsid w:val="00804DBD"/>
    <w:rsid w:val="00804E76"/>
    <w:rsid w:val="00804EF8"/>
    <w:rsid w:val="00804FB0"/>
    <w:rsid w:val="00804FFC"/>
    <w:rsid w:val="0080500A"/>
    <w:rsid w:val="00805010"/>
    <w:rsid w:val="00805098"/>
    <w:rsid w:val="008050A5"/>
    <w:rsid w:val="0080522F"/>
    <w:rsid w:val="008052C9"/>
    <w:rsid w:val="0080534C"/>
    <w:rsid w:val="008053BE"/>
    <w:rsid w:val="00805419"/>
    <w:rsid w:val="00805564"/>
    <w:rsid w:val="008055ED"/>
    <w:rsid w:val="0080563D"/>
    <w:rsid w:val="0080567E"/>
    <w:rsid w:val="008056C5"/>
    <w:rsid w:val="00805748"/>
    <w:rsid w:val="00805933"/>
    <w:rsid w:val="00805A5D"/>
    <w:rsid w:val="00805B32"/>
    <w:rsid w:val="00805B43"/>
    <w:rsid w:val="00805B48"/>
    <w:rsid w:val="00805B51"/>
    <w:rsid w:val="00805BD8"/>
    <w:rsid w:val="00805C40"/>
    <w:rsid w:val="00805C4C"/>
    <w:rsid w:val="00805D01"/>
    <w:rsid w:val="00805DD2"/>
    <w:rsid w:val="00805E71"/>
    <w:rsid w:val="00805EC6"/>
    <w:rsid w:val="00805F02"/>
    <w:rsid w:val="00805F11"/>
    <w:rsid w:val="00805F4D"/>
    <w:rsid w:val="0080601E"/>
    <w:rsid w:val="00806029"/>
    <w:rsid w:val="008063A3"/>
    <w:rsid w:val="008063E1"/>
    <w:rsid w:val="00806541"/>
    <w:rsid w:val="008067B2"/>
    <w:rsid w:val="00806834"/>
    <w:rsid w:val="00806986"/>
    <w:rsid w:val="008069C7"/>
    <w:rsid w:val="00806A13"/>
    <w:rsid w:val="00806B2B"/>
    <w:rsid w:val="00806B63"/>
    <w:rsid w:val="00806BD7"/>
    <w:rsid w:val="00806BFE"/>
    <w:rsid w:val="00806C11"/>
    <w:rsid w:val="00806C13"/>
    <w:rsid w:val="00806D2A"/>
    <w:rsid w:val="00806E3D"/>
    <w:rsid w:val="00806EC2"/>
    <w:rsid w:val="00806EED"/>
    <w:rsid w:val="00807050"/>
    <w:rsid w:val="00807062"/>
    <w:rsid w:val="00807178"/>
    <w:rsid w:val="00807205"/>
    <w:rsid w:val="00807231"/>
    <w:rsid w:val="008072B5"/>
    <w:rsid w:val="00807343"/>
    <w:rsid w:val="008073FF"/>
    <w:rsid w:val="00807450"/>
    <w:rsid w:val="008074C2"/>
    <w:rsid w:val="00807612"/>
    <w:rsid w:val="0080765D"/>
    <w:rsid w:val="0080796C"/>
    <w:rsid w:val="00807976"/>
    <w:rsid w:val="00807B4A"/>
    <w:rsid w:val="00807CD8"/>
    <w:rsid w:val="00807EFF"/>
    <w:rsid w:val="00807F40"/>
    <w:rsid w:val="0081009D"/>
    <w:rsid w:val="008102E8"/>
    <w:rsid w:val="008103D1"/>
    <w:rsid w:val="00810478"/>
    <w:rsid w:val="00810535"/>
    <w:rsid w:val="008108D8"/>
    <w:rsid w:val="00810925"/>
    <w:rsid w:val="00810940"/>
    <w:rsid w:val="00810999"/>
    <w:rsid w:val="008109B9"/>
    <w:rsid w:val="00810A13"/>
    <w:rsid w:val="00810A36"/>
    <w:rsid w:val="00810A6A"/>
    <w:rsid w:val="00810C16"/>
    <w:rsid w:val="00810C18"/>
    <w:rsid w:val="00810C63"/>
    <w:rsid w:val="00810D73"/>
    <w:rsid w:val="00810E0D"/>
    <w:rsid w:val="00810F56"/>
    <w:rsid w:val="00810F6D"/>
    <w:rsid w:val="00810FF4"/>
    <w:rsid w:val="0081100E"/>
    <w:rsid w:val="0081109A"/>
    <w:rsid w:val="0081113A"/>
    <w:rsid w:val="00811142"/>
    <w:rsid w:val="00811172"/>
    <w:rsid w:val="0081118B"/>
    <w:rsid w:val="0081129E"/>
    <w:rsid w:val="008112DB"/>
    <w:rsid w:val="00811361"/>
    <w:rsid w:val="00811371"/>
    <w:rsid w:val="008114F9"/>
    <w:rsid w:val="0081154F"/>
    <w:rsid w:val="0081159A"/>
    <w:rsid w:val="0081163A"/>
    <w:rsid w:val="00811680"/>
    <w:rsid w:val="00811767"/>
    <w:rsid w:val="008119A0"/>
    <w:rsid w:val="008119E9"/>
    <w:rsid w:val="00811A65"/>
    <w:rsid w:val="00811B11"/>
    <w:rsid w:val="00811BB0"/>
    <w:rsid w:val="00811C48"/>
    <w:rsid w:val="00811CA4"/>
    <w:rsid w:val="00811DD9"/>
    <w:rsid w:val="00811E8D"/>
    <w:rsid w:val="00811F2C"/>
    <w:rsid w:val="00812022"/>
    <w:rsid w:val="0081207F"/>
    <w:rsid w:val="008123AC"/>
    <w:rsid w:val="008125CF"/>
    <w:rsid w:val="0081265E"/>
    <w:rsid w:val="00812679"/>
    <w:rsid w:val="00812749"/>
    <w:rsid w:val="00812941"/>
    <w:rsid w:val="008129CC"/>
    <w:rsid w:val="00812A3A"/>
    <w:rsid w:val="00812A5C"/>
    <w:rsid w:val="00812BCF"/>
    <w:rsid w:val="00812D89"/>
    <w:rsid w:val="00812DA6"/>
    <w:rsid w:val="00812E77"/>
    <w:rsid w:val="00812FA8"/>
    <w:rsid w:val="00812FE1"/>
    <w:rsid w:val="00812FEF"/>
    <w:rsid w:val="008131BD"/>
    <w:rsid w:val="00813241"/>
    <w:rsid w:val="008132BD"/>
    <w:rsid w:val="00813422"/>
    <w:rsid w:val="008134D3"/>
    <w:rsid w:val="00813734"/>
    <w:rsid w:val="00813736"/>
    <w:rsid w:val="00813852"/>
    <w:rsid w:val="008138DC"/>
    <w:rsid w:val="00813977"/>
    <w:rsid w:val="00813A1A"/>
    <w:rsid w:val="00813BB8"/>
    <w:rsid w:val="00813C34"/>
    <w:rsid w:val="00813C62"/>
    <w:rsid w:val="00813C71"/>
    <w:rsid w:val="00813CD4"/>
    <w:rsid w:val="00813CEB"/>
    <w:rsid w:val="00813CFB"/>
    <w:rsid w:val="00813D52"/>
    <w:rsid w:val="00813E0E"/>
    <w:rsid w:val="00813F09"/>
    <w:rsid w:val="00813F1F"/>
    <w:rsid w:val="00813FC9"/>
    <w:rsid w:val="00814009"/>
    <w:rsid w:val="00814044"/>
    <w:rsid w:val="008141A0"/>
    <w:rsid w:val="00814217"/>
    <w:rsid w:val="00814248"/>
    <w:rsid w:val="0081431F"/>
    <w:rsid w:val="00814420"/>
    <w:rsid w:val="008144D7"/>
    <w:rsid w:val="00814507"/>
    <w:rsid w:val="00814570"/>
    <w:rsid w:val="0081476A"/>
    <w:rsid w:val="008148F3"/>
    <w:rsid w:val="00814B7E"/>
    <w:rsid w:val="00814BE3"/>
    <w:rsid w:val="00814C9B"/>
    <w:rsid w:val="00814D2F"/>
    <w:rsid w:val="00814EDF"/>
    <w:rsid w:val="00814F87"/>
    <w:rsid w:val="00815265"/>
    <w:rsid w:val="00815275"/>
    <w:rsid w:val="008152B6"/>
    <w:rsid w:val="008153DA"/>
    <w:rsid w:val="00815403"/>
    <w:rsid w:val="0081554A"/>
    <w:rsid w:val="00815559"/>
    <w:rsid w:val="00815576"/>
    <w:rsid w:val="00815647"/>
    <w:rsid w:val="0081565F"/>
    <w:rsid w:val="00815754"/>
    <w:rsid w:val="008157C5"/>
    <w:rsid w:val="00815923"/>
    <w:rsid w:val="00815942"/>
    <w:rsid w:val="00815AA7"/>
    <w:rsid w:val="00815B02"/>
    <w:rsid w:val="00815B98"/>
    <w:rsid w:val="00815BB6"/>
    <w:rsid w:val="00815BE4"/>
    <w:rsid w:val="00815BEF"/>
    <w:rsid w:val="00815C48"/>
    <w:rsid w:val="00815E49"/>
    <w:rsid w:val="00815F16"/>
    <w:rsid w:val="00815F85"/>
    <w:rsid w:val="00815FFF"/>
    <w:rsid w:val="00816275"/>
    <w:rsid w:val="008163ED"/>
    <w:rsid w:val="008163F7"/>
    <w:rsid w:val="00816435"/>
    <w:rsid w:val="0081646B"/>
    <w:rsid w:val="00816534"/>
    <w:rsid w:val="00816564"/>
    <w:rsid w:val="00816576"/>
    <w:rsid w:val="00816587"/>
    <w:rsid w:val="00816716"/>
    <w:rsid w:val="0081682B"/>
    <w:rsid w:val="008168BB"/>
    <w:rsid w:val="00816986"/>
    <w:rsid w:val="008169A2"/>
    <w:rsid w:val="00816A34"/>
    <w:rsid w:val="00816BB6"/>
    <w:rsid w:val="00816BBD"/>
    <w:rsid w:val="00816BC1"/>
    <w:rsid w:val="00816D47"/>
    <w:rsid w:val="00816DC5"/>
    <w:rsid w:val="00816F74"/>
    <w:rsid w:val="00816FAB"/>
    <w:rsid w:val="00816FBE"/>
    <w:rsid w:val="008172F0"/>
    <w:rsid w:val="0081736D"/>
    <w:rsid w:val="0081736E"/>
    <w:rsid w:val="00817379"/>
    <w:rsid w:val="008173F9"/>
    <w:rsid w:val="00817589"/>
    <w:rsid w:val="00817704"/>
    <w:rsid w:val="00817784"/>
    <w:rsid w:val="0081779B"/>
    <w:rsid w:val="008178B1"/>
    <w:rsid w:val="008178DE"/>
    <w:rsid w:val="008179C5"/>
    <w:rsid w:val="00817EF1"/>
    <w:rsid w:val="00817EF6"/>
    <w:rsid w:val="00817F65"/>
    <w:rsid w:val="00817FE7"/>
    <w:rsid w:val="008200E7"/>
    <w:rsid w:val="00820195"/>
    <w:rsid w:val="00820303"/>
    <w:rsid w:val="0082043E"/>
    <w:rsid w:val="0082078C"/>
    <w:rsid w:val="00820942"/>
    <w:rsid w:val="00820992"/>
    <w:rsid w:val="00820A02"/>
    <w:rsid w:val="00820A9D"/>
    <w:rsid w:val="00820B3F"/>
    <w:rsid w:val="00820D14"/>
    <w:rsid w:val="00820DC2"/>
    <w:rsid w:val="00820F13"/>
    <w:rsid w:val="00820F67"/>
    <w:rsid w:val="00820FC3"/>
    <w:rsid w:val="00820FC9"/>
    <w:rsid w:val="00820FE9"/>
    <w:rsid w:val="00821029"/>
    <w:rsid w:val="00821058"/>
    <w:rsid w:val="0082105A"/>
    <w:rsid w:val="00821070"/>
    <w:rsid w:val="008210C0"/>
    <w:rsid w:val="00821118"/>
    <w:rsid w:val="0082123C"/>
    <w:rsid w:val="00821329"/>
    <w:rsid w:val="008215AF"/>
    <w:rsid w:val="0082163C"/>
    <w:rsid w:val="0082168D"/>
    <w:rsid w:val="00821715"/>
    <w:rsid w:val="00821740"/>
    <w:rsid w:val="008217F8"/>
    <w:rsid w:val="0082197C"/>
    <w:rsid w:val="0082198B"/>
    <w:rsid w:val="008219C6"/>
    <w:rsid w:val="00821A3F"/>
    <w:rsid w:val="00821A68"/>
    <w:rsid w:val="00821B66"/>
    <w:rsid w:val="00821DDF"/>
    <w:rsid w:val="00821E0A"/>
    <w:rsid w:val="00821EBE"/>
    <w:rsid w:val="00821F89"/>
    <w:rsid w:val="00822071"/>
    <w:rsid w:val="00822171"/>
    <w:rsid w:val="00822274"/>
    <w:rsid w:val="00822377"/>
    <w:rsid w:val="00822446"/>
    <w:rsid w:val="008224FF"/>
    <w:rsid w:val="008227E1"/>
    <w:rsid w:val="008229F5"/>
    <w:rsid w:val="00822A84"/>
    <w:rsid w:val="00822ACC"/>
    <w:rsid w:val="00822C38"/>
    <w:rsid w:val="00822DB2"/>
    <w:rsid w:val="00822E3E"/>
    <w:rsid w:val="00822EAB"/>
    <w:rsid w:val="00822EB1"/>
    <w:rsid w:val="00822F14"/>
    <w:rsid w:val="00823047"/>
    <w:rsid w:val="00823110"/>
    <w:rsid w:val="00823180"/>
    <w:rsid w:val="008231C7"/>
    <w:rsid w:val="0082326F"/>
    <w:rsid w:val="008232DA"/>
    <w:rsid w:val="008232F7"/>
    <w:rsid w:val="0082334A"/>
    <w:rsid w:val="008233B0"/>
    <w:rsid w:val="0082341B"/>
    <w:rsid w:val="00823453"/>
    <w:rsid w:val="008236C7"/>
    <w:rsid w:val="008238DA"/>
    <w:rsid w:val="00823967"/>
    <w:rsid w:val="008239C8"/>
    <w:rsid w:val="00823B0B"/>
    <w:rsid w:val="00823BD2"/>
    <w:rsid w:val="00823BF2"/>
    <w:rsid w:val="00823C99"/>
    <w:rsid w:val="00823E2E"/>
    <w:rsid w:val="00823EBF"/>
    <w:rsid w:val="00823F7A"/>
    <w:rsid w:val="00824054"/>
    <w:rsid w:val="00824072"/>
    <w:rsid w:val="008240E1"/>
    <w:rsid w:val="00824164"/>
    <w:rsid w:val="0082440A"/>
    <w:rsid w:val="0082441F"/>
    <w:rsid w:val="00824441"/>
    <w:rsid w:val="008244B6"/>
    <w:rsid w:val="008246A6"/>
    <w:rsid w:val="00824735"/>
    <w:rsid w:val="008247A3"/>
    <w:rsid w:val="00824838"/>
    <w:rsid w:val="0082484F"/>
    <w:rsid w:val="00824943"/>
    <w:rsid w:val="00824AD3"/>
    <w:rsid w:val="00824B84"/>
    <w:rsid w:val="00824B89"/>
    <w:rsid w:val="00824BDF"/>
    <w:rsid w:val="00824D95"/>
    <w:rsid w:val="00824DA6"/>
    <w:rsid w:val="00824F05"/>
    <w:rsid w:val="00824F36"/>
    <w:rsid w:val="00824F44"/>
    <w:rsid w:val="00825112"/>
    <w:rsid w:val="00825138"/>
    <w:rsid w:val="00825172"/>
    <w:rsid w:val="0082521B"/>
    <w:rsid w:val="008252A8"/>
    <w:rsid w:val="008253DF"/>
    <w:rsid w:val="008253EC"/>
    <w:rsid w:val="0082549E"/>
    <w:rsid w:val="0082583B"/>
    <w:rsid w:val="0082594B"/>
    <w:rsid w:val="008259EC"/>
    <w:rsid w:val="00825AF6"/>
    <w:rsid w:val="00825C2E"/>
    <w:rsid w:val="00825C30"/>
    <w:rsid w:val="00825E29"/>
    <w:rsid w:val="00825EFB"/>
    <w:rsid w:val="00825F0F"/>
    <w:rsid w:val="00825F55"/>
    <w:rsid w:val="0082601E"/>
    <w:rsid w:val="0082603F"/>
    <w:rsid w:val="00826083"/>
    <w:rsid w:val="008261A3"/>
    <w:rsid w:val="008261D2"/>
    <w:rsid w:val="00826246"/>
    <w:rsid w:val="00826319"/>
    <w:rsid w:val="0082641C"/>
    <w:rsid w:val="0082644A"/>
    <w:rsid w:val="00826467"/>
    <w:rsid w:val="00826493"/>
    <w:rsid w:val="008264C2"/>
    <w:rsid w:val="00826506"/>
    <w:rsid w:val="0082659C"/>
    <w:rsid w:val="008266E9"/>
    <w:rsid w:val="008269A5"/>
    <w:rsid w:val="008269E7"/>
    <w:rsid w:val="00826A02"/>
    <w:rsid w:val="00826A3D"/>
    <w:rsid w:val="00826A81"/>
    <w:rsid w:val="00826B5C"/>
    <w:rsid w:val="00826C6C"/>
    <w:rsid w:val="00826DF4"/>
    <w:rsid w:val="00826E9E"/>
    <w:rsid w:val="00826EDD"/>
    <w:rsid w:val="00826FC2"/>
    <w:rsid w:val="008271E3"/>
    <w:rsid w:val="0082723F"/>
    <w:rsid w:val="00827354"/>
    <w:rsid w:val="008275E2"/>
    <w:rsid w:val="00827693"/>
    <w:rsid w:val="00827694"/>
    <w:rsid w:val="008278BE"/>
    <w:rsid w:val="00827BF9"/>
    <w:rsid w:val="00830031"/>
    <w:rsid w:val="00830080"/>
    <w:rsid w:val="00830116"/>
    <w:rsid w:val="00830122"/>
    <w:rsid w:val="00830150"/>
    <w:rsid w:val="00830156"/>
    <w:rsid w:val="00830179"/>
    <w:rsid w:val="00830265"/>
    <w:rsid w:val="008302E4"/>
    <w:rsid w:val="008303E3"/>
    <w:rsid w:val="0083041E"/>
    <w:rsid w:val="0083049F"/>
    <w:rsid w:val="00830500"/>
    <w:rsid w:val="00830539"/>
    <w:rsid w:val="00830713"/>
    <w:rsid w:val="00830719"/>
    <w:rsid w:val="00830836"/>
    <w:rsid w:val="00830997"/>
    <w:rsid w:val="008309CF"/>
    <w:rsid w:val="00830A4B"/>
    <w:rsid w:val="00830A83"/>
    <w:rsid w:val="00830AD3"/>
    <w:rsid w:val="00830B17"/>
    <w:rsid w:val="00830B46"/>
    <w:rsid w:val="00830BC9"/>
    <w:rsid w:val="00830C2B"/>
    <w:rsid w:val="00830CFA"/>
    <w:rsid w:val="00830D62"/>
    <w:rsid w:val="00830DC6"/>
    <w:rsid w:val="00830DF3"/>
    <w:rsid w:val="00830E29"/>
    <w:rsid w:val="00830EB5"/>
    <w:rsid w:val="008310B4"/>
    <w:rsid w:val="008311F5"/>
    <w:rsid w:val="00831212"/>
    <w:rsid w:val="008312C2"/>
    <w:rsid w:val="0083164D"/>
    <w:rsid w:val="0083181D"/>
    <w:rsid w:val="008318D4"/>
    <w:rsid w:val="008319E3"/>
    <w:rsid w:val="00831A08"/>
    <w:rsid w:val="00831AEF"/>
    <w:rsid w:val="00831C0A"/>
    <w:rsid w:val="00831D8F"/>
    <w:rsid w:val="00832021"/>
    <w:rsid w:val="008320AB"/>
    <w:rsid w:val="00832227"/>
    <w:rsid w:val="0083227F"/>
    <w:rsid w:val="008322A0"/>
    <w:rsid w:val="008322F4"/>
    <w:rsid w:val="0083230E"/>
    <w:rsid w:val="0083239C"/>
    <w:rsid w:val="008323CE"/>
    <w:rsid w:val="008324FB"/>
    <w:rsid w:val="00832500"/>
    <w:rsid w:val="0083254F"/>
    <w:rsid w:val="00832583"/>
    <w:rsid w:val="0083265D"/>
    <w:rsid w:val="0083266B"/>
    <w:rsid w:val="008326D5"/>
    <w:rsid w:val="0083280F"/>
    <w:rsid w:val="008328A0"/>
    <w:rsid w:val="008328A1"/>
    <w:rsid w:val="008328DE"/>
    <w:rsid w:val="00832A4A"/>
    <w:rsid w:val="00832DC8"/>
    <w:rsid w:val="00832E7E"/>
    <w:rsid w:val="00832EF9"/>
    <w:rsid w:val="00832F6B"/>
    <w:rsid w:val="00832FFC"/>
    <w:rsid w:val="00833139"/>
    <w:rsid w:val="00833168"/>
    <w:rsid w:val="00833198"/>
    <w:rsid w:val="008331BA"/>
    <w:rsid w:val="008333BA"/>
    <w:rsid w:val="008333CC"/>
    <w:rsid w:val="008334F4"/>
    <w:rsid w:val="0083352C"/>
    <w:rsid w:val="00833565"/>
    <w:rsid w:val="008336EA"/>
    <w:rsid w:val="00833837"/>
    <w:rsid w:val="00833983"/>
    <w:rsid w:val="008339AA"/>
    <w:rsid w:val="008339D1"/>
    <w:rsid w:val="00833BE3"/>
    <w:rsid w:val="00833C2A"/>
    <w:rsid w:val="00833C43"/>
    <w:rsid w:val="00833CC8"/>
    <w:rsid w:val="00833CF9"/>
    <w:rsid w:val="00833E3B"/>
    <w:rsid w:val="00833E4F"/>
    <w:rsid w:val="00833EE9"/>
    <w:rsid w:val="00834214"/>
    <w:rsid w:val="00834373"/>
    <w:rsid w:val="00834410"/>
    <w:rsid w:val="00834463"/>
    <w:rsid w:val="008344C2"/>
    <w:rsid w:val="00834603"/>
    <w:rsid w:val="00834690"/>
    <w:rsid w:val="008346A6"/>
    <w:rsid w:val="008346E7"/>
    <w:rsid w:val="00834733"/>
    <w:rsid w:val="00834776"/>
    <w:rsid w:val="008347A7"/>
    <w:rsid w:val="00834954"/>
    <w:rsid w:val="00834957"/>
    <w:rsid w:val="00834ABB"/>
    <w:rsid w:val="00834B41"/>
    <w:rsid w:val="00834B97"/>
    <w:rsid w:val="00834B9C"/>
    <w:rsid w:val="00834BEB"/>
    <w:rsid w:val="00834D6C"/>
    <w:rsid w:val="00834D90"/>
    <w:rsid w:val="00834D9C"/>
    <w:rsid w:val="00834DD3"/>
    <w:rsid w:val="00834E37"/>
    <w:rsid w:val="00834F47"/>
    <w:rsid w:val="0083503F"/>
    <w:rsid w:val="008350DF"/>
    <w:rsid w:val="008353A6"/>
    <w:rsid w:val="008353B8"/>
    <w:rsid w:val="008353DF"/>
    <w:rsid w:val="008354AC"/>
    <w:rsid w:val="00835589"/>
    <w:rsid w:val="008356AE"/>
    <w:rsid w:val="008356DB"/>
    <w:rsid w:val="00835766"/>
    <w:rsid w:val="00835997"/>
    <w:rsid w:val="00835A07"/>
    <w:rsid w:val="00835C63"/>
    <w:rsid w:val="00835C8E"/>
    <w:rsid w:val="00835CA3"/>
    <w:rsid w:val="00835DC2"/>
    <w:rsid w:val="00835DDA"/>
    <w:rsid w:val="00835E01"/>
    <w:rsid w:val="00835E11"/>
    <w:rsid w:val="00835E46"/>
    <w:rsid w:val="00835E59"/>
    <w:rsid w:val="00835EC8"/>
    <w:rsid w:val="00835F1D"/>
    <w:rsid w:val="008360E7"/>
    <w:rsid w:val="008362EF"/>
    <w:rsid w:val="0083643C"/>
    <w:rsid w:val="00836580"/>
    <w:rsid w:val="00836622"/>
    <w:rsid w:val="00836749"/>
    <w:rsid w:val="0083679D"/>
    <w:rsid w:val="008367BF"/>
    <w:rsid w:val="008369DC"/>
    <w:rsid w:val="008369F3"/>
    <w:rsid w:val="00836A2F"/>
    <w:rsid w:val="00836A84"/>
    <w:rsid w:val="00836AC6"/>
    <w:rsid w:val="00836B64"/>
    <w:rsid w:val="00836E12"/>
    <w:rsid w:val="0083722B"/>
    <w:rsid w:val="00837251"/>
    <w:rsid w:val="0083729C"/>
    <w:rsid w:val="00837316"/>
    <w:rsid w:val="00837379"/>
    <w:rsid w:val="0083746B"/>
    <w:rsid w:val="00837497"/>
    <w:rsid w:val="0083749E"/>
    <w:rsid w:val="008377FF"/>
    <w:rsid w:val="0083782A"/>
    <w:rsid w:val="0083786E"/>
    <w:rsid w:val="0083788A"/>
    <w:rsid w:val="00837A21"/>
    <w:rsid w:val="00837AED"/>
    <w:rsid w:val="00837B35"/>
    <w:rsid w:val="00837DCD"/>
    <w:rsid w:val="00837E40"/>
    <w:rsid w:val="00837F52"/>
    <w:rsid w:val="008400BE"/>
    <w:rsid w:val="008403C4"/>
    <w:rsid w:val="00840510"/>
    <w:rsid w:val="008405C2"/>
    <w:rsid w:val="00840687"/>
    <w:rsid w:val="008408A6"/>
    <w:rsid w:val="008409D3"/>
    <w:rsid w:val="00840A54"/>
    <w:rsid w:val="00840AC8"/>
    <w:rsid w:val="00840B6D"/>
    <w:rsid w:val="00840BE1"/>
    <w:rsid w:val="00840E1A"/>
    <w:rsid w:val="00840EDE"/>
    <w:rsid w:val="00840F50"/>
    <w:rsid w:val="00840FDD"/>
    <w:rsid w:val="00840FE3"/>
    <w:rsid w:val="0084105B"/>
    <w:rsid w:val="00841092"/>
    <w:rsid w:val="00841160"/>
    <w:rsid w:val="0084117E"/>
    <w:rsid w:val="008411CF"/>
    <w:rsid w:val="00841201"/>
    <w:rsid w:val="0084131C"/>
    <w:rsid w:val="00841380"/>
    <w:rsid w:val="008414A4"/>
    <w:rsid w:val="008414FA"/>
    <w:rsid w:val="0084159B"/>
    <w:rsid w:val="0084167A"/>
    <w:rsid w:val="00841687"/>
    <w:rsid w:val="0084170A"/>
    <w:rsid w:val="00841747"/>
    <w:rsid w:val="008419CA"/>
    <w:rsid w:val="00841A16"/>
    <w:rsid w:val="00841A7F"/>
    <w:rsid w:val="00841AAB"/>
    <w:rsid w:val="00841AC5"/>
    <w:rsid w:val="00841ADE"/>
    <w:rsid w:val="00841AE3"/>
    <w:rsid w:val="00841AE4"/>
    <w:rsid w:val="00841B21"/>
    <w:rsid w:val="00841B53"/>
    <w:rsid w:val="00841DEB"/>
    <w:rsid w:val="00841F22"/>
    <w:rsid w:val="00841FD8"/>
    <w:rsid w:val="0084216B"/>
    <w:rsid w:val="00842264"/>
    <w:rsid w:val="0084238A"/>
    <w:rsid w:val="008423F2"/>
    <w:rsid w:val="0084248F"/>
    <w:rsid w:val="008426A1"/>
    <w:rsid w:val="00842921"/>
    <w:rsid w:val="00842924"/>
    <w:rsid w:val="008429DE"/>
    <w:rsid w:val="00842A87"/>
    <w:rsid w:val="00842B6E"/>
    <w:rsid w:val="00842BAC"/>
    <w:rsid w:val="00842C33"/>
    <w:rsid w:val="00842D8F"/>
    <w:rsid w:val="00842DA9"/>
    <w:rsid w:val="00842DC1"/>
    <w:rsid w:val="00842EB0"/>
    <w:rsid w:val="00843320"/>
    <w:rsid w:val="0084335A"/>
    <w:rsid w:val="00843381"/>
    <w:rsid w:val="008433A2"/>
    <w:rsid w:val="008433AF"/>
    <w:rsid w:val="00843586"/>
    <w:rsid w:val="008439E7"/>
    <w:rsid w:val="00843A2D"/>
    <w:rsid w:val="00843B41"/>
    <w:rsid w:val="00843C73"/>
    <w:rsid w:val="00843DDE"/>
    <w:rsid w:val="00843E8A"/>
    <w:rsid w:val="00843ECB"/>
    <w:rsid w:val="00843FC0"/>
    <w:rsid w:val="00843FF0"/>
    <w:rsid w:val="00843FFB"/>
    <w:rsid w:val="008440E7"/>
    <w:rsid w:val="00844135"/>
    <w:rsid w:val="0084419A"/>
    <w:rsid w:val="008441AB"/>
    <w:rsid w:val="008441AF"/>
    <w:rsid w:val="008442F4"/>
    <w:rsid w:val="00844339"/>
    <w:rsid w:val="0084439C"/>
    <w:rsid w:val="0084446C"/>
    <w:rsid w:val="008444B2"/>
    <w:rsid w:val="008444B4"/>
    <w:rsid w:val="008444FE"/>
    <w:rsid w:val="00844621"/>
    <w:rsid w:val="0084467C"/>
    <w:rsid w:val="008446D1"/>
    <w:rsid w:val="00844826"/>
    <w:rsid w:val="00844A16"/>
    <w:rsid w:val="00844A71"/>
    <w:rsid w:val="00844A94"/>
    <w:rsid w:val="00844CA7"/>
    <w:rsid w:val="00844CD5"/>
    <w:rsid w:val="00844D7A"/>
    <w:rsid w:val="00844FA2"/>
    <w:rsid w:val="00844FA6"/>
    <w:rsid w:val="0084506F"/>
    <w:rsid w:val="008451B1"/>
    <w:rsid w:val="00845232"/>
    <w:rsid w:val="008452DE"/>
    <w:rsid w:val="00845345"/>
    <w:rsid w:val="00845364"/>
    <w:rsid w:val="008453A8"/>
    <w:rsid w:val="008453C4"/>
    <w:rsid w:val="008454EB"/>
    <w:rsid w:val="008454EF"/>
    <w:rsid w:val="00845590"/>
    <w:rsid w:val="008455C4"/>
    <w:rsid w:val="00845655"/>
    <w:rsid w:val="0084566E"/>
    <w:rsid w:val="00845788"/>
    <w:rsid w:val="008457A3"/>
    <w:rsid w:val="008457FC"/>
    <w:rsid w:val="0084589C"/>
    <w:rsid w:val="008458BA"/>
    <w:rsid w:val="0084592D"/>
    <w:rsid w:val="00845AC4"/>
    <w:rsid w:val="00845AFD"/>
    <w:rsid w:val="00845B44"/>
    <w:rsid w:val="00845BE5"/>
    <w:rsid w:val="00845C34"/>
    <w:rsid w:val="00845CA3"/>
    <w:rsid w:val="00845E3E"/>
    <w:rsid w:val="00845E64"/>
    <w:rsid w:val="00845FA8"/>
    <w:rsid w:val="0084615B"/>
    <w:rsid w:val="008462E6"/>
    <w:rsid w:val="00846395"/>
    <w:rsid w:val="00846588"/>
    <w:rsid w:val="008465A6"/>
    <w:rsid w:val="0084673A"/>
    <w:rsid w:val="00846744"/>
    <w:rsid w:val="00846855"/>
    <w:rsid w:val="008468B8"/>
    <w:rsid w:val="008468B9"/>
    <w:rsid w:val="008468BC"/>
    <w:rsid w:val="008468E1"/>
    <w:rsid w:val="00846909"/>
    <w:rsid w:val="008469F6"/>
    <w:rsid w:val="00846CC5"/>
    <w:rsid w:val="00846D74"/>
    <w:rsid w:val="00847109"/>
    <w:rsid w:val="00847282"/>
    <w:rsid w:val="008472F0"/>
    <w:rsid w:val="008474EC"/>
    <w:rsid w:val="00847511"/>
    <w:rsid w:val="0084756B"/>
    <w:rsid w:val="00847671"/>
    <w:rsid w:val="00847811"/>
    <w:rsid w:val="008479AF"/>
    <w:rsid w:val="008479CD"/>
    <w:rsid w:val="00847A33"/>
    <w:rsid w:val="00847A37"/>
    <w:rsid w:val="00847A68"/>
    <w:rsid w:val="00847CD9"/>
    <w:rsid w:val="00847DE1"/>
    <w:rsid w:val="00847EA6"/>
    <w:rsid w:val="00847F38"/>
    <w:rsid w:val="008500BF"/>
    <w:rsid w:val="00850132"/>
    <w:rsid w:val="00850292"/>
    <w:rsid w:val="00850385"/>
    <w:rsid w:val="00850522"/>
    <w:rsid w:val="0085072D"/>
    <w:rsid w:val="008507A9"/>
    <w:rsid w:val="0085089C"/>
    <w:rsid w:val="0085089D"/>
    <w:rsid w:val="008509A6"/>
    <w:rsid w:val="00850A8F"/>
    <w:rsid w:val="00850AB2"/>
    <w:rsid w:val="00850BA0"/>
    <w:rsid w:val="00850D43"/>
    <w:rsid w:val="00850DA4"/>
    <w:rsid w:val="00850DBB"/>
    <w:rsid w:val="00850E52"/>
    <w:rsid w:val="00851122"/>
    <w:rsid w:val="008511BB"/>
    <w:rsid w:val="00851339"/>
    <w:rsid w:val="00851358"/>
    <w:rsid w:val="00851384"/>
    <w:rsid w:val="008513C9"/>
    <w:rsid w:val="008515DF"/>
    <w:rsid w:val="008517FD"/>
    <w:rsid w:val="008518BC"/>
    <w:rsid w:val="00851939"/>
    <w:rsid w:val="00851A3E"/>
    <w:rsid w:val="00851B65"/>
    <w:rsid w:val="00851B85"/>
    <w:rsid w:val="00851C14"/>
    <w:rsid w:val="00851C6D"/>
    <w:rsid w:val="00851CCA"/>
    <w:rsid w:val="00851D06"/>
    <w:rsid w:val="00851D77"/>
    <w:rsid w:val="00851E0D"/>
    <w:rsid w:val="00851EE0"/>
    <w:rsid w:val="00851EE5"/>
    <w:rsid w:val="00852406"/>
    <w:rsid w:val="0085244F"/>
    <w:rsid w:val="008524AA"/>
    <w:rsid w:val="008524AC"/>
    <w:rsid w:val="00852560"/>
    <w:rsid w:val="00852723"/>
    <w:rsid w:val="00852795"/>
    <w:rsid w:val="008527E3"/>
    <w:rsid w:val="00852998"/>
    <w:rsid w:val="008529B2"/>
    <w:rsid w:val="008529DC"/>
    <w:rsid w:val="008529E4"/>
    <w:rsid w:val="00852C3D"/>
    <w:rsid w:val="00852DB5"/>
    <w:rsid w:val="00852DF3"/>
    <w:rsid w:val="00852DF8"/>
    <w:rsid w:val="00852F8B"/>
    <w:rsid w:val="008530C4"/>
    <w:rsid w:val="0085322C"/>
    <w:rsid w:val="00853723"/>
    <w:rsid w:val="008538F5"/>
    <w:rsid w:val="00853964"/>
    <w:rsid w:val="00853A48"/>
    <w:rsid w:val="00853B11"/>
    <w:rsid w:val="00853B8B"/>
    <w:rsid w:val="00853BB7"/>
    <w:rsid w:val="00853C17"/>
    <w:rsid w:val="00853C3F"/>
    <w:rsid w:val="00853DA0"/>
    <w:rsid w:val="00853DCF"/>
    <w:rsid w:val="00853E26"/>
    <w:rsid w:val="00853E38"/>
    <w:rsid w:val="00853EB5"/>
    <w:rsid w:val="00853EB9"/>
    <w:rsid w:val="00853EFC"/>
    <w:rsid w:val="00853F13"/>
    <w:rsid w:val="00853F54"/>
    <w:rsid w:val="00854072"/>
    <w:rsid w:val="00854166"/>
    <w:rsid w:val="00854242"/>
    <w:rsid w:val="0085425D"/>
    <w:rsid w:val="008542EA"/>
    <w:rsid w:val="00854641"/>
    <w:rsid w:val="008546A4"/>
    <w:rsid w:val="008546BD"/>
    <w:rsid w:val="008546DF"/>
    <w:rsid w:val="008548AC"/>
    <w:rsid w:val="008548F6"/>
    <w:rsid w:val="00854971"/>
    <w:rsid w:val="008549DC"/>
    <w:rsid w:val="008549EC"/>
    <w:rsid w:val="00854A25"/>
    <w:rsid w:val="00854B88"/>
    <w:rsid w:val="00854C30"/>
    <w:rsid w:val="00854D19"/>
    <w:rsid w:val="00854DA8"/>
    <w:rsid w:val="00854EE8"/>
    <w:rsid w:val="00854EFB"/>
    <w:rsid w:val="00854F2F"/>
    <w:rsid w:val="00854FE0"/>
    <w:rsid w:val="00855074"/>
    <w:rsid w:val="0085511B"/>
    <w:rsid w:val="008551BA"/>
    <w:rsid w:val="008551F6"/>
    <w:rsid w:val="00855203"/>
    <w:rsid w:val="008552AB"/>
    <w:rsid w:val="0085535F"/>
    <w:rsid w:val="008553CC"/>
    <w:rsid w:val="008554C3"/>
    <w:rsid w:val="0085552C"/>
    <w:rsid w:val="008556D9"/>
    <w:rsid w:val="00855868"/>
    <w:rsid w:val="008558AA"/>
    <w:rsid w:val="0085596D"/>
    <w:rsid w:val="00855A28"/>
    <w:rsid w:val="00855A58"/>
    <w:rsid w:val="00855ACD"/>
    <w:rsid w:val="00855BB5"/>
    <w:rsid w:val="00855C0E"/>
    <w:rsid w:val="00855C9C"/>
    <w:rsid w:val="00855CF8"/>
    <w:rsid w:val="00855D4B"/>
    <w:rsid w:val="00855D6A"/>
    <w:rsid w:val="00855EF3"/>
    <w:rsid w:val="00856220"/>
    <w:rsid w:val="00856237"/>
    <w:rsid w:val="008563E9"/>
    <w:rsid w:val="0085648B"/>
    <w:rsid w:val="00856532"/>
    <w:rsid w:val="00856578"/>
    <w:rsid w:val="008565A9"/>
    <w:rsid w:val="00856703"/>
    <w:rsid w:val="0085670B"/>
    <w:rsid w:val="00856794"/>
    <w:rsid w:val="008568F8"/>
    <w:rsid w:val="0085698D"/>
    <w:rsid w:val="00856AAD"/>
    <w:rsid w:val="00856C14"/>
    <w:rsid w:val="00856DAD"/>
    <w:rsid w:val="00856E35"/>
    <w:rsid w:val="00856F4F"/>
    <w:rsid w:val="0085709F"/>
    <w:rsid w:val="008571A2"/>
    <w:rsid w:val="0085729A"/>
    <w:rsid w:val="0085734F"/>
    <w:rsid w:val="008574BD"/>
    <w:rsid w:val="00857582"/>
    <w:rsid w:val="008575B4"/>
    <w:rsid w:val="008576A5"/>
    <w:rsid w:val="008577D6"/>
    <w:rsid w:val="008577DF"/>
    <w:rsid w:val="00857824"/>
    <w:rsid w:val="00857877"/>
    <w:rsid w:val="008578A1"/>
    <w:rsid w:val="00857957"/>
    <w:rsid w:val="008579B6"/>
    <w:rsid w:val="00857AA0"/>
    <w:rsid w:val="00857AAC"/>
    <w:rsid w:val="00857B9D"/>
    <w:rsid w:val="00857BBA"/>
    <w:rsid w:val="00857BF2"/>
    <w:rsid w:val="00857C0B"/>
    <w:rsid w:val="00857C4E"/>
    <w:rsid w:val="00857CBA"/>
    <w:rsid w:val="00857DD1"/>
    <w:rsid w:val="00857EA3"/>
    <w:rsid w:val="00857EEB"/>
    <w:rsid w:val="00857F11"/>
    <w:rsid w:val="00857F5D"/>
    <w:rsid w:val="00857FE4"/>
    <w:rsid w:val="00860076"/>
    <w:rsid w:val="008600BB"/>
    <w:rsid w:val="008600D0"/>
    <w:rsid w:val="0086023A"/>
    <w:rsid w:val="00860297"/>
    <w:rsid w:val="00860349"/>
    <w:rsid w:val="00860411"/>
    <w:rsid w:val="00860491"/>
    <w:rsid w:val="008605A4"/>
    <w:rsid w:val="00860663"/>
    <w:rsid w:val="008606D0"/>
    <w:rsid w:val="0086092B"/>
    <w:rsid w:val="00860975"/>
    <w:rsid w:val="008609FA"/>
    <w:rsid w:val="008609FF"/>
    <w:rsid w:val="00860A2D"/>
    <w:rsid w:val="00860AA4"/>
    <w:rsid w:val="00860D0D"/>
    <w:rsid w:val="00860D68"/>
    <w:rsid w:val="00860D74"/>
    <w:rsid w:val="00860F67"/>
    <w:rsid w:val="00860F6F"/>
    <w:rsid w:val="00860F9E"/>
    <w:rsid w:val="008610AD"/>
    <w:rsid w:val="008610D6"/>
    <w:rsid w:val="008610E4"/>
    <w:rsid w:val="00861184"/>
    <w:rsid w:val="008611E0"/>
    <w:rsid w:val="0086122F"/>
    <w:rsid w:val="00861266"/>
    <w:rsid w:val="0086132F"/>
    <w:rsid w:val="008613E7"/>
    <w:rsid w:val="0086142B"/>
    <w:rsid w:val="0086150E"/>
    <w:rsid w:val="0086179F"/>
    <w:rsid w:val="00861878"/>
    <w:rsid w:val="0086192A"/>
    <w:rsid w:val="00861A0A"/>
    <w:rsid w:val="00861AC8"/>
    <w:rsid w:val="00861B0A"/>
    <w:rsid w:val="00861B30"/>
    <w:rsid w:val="00861B61"/>
    <w:rsid w:val="00861C14"/>
    <w:rsid w:val="00861C1D"/>
    <w:rsid w:val="00861CB2"/>
    <w:rsid w:val="00861D60"/>
    <w:rsid w:val="00861E49"/>
    <w:rsid w:val="00861EAC"/>
    <w:rsid w:val="00861F93"/>
    <w:rsid w:val="00862035"/>
    <w:rsid w:val="00862049"/>
    <w:rsid w:val="008620B7"/>
    <w:rsid w:val="0086211E"/>
    <w:rsid w:val="0086213F"/>
    <w:rsid w:val="0086214B"/>
    <w:rsid w:val="00862178"/>
    <w:rsid w:val="00862228"/>
    <w:rsid w:val="008622AE"/>
    <w:rsid w:val="00862308"/>
    <w:rsid w:val="00862414"/>
    <w:rsid w:val="008624BD"/>
    <w:rsid w:val="0086253B"/>
    <w:rsid w:val="00862541"/>
    <w:rsid w:val="0086261B"/>
    <w:rsid w:val="00862641"/>
    <w:rsid w:val="008626A1"/>
    <w:rsid w:val="008626E0"/>
    <w:rsid w:val="00862978"/>
    <w:rsid w:val="008629E6"/>
    <w:rsid w:val="008629FD"/>
    <w:rsid w:val="00862B37"/>
    <w:rsid w:val="00862BE7"/>
    <w:rsid w:val="00862E4B"/>
    <w:rsid w:val="00862F5F"/>
    <w:rsid w:val="00862FFD"/>
    <w:rsid w:val="00863056"/>
    <w:rsid w:val="0086318D"/>
    <w:rsid w:val="008631E2"/>
    <w:rsid w:val="00863231"/>
    <w:rsid w:val="008632E2"/>
    <w:rsid w:val="008634C3"/>
    <w:rsid w:val="008636D4"/>
    <w:rsid w:val="008638FC"/>
    <w:rsid w:val="00863917"/>
    <w:rsid w:val="00863DCC"/>
    <w:rsid w:val="00863E22"/>
    <w:rsid w:val="00863EA7"/>
    <w:rsid w:val="00863ED3"/>
    <w:rsid w:val="00863EDB"/>
    <w:rsid w:val="00863F8B"/>
    <w:rsid w:val="00863FAB"/>
    <w:rsid w:val="00864007"/>
    <w:rsid w:val="00864020"/>
    <w:rsid w:val="0086409E"/>
    <w:rsid w:val="0086429D"/>
    <w:rsid w:val="008642A0"/>
    <w:rsid w:val="00864322"/>
    <w:rsid w:val="00864342"/>
    <w:rsid w:val="00864346"/>
    <w:rsid w:val="0086445B"/>
    <w:rsid w:val="008645E3"/>
    <w:rsid w:val="00864820"/>
    <w:rsid w:val="0086491C"/>
    <w:rsid w:val="008649F4"/>
    <w:rsid w:val="00864A71"/>
    <w:rsid w:val="00864BF3"/>
    <w:rsid w:val="00864C08"/>
    <w:rsid w:val="00864C6B"/>
    <w:rsid w:val="00864DEC"/>
    <w:rsid w:val="00864E67"/>
    <w:rsid w:val="0086503C"/>
    <w:rsid w:val="008650D5"/>
    <w:rsid w:val="0086510F"/>
    <w:rsid w:val="00865149"/>
    <w:rsid w:val="00865210"/>
    <w:rsid w:val="0086543E"/>
    <w:rsid w:val="00865598"/>
    <w:rsid w:val="008655B6"/>
    <w:rsid w:val="008655EC"/>
    <w:rsid w:val="00865638"/>
    <w:rsid w:val="0086580E"/>
    <w:rsid w:val="00865855"/>
    <w:rsid w:val="0086585A"/>
    <w:rsid w:val="00865958"/>
    <w:rsid w:val="00865962"/>
    <w:rsid w:val="00865A3C"/>
    <w:rsid w:val="00865AD4"/>
    <w:rsid w:val="00865AF2"/>
    <w:rsid w:val="00865B63"/>
    <w:rsid w:val="00865BAF"/>
    <w:rsid w:val="00865BC1"/>
    <w:rsid w:val="00865BE7"/>
    <w:rsid w:val="00865C30"/>
    <w:rsid w:val="00865CE4"/>
    <w:rsid w:val="00865D26"/>
    <w:rsid w:val="00865DE7"/>
    <w:rsid w:val="00865E0F"/>
    <w:rsid w:val="00865E29"/>
    <w:rsid w:val="00865FEF"/>
    <w:rsid w:val="00866135"/>
    <w:rsid w:val="008661CC"/>
    <w:rsid w:val="00866387"/>
    <w:rsid w:val="0086640F"/>
    <w:rsid w:val="008664AD"/>
    <w:rsid w:val="00866510"/>
    <w:rsid w:val="00866590"/>
    <w:rsid w:val="00866610"/>
    <w:rsid w:val="008666B4"/>
    <w:rsid w:val="0086673C"/>
    <w:rsid w:val="00866795"/>
    <w:rsid w:val="008668D5"/>
    <w:rsid w:val="008669AB"/>
    <w:rsid w:val="008669D6"/>
    <w:rsid w:val="00866A6F"/>
    <w:rsid w:val="00866AB1"/>
    <w:rsid w:val="00866B57"/>
    <w:rsid w:val="00866C50"/>
    <w:rsid w:val="00867183"/>
    <w:rsid w:val="008671BC"/>
    <w:rsid w:val="008672BF"/>
    <w:rsid w:val="0086738C"/>
    <w:rsid w:val="00867398"/>
    <w:rsid w:val="008673CE"/>
    <w:rsid w:val="008673F4"/>
    <w:rsid w:val="00867661"/>
    <w:rsid w:val="00867BB3"/>
    <w:rsid w:val="00867C8B"/>
    <w:rsid w:val="00867CC8"/>
    <w:rsid w:val="00867DFB"/>
    <w:rsid w:val="00870097"/>
    <w:rsid w:val="008700FC"/>
    <w:rsid w:val="008701A1"/>
    <w:rsid w:val="0087033F"/>
    <w:rsid w:val="00870375"/>
    <w:rsid w:val="00870409"/>
    <w:rsid w:val="00870522"/>
    <w:rsid w:val="008705A3"/>
    <w:rsid w:val="00870605"/>
    <w:rsid w:val="00870657"/>
    <w:rsid w:val="008708C8"/>
    <w:rsid w:val="0087098C"/>
    <w:rsid w:val="008709C2"/>
    <w:rsid w:val="00870C6C"/>
    <w:rsid w:val="00870E63"/>
    <w:rsid w:val="00870E69"/>
    <w:rsid w:val="00871002"/>
    <w:rsid w:val="00871009"/>
    <w:rsid w:val="00871021"/>
    <w:rsid w:val="0087103B"/>
    <w:rsid w:val="008710FD"/>
    <w:rsid w:val="00871109"/>
    <w:rsid w:val="00871250"/>
    <w:rsid w:val="008713B4"/>
    <w:rsid w:val="0087148E"/>
    <w:rsid w:val="008714ED"/>
    <w:rsid w:val="0087152F"/>
    <w:rsid w:val="008716B1"/>
    <w:rsid w:val="0087184D"/>
    <w:rsid w:val="00871A48"/>
    <w:rsid w:val="00871CEB"/>
    <w:rsid w:val="00871D13"/>
    <w:rsid w:val="00871DC6"/>
    <w:rsid w:val="00871DE5"/>
    <w:rsid w:val="00871F2A"/>
    <w:rsid w:val="00871F51"/>
    <w:rsid w:val="00872174"/>
    <w:rsid w:val="008721BB"/>
    <w:rsid w:val="008721D6"/>
    <w:rsid w:val="008724B0"/>
    <w:rsid w:val="00872580"/>
    <w:rsid w:val="008726CD"/>
    <w:rsid w:val="00872793"/>
    <w:rsid w:val="008728FB"/>
    <w:rsid w:val="00872A5E"/>
    <w:rsid w:val="00872C7C"/>
    <w:rsid w:val="00872D86"/>
    <w:rsid w:val="00872F99"/>
    <w:rsid w:val="00873013"/>
    <w:rsid w:val="008730C4"/>
    <w:rsid w:val="00873238"/>
    <w:rsid w:val="0087334C"/>
    <w:rsid w:val="0087337B"/>
    <w:rsid w:val="00873395"/>
    <w:rsid w:val="0087339B"/>
    <w:rsid w:val="0087343D"/>
    <w:rsid w:val="00873494"/>
    <w:rsid w:val="00873503"/>
    <w:rsid w:val="008737AA"/>
    <w:rsid w:val="008737BF"/>
    <w:rsid w:val="00873815"/>
    <w:rsid w:val="00873858"/>
    <w:rsid w:val="0087399A"/>
    <w:rsid w:val="008739C1"/>
    <w:rsid w:val="00873A29"/>
    <w:rsid w:val="00873C11"/>
    <w:rsid w:val="00873F22"/>
    <w:rsid w:val="008740E4"/>
    <w:rsid w:val="00874105"/>
    <w:rsid w:val="00874198"/>
    <w:rsid w:val="008741E5"/>
    <w:rsid w:val="008743C7"/>
    <w:rsid w:val="00874459"/>
    <w:rsid w:val="008744D6"/>
    <w:rsid w:val="00874633"/>
    <w:rsid w:val="008746A3"/>
    <w:rsid w:val="00874744"/>
    <w:rsid w:val="00874791"/>
    <w:rsid w:val="00874878"/>
    <w:rsid w:val="00874CC7"/>
    <w:rsid w:val="00874EAB"/>
    <w:rsid w:val="00874FC2"/>
    <w:rsid w:val="00875168"/>
    <w:rsid w:val="00875185"/>
    <w:rsid w:val="0087519C"/>
    <w:rsid w:val="0087523B"/>
    <w:rsid w:val="008753BA"/>
    <w:rsid w:val="00875419"/>
    <w:rsid w:val="00875455"/>
    <w:rsid w:val="00875641"/>
    <w:rsid w:val="0087567C"/>
    <w:rsid w:val="008759D5"/>
    <w:rsid w:val="008759FF"/>
    <w:rsid w:val="00875A68"/>
    <w:rsid w:val="00875B7A"/>
    <w:rsid w:val="00875C0B"/>
    <w:rsid w:val="00875C1C"/>
    <w:rsid w:val="00875C4E"/>
    <w:rsid w:val="00875C65"/>
    <w:rsid w:val="00875DD3"/>
    <w:rsid w:val="00875E25"/>
    <w:rsid w:val="00876207"/>
    <w:rsid w:val="00876433"/>
    <w:rsid w:val="00876471"/>
    <w:rsid w:val="0087652C"/>
    <w:rsid w:val="00876585"/>
    <w:rsid w:val="00876636"/>
    <w:rsid w:val="00876752"/>
    <w:rsid w:val="00876855"/>
    <w:rsid w:val="00876904"/>
    <w:rsid w:val="008769A7"/>
    <w:rsid w:val="008769F8"/>
    <w:rsid w:val="00876AF8"/>
    <w:rsid w:val="00876B28"/>
    <w:rsid w:val="00876C06"/>
    <w:rsid w:val="00876D53"/>
    <w:rsid w:val="00876EA1"/>
    <w:rsid w:val="00876FA5"/>
    <w:rsid w:val="00876FC0"/>
    <w:rsid w:val="00877152"/>
    <w:rsid w:val="008771B6"/>
    <w:rsid w:val="0087720A"/>
    <w:rsid w:val="0087721E"/>
    <w:rsid w:val="00877309"/>
    <w:rsid w:val="008774E2"/>
    <w:rsid w:val="008774EF"/>
    <w:rsid w:val="0087770B"/>
    <w:rsid w:val="0087777E"/>
    <w:rsid w:val="00877922"/>
    <w:rsid w:val="00877A21"/>
    <w:rsid w:val="00877A24"/>
    <w:rsid w:val="00877B4D"/>
    <w:rsid w:val="00877CC9"/>
    <w:rsid w:val="00877D67"/>
    <w:rsid w:val="00877DA6"/>
    <w:rsid w:val="00880115"/>
    <w:rsid w:val="008801B3"/>
    <w:rsid w:val="00880280"/>
    <w:rsid w:val="008802BC"/>
    <w:rsid w:val="008802E4"/>
    <w:rsid w:val="008803ED"/>
    <w:rsid w:val="00880414"/>
    <w:rsid w:val="00880533"/>
    <w:rsid w:val="00880646"/>
    <w:rsid w:val="00880678"/>
    <w:rsid w:val="008807F8"/>
    <w:rsid w:val="00880839"/>
    <w:rsid w:val="0088094E"/>
    <w:rsid w:val="00880A83"/>
    <w:rsid w:val="00880A88"/>
    <w:rsid w:val="00880C30"/>
    <w:rsid w:val="00880C5B"/>
    <w:rsid w:val="00880D37"/>
    <w:rsid w:val="00880DED"/>
    <w:rsid w:val="00880DF9"/>
    <w:rsid w:val="00880F9D"/>
    <w:rsid w:val="00880FDC"/>
    <w:rsid w:val="0088103D"/>
    <w:rsid w:val="008810BA"/>
    <w:rsid w:val="008810C5"/>
    <w:rsid w:val="00881264"/>
    <w:rsid w:val="00881278"/>
    <w:rsid w:val="008813A2"/>
    <w:rsid w:val="008813BC"/>
    <w:rsid w:val="008814CC"/>
    <w:rsid w:val="008814D2"/>
    <w:rsid w:val="00881537"/>
    <w:rsid w:val="00881637"/>
    <w:rsid w:val="008817E0"/>
    <w:rsid w:val="008818F3"/>
    <w:rsid w:val="00881991"/>
    <w:rsid w:val="00881B90"/>
    <w:rsid w:val="00881C85"/>
    <w:rsid w:val="00881D05"/>
    <w:rsid w:val="00881E90"/>
    <w:rsid w:val="00881EEB"/>
    <w:rsid w:val="00881FDB"/>
    <w:rsid w:val="0088208F"/>
    <w:rsid w:val="00882106"/>
    <w:rsid w:val="00882228"/>
    <w:rsid w:val="008822CF"/>
    <w:rsid w:val="0088236D"/>
    <w:rsid w:val="0088237B"/>
    <w:rsid w:val="0088247E"/>
    <w:rsid w:val="00882521"/>
    <w:rsid w:val="0088252E"/>
    <w:rsid w:val="00882550"/>
    <w:rsid w:val="0088264B"/>
    <w:rsid w:val="00882798"/>
    <w:rsid w:val="0088280B"/>
    <w:rsid w:val="00882844"/>
    <w:rsid w:val="00882A55"/>
    <w:rsid w:val="00882BF0"/>
    <w:rsid w:val="00882CA1"/>
    <w:rsid w:val="00882D6C"/>
    <w:rsid w:val="00882DE6"/>
    <w:rsid w:val="00882E7D"/>
    <w:rsid w:val="00882EF4"/>
    <w:rsid w:val="00882FB2"/>
    <w:rsid w:val="00883143"/>
    <w:rsid w:val="00883282"/>
    <w:rsid w:val="0088330D"/>
    <w:rsid w:val="008833A3"/>
    <w:rsid w:val="008833A7"/>
    <w:rsid w:val="008833C1"/>
    <w:rsid w:val="00883456"/>
    <w:rsid w:val="00883472"/>
    <w:rsid w:val="00883499"/>
    <w:rsid w:val="00883514"/>
    <w:rsid w:val="008835FA"/>
    <w:rsid w:val="0088360C"/>
    <w:rsid w:val="00883664"/>
    <w:rsid w:val="00883665"/>
    <w:rsid w:val="0088366D"/>
    <w:rsid w:val="008836B0"/>
    <w:rsid w:val="008836C3"/>
    <w:rsid w:val="00883725"/>
    <w:rsid w:val="008837B5"/>
    <w:rsid w:val="008838CD"/>
    <w:rsid w:val="008838ED"/>
    <w:rsid w:val="0088390A"/>
    <w:rsid w:val="0088398A"/>
    <w:rsid w:val="00883ABB"/>
    <w:rsid w:val="00883BE2"/>
    <w:rsid w:val="00883CFF"/>
    <w:rsid w:val="00883DA8"/>
    <w:rsid w:val="00883F8E"/>
    <w:rsid w:val="008840A4"/>
    <w:rsid w:val="00884108"/>
    <w:rsid w:val="00884131"/>
    <w:rsid w:val="008842ED"/>
    <w:rsid w:val="00884322"/>
    <w:rsid w:val="00884342"/>
    <w:rsid w:val="00884368"/>
    <w:rsid w:val="008844D0"/>
    <w:rsid w:val="008844D7"/>
    <w:rsid w:val="00884611"/>
    <w:rsid w:val="00884679"/>
    <w:rsid w:val="0088474F"/>
    <w:rsid w:val="0088476C"/>
    <w:rsid w:val="0088486B"/>
    <w:rsid w:val="00884B3C"/>
    <w:rsid w:val="00884BEB"/>
    <w:rsid w:val="00884CD7"/>
    <w:rsid w:val="00884D43"/>
    <w:rsid w:val="00884FB9"/>
    <w:rsid w:val="00885012"/>
    <w:rsid w:val="0088518E"/>
    <w:rsid w:val="00885299"/>
    <w:rsid w:val="008852A8"/>
    <w:rsid w:val="00885307"/>
    <w:rsid w:val="00885329"/>
    <w:rsid w:val="00885330"/>
    <w:rsid w:val="008853E6"/>
    <w:rsid w:val="00885421"/>
    <w:rsid w:val="008854AB"/>
    <w:rsid w:val="00885583"/>
    <w:rsid w:val="00885587"/>
    <w:rsid w:val="008858B4"/>
    <w:rsid w:val="008859D5"/>
    <w:rsid w:val="00885B86"/>
    <w:rsid w:val="00885DC2"/>
    <w:rsid w:val="00885E3F"/>
    <w:rsid w:val="00885EAD"/>
    <w:rsid w:val="00885EE7"/>
    <w:rsid w:val="00886081"/>
    <w:rsid w:val="008860C5"/>
    <w:rsid w:val="008861EE"/>
    <w:rsid w:val="008861F9"/>
    <w:rsid w:val="00886251"/>
    <w:rsid w:val="008863A0"/>
    <w:rsid w:val="0088640A"/>
    <w:rsid w:val="008864A5"/>
    <w:rsid w:val="008865B7"/>
    <w:rsid w:val="008865E4"/>
    <w:rsid w:val="00886724"/>
    <w:rsid w:val="008867A8"/>
    <w:rsid w:val="008868D5"/>
    <w:rsid w:val="008869F8"/>
    <w:rsid w:val="00886A6D"/>
    <w:rsid w:val="00886B70"/>
    <w:rsid w:val="00886C14"/>
    <w:rsid w:val="00886D55"/>
    <w:rsid w:val="00886E2C"/>
    <w:rsid w:val="00886E85"/>
    <w:rsid w:val="00886E8E"/>
    <w:rsid w:val="00886EB7"/>
    <w:rsid w:val="00886EC5"/>
    <w:rsid w:val="008870A4"/>
    <w:rsid w:val="00887105"/>
    <w:rsid w:val="008871D9"/>
    <w:rsid w:val="008872F5"/>
    <w:rsid w:val="00887302"/>
    <w:rsid w:val="008875B3"/>
    <w:rsid w:val="008875B6"/>
    <w:rsid w:val="0088777B"/>
    <w:rsid w:val="008879C3"/>
    <w:rsid w:val="00887B57"/>
    <w:rsid w:val="00887C43"/>
    <w:rsid w:val="00887CB5"/>
    <w:rsid w:val="00887D4C"/>
    <w:rsid w:val="00887D6B"/>
    <w:rsid w:val="00887DC9"/>
    <w:rsid w:val="00887FD1"/>
    <w:rsid w:val="00890061"/>
    <w:rsid w:val="008900A5"/>
    <w:rsid w:val="00890311"/>
    <w:rsid w:val="0089034E"/>
    <w:rsid w:val="0089073C"/>
    <w:rsid w:val="00890765"/>
    <w:rsid w:val="0089078F"/>
    <w:rsid w:val="008908C4"/>
    <w:rsid w:val="008908E2"/>
    <w:rsid w:val="008909A7"/>
    <w:rsid w:val="00890A5E"/>
    <w:rsid w:val="00890C9B"/>
    <w:rsid w:val="00890D54"/>
    <w:rsid w:val="00890DAE"/>
    <w:rsid w:val="00890E0C"/>
    <w:rsid w:val="00890EAA"/>
    <w:rsid w:val="00890F85"/>
    <w:rsid w:val="00891289"/>
    <w:rsid w:val="008912B3"/>
    <w:rsid w:val="008912C6"/>
    <w:rsid w:val="0089139A"/>
    <w:rsid w:val="008913AF"/>
    <w:rsid w:val="0089140C"/>
    <w:rsid w:val="00891622"/>
    <w:rsid w:val="0089177C"/>
    <w:rsid w:val="00891864"/>
    <w:rsid w:val="00891A41"/>
    <w:rsid w:val="00891A42"/>
    <w:rsid w:val="00891A4C"/>
    <w:rsid w:val="00891BB4"/>
    <w:rsid w:val="00891BE8"/>
    <w:rsid w:val="00891D61"/>
    <w:rsid w:val="00891FED"/>
    <w:rsid w:val="00892037"/>
    <w:rsid w:val="008920EE"/>
    <w:rsid w:val="0089217D"/>
    <w:rsid w:val="00892325"/>
    <w:rsid w:val="008925AB"/>
    <w:rsid w:val="008925DF"/>
    <w:rsid w:val="008926A6"/>
    <w:rsid w:val="00892726"/>
    <w:rsid w:val="008927C5"/>
    <w:rsid w:val="00892B77"/>
    <w:rsid w:val="00892F13"/>
    <w:rsid w:val="00892FF0"/>
    <w:rsid w:val="00893005"/>
    <w:rsid w:val="0089304C"/>
    <w:rsid w:val="008930DF"/>
    <w:rsid w:val="008932ED"/>
    <w:rsid w:val="00893395"/>
    <w:rsid w:val="00893481"/>
    <w:rsid w:val="0089364B"/>
    <w:rsid w:val="00893651"/>
    <w:rsid w:val="008936F4"/>
    <w:rsid w:val="00893885"/>
    <w:rsid w:val="00893A56"/>
    <w:rsid w:val="00893D2F"/>
    <w:rsid w:val="00893D31"/>
    <w:rsid w:val="00893D63"/>
    <w:rsid w:val="00893E4C"/>
    <w:rsid w:val="00893ED5"/>
    <w:rsid w:val="00893F65"/>
    <w:rsid w:val="008940A4"/>
    <w:rsid w:val="0089421E"/>
    <w:rsid w:val="008942B9"/>
    <w:rsid w:val="0089447B"/>
    <w:rsid w:val="00894497"/>
    <w:rsid w:val="008944F7"/>
    <w:rsid w:val="00894500"/>
    <w:rsid w:val="0089455A"/>
    <w:rsid w:val="008946DA"/>
    <w:rsid w:val="008947D6"/>
    <w:rsid w:val="008948C1"/>
    <w:rsid w:val="0089492F"/>
    <w:rsid w:val="00894B37"/>
    <w:rsid w:val="00894B7C"/>
    <w:rsid w:val="00894BB7"/>
    <w:rsid w:val="00894BE9"/>
    <w:rsid w:val="00894CF1"/>
    <w:rsid w:val="00894DC4"/>
    <w:rsid w:val="00894E23"/>
    <w:rsid w:val="00894E28"/>
    <w:rsid w:val="00895218"/>
    <w:rsid w:val="0089535A"/>
    <w:rsid w:val="008953C7"/>
    <w:rsid w:val="00895416"/>
    <w:rsid w:val="0089549B"/>
    <w:rsid w:val="008955E9"/>
    <w:rsid w:val="0089563D"/>
    <w:rsid w:val="00895831"/>
    <w:rsid w:val="00895888"/>
    <w:rsid w:val="00895938"/>
    <w:rsid w:val="00895A97"/>
    <w:rsid w:val="00895C3D"/>
    <w:rsid w:val="00895D99"/>
    <w:rsid w:val="00895F7D"/>
    <w:rsid w:val="0089616E"/>
    <w:rsid w:val="008961C4"/>
    <w:rsid w:val="008961F5"/>
    <w:rsid w:val="008963CE"/>
    <w:rsid w:val="008965CA"/>
    <w:rsid w:val="00896752"/>
    <w:rsid w:val="0089677B"/>
    <w:rsid w:val="008969CF"/>
    <w:rsid w:val="00896A21"/>
    <w:rsid w:val="00896E04"/>
    <w:rsid w:val="00896E3F"/>
    <w:rsid w:val="00896F82"/>
    <w:rsid w:val="00896F9D"/>
    <w:rsid w:val="00897095"/>
    <w:rsid w:val="008970DB"/>
    <w:rsid w:val="0089730D"/>
    <w:rsid w:val="00897350"/>
    <w:rsid w:val="00897356"/>
    <w:rsid w:val="00897443"/>
    <w:rsid w:val="008974D9"/>
    <w:rsid w:val="008975A0"/>
    <w:rsid w:val="0089763D"/>
    <w:rsid w:val="008976A4"/>
    <w:rsid w:val="00897725"/>
    <w:rsid w:val="008979CF"/>
    <w:rsid w:val="00897A5C"/>
    <w:rsid w:val="00897A5E"/>
    <w:rsid w:val="00897AE4"/>
    <w:rsid w:val="00897C38"/>
    <w:rsid w:val="00897DAA"/>
    <w:rsid w:val="00897F79"/>
    <w:rsid w:val="008A0072"/>
    <w:rsid w:val="008A05B1"/>
    <w:rsid w:val="008A066C"/>
    <w:rsid w:val="008A0713"/>
    <w:rsid w:val="008A07AC"/>
    <w:rsid w:val="008A0AD8"/>
    <w:rsid w:val="008A0B35"/>
    <w:rsid w:val="008A0CA0"/>
    <w:rsid w:val="008A0CBE"/>
    <w:rsid w:val="008A0F45"/>
    <w:rsid w:val="008A0F72"/>
    <w:rsid w:val="008A1047"/>
    <w:rsid w:val="008A10AE"/>
    <w:rsid w:val="008A1329"/>
    <w:rsid w:val="008A14BB"/>
    <w:rsid w:val="008A1564"/>
    <w:rsid w:val="008A15BB"/>
    <w:rsid w:val="008A15F9"/>
    <w:rsid w:val="008A1684"/>
    <w:rsid w:val="008A16B3"/>
    <w:rsid w:val="008A17C7"/>
    <w:rsid w:val="008A17C8"/>
    <w:rsid w:val="008A17E2"/>
    <w:rsid w:val="008A1830"/>
    <w:rsid w:val="008A1915"/>
    <w:rsid w:val="008A1A26"/>
    <w:rsid w:val="008A1A74"/>
    <w:rsid w:val="008A1A99"/>
    <w:rsid w:val="008A1B22"/>
    <w:rsid w:val="008A1BBA"/>
    <w:rsid w:val="008A1CEA"/>
    <w:rsid w:val="008A1D6B"/>
    <w:rsid w:val="008A1E15"/>
    <w:rsid w:val="008A1F7C"/>
    <w:rsid w:val="008A2006"/>
    <w:rsid w:val="008A2062"/>
    <w:rsid w:val="008A2127"/>
    <w:rsid w:val="008A21D1"/>
    <w:rsid w:val="008A2246"/>
    <w:rsid w:val="008A23E7"/>
    <w:rsid w:val="008A25D7"/>
    <w:rsid w:val="008A26D0"/>
    <w:rsid w:val="008A26D1"/>
    <w:rsid w:val="008A26FA"/>
    <w:rsid w:val="008A2820"/>
    <w:rsid w:val="008A28F1"/>
    <w:rsid w:val="008A2970"/>
    <w:rsid w:val="008A2A5F"/>
    <w:rsid w:val="008A2BE9"/>
    <w:rsid w:val="008A2C0C"/>
    <w:rsid w:val="008A2C50"/>
    <w:rsid w:val="008A2E68"/>
    <w:rsid w:val="008A2EAB"/>
    <w:rsid w:val="008A30A7"/>
    <w:rsid w:val="008A30AC"/>
    <w:rsid w:val="008A30B9"/>
    <w:rsid w:val="008A31FB"/>
    <w:rsid w:val="008A327F"/>
    <w:rsid w:val="008A32B3"/>
    <w:rsid w:val="008A32B9"/>
    <w:rsid w:val="008A337B"/>
    <w:rsid w:val="008A345F"/>
    <w:rsid w:val="008A35B5"/>
    <w:rsid w:val="008A36BA"/>
    <w:rsid w:val="008A370D"/>
    <w:rsid w:val="008A371E"/>
    <w:rsid w:val="008A373C"/>
    <w:rsid w:val="008A3749"/>
    <w:rsid w:val="008A3868"/>
    <w:rsid w:val="008A399A"/>
    <w:rsid w:val="008A3A5E"/>
    <w:rsid w:val="008A3AE4"/>
    <w:rsid w:val="008A3C21"/>
    <w:rsid w:val="008A3C8B"/>
    <w:rsid w:val="008A3D69"/>
    <w:rsid w:val="008A3DD1"/>
    <w:rsid w:val="008A3F2F"/>
    <w:rsid w:val="008A4069"/>
    <w:rsid w:val="008A4104"/>
    <w:rsid w:val="008A4273"/>
    <w:rsid w:val="008A44AE"/>
    <w:rsid w:val="008A44B6"/>
    <w:rsid w:val="008A4580"/>
    <w:rsid w:val="008A45F1"/>
    <w:rsid w:val="008A47BB"/>
    <w:rsid w:val="008A4843"/>
    <w:rsid w:val="008A4881"/>
    <w:rsid w:val="008A489A"/>
    <w:rsid w:val="008A48A6"/>
    <w:rsid w:val="008A48FC"/>
    <w:rsid w:val="008A49F8"/>
    <w:rsid w:val="008A4A97"/>
    <w:rsid w:val="008A4B51"/>
    <w:rsid w:val="008A4D98"/>
    <w:rsid w:val="008A4DB0"/>
    <w:rsid w:val="008A4E46"/>
    <w:rsid w:val="008A4E5B"/>
    <w:rsid w:val="008A4E78"/>
    <w:rsid w:val="008A4FF6"/>
    <w:rsid w:val="008A5136"/>
    <w:rsid w:val="008A518F"/>
    <w:rsid w:val="008A524C"/>
    <w:rsid w:val="008A53A1"/>
    <w:rsid w:val="008A5415"/>
    <w:rsid w:val="008A541A"/>
    <w:rsid w:val="008A549B"/>
    <w:rsid w:val="008A55E6"/>
    <w:rsid w:val="008A5685"/>
    <w:rsid w:val="008A5761"/>
    <w:rsid w:val="008A57FE"/>
    <w:rsid w:val="008A58C4"/>
    <w:rsid w:val="008A5CB0"/>
    <w:rsid w:val="008A5CEC"/>
    <w:rsid w:val="008A5DD9"/>
    <w:rsid w:val="008A5F07"/>
    <w:rsid w:val="008A5FF3"/>
    <w:rsid w:val="008A6041"/>
    <w:rsid w:val="008A604D"/>
    <w:rsid w:val="008A6061"/>
    <w:rsid w:val="008A611E"/>
    <w:rsid w:val="008A62B2"/>
    <w:rsid w:val="008A63F3"/>
    <w:rsid w:val="008A6499"/>
    <w:rsid w:val="008A6575"/>
    <w:rsid w:val="008A662F"/>
    <w:rsid w:val="008A6694"/>
    <w:rsid w:val="008A68DA"/>
    <w:rsid w:val="008A6AA0"/>
    <w:rsid w:val="008A6B4A"/>
    <w:rsid w:val="008A6DC7"/>
    <w:rsid w:val="008A6DD2"/>
    <w:rsid w:val="008A6DF7"/>
    <w:rsid w:val="008A6E8F"/>
    <w:rsid w:val="008A6F73"/>
    <w:rsid w:val="008A70A4"/>
    <w:rsid w:val="008A7147"/>
    <w:rsid w:val="008A71A6"/>
    <w:rsid w:val="008A71F6"/>
    <w:rsid w:val="008A7293"/>
    <w:rsid w:val="008A7449"/>
    <w:rsid w:val="008A750F"/>
    <w:rsid w:val="008A755F"/>
    <w:rsid w:val="008A75D8"/>
    <w:rsid w:val="008A7689"/>
    <w:rsid w:val="008A7779"/>
    <w:rsid w:val="008A77F8"/>
    <w:rsid w:val="008A7832"/>
    <w:rsid w:val="008A7B41"/>
    <w:rsid w:val="008A7B4D"/>
    <w:rsid w:val="008A7B98"/>
    <w:rsid w:val="008A7DC2"/>
    <w:rsid w:val="008A7DF1"/>
    <w:rsid w:val="008A7E25"/>
    <w:rsid w:val="008A7E82"/>
    <w:rsid w:val="008A7F04"/>
    <w:rsid w:val="008B006D"/>
    <w:rsid w:val="008B00BC"/>
    <w:rsid w:val="008B013C"/>
    <w:rsid w:val="008B0227"/>
    <w:rsid w:val="008B02A4"/>
    <w:rsid w:val="008B0486"/>
    <w:rsid w:val="008B0547"/>
    <w:rsid w:val="008B05F7"/>
    <w:rsid w:val="008B0655"/>
    <w:rsid w:val="008B06C0"/>
    <w:rsid w:val="008B07D4"/>
    <w:rsid w:val="008B082B"/>
    <w:rsid w:val="008B083C"/>
    <w:rsid w:val="008B0976"/>
    <w:rsid w:val="008B0B05"/>
    <w:rsid w:val="008B0BA0"/>
    <w:rsid w:val="008B0CCD"/>
    <w:rsid w:val="008B0CCF"/>
    <w:rsid w:val="008B0CDA"/>
    <w:rsid w:val="008B0D74"/>
    <w:rsid w:val="008B1073"/>
    <w:rsid w:val="008B1308"/>
    <w:rsid w:val="008B1541"/>
    <w:rsid w:val="008B156A"/>
    <w:rsid w:val="008B169D"/>
    <w:rsid w:val="008B1871"/>
    <w:rsid w:val="008B19D2"/>
    <w:rsid w:val="008B1B56"/>
    <w:rsid w:val="008B1B63"/>
    <w:rsid w:val="008B1C08"/>
    <w:rsid w:val="008B1C93"/>
    <w:rsid w:val="008B1D05"/>
    <w:rsid w:val="008B1D13"/>
    <w:rsid w:val="008B1E8F"/>
    <w:rsid w:val="008B1EC9"/>
    <w:rsid w:val="008B1FF0"/>
    <w:rsid w:val="008B2080"/>
    <w:rsid w:val="008B21F8"/>
    <w:rsid w:val="008B220B"/>
    <w:rsid w:val="008B234D"/>
    <w:rsid w:val="008B23D3"/>
    <w:rsid w:val="008B2525"/>
    <w:rsid w:val="008B2567"/>
    <w:rsid w:val="008B25CF"/>
    <w:rsid w:val="008B2670"/>
    <w:rsid w:val="008B26FD"/>
    <w:rsid w:val="008B270E"/>
    <w:rsid w:val="008B2845"/>
    <w:rsid w:val="008B28E8"/>
    <w:rsid w:val="008B29AD"/>
    <w:rsid w:val="008B2A09"/>
    <w:rsid w:val="008B2C06"/>
    <w:rsid w:val="008B2CF6"/>
    <w:rsid w:val="008B2DB7"/>
    <w:rsid w:val="008B2DBD"/>
    <w:rsid w:val="008B2E0C"/>
    <w:rsid w:val="008B2E16"/>
    <w:rsid w:val="008B2E32"/>
    <w:rsid w:val="008B2E63"/>
    <w:rsid w:val="008B3027"/>
    <w:rsid w:val="008B30AC"/>
    <w:rsid w:val="008B316D"/>
    <w:rsid w:val="008B322D"/>
    <w:rsid w:val="008B33BB"/>
    <w:rsid w:val="008B34F4"/>
    <w:rsid w:val="008B353C"/>
    <w:rsid w:val="008B3579"/>
    <w:rsid w:val="008B36DF"/>
    <w:rsid w:val="008B3797"/>
    <w:rsid w:val="008B37D1"/>
    <w:rsid w:val="008B3815"/>
    <w:rsid w:val="008B3B38"/>
    <w:rsid w:val="008B3B69"/>
    <w:rsid w:val="008B3B80"/>
    <w:rsid w:val="008B3BE8"/>
    <w:rsid w:val="008B3C4A"/>
    <w:rsid w:val="008B3CF0"/>
    <w:rsid w:val="008B3F2A"/>
    <w:rsid w:val="008B3F3D"/>
    <w:rsid w:val="008B402F"/>
    <w:rsid w:val="008B422E"/>
    <w:rsid w:val="008B4256"/>
    <w:rsid w:val="008B4378"/>
    <w:rsid w:val="008B4385"/>
    <w:rsid w:val="008B43B9"/>
    <w:rsid w:val="008B44AC"/>
    <w:rsid w:val="008B44DC"/>
    <w:rsid w:val="008B4505"/>
    <w:rsid w:val="008B45FB"/>
    <w:rsid w:val="008B469F"/>
    <w:rsid w:val="008B472C"/>
    <w:rsid w:val="008B4730"/>
    <w:rsid w:val="008B4774"/>
    <w:rsid w:val="008B479A"/>
    <w:rsid w:val="008B47B4"/>
    <w:rsid w:val="008B4817"/>
    <w:rsid w:val="008B48EE"/>
    <w:rsid w:val="008B4A5B"/>
    <w:rsid w:val="008B4ACB"/>
    <w:rsid w:val="008B4AFC"/>
    <w:rsid w:val="008B4B0D"/>
    <w:rsid w:val="008B4BFC"/>
    <w:rsid w:val="008B4C19"/>
    <w:rsid w:val="008B4DC7"/>
    <w:rsid w:val="008B4DE3"/>
    <w:rsid w:val="008B4E78"/>
    <w:rsid w:val="008B4EAF"/>
    <w:rsid w:val="008B4F18"/>
    <w:rsid w:val="008B4F68"/>
    <w:rsid w:val="008B4FBA"/>
    <w:rsid w:val="008B4FED"/>
    <w:rsid w:val="008B505B"/>
    <w:rsid w:val="008B509A"/>
    <w:rsid w:val="008B50DF"/>
    <w:rsid w:val="008B50F9"/>
    <w:rsid w:val="008B50FE"/>
    <w:rsid w:val="008B510B"/>
    <w:rsid w:val="008B5155"/>
    <w:rsid w:val="008B528B"/>
    <w:rsid w:val="008B52DA"/>
    <w:rsid w:val="008B537D"/>
    <w:rsid w:val="008B5586"/>
    <w:rsid w:val="008B5748"/>
    <w:rsid w:val="008B5781"/>
    <w:rsid w:val="008B58AA"/>
    <w:rsid w:val="008B58CD"/>
    <w:rsid w:val="008B5AA9"/>
    <w:rsid w:val="008B5B15"/>
    <w:rsid w:val="008B5B27"/>
    <w:rsid w:val="008B5B57"/>
    <w:rsid w:val="008B5B8B"/>
    <w:rsid w:val="008B5BEE"/>
    <w:rsid w:val="008B5C33"/>
    <w:rsid w:val="008B5CEB"/>
    <w:rsid w:val="008B5D9A"/>
    <w:rsid w:val="008B5F68"/>
    <w:rsid w:val="008B5FAB"/>
    <w:rsid w:val="008B603A"/>
    <w:rsid w:val="008B60F6"/>
    <w:rsid w:val="008B6125"/>
    <w:rsid w:val="008B62D7"/>
    <w:rsid w:val="008B62E1"/>
    <w:rsid w:val="008B6420"/>
    <w:rsid w:val="008B6450"/>
    <w:rsid w:val="008B6466"/>
    <w:rsid w:val="008B6468"/>
    <w:rsid w:val="008B648D"/>
    <w:rsid w:val="008B6563"/>
    <w:rsid w:val="008B65AB"/>
    <w:rsid w:val="008B65F3"/>
    <w:rsid w:val="008B660E"/>
    <w:rsid w:val="008B6613"/>
    <w:rsid w:val="008B68DE"/>
    <w:rsid w:val="008B68E0"/>
    <w:rsid w:val="008B6A38"/>
    <w:rsid w:val="008B6A69"/>
    <w:rsid w:val="008B6E3D"/>
    <w:rsid w:val="008B6F0A"/>
    <w:rsid w:val="008B739F"/>
    <w:rsid w:val="008B73A0"/>
    <w:rsid w:val="008B7412"/>
    <w:rsid w:val="008B76DD"/>
    <w:rsid w:val="008B7952"/>
    <w:rsid w:val="008B79E9"/>
    <w:rsid w:val="008B7B45"/>
    <w:rsid w:val="008B7B53"/>
    <w:rsid w:val="008B7BB0"/>
    <w:rsid w:val="008B7D90"/>
    <w:rsid w:val="008B7DD3"/>
    <w:rsid w:val="008B7E5A"/>
    <w:rsid w:val="008B7E72"/>
    <w:rsid w:val="008B7F13"/>
    <w:rsid w:val="008C004A"/>
    <w:rsid w:val="008C0152"/>
    <w:rsid w:val="008C02A3"/>
    <w:rsid w:val="008C02A5"/>
    <w:rsid w:val="008C03A9"/>
    <w:rsid w:val="008C0557"/>
    <w:rsid w:val="008C0A00"/>
    <w:rsid w:val="008C0A2F"/>
    <w:rsid w:val="008C0A97"/>
    <w:rsid w:val="008C0AB2"/>
    <w:rsid w:val="008C0BE2"/>
    <w:rsid w:val="008C0C2C"/>
    <w:rsid w:val="008C0C88"/>
    <w:rsid w:val="008C0DE6"/>
    <w:rsid w:val="008C0E3D"/>
    <w:rsid w:val="008C0EB4"/>
    <w:rsid w:val="008C0EF1"/>
    <w:rsid w:val="008C0FA2"/>
    <w:rsid w:val="008C1081"/>
    <w:rsid w:val="008C11FE"/>
    <w:rsid w:val="008C1233"/>
    <w:rsid w:val="008C13D1"/>
    <w:rsid w:val="008C1425"/>
    <w:rsid w:val="008C1489"/>
    <w:rsid w:val="008C14ED"/>
    <w:rsid w:val="008C153B"/>
    <w:rsid w:val="008C16C1"/>
    <w:rsid w:val="008C17FF"/>
    <w:rsid w:val="008C18D6"/>
    <w:rsid w:val="008C1927"/>
    <w:rsid w:val="008C1A9B"/>
    <w:rsid w:val="008C1B35"/>
    <w:rsid w:val="008C1B5E"/>
    <w:rsid w:val="008C1B7A"/>
    <w:rsid w:val="008C1B82"/>
    <w:rsid w:val="008C1B98"/>
    <w:rsid w:val="008C1BC6"/>
    <w:rsid w:val="008C1D1A"/>
    <w:rsid w:val="008C1D99"/>
    <w:rsid w:val="008C1DB0"/>
    <w:rsid w:val="008C1E02"/>
    <w:rsid w:val="008C1E3F"/>
    <w:rsid w:val="008C1E46"/>
    <w:rsid w:val="008C1EF1"/>
    <w:rsid w:val="008C1F96"/>
    <w:rsid w:val="008C1FC7"/>
    <w:rsid w:val="008C20F8"/>
    <w:rsid w:val="008C2104"/>
    <w:rsid w:val="008C2119"/>
    <w:rsid w:val="008C2171"/>
    <w:rsid w:val="008C21AA"/>
    <w:rsid w:val="008C2246"/>
    <w:rsid w:val="008C22BB"/>
    <w:rsid w:val="008C23FF"/>
    <w:rsid w:val="008C24E1"/>
    <w:rsid w:val="008C251F"/>
    <w:rsid w:val="008C26BF"/>
    <w:rsid w:val="008C2751"/>
    <w:rsid w:val="008C27CB"/>
    <w:rsid w:val="008C28B8"/>
    <w:rsid w:val="008C28F9"/>
    <w:rsid w:val="008C2943"/>
    <w:rsid w:val="008C297C"/>
    <w:rsid w:val="008C29B9"/>
    <w:rsid w:val="008C2C5A"/>
    <w:rsid w:val="008C2D23"/>
    <w:rsid w:val="008C2E61"/>
    <w:rsid w:val="008C2F5E"/>
    <w:rsid w:val="008C3407"/>
    <w:rsid w:val="008C3540"/>
    <w:rsid w:val="008C356A"/>
    <w:rsid w:val="008C36B9"/>
    <w:rsid w:val="008C38C1"/>
    <w:rsid w:val="008C3988"/>
    <w:rsid w:val="008C3A83"/>
    <w:rsid w:val="008C3A9B"/>
    <w:rsid w:val="008C3BFD"/>
    <w:rsid w:val="008C3C00"/>
    <w:rsid w:val="008C3C6F"/>
    <w:rsid w:val="008C3D6F"/>
    <w:rsid w:val="008C3E79"/>
    <w:rsid w:val="008C3EB6"/>
    <w:rsid w:val="008C3EBE"/>
    <w:rsid w:val="008C3F0F"/>
    <w:rsid w:val="008C3FF8"/>
    <w:rsid w:val="008C403C"/>
    <w:rsid w:val="008C41A7"/>
    <w:rsid w:val="008C4204"/>
    <w:rsid w:val="008C421D"/>
    <w:rsid w:val="008C44B2"/>
    <w:rsid w:val="008C4539"/>
    <w:rsid w:val="008C454D"/>
    <w:rsid w:val="008C46E7"/>
    <w:rsid w:val="008C4729"/>
    <w:rsid w:val="008C4763"/>
    <w:rsid w:val="008C492F"/>
    <w:rsid w:val="008C4A77"/>
    <w:rsid w:val="008C4B6F"/>
    <w:rsid w:val="008C4B71"/>
    <w:rsid w:val="008C4B79"/>
    <w:rsid w:val="008C4BD1"/>
    <w:rsid w:val="008C4DC9"/>
    <w:rsid w:val="008C4DD5"/>
    <w:rsid w:val="008C4DD9"/>
    <w:rsid w:val="008C4E10"/>
    <w:rsid w:val="008C4E55"/>
    <w:rsid w:val="008C501E"/>
    <w:rsid w:val="008C505E"/>
    <w:rsid w:val="008C5094"/>
    <w:rsid w:val="008C52BE"/>
    <w:rsid w:val="008C52C0"/>
    <w:rsid w:val="008C5401"/>
    <w:rsid w:val="008C5448"/>
    <w:rsid w:val="008C54B7"/>
    <w:rsid w:val="008C54C8"/>
    <w:rsid w:val="008C5774"/>
    <w:rsid w:val="008C58BE"/>
    <w:rsid w:val="008C59EF"/>
    <w:rsid w:val="008C5AC2"/>
    <w:rsid w:val="008C5BDD"/>
    <w:rsid w:val="008C5C8A"/>
    <w:rsid w:val="008C5D3C"/>
    <w:rsid w:val="008C5EA3"/>
    <w:rsid w:val="008C5EE5"/>
    <w:rsid w:val="008C5EF7"/>
    <w:rsid w:val="008C5F18"/>
    <w:rsid w:val="008C603C"/>
    <w:rsid w:val="008C622C"/>
    <w:rsid w:val="008C62D9"/>
    <w:rsid w:val="008C62F3"/>
    <w:rsid w:val="008C6393"/>
    <w:rsid w:val="008C65BC"/>
    <w:rsid w:val="008C6669"/>
    <w:rsid w:val="008C6741"/>
    <w:rsid w:val="008C67A3"/>
    <w:rsid w:val="008C682C"/>
    <w:rsid w:val="008C692E"/>
    <w:rsid w:val="008C6B33"/>
    <w:rsid w:val="008C6D30"/>
    <w:rsid w:val="008C6D3C"/>
    <w:rsid w:val="008C6E18"/>
    <w:rsid w:val="008C6E86"/>
    <w:rsid w:val="008C6E9E"/>
    <w:rsid w:val="008C70CE"/>
    <w:rsid w:val="008C7137"/>
    <w:rsid w:val="008C713F"/>
    <w:rsid w:val="008C71F8"/>
    <w:rsid w:val="008C740F"/>
    <w:rsid w:val="008C7415"/>
    <w:rsid w:val="008C743C"/>
    <w:rsid w:val="008C74B4"/>
    <w:rsid w:val="008C75B1"/>
    <w:rsid w:val="008C75B2"/>
    <w:rsid w:val="008C75EE"/>
    <w:rsid w:val="008C7605"/>
    <w:rsid w:val="008C764F"/>
    <w:rsid w:val="008C7672"/>
    <w:rsid w:val="008C767E"/>
    <w:rsid w:val="008C76E0"/>
    <w:rsid w:val="008C77AC"/>
    <w:rsid w:val="008C783D"/>
    <w:rsid w:val="008C791E"/>
    <w:rsid w:val="008C7B95"/>
    <w:rsid w:val="008C7CA5"/>
    <w:rsid w:val="008C7CA7"/>
    <w:rsid w:val="008C7ECD"/>
    <w:rsid w:val="008C7F8A"/>
    <w:rsid w:val="008C7F93"/>
    <w:rsid w:val="008D007F"/>
    <w:rsid w:val="008D008F"/>
    <w:rsid w:val="008D01D6"/>
    <w:rsid w:val="008D01D7"/>
    <w:rsid w:val="008D0499"/>
    <w:rsid w:val="008D0523"/>
    <w:rsid w:val="008D0610"/>
    <w:rsid w:val="008D0798"/>
    <w:rsid w:val="008D085A"/>
    <w:rsid w:val="008D0C80"/>
    <w:rsid w:val="008D0D3E"/>
    <w:rsid w:val="008D0D6A"/>
    <w:rsid w:val="008D0F9D"/>
    <w:rsid w:val="008D0FB6"/>
    <w:rsid w:val="008D0FD5"/>
    <w:rsid w:val="008D0FFA"/>
    <w:rsid w:val="008D1202"/>
    <w:rsid w:val="008D126F"/>
    <w:rsid w:val="008D130A"/>
    <w:rsid w:val="008D13AD"/>
    <w:rsid w:val="008D13F6"/>
    <w:rsid w:val="008D1491"/>
    <w:rsid w:val="008D14C4"/>
    <w:rsid w:val="008D153A"/>
    <w:rsid w:val="008D167D"/>
    <w:rsid w:val="008D16E5"/>
    <w:rsid w:val="008D1C68"/>
    <w:rsid w:val="008D1CD5"/>
    <w:rsid w:val="008D1CF6"/>
    <w:rsid w:val="008D1D8E"/>
    <w:rsid w:val="008D1D9D"/>
    <w:rsid w:val="008D1FA9"/>
    <w:rsid w:val="008D2192"/>
    <w:rsid w:val="008D222B"/>
    <w:rsid w:val="008D2321"/>
    <w:rsid w:val="008D2337"/>
    <w:rsid w:val="008D23BB"/>
    <w:rsid w:val="008D24CA"/>
    <w:rsid w:val="008D250F"/>
    <w:rsid w:val="008D261C"/>
    <w:rsid w:val="008D265C"/>
    <w:rsid w:val="008D29DA"/>
    <w:rsid w:val="008D2AC5"/>
    <w:rsid w:val="008D2C9E"/>
    <w:rsid w:val="008D2EAE"/>
    <w:rsid w:val="008D2F00"/>
    <w:rsid w:val="008D301F"/>
    <w:rsid w:val="008D3172"/>
    <w:rsid w:val="008D31B6"/>
    <w:rsid w:val="008D31CE"/>
    <w:rsid w:val="008D3295"/>
    <w:rsid w:val="008D32CD"/>
    <w:rsid w:val="008D336F"/>
    <w:rsid w:val="008D3405"/>
    <w:rsid w:val="008D341E"/>
    <w:rsid w:val="008D3540"/>
    <w:rsid w:val="008D36B8"/>
    <w:rsid w:val="008D37F8"/>
    <w:rsid w:val="008D3863"/>
    <w:rsid w:val="008D3B61"/>
    <w:rsid w:val="008D3BE1"/>
    <w:rsid w:val="008D3C5B"/>
    <w:rsid w:val="008D3E59"/>
    <w:rsid w:val="008D3E71"/>
    <w:rsid w:val="008D3EE5"/>
    <w:rsid w:val="008D408C"/>
    <w:rsid w:val="008D41C3"/>
    <w:rsid w:val="008D423A"/>
    <w:rsid w:val="008D43AA"/>
    <w:rsid w:val="008D44BF"/>
    <w:rsid w:val="008D4635"/>
    <w:rsid w:val="008D4670"/>
    <w:rsid w:val="008D46C2"/>
    <w:rsid w:val="008D47D6"/>
    <w:rsid w:val="008D48AA"/>
    <w:rsid w:val="008D49B9"/>
    <w:rsid w:val="008D4CD5"/>
    <w:rsid w:val="008D4CDE"/>
    <w:rsid w:val="008D4D6C"/>
    <w:rsid w:val="008D4D70"/>
    <w:rsid w:val="008D4D8A"/>
    <w:rsid w:val="008D4DA2"/>
    <w:rsid w:val="008D4E4A"/>
    <w:rsid w:val="008D4F81"/>
    <w:rsid w:val="008D4FD5"/>
    <w:rsid w:val="008D5148"/>
    <w:rsid w:val="008D51BF"/>
    <w:rsid w:val="008D564F"/>
    <w:rsid w:val="008D565D"/>
    <w:rsid w:val="008D5661"/>
    <w:rsid w:val="008D573A"/>
    <w:rsid w:val="008D5757"/>
    <w:rsid w:val="008D5941"/>
    <w:rsid w:val="008D5980"/>
    <w:rsid w:val="008D5B2B"/>
    <w:rsid w:val="008D5B5A"/>
    <w:rsid w:val="008D5B79"/>
    <w:rsid w:val="008D5BC1"/>
    <w:rsid w:val="008D5BDD"/>
    <w:rsid w:val="008D5C51"/>
    <w:rsid w:val="008D5F29"/>
    <w:rsid w:val="008D60DD"/>
    <w:rsid w:val="008D63E7"/>
    <w:rsid w:val="008D640B"/>
    <w:rsid w:val="008D642C"/>
    <w:rsid w:val="008D647A"/>
    <w:rsid w:val="008D65F6"/>
    <w:rsid w:val="008D6624"/>
    <w:rsid w:val="008D6837"/>
    <w:rsid w:val="008D6921"/>
    <w:rsid w:val="008D6923"/>
    <w:rsid w:val="008D692F"/>
    <w:rsid w:val="008D694C"/>
    <w:rsid w:val="008D6A3E"/>
    <w:rsid w:val="008D6CD1"/>
    <w:rsid w:val="008D6CE5"/>
    <w:rsid w:val="008D6D7D"/>
    <w:rsid w:val="008D6EB3"/>
    <w:rsid w:val="008D6EBE"/>
    <w:rsid w:val="008D6EFE"/>
    <w:rsid w:val="008D6F92"/>
    <w:rsid w:val="008D7023"/>
    <w:rsid w:val="008D7065"/>
    <w:rsid w:val="008D7119"/>
    <w:rsid w:val="008D7196"/>
    <w:rsid w:val="008D7543"/>
    <w:rsid w:val="008D7585"/>
    <w:rsid w:val="008D7832"/>
    <w:rsid w:val="008D7833"/>
    <w:rsid w:val="008D78E8"/>
    <w:rsid w:val="008D792C"/>
    <w:rsid w:val="008D7B1C"/>
    <w:rsid w:val="008D7BEA"/>
    <w:rsid w:val="008D7C25"/>
    <w:rsid w:val="008D7CE4"/>
    <w:rsid w:val="008D7D1C"/>
    <w:rsid w:val="008D7D51"/>
    <w:rsid w:val="008D7DC0"/>
    <w:rsid w:val="008D7E41"/>
    <w:rsid w:val="008D7EED"/>
    <w:rsid w:val="008E031D"/>
    <w:rsid w:val="008E04B9"/>
    <w:rsid w:val="008E04C8"/>
    <w:rsid w:val="008E0540"/>
    <w:rsid w:val="008E05DF"/>
    <w:rsid w:val="008E0631"/>
    <w:rsid w:val="008E0736"/>
    <w:rsid w:val="008E0737"/>
    <w:rsid w:val="008E079D"/>
    <w:rsid w:val="008E07B5"/>
    <w:rsid w:val="008E07BD"/>
    <w:rsid w:val="008E0876"/>
    <w:rsid w:val="008E090B"/>
    <w:rsid w:val="008E094F"/>
    <w:rsid w:val="008E0A41"/>
    <w:rsid w:val="008E0C1E"/>
    <w:rsid w:val="008E0D00"/>
    <w:rsid w:val="008E0E74"/>
    <w:rsid w:val="008E107C"/>
    <w:rsid w:val="008E1137"/>
    <w:rsid w:val="008E13C7"/>
    <w:rsid w:val="008E149B"/>
    <w:rsid w:val="008E14D8"/>
    <w:rsid w:val="008E157E"/>
    <w:rsid w:val="008E1655"/>
    <w:rsid w:val="008E1752"/>
    <w:rsid w:val="008E1757"/>
    <w:rsid w:val="008E17A0"/>
    <w:rsid w:val="008E17CC"/>
    <w:rsid w:val="008E1806"/>
    <w:rsid w:val="008E191E"/>
    <w:rsid w:val="008E1952"/>
    <w:rsid w:val="008E1A8D"/>
    <w:rsid w:val="008E1BD6"/>
    <w:rsid w:val="008E1BFB"/>
    <w:rsid w:val="008E1C6F"/>
    <w:rsid w:val="008E1C94"/>
    <w:rsid w:val="008E1E87"/>
    <w:rsid w:val="008E1ED3"/>
    <w:rsid w:val="008E1EF9"/>
    <w:rsid w:val="008E22A3"/>
    <w:rsid w:val="008E23B5"/>
    <w:rsid w:val="008E23F8"/>
    <w:rsid w:val="008E2B3B"/>
    <w:rsid w:val="008E2D41"/>
    <w:rsid w:val="008E2D72"/>
    <w:rsid w:val="008E2D81"/>
    <w:rsid w:val="008E2E0B"/>
    <w:rsid w:val="008E2E2E"/>
    <w:rsid w:val="008E2E4F"/>
    <w:rsid w:val="008E2E8B"/>
    <w:rsid w:val="008E2ED6"/>
    <w:rsid w:val="008E2FB7"/>
    <w:rsid w:val="008E2FBE"/>
    <w:rsid w:val="008E2FFF"/>
    <w:rsid w:val="008E309A"/>
    <w:rsid w:val="008E3162"/>
    <w:rsid w:val="008E3200"/>
    <w:rsid w:val="008E3273"/>
    <w:rsid w:val="008E32A2"/>
    <w:rsid w:val="008E3349"/>
    <w:rsid w:val="008E335B"/>
    <w:rsid w:val="008E33F8"/>
    <w:rsid w:val="008E34E0"/>
    <w:rsid w:val="008E3518"/>
    <w:rsid w:val="008E363F"/>
    <w:rsid w:val="008E36DB"/>
    <w:rsid w:val="008E377D"/>
    <w:rsid w:val="008E3784"/>
    <w:rsid w:val="008E380A"/>
    <w:rsid w:val="008E394D"/>
    <w:rsid w:val="008E3969"/>
    <w:rsid w:val="008E3998"/>
    <w:rsid w:val="008E39AE"/>
    <w:rsid w:val="008E3B64"/>
    <w:rsid w:val="008E3B65"/>
    <w:rsid w:val="008E3C46"/>
    <w:rsid w:val="008E3E84"/>
    <w:rsid w:val="008E3EEB"/>
    <w:rsid w:val="008E3FB8"/>
    <w:rsid w:val="008E418B"/>
    <w:rsid w:val="008E4197"/>
    <w:rsid w:val="008E424C"/>
    <w:rsid w:val="008E4264"/>
    <w:rsid w:val="008E42C2"/>
    <w:rsid w:val="008E42E6"/>
    <w:rsid w:val="008E42F5"/>
    <w:rsid w:val="008E4461"/>
    <w:rsid w:val="008E4527"/>
    <w:rsid w:val="008E4568"/>
    <w:rsid w:val="008E4616"/>
    <w:rsid w:val="008E4767"/>
    <w:rsid w:val="008E4839"/>
    <w:rsid w:val="008E4918"/>
    <w:rsid w:val="008E4C60"/>
    <w:rsid w:val="008E4E0E"/>
    <w:rsid w:val="008E4E83"/>
    <w:rsid w:val="008E5143"/>
    <w:rsid w:val="008E51BF"/>
    <w:rsid w:val="008E5389"/>
    <w:rsid w:val="008E53F9"/>
    <w:rsid w:val="008E5437"/>
    <w:rsid w:val="008E544D"/>
    <w:rsid w:val="008E5497"/>
    <w:rsid w:val="008E55B4"/>
    <w:rsid w:val="008E55DD"/>
    <w:rsid w:val="008E5778"/>
    <w:rsid w:val="008E578B"/>
    <w:rsid w:val="008E58CB"/>
    <w:rsid w:val="008E59D7"/>
    <w:rsid w:val="008E5A73"/>
    <w:rsid w:val="008E5B35"/>
    <w:rsid w:val="008E5C88"/>
    <w:rsid w:val="008E5E2C"/>
    <w:rsid w:val="008E5E87"/>
    <w:rsid w:val="008E5E98"/>
    <w:rsid w:val="008E5F41"/>
    <w:rsid w:val="008E5F73"/>
    <w:rsid w:val="008E60EA"/>
    <w:rsid w:val="008E64DE"/>
    <w:rsid w:val="008E6606"/>
    <w:rsid w:val="008E66B8"/>
    <w:rsid w:val="008E68CF"/>
    <w:rsid w:val="008E6A2E"/>
    <w:rsid w:val="008E6A52"/>
    <w:rsid w:val="008E6B50"/>
    <w:rsid w:val="008E6C55"/>
    <w:rsid w:val="008E6D5C"/>
    <w:rsid w:val="008E6D72"/>
    <w:rsid w:val="008E7043"/>
    <w:rsid w:val="008E7118"/>
    <w:rsid w:val="008E7301"/>
    <w:rsid w:val="008E7353"/>
    <w:rsid w:val="008E74A6"/>
    <w:rsid w:val="008E74CB"/>
    <w:rsid w:val="008E79D6"/>
    <w:rsid w:val="008E7ACD"/>
    <w:rsid w:val="008E7B00"/>
    <w:rsid w:val="008E7BA7"/>
    <w:rsid w:val="008E7D28"/>
    <w:rsid w:val="008E7D6F"/>
    <w:rsid w:val="008E7D72"/>
    <w:rsid w:val="008E7DFC"/>
    <w:rsid w:val="008F0059"/>
    <w:rsid w:val="008F0064"/>
    <w:rsid w:val="008F0106"/>
    <w:rsid w:val="008F011E"/>
    <w:rsid w:val="008F0152"/>
    <w:rsid w:val="008F0306"/>
    <w:rsid w:val="008F0313"/>
    <w:rsid w:val="008F0343"/>
    <w:rsid w:val="008F04B0"/>
    <w:rsid w:val="008F052F"/>
    <w:rsid w:val="008F05E2"/>
    <w:rsid w:val="008F0682"/>
    <w:rsid w:val="008F06CF"/>
    <w:rsid w:val="008F079A"/>
    <w:rsid w:val="008F08A0"/>
    <w:rsid w:val="008F093E"/>
    <w:rsid w:val="008F0A6D"/>
    <w:rsid w:val="008F0A73"/>
    <w:rsid w:val="008F0AC1"/>
    <w:rsid w:val="008F0AC8"/>
    <w:rsid w:val="008F0B40"/>
    <w:rsid w:val="008F0C14"/>
    <w:rsid w:val="008F0C2F"/>
    <w:rsid w:val="008F0D43"/>
    <w:rsid w:val="008F0D64"/>
    <w:rsid w:val="008F0E35"/>
    <w:rsid w:val="008F0EB3"/>
    <w:rsid w:val="008F0FF8"/>
    <w:rsid w:val="008F10BE"/>
    <w:rsid w:val="008F1115"/>
    <w:rsid w:val="008F115E"/>
    <w:rsid w:val="008F1373"/>
    <w:rsid w:val="008F13DA"/>
    <w:rsid w:val="008F1447"/>
    <w:rsid w:val="008F14E5"/>
    <w:rsid w:val="008F14E8"/>
    <w:rsid w:val="008F160D"/>
    <w:rsid w:val="008F1759"/>
    <w:rsid w:val="008F178C"/>
    <w:rsid w:val="008F17E5"/>
    <w:rsid w:val="008F194F"/>
    <w:rsid w:val="008F199B"/>
    <w:rsid w:val="008F1A6E"/>
    <w:rsid w:val="008F1BE7"/>
    <w:rsid w:val="008F1C8B"/>
    <w:rsid w:val="008F1C8D"/>
    <w:rsid w:val="008F1CB8"/>
    <w:rsid w:val="008F1DA9"/>
    <w:rsid w:val="008F1EC2"/>
    <w:rsid w:val="008F2031"/>
    <w:rsid w:val="008F2133"/>
    <w:rsid w:val="008F23C6"/>
    <w:rsid w:val="008F2505"/>
    <w:rsid w:val="008F2572"/>
    <w:rsid w:val="008F25EE"/>
    <w:rsid w:val="008F267F"/>
    <w:rsid w:val="008F26AC"/>
    <w:rsid w:val="008F26EA"/>
    <w:rsid w:val="008F2711"/>
    <w:rsid w:val="008F276F"/>
    <w:rsid w:val="008F283C"/>
    <w:rsid w:val="008F2866"/>
    <w:rsid w:val="008F28BD"/>
    <w:rsid w:val="008F28C8"/>
    <w:rsid w:val="008F2C21"/>
    <w:rsid w:val="008F2C5E"/>
    <w:rsid w:val="008F2C7D"/>
    <w:rsid w:val="008F2E08"/>
    <w:rsid w:val="008F2E2F"/>
    <w:rsid w:val="008F2F70"/>
    <w:rsid w:val="008F3029"/>
    <w:rsid w:val="008F305E"/>
    <w:rsid w:val="008F3095"/>
    <w:rsid w:val="008F30E7"/>
    <w:rsid w:val="008F3147"/>
    <w:rsid w:val="008F327C"/>
    <w:rsid w:val="008F347B"/>
    <w:rsid w:val="008F34AA"/>
    <w:rsid w:val="008F35A1"/>
    <w:rsid w:val="008F35BA"/>
    <w:rsid w:val="008F3747"/>
    <w:rsid w:val="008F38B4"/>
    <w:rsid w:val="008F38C2"/>
    <w:rsid w:val="008F39CB"/>
    <w:rsid w:val="008F3ABC"/>
    <w:rsid w:val="008F3F1A"/>
    <w:rsid w:val="008F3FBA"/>
    <w:rsid w:val="008F3FBE"/>
    <w:rsid w:val="008F402C"/>
    <w:rsid w:val="008F40F5"/>
    <w:rsid w:val="008F45ED"/>
    <w:rsid w:val="008F466B"/>
    <w:rsid w:val="008F472D"/>
    <w:rsid w:val="008F4822"/>
    <w:rsid w:val="008F484E"/>
    <w:rsid w:val="008F48E4"/>
    <w:rsid w:val="008F4A3A"/>
    <w:rsid w:val="008F4A69"/>
    <w:rsid w:val="008F4B27"/>
    <w:rsid w:val="008F4B94"/>
    <w:rsid w:val="008F4B9B"/>
    <w:rsid w:val="008F4FE9"/>
    <w:rsid w:val="008F5082"/>
    <w:rsid w:val="008F51AB"/>
    <w:rsid w:val="008F5257"/>
    <w:rsid w:val="008F52ED"/>
    <w:rsid w:val="008F53C9"/>
    <w:rsid w:val="008F5447"/>
    <w:rsid w:val="008F560C"/>
    <w:rsid w:val="008F5645"/>
    <w:rsid w:val="008F564F"/>
    <w:rsid w:val="008F5713"/>
    <w:rsid w:val="008F57AA"/>
    <w:rsid w:val="008F5866"/>
    <w:rsid w:val="008F58C8"/>
    <w:rsid w:val="008F5A8C"/>
    <w:rsid w:val="008F5BC9"/>
    <w:rsid w:val="008F5C1D"/>
    <w:rsid w:val="008F5EE9"/>
    <w:rsid w:val="008F5F3A"/>
    <w:rsid w:val="008F5F57"/>
    <w:rsid w:val="008F60E2"/>
    <w:rsid w:val="008F60F8"/>
    <w:rsid w:val="008F6129"/>
    <w:rsid w:val="008F61D4"/>
    <w:rsid w:val="008F6349"/>
    <w:rsid w:val="008F6520"/>
    <w:rsid w:val="008F65F2"/>
    <w:rsid w:val="008F6770"/>
    <w:rsid w:val="008F6798"/>
    <w:rsid w:val="008F6A3F"/>
    <w:rsid w:val="008F6A84"/>
    <w:rsid w:val="008F6DAE"/>
    <w:rsid w:val="008F6E04"/>
    <w:rsid w:val="008F6E20"/>
    <w:rsid w:val="008F7025"/>
    <w:rsid w:val="008F7096"/>
    <w:rsid w:val="008F70B7"/>
    <w:rsid w:val="008F710C"/>
    <w:rsid w:val="008F7406"/>
    <w:rsid w:val="008F747E"/>
    <w:rsid w:val="008F74F9"/>
    <w:rsid w:val="008F78EC"/>
    <w:rsid w:val="008F7B50"/>
    <w:rsid w:val="008F7CBA"/>
    <w:rsid w:val="008F7D6F"/>
    <w:rsid w:val="008F7D70"/>
    <w:rsid w:val="008F7E02"/>
    <w:rsid w:val="009000FD"/>
    <w:rsid w:val="00900370"/>
    <w:rsid w:val="0090047F"/>
    <w:rsid w:val="00900496"/>
    <w:rsid w:val="009004AA"/>
    <w:rsid w:val="00900916"/>
    <w:rsid w:val="00900974"/>
    <w:rsid w:val="009009A1"/>
    <w:rsid w:val="009009D9"/>
    <w:rsid w:val="00900A28"/>
    <w:rsid w:val="00900B02"/>
    <w:rsid w:val="00900B25"/>
    <w:rsid w:val="00900C09"/>
    <w:rsid w:val="00900C5C"/>
    <w:rsid w:val="00900D72"/>
    <w:rsid w:val="00900D8F"/>
    <w:rsid w:val="00900DF2"/>
    <w:rsid w:val="00900DF8"/>
    <w:rsid w:val="00900E17"/>
    <w:rsid w:val="00900E19"/>
    <w:rsid w:val="00900F5C"/>
    <w:rsid w:val="0090103A"/>
    <w:rsid w:val="0090103D"/>
    <w:rsid w:val="00901083"/>
    <w:rsid w:val="0090127C"/>
    <w:rsid w:val="009014AC"/>
    <w:rsid w:val="00901526"/>
    <w:rsid w:val="0090157A"/>
    <w:rsid w:val="009015CA"/>
    <w:rsid w:val="00901606"/>
    <w:rsid w:val="00901702"/>
    <w:rsid w:val="00901720"/>
    <w:rsid w:val="00901812"/>
    <w:rsid w:val="00901814"/>
    <w:rsid w:val="00901851"/>
    <w:rsid w:val="009018AD"/>
    <w:rsid w:val="0090191B"/>
    <w:rsid w:val="0090192D"/>
    <w:rsid w:val="00901987"/>
    <w:rsid w:val="009019CA"/>
    <w:rsid w:val="00901A81"/>
    <w:rsid w:val="00901B9E"/>
    <w:rsid w:val="00901BAB"/>
    <w:rsid w:val="00901CA1"/>
    <w:rsid w:val="00901CA3"/>
    <w:rsid w:val="00901D42"/>
    <w:rsid w:val="00901D4D"/>
    <w:rsid w:val="00901D9D"/>
    <w:rsid w:val="00901EAE"/>
    <w:rsid w:val="00901F6A"/>
    <w:rsid w:val="0090201A"/>
    <w:rsid w:val="009020D0"/>
    <w:rsid w:val="009020E0"/>
    <w:rsid w:val="00902129"/>
    <w:rsid w:val="00902406"/>
    <w:rsid w:val="0090244F"/>
    <w:rsid w:val="00902483"/>
    <w:rsid w:val="0090255D"/>
    <w:rsid w:val="0090256A"/>
    <w:rsid w:val="009026AF"/>
    <w:rsid w:val="00902715"/>
    <w:rsid w:val="00902762"/>
    <w:rsid w:val="0090278F"/>
    <w:rsid w:val="009027BA"/>
    <w:rsid w:val="009027F4"/>
    <w:rsid w:val="0090284C"/>
    <w:rsid w:val="009028A5"/>
    <w:rsid w:val="00902931"/>
    <w:rsid w:val="00902947"/>
    <w:rsid w:val="0090297D"/>
    <w:rsid w:val="00902AA9"/>
    <w:rsid w:val="00902B5B"/>
    <w:rsid w:val="00902B75"/>
    <w:rsid w:val="00902BB0"/>
    <w:rsid w:val="00902C51"/>
    <w:rsid w:val="00902CBD"/>
    <w:rsid w:val="00902D1E"/>
    <w:rsid w:val="00902E61"/>
    <w:rsid w:val="00902E71"/>
    <w:rsid w:val="00902EAC"/>
    <w:rsid w:val="0090303E"/>
    <w:rsid w:val="009030CE"/>
    <w:rsid w:val="00903157"/>
    <w:rsid w:val="00903175"/>
    <w:rsid w:val="00903229"/>
    <w:rsid w:val="00903371"/>
    <w:rsid w:val="009033EF"/>
    <w:rsid w:val="00903743"/>
    <w:rsid w:val="009037B1"/>
    <w:rsid w:val="00903842"/>
    <w:rsid w:val="0090388D"/>
    <w:rsid w:val="00903A49"/>
    <w:rsid w:val="00903B57"/>
    <w:rsid w:val="00903B8E"/>
    <w:rsid w:val="00903C53"/>
    <w:rsid w:val="00903C85"/>
    <w:rsid w:val="00903CE4"/>
    <w:rsid w:val="00903E06"/>
    <w:rsid w:val="00903E1C"/>
    <w:rsid w:val="00903F5C"/>
    <w:rsid w:val="00903FA6"/>
    <w:rsid w:val="00903FFD"/>
    <w:rsid w:val="0090403D"/>
    <w:rsid w:val="00904047"/>
    <w:rsid w:val="00904067"/>
    <w:rsid w:val="00904178"/>
    <w:rsid w:val="00904278"/>
    <w:rsid w:val="0090435D"/>
    <w:rsid w:val="009043B8"/>
    <w:rsid w:val="0090451B"/>
    <w:rsid w:val="00904567"/>
    <w:rsid w:val="0090456E"/>
    <w:rsid w:val="00904643"/>
    <w:rsid w:val="009048AC"/>
    <w:rsid w:val="009049AF"/>
    <w:rsid w:val="00904A18"/>
    <w:rsid w:val="00904A23"/>
    <w:rsid w:val="00904B31"/>
    <w:rsid w:val="00904BDE"/>
    <w:rsid w:val="00904C50"/>
    <w:rsid w:val="00904C9D"/>
    <w:rsid w:val="00904CA2"/>
    <w:rsid w:val="00904EB8"/>
    <w:rsid w:val="00904EE0"/>
    <w:rsid w:val="00904F1B"/>
    <w:rsid w:val="00904F44"/>
    <w:rsid w:val="00904FD9"/>
    <w:rsid w:val="00905000"/>
    <w:rsid w:val="009050F2"/>
    <w:rsid w:val="00905170"/>
    <w:rsid w:val="0090524C"/>
    <w:rsid w:val="00905425"/>
    <w:rsid w:val="009054CD"/>
    <w:rsid w:val="00905627"/>
    <w:rsid w:val="00905669"/>
    <w:rsid w:val="00905684"/>
    <w:rsid w:val="009056A9"/>
    <w:rsid w:val="009056C1"/>
    <w:rsid w:val="00905855"/>
    <w:rsid w:val="00905933"/>
    <w:rsid w:val="009059EF"/>
    <w:rsid w:val="009059FC"/>
    <w:rsid w:val="00905B66"/>
    <w:rsid w:val="00905BDD"/>
    <w:rsid w:val="00905BEE"/>
    <w:rsid w:val="00905ED7"/>
    <w:rsid w:val="00906087"/>
    <w:rsid w:val="0090610A"/>
    <w:rsid w:val="0090611D"/>
    <w:rsid w:val="0090617D"/>
    <w:rsid w:val="0090620C"/>
    <w:rsid w:val="00906343"/>
    <w:rsid w:val="0090653C"/>
    <w:rsid w:val="009066CB"/>
    <w:rsid w:val="009066F7"/>
    <w:rsid w:val="00906893"/>
    <w:rsid w:val="009068F7"/>
    <w:rsid w:val="00906980"/>
    <w:rsid w:val="00906A18"/>
    <w:rsid w:val="00906A21"/>
    <w:rsid w:val="00906AE2"/>
    <w:rsid w:val="00906B5B"/>
    <w:rsid w:val="00906D21"/>
    <w:rsid w:val="00906D57"/>
    <w:rsid w:val="00906D5B"/>
    <w:rsid w:val="00906E0A"/>
    <w:rsid w:val="00906F38"/>
    <w:rsid w:val="00907062"/>
    <w:rsid w:val="00907368"/>
    <w:rsid w:val="00907387"/>
    <w:rsid w:val="009074F5"/>
    <w:rsid w:val="0090771F"/>
    <w:rsid w:val="00907838"/>
    <w:rsid w:val="0090789B"/>
    <w:rsid w:val="009078AD"/>
    <w:rsid w:val="00907952"/>
    <w:rsid w:val="00907995"/>
    <w:rsid w:val="00907B17"/>
    <w:rsid w:val="00907C9F"/>
    <w:rsid w:val="00907D3F"/>
    <w:rsid w:val="00907D99"/>
    <w:rsid w:val="00907F19"/>
    <w:rsid w:val="0091001B"/>
    <w:rsid w:val="009100C2"/>
    <w:rsid w:val="009100F4"/>
    <w:rsid w:val="009101A1"/>
    <w:rsid w:val="009101C2"/>
    <w:rsid w:val="009101C7"/>
    <w:rsid w:val="009101F3"/>
    <w:rsid w:val="00910366"/>
    <w:rsid w:val="00910464"/>
    <w:rsid w:val="00910501"/>
    <w:rsid w:val="0091051D"/>
    <w:rsid w:val="00910760"/>
    <w:rsid w:val="009107A9"/>
    <w:rsid w:val="009107AC"/>
    <w:rsid w:val="00910829"/>
    <w:rsid w:val="009109F7"/>
    <w:rsid w:val="00910A06"/>
    <w:rsid w:val="00910B60"/>
    <w:rsid w:val="00910CE2"/>
    <w:rsid w:val="00910D15"/>
    <w:rsid w:val="00910DE1"/>
    <w:rsid w:val="00910EFE"/>
    <w:rsid w:val="00911132"/>
    <w:rsid w:val="009113DC"/>
    <w:rsid w:val="0091144D"/>
    <w:rsid w:val="00911515"/>
    <w:rsid w:val="0091164F"/>
    <w:rsid w:val="00911656"/>
    <w:rsid w:val="00911695"/>
    <w:rsid w:val="009118C4"/>
    <w:rsid w:val="00911A04"/>
    <w:rsid w:val="00911A07"/>
    <w:rsid w:val="00911B23"/>
    <w:rsid w:val="00911C18"/>
    <w:rsid w:val="00911D8D"/>
    <w:rsid w:val="00911DEC"/>
    <w:rsid w:val="00911EDB"/>
    <w:rsid w:val="00911EDE"/>
    <w:rsid w:val="00911F71"/>
    <w:rsid w:val="00911F72"/>
    <w:rsid w:val="00912057"/>
    <w:rsid w:val="0091208F"/>
    <w:rsid w:val="009120BD"/>
    <w:rsid w:val="009120FB"/>
    <w:rsid w:val="00912158"/>
    <w:rsid w:val="009121FD"/>
    <w:rsid w:val="00912306"/>
    <w:rsid w:val="00912308"/>
    <w:rsid w:val="009123C3"/>
    <w:rsid w:val="0091240A"/>
    <w:rsid w:val="009124A7"/>
    <w:rsid w:val="00912562"/>
    <w:rsid w:val="0091265C"/>
    <w:rsid w:val="00912841"/>
    <w:rsid w:val="009128B5"/>
    <w:rsid w:val="00912998"/>
    <w:rsid w:val="00912A9B"/>
    <w:rsid w:val="00912B24"/>
    <w:rsid w:val="00912B78"/>
    <w:rsid w:val="00912B79"/>
    <w:rsid w:val="00912BBA"/>
    <w:rsid w:val="00912C87"/>
    <w:rsid w:val="00912D30"/>
    <w:rsid w:val="009131B7"/>
    <w:rsid w:val="009132B5"/>
    <w:rsid w:val="00913474"/>
    <w:rsid w:val="00913509"/>
    <w:rsid w:val="00913710"/>
    <w:rsid w:val="0091382C"/>
    <w:rsid w:val="00913878"/>
    <w:rsid w:val="00913A07"/>
    <w:rsid w:val="00913B37"/>
    <w:rsid w:val="00913B6D"/>
    <w:rsid w:val="00913D18"/>
    <w:rsid w:val="00913D44"/>
    <w:rsid w:val="00913FB8"/>
    <w:rsid w:val="009141D7"/>
    <w:rsid w:val="009142A4"/>
    <w:rsid w:val="009142D7"/>
    <w:rsid w:val="00914369"/>
    <w:rsid w:val="00914490"/>
    <w:rsid w:val="009144E3"/>
    <w:rsid w:val="009145BB"/>
    <w:rsid w:val="009145C6"/>
    <w:rsid w:val="0091461E"/>
    <w:rsid w:val="00914672"/>
    <w:rsid w:val="00914707"/>
    <w:rsid w:val="00914713"/>
    <w:rsid w:val="00914823"/>
    <w:rsid w:val="0091486E"/>
    <w:rsid w:val="00914921"/>
    <w:rsid w:val="00914A09"/>
    <w:rsid w:val="00914A31"/>
    <w:rsid w:val="00914BEA"/>
    <w:rsid w:val="00914D16"/>
    <w:rsid w:val="00914F05"/>
    <w:rsid w:val="00914FDA"/>
    <w:rsid w:val="00915182"/>
    <w:rsid w:val="00915207"/>
    <w:rsid w:val="00915279"/>
    <w:rsid w:val="009152B5"/>
    <w:rsid w:val="00915399"/>
    <w:rsid w:val="0091554E"/>
    <w:rsid w:val="009155A1"/>
    <w:rsid w:val="009155CF"/>
    <w:rsid w:val="00915641"/>
    <w:rsid w:val="0091577E"/>
    <w:rsid w:val="009157B0"/>
    <w:rsid w:val="009157CF"/>
    <w:rsid w:val="00915954"/>
    <w:rsid w:val="009159B4"/>
    <w:rsid w:val="00915A54"/>
    <w:rsid w:val="00915A98"/>
    <w:rsid w:val="00915AD7"/>
    <w:rsid w:val="00915B03"/>
    <w:rsid w:val="00915B58"/>
    <w:rsid w:val="00915B72"/>
    <w:rsid w:val="00915C97"/>
    <w:rsid w:val="00915D24"/>
    <w:rsid w:val="00915DA2"/>
    <w:rsid w:val="00915DC4"/>
    <w:rsid w:val="00915E40"/>
    <w:rsid w:val="00915EA0"/>
    <w:rsid w:val="00915F14"/>
    <w:rsid w:val="00915F6F"/>
    <w:rsid w:val="00915F8C"/>
    <w:rsid w:val="00915FC9"/>
    <w:rsid w:val="0091606C"/>
    <w:rsid w:val="0091621B"/>
    <w:rsid w:val="0091625F"/>
    <w:rsid w:val="0091635C"/>
    <w:rsid w:val="009163B0"/>
    <w:rsid w:val="00916432"/>
    <w:rsid w:val="0091643D"/>
    <w:rsid w:val="0091654D"/>
    <w:rsid w:val="00916597"/>
    <w:rsid w:val="009165A9"/>
    <w:rsid w:val="009165BB"/>
    <w:rsid w:val="00916605"/>
    <w:rsid w:val="0091664C"/>
    <w:rsid w:val="009166F8"/>
    <w:rsid w:val="00916796"/>
    <w:rsid w:val="009168E0"/>
    <w:rsid w:val="00916A20"/>
    <w:rsid w:val="00916A5D"/>
    <w:rsid w:val="00916C72"/>
    <w:rsid w:val="00916CC2"/>
    <w:rsid w:val="00916CD0"/>
    <w:rsid w:val="00916D26"/>
    <w:rsid w:val="00916DD1"/>
    <w:rsid w:val="00916DFA"/>
    <w:rsid w:val="00916DFD"/>
    <w:rsid w:val="00916E2E"/>
    <w:rsid w:val="00916E70"/>
    <w:rsid w:val="00916F7B"/>
    <w:rsid w:val="00917000"/>
    <w:rsid w:val="0091703A"/>
    <w:rsid w:val="00917288"/>
    <w:rsid w:val="0091728C"/>
    <w:rsid w:val="009172B8"/>
    <w:rsid w:val="00917505"/>
    <w:rsid w:val="00917539"/>
    <w:rsid w:val="00917610"/>
    <w:rsid w:val="00917614"/>
    <w:rsid w:val="0091789D"/>
    <w:rsid w:val="0091794C"/>
    <w:rsid w:val="00917BE1"/>
    <w:rsid w:val="00917C0A"/>
    <w:rsid w:val="00917C23"/>
    <w:rsid w:val="00917CE4"/>
    <w:rsid w:val="00917F22"/>
    <w:rsid w:val="00920091"/>
    <w:rsid w:val="009200CA"/>
    <w:rsid w:val="009200D1"/>
    <w:rsid w:val="009200DE"/>
    <w:rsid w:val="0092019A"/>
    <w:rsid w:val="0092021D"/>
    <w:rsid w:val="0092023D"/>
    <w:rsid w:val="0092026F"/>
    <w:rsid w:val="00920289"/>
    <w:rsid w:val="009202D6"/>
    <w:rsid w:val="00920301"/>
    <w:rsid w:val="0092047B"/>
    <w:rsid w:val="009204DE"/>
    <w:rsid w:val="00920558"/>
    <w:rsid w:val="009205BE"/>
    <w:rsid w:val="0092068C"/>
    <w:rsid w:val="009207D5"/>
    <w:rsid w:val="00920835"/>
    <w:rsid w:val="009208A1"/>
    <w:rsid w:val="00920B88"/>
    <w:rsid w:val="00920C09"/>
    <w:rsid w:val="00920C42"/>
    <w:rsid w:val="00920C65"/>
    <w:rsid w:val="00920CB4"/>
    <w:rsid w:val="00920DE4"/>
    <w:rsid w:val="00920F8F"/>
    <w:rsid w:val="0092103A"/>
    <w:rsid w:val="00921085"/>
    <w:rsid w:val="00921114"/>
    <w:rsid w:val="0092111D"/>
    <w:rsid w:val="0092116D"/>
    <w:rsid w:val="0092118A"/>
    <w:rsid w:val="00921191"/>
    <w:rsid w:val="0092123F"/>
    <w:rsid w:val="009212F8"/>
    <w:rsid w:val="009213F3"/>
    <w:rsid w:val="00921426"/>
    <w:rsid w:val="009214C8"/>
    <w:rsid w:val="0092154C"/>
    <w:rsid w:val="00921656"/>
    <w:rsid w:val="009216DD"/>
    <w:rsid w:val="009216FF"/>
    <w:rsid w:val="00921713"/>
    <w:rsid w:val="009217AD"/>
    <w:rsid w:val="009217E0"/>
    <w:rsid w:val="009217FF"/>
    <w:rsid w:val="0092197D"/>
    <w:rsid w:val="00921A3A"/>
    <w:rsid w:val="00921C1C"/>
    <w:rsid w:val="00921CDA"/>
    <w:rsid w:val="00921E3F"/>
    <w:rsid w:val="00921EB6"/>
    <w:rsid w:val="00921EF9"/>
    <w:rsid w:val="00921FF6"/>
    <w:rsid w:val="00921FFB"/>
    <w:rsid w:val="00922009"/>
    <w:rsid w:val="00922160"/>
    <w:rsid w:val="009223B3"/>
    <w:rsid w:val="009223BE"/>
    <w:rsid w:val="00922479"/>
    <w:rsid w:val="00922543"/>
    <w:rsid w:val="00922814"/>
    <w:rsid w:val="00922919"/>
    <w:rsid w:val="00922C8D"/>
    <w:rsid w:val="00922CBE"/>
    <w:rsid w:val="00922E03"/>
    <w:rsid w:val="00922EA4"/>
    <w:rsid w:val="00922EF5"/>
    <w:rsid w:val="00922F55"/>
    <w:rsid w:val="00922FAA"/>
    <w:rsid w:val="00922FD2"/>
    <w:rsid w:val="0092304F"/>
    <w:rsid w:val="0092306B"/>
    <w:rsid w:val="0092306D"/>
    <w:rsid w:val="00923328"/>
    <w:rsid w:val="0092342E"/>
    <w:rsid w:val="009234D1"/>
    <w:rsid w:val="009235C4"/>
    <w:rsid w:val="00923623"/>
    <w:rsid w:val="00923742"/>
    <w:rsid w:val="0092389E"/>
    <w:rsid w:val="009238C9"/>
    <w:rsid w:val="00923A6C"/>
    <w:rsid w:val="00923BBE"/>
    <w:rsid w:val="00923C68"/>
    <w:rsid w:val="00924067"/>
    <w:rsid w:val="0092412E"/>
    <w:rsid w:val="00924248"/>
    <w:rsid w:val="009243F7"/>
    <w:rsid w:val="00924532"/>
    <w:rsid w:val="00924605"/>
    <w:rsid w:val="00924675"/>
    <w:rsid w:val="009246D0"/>
    <w:rsid w:val="009247EA"/>
    <w:rsid w:val="0092484B"/>
    <w:rsid w:val="00924933"/>
    <w:rsid w:val="0092495A"/>
    <w:rsid w:val="00924A33"/>
    <w:rsid w:val="00924BA5"/>
    <w:rsid w:val="00924CD2"/>
    <w:rsid w:val="00924DA8"/>
    <w:rsid w:val="00924FC0"/>
    <w:rsid w:val="00925196"/>
    <w:rsid w:val="009252D2"/>
    <w:rsid w:val="0092540D"/>
    <w:rsid w:val="0092554C"/>
    <w:rsid w:val="009255B3"/>
    <w:rsid w:val="00925615"/>
    <w:rsid w:val="0092565F"/>
    <w:rsid w:val="00925706"/>
    <w:rsid w:val="009258FF"/>
    <w:rsid w:val="00925912"/>
    <w:rsid w:val="00925919"/>
    <w:rsid w:val="00925953"/>
    <w:rsid w:val="00925C80"/>
    <w:rsid w:val="00925D7A"/>
    <w:rsid w:val="00925F28"/>
    <w:rsid w:val="00925F83"/>
    <w:rsid w:val="00925FC1"/>
    <w:rsid w:val="0092605F"/>
    <w:rsid w:val="00926338"/>
    <w:rsid w:val="0092637F"/>
    <w:rsid w:val="00926390"/>
    <w:rsid w:val="00926413"/>
    <w:rsid w:val="0092661F"/>
    <w:rsid w:val="00926633"/>
    <w:rsid w:val="00926797"/>
    <w:rsid w:val="009267AA"/>
    <w:rsid w:val="009267B9"/>
    <w:rsid w:val="009269F3"/>
    <w:rsid w:val="00926A1C"/>
    <w:rsid w:val="00926B45"/>
    <w:rsid w:val="00926BFF"/>
    <w:rsid w:val="00926C5B"/>
    <w:rsid w:val="00926D8D"/>
    <w:rsid w:val="00926D9A"/>
    <w:rsid w:val="00926DC0"/>
    <w:rsid w:val="00926DCC"/>
    <w:rsid w:val="00926DD2"/>
    <w:rsid w:val="00926DD5"/>
    <w:rsid w:val="00926F1A"/>
    <w:rsid w:val="00926F83"/>
    <w:rsid w:val="00926FF6"/>
    <w:rsid w:val="00927047"/>
    <w:rsid w:val="0092719D"/>
    <w:rsid w:val="009272FC"/>
    <w:rsid w:val="0092730C"/>
    <w:rsid w:val="00927323"/>
    <w:rsid w:val="009274AB"/>
    <w:rsid w:val="0092750B"/>
    <w:rsid w:val="00927598"/>
    <w:rsid w:val="009275EE"/>
    <w:rsid w:val="009277E8"/>
    <w:rsid w:val="0092794E"/>
    <w:rsid w:val="00927999"/>
    <w:rsid w:val="00927A5E"/>
    <w:rsid w:val="00927C28"/>
    <w:rsid w:val="00927C6B"/>
    <w:rsid w:val="00927CD4"/>
    <w:rsid w:val="00927DD6"/>
    <w:rsid w:val="0093006C"/>
    <w:rsid w:val="00930131"/>
    <w:rsid w:val="00930233"/>
    <w:rsid w:val="00930355"/>
    <w:rsid w:val="00930402"/>
    <w:rsid w:val="0093041A"/>
    <w:rsid w:val="00930458"/>
    <w:rsid w:val="00930665"/>
    <w:rsid w:val="00930944"/>
    <w:rsid w:val="009309A6"/>
    <w:rsid w:val="009309F5"/>
    <w:rsid w:val="00930A5D"/>
    <w:rsid w:val="00930B13"/>
    <w:rsid w:val="00930B78"/>
    <w:rsid w:val="00930BA0"/>
    <w:rsid w:val="00930CC7"/>
    <w:rsid w:val="00930DA3"/>
    <w:rsid w:val="00930EA3"/>
    <w:rsid w:val="00930EF2"/>
    <w:rsid w:val="00930F4E"/>
    <w:rsid w:val="00930F58"/>
    <w:rsid w:val="00930F7D"/>
    <w:rsid w:val="00930FB7"/>
    <w:rsid w:val="00931099"/>
    <w:rsid w:val="009310B1"/>
    <w:rsid w:val="009311F7"/>
    <w:rsid w:val="00931332"/>
    <w:rsid w:val="00931586"/>
    <w:rsid w:val="00931592"/>
    <w:rsid w:val="0093171D"/>
    <w:rsid w:val="009317A3"/>
    <w:rsid w:val="009317E8"/>
    <w:rsid w:val="009318BD"/>
    <w:rsid w:val="009318D6"/>
    <w:rsid w:val="00931B34"/>
    <w:rsid w:val="00931B78"/>
    <w:rsid w:val="00931BC0"/>
    <w:rsid w:val="00931BE8"/>
    <w:rsid w:val="00931D3D"/>
    <w:rsid w:val="00931DA2"/>
    <w:rsid w:val="00931E01"/>
    <w:rsid w:val="009320A5"/>
    <w:rsid w:val="00932172"/>
    <w:rsid w:val="009321CD"/>
    <w:rsid w:val="00932215"/>
    <w:rsid w:val="00932222"/>
    <w:rsid w:val="0093239A"/>
    <w:rsid w:val="00932497"/>
    <w:rsid w:val="0093249C"/>
    <w:rsid w:val="0093250A"/>
    <w:rsid w:val="0093265B"/>
    <w:rsid w:val="009326DD"/>
    <w:rsid w:val="00932748"/>
    <w:rsid w:val="009327DB"/>
    <w:rsid w:val="00932984"/>
    <w:rsid w:val="00932990"/>
    <w:rsid w:val="0093299B"/>
    <w:rsid w:val="00932A35"/>
    <w:rsid w:val="00932B49"/>
    <w:rsid w:val="00932B4B"/>
    <w:rsid w:val="00932B70"/>
    <w:rsid w:val="00932B80"/>
    <w:rsid w:val="00932C0F"/>
    <w:rsid w:val="00932C2B"/>
    <w:rsid w:val="00932C83"/>
    <w:rsid w:val="00932D9D"/>
    <w:rsid w:val="00932FFE"/>
    <w:rsid w:val="00933011"/>
    <w:rsid w:val="009330BA"/>
    <w:rsid w:val="00933116"/>
    <w:rsid w:val="00933262"/>
    <w:rsid w:val="0093357E"/>
    <w:rsid w:val="009335B5"/>
    <w:rsid w:val="0093366A"/>
    <w:rsid w:val="00933675"/>
    <w:rsid w:val="0093370D"/>
    <w:rsid w:val="0093380E"/>
    <w:rsid w:val="00933B55"/>
    <w:rsid w:val="00933D1D"/>
    <w:rsid w:val="00933EBE"/>
    <w:rsid w:val="00933EE6"/>
    <w:rsid w:val="00934138"/>
    <w:rsid w:val="00934204"/>
    <w:rsid w:val="0093424C"/>
    <w:rsid w:val="00934383"/>
    <w:rsid w:val="009345B9"/>
    <w:rsid w:val="009346A5"/>
    <w:rsid w:val="0093474A"/>
    <w:rsid w:val="00934827"/>
    <w:rsid w:val="00934866"/>
    <w:rsid w:val="00934A4E"/>
    <w:rsid w:val="00934C4E"/>
    <w:rsid w:val="00934CD3"/>
    <w:rsid w:val="00934D49"/>
    <w:rsid w:val="00934D86"/>
    <w:rsid w:val="00934EB4"/>
    <w:rsid w:val="00934F5D"/>
    <w:rsid w:val="00934FB2"/>
    <w:rsid w:val="00934FDC"/>
    <w:rsid w:val="0093511F"/>
    <w:rsid w:val="00935143"/>
    <w:rsid w:val="00935286"/>
    <w:rsid w:val="009352C6"/>
    <w:rsid w:val="00935653"/>
    <w:rsid w:val="00935874"/>
    <w:rsid w:val="00935880"/>
    <w:rsid w:val="009359D3"/>
    <w:rsid w:val="00935B25"/>
    <w:rsid w:val="00935B45"/>
    <w:rsid w:val="00935C0C"/>
    <w:rsid w:val="00935C9A"/>
    <w:rsid w:val="00935CC1"/>
    <w:rsid w:val="00935DD4"/>
    <w:rsid w:val="00935DF0"/>
    <w:rsid w:val="00935EA2"/>
    <w:rsid w:val="00935F04"/>
    <w:rsid w:val="00935F7B"/>
    <w:rsid w:val="0093610C"/>
    <w:rsid w:val="00936132"/>
    <w:rsid w:val="0093616A"/>
    <w:rsid w:val="0093618D"/>
    <w:rsid w:val="00936471"/>
    <w:rsid w:val="00936499"/>
    <w:rsid w:val="009364E6"/>
    <w:rsid w:val="0093651B"/>
    <w:rsid w:val="00936561"/>
    <w:rsid w:val="00936566"/>
    <w:rsid w:val="009367D9"/>
    <w:rsid w:val="0093685C"/>
    <w:rsid w:val="00936879"/>
    <w:rsid w:val="009369E6"/>
    <w:rsid w:val="00936AAA"/>
    <w:rsid w:val="00936AC5"/>
    <w:rsid w:val="00936C0C"/>
    <w:rsid w:val="00936C99"/>
    <w:rsid w:val="00936CA6"/>
    <w:rsid w:val="00936E07"/>
    <w:rsid w:val="00936EC9"/>
    <w:rsid w:val="00936FCC"/>
    <w:rsid w:val="00937027"/>
    <w:rsid w:val="009370A9"/>
    <w:rsid w:val="009370C7"/>
    <w:rsid w:val="0093717D"/>
    <w:rsid w:val="009374D3"/>
    <w:rsid w:val="00937575"/>
    <w:rsid w:val="0093758D"/>
    <w:rsid w:val="0093759B"/>
    <w:rsid w:val="009375AE"/>
    <w:rsid w:val="0093760B"/>
    <w:rsid w:val="00937816"/>
    <w:rsid w:val="00937819"/>
    <w:rsid w:val="0093786A"/>
    <w:rsid w:val="00937973"/>
    <w:rsid w:val="009379CE"/>
    <w:rsid w:val="009379F2"/>
    <w:rsid w:val="00937A34"/>
    <w:rsid w:val="00937A53"/>
    <w:rsid w:val="00937AE5"/>
    <w:rsid w:val="00937BB3"/>
    <w:rsid w:val="00937D25"/>
    <w:rsid w:val="00937D94"/>
    <w:rsid w:val="00937EB4"/>
    <w:rsid w:val="00937F9A"/>
    <w:rsid w:val="009400AF"/>
    <w:rsid w:val="009401C4"/>
    <w:rsid w:val="00940226"/>
    <w:rsid w:val="00940288"/>
    <w:rsid w:val="009403E9"/>
    <w:rsid w:val="00940422"/>
    <w:rsid w:val="009404AD"/>
    <w:rsid w:val="00940574"/>
    <w:rsid w:val="0094065E"/>
    <w:rsid w:val="0094069C"/>
    <w:rsid w:val="009406C0"/>
    <w:rsid w:val="0094072A"/>
    <w:rsid w:val="00940730"/>
    <w:rsid w:val="00940777"/>
    <w:rsid w:val="00940869"/>
    <w:rsid w:val="009409CB"/>
    <w:rsid w:val="00940A07"/>
    <w:rsid w:val="00940E0E"/>
    <w:rsid w:val="00940E30"/>
    <w:rsid w:val="00940E65"/>
    <w:rsid w:val="00940F5F"/>
    <w:rsid w:val="0094107F"/>
    <w:rsid w:val="00941172"/>
    <w:rsid w:val="0094130B"/>
    <w:rsid w:val="00941396"/>
    <w:rsid w:val="009414AC"/>
    <w:rsid w:val="00941557"/>
    <w:rsid w:val="0094159F"/>
    <w:rsid w:val="009415AE"/>
    <w:rsid w:val="00941641"/>
    <w:rsid w:val="0094165B"/>
    <w:rsid w:val="00941885"/>
    <w:rsid w:val="00941B1D"/>
    <w:rsid w:val="00941B36"/>
    <w:rsid w:val="00941B5C"/>
    <w:rsid w:val="00941CB3"/>
    <w:rsid w:val="00941CE5"/>
    <w:rsid w:val="00941DB3"/>
    <w:rsid w:val="00941E56"/>
    <w:rsid w:val="00941F7E"/>
    <w:rsid w:val="00941F9A"/>
    <w:rsid w:val="00942070"/>
    <w:rsid w:val="00942085"/>
    <w:rsid w:val="009420B0"/>
    <w:rsid w:val="009422E5"/>
    <w:rsid w:val="0094230D"/>
    <w:rsid w:val="00942336"/>
    <w:rsid w:val="0094245D"/>
    <w:rsid w:val="0094247D"/>
    <w:rsid w:val="00942543"/>
    <w:rsid w:val="00942685"/>
    <w:rsid w:val="0094277B"/>
    <w:rsid w:val="00942818"/>
    <w:rsid w:val="00942969"/>
    <w:rsid w:val="009429D4"/>
    <w:rsid w:val="00942A14"/>
    <w:rsid w:val="00942B6B"/>
    <w:rsid w:val="00942BF2"/>
    <w:rsid w:val="00942C27"/>
    <w:rsid w:val="00942D09"/>
    <w:rsid w:val="00942D0E"/>
    <w:rsid w:val="00942DA3"/>
    <w:rsid w:val="00942DB4"/>
    <w:rsid w:val="00942DBB"/>
    <w:rsid w:val="00942E2B"/>
    <w:rsid w:val="00942EB2"/>
    <w:rsid w:val="00942FB6"/>
    <w:rsid w:val="00942FC9"/>
    <w:rsid w:val="0094308D"/>
    <w:rsid w:val="00943127"/>
    <w:rsid w:val="0094320F"/>
    <w:rsid w:val="009432CF"/>
    <w:rsid w:val="009433DD"/>
    <w:rsid w:val="0094342A"/>
    <w:rsid w:val="0094349B"/>
    <w:rsid w:val="00943566"/>
    <w:rsid w:val="00943740"/>
    <w:rsid w:val="00943787"/>
    <w:rsid w:val="00943808"/>
    <w:rsid w:val="00943859"/>
    <w:rsid w:val="0094395E"/>
    <w:rsid w:val="00943B4D"/>
    <w:rsid w:val="00943C1A"/>
    <w:rsid w:val="00943D25"/>
    <w:rsid w:val="00943EB4"/>
    <w:rsid w:val="00943FB6"/>
    <w:rsid w:val="00943FE6"/>
    <w:rsid w:val="00944057"/>
    <w:rsid w:val="009440E2"/>
    <w:rsid w:val="0094411A"/>
    <w:rsid w:val="0094413A"/>
    <w:rsid w:val="009442FF"/>
    <w:rsid w:val="00944427"/>
    <w:rsid w:val="0094442D"/>
    <w:rsid w:val="009444F0"/>
    <w:rsid w:val="009445A3"/>
    <w:rsid w:val="009445F5"/>
    <w:rsid w:val="00944682"/>
    <w:rsid w:val="00944698"/>
    <w:rsid w:val="009447D4"/>
    <w:rsid w:val="0094482B"/>
    <w:rsid w:val="009448EC"/>
    <w:rsid w:val="00944988"/>
    <w:rsid w:val="00944A01"/>
    <w:rsid w:val="00944A7C"/>
    <w:rsid w:val="00944AD9"/>
    <w:rsid w:val="00944B9A"/>
    <w:rsid w:val="00944BD1"/>
    <w:rsid w:val="00944BE8"/>
    <w:rsid w:val="00944CAE"/>
    <w:rsid w:val="00944D18"/>
    <w:rsid w:val="00944E33"/>
    <w:rsid w:val="00944F8E"/>
    <w:rsid w:val="009450BF"/>
    <w:rsid w:val="009450D8"/>
    <w:rsid w:val="0094510D"/>
    <w:rsid w:val="00945170"/>
    <w:rsid w:val="009452B7"/>
    <w:rsid w:val="009454CB"/>
    <w:rsid w:val="00945574"/>
    <w:rsid w:val="009455D4"/>
    <w:rsid w:val="009457AA"/>
    <w:rsid w:val="00945837"/>
    <w:rsid w:val="00945944"/>
    <w:rsid w:val="009459DC"/>
    <w:rsid w:val="00945B5C"/>
    <w:rsid w:val="00945C38"/>
    <w:rsid w:val="00945DD9"/>
    <w:rsid w:val="00945E6F"/>
    <w:rsid w:val="00945EEF"/>
    <w:rsid w:val="00945F55"/>
    <w:rsid w:val="009460A2"/>
    <w:rsid w:val="0094614A"/>
    <w:rsid w:val="0094617C"/>
    <w:rsid w:val="009462BD"/>
    <w:rsid w:val="00946633"/>
    <w:rsid w:val="00946748"/>
    <w:rsid w:val="009469BB"/>
    <w:rsid w:val="00946A38"/>
    <w:rsid w:val="00946B0E"/>
    <w:rsid w:val="00946B89"/>
    <w:rsid w:val="00946BE1"/>
    <w:rsid w:val="00946C21"/>
    <w:rsid w:val="00946C88"/>
    <w:rsid w:val="00946D98"/>
    <w:rsid w:val="00946DCC"/>
    <w:rsid w:val="00946DF2"/>
    <w:rsid w:val="00946E9B"/>
    <w:rsid w:val="009470C9"/>
    <w:rsid w:val="0094721C"/>
    <w:rsid w:val="0094724A"/>
    <w:rsid w:val="00947265"/>
    <w:rsid w:val="009472B4"/>
    <w:rsid w:val="0094733A"/>
    <w:rsid w:val="00947382"/>
    <w:rsid w:val="009473ED"/>
    <w:rsid w:val="009474B3"/>
    <w:rsid w:val="00947576"/>
    <w:rsid w:val="0094758B"/>
    <w:rsid w:val="0094767C"/>
    <w:rsid w:val="009476B0"/>
    <w:rsid w:val="009476F4"/>
    <w:rsid w:val="00947A56"/>
    <w:rsid w:val="00947AC6"/>
    <w:rsid w:val="00947B8D"/>
    <w:rsid w:val="00947C1E"/>
    <w:rsid w:val="00947CC0"/>
    <w:rsid w:val="00947D00"/>
    <w:rsid w:val="00947D81"/>
    <w:rsid w:val="00947E72"/>
    <w:rsid w:val="00947F6D"/>
    <w:rsid w:val="009500F5"/>
    <w:rsid w:val="00950128"/>
    <w:rsid w:val="009504E8"/>
    <w:rsid w:val="00950590"/>
    <w:rsid w:val="009505F9"/>
    <w:rsid w:val="0095066E"/>
    <w:rsid w:val="0095079D"/>
    <w:rsid w:val="009507F3"/>
    <w:rsid w:val="00950803"/>
    <w:rsid w:val="009508C1"/>
    <w:rsid w:val="009508CB"/>
    <w:rsid w:val="009508E6"/>
    <w:rsid w:val="009508F0"/>
    <w:rsid w:val="00950AB4"/>
    <w:rsid w:val="00950C41"/>
    <w:rsid w:val="00950E4A"/>
    <w:rsid w:val="00950F27"/>
    <w:rsid w:val="00950FA3"/>
    <w:rsid w:val="00950FC3"/>
    <w:rsid w:val="00951066"/>
    <w:rsid w:val="0095112B"/>
    <w:rsid w:val="0095116C"/>
    <w:rsid w:val="0095121A"/>
    <w:rsid w:val="00951255"/>
    <w:rsid w:val="0095133A"/>
    <w:rsid w:val="00951439"/>
    <w:rsid w:val="009514A5"/>
    <w:rsid w:val="00951517"/>
    <w:rsid w:val="00951518"/>
    <w:rsid w:val="0095151D"/>
    <w:rsid w:val="0095156A"/>
    <w:rsid w:val="009515C9"/>
    <w:rsid w:val="009515D0"/>
    <w:rsid w:val="00951856"/>
    <w:rsid w:val="009518BB"/>
    <w:rsid w:val="0095199D"/>
    <w:rsid w:val="00951CAA"/>
    <w:rsid w:val="00951D4B"/>
    <w:rsid w:val="00951E48"/>
    <w:rsid w:val="00951E83"/>
    <w:rsid w:val="00951FC8"/>
    <w:rsid w:val="0095204C"/>
    <w:rsid w:val="0095226A"/>
    <w:rsid w:val="009522D0"/>
    <w:rsid w:val="00952373"/>
    <w:rsid w:val="0095237A"/>
    <w:rsid w:val="00952468"/>
    <w:rsid w:val="00952585"/>
    <w:rsid w:val="00952824"/>
    <w:rsid w:val="009528B9"/>
    <w:rsid w:val="0095290B"/>
    <w:rsid w:val="00952914"/>
    <w:rsid w:val="00952920"/>
    <w:rsid w:val="00952A5C"/>
    <w:rsid w:val="00952AE0"/>
    <w:rsid w:val="00952BB6"/>
    <w:rsid w:val="00952C10"/>
    <w:rsid w:val="00952C16"/>
    <w:rsid w:val="00952C65"/>
    <w:rsid w:val="00952D17"/>
    <w:rsid w:val="00952D53"/>
    <w:rsid w:val="00952D82"/>
    <w:rsid w:val="00952ECD"/>
    <w:rsid w:val="00952F2F"/>
    <w:rsid w:val="009530B8"/>
    <w:rsid w:val="00953114"/>
    <w:rsid w:val="00953181"/>
    <w:rsid w:val="009531BE"/>
    <w:rsid w:val="0095321C"/>
    <w:rsid w:val="00953313"/>
    <w:rsid w:val="009533ED"/>
    <w:rsid w:val="00953499"/>
    <w:rsid w:val="009534DF"/>
    <w:rsid w:val="0095354B"/>
    <w:rsid w:val="00953572"/>
    <w:rsid w:val="009538A2"/>
    <w:rsid w:val="00953AEC"/>
    <w:rsid w:val="00953B07"/>
    <w:rsid w:val="00953C09"/>
    <w:rsid w:val="00953C56"/>
    <w:rsid w:val="00953C6D"/>
    <w:rsid w:val="00953CB1"/>
    <w:rsid w:val="00953D72"/>
    <w:rsid w:val="00953EE5"/>
    <w:rsid w:val="00953F4E"/>
    <w:rsid w:val="00953FBB"/>
    <w:rsid w:val="0095408E"/>
    <w:rsid w:val="0095410B"/>
    <w:rsid w:val="009541B0"/>
    <w:rsid w:val="009541ED"/>
    <w:rsid w:val="009543AF"/>
    <w:rsid w:val="00954438"/>
    <w:rsid w:val="00954611"/>
    <w:rsid w:val="00954622"/>
    <w:rsid w:val="00954642"/>
    <w:rsid w:val="0095468D"/>
    <w:rsid w:val="00954748"/>
    <w:rsid w:val="0095478D"/>
    <w:rsid w:val="009547B0"/>
    <w:rsid w:val="00954957"/>
    <w:rsid w:val="00954989"/>
    <w:rsid w:val="009549E8"/>
    <w:rsid w:val="00954ABF"/>
    <w:rsid w:val="00954CDA"/>
    <w:rsid w:val="00954DD3"/>
    <w:rsid w:val="00954E28"/>
    <w:rsid w:val="00954E7F"/>
    <w:rsid w:val="00954EA2"/>
    <w:rsid w:val="00954EF1"/>
    <w:rsid w:val="00954F0A"/>
    <w:rsid w:val="00954FC0"/>
    <w:rsid w:val="00954FE2"/>
    <w:rsid w:val="0095509B"/>
    <w:rsid w:val="00955174"/>
    <w:rsid w:val="009551ED"/>
    <w:rsid w:val="0095531F"/>
    <w:rsid w:val="00955426"/>
    <w:rsid w:val="0095543B"/>
    <w:rsid w:val="0095543E"/>
    <w:rsid w:val="00955474"/>
    <w:rsid w:val="0095548E"/>
    <w:rsid w:val="00955491"/>
    <w:rsid w:val="00955587"/>
    <w:rsid w:val="009555A7"/>
    <w:rsid w:val="009555E9"/>
    <w:rsid w:val="009556FC"/>
    <w:rsid w:val="00955859"/>
    <w:rsid w:val="0095586F"/>
    <w:rsid w:val="009558CA"/>
    <w:rsid w:val="009559A6"/>
    <w:rsid w:val="00955B0A"/>
    <w:rsid w:val="00955D61"/>
    <w:rsid w:val="00955D98"/>
    <w:rsid w:val="00955E1D"/>
    <w:rsid w:val="00955E5B"/>
    <w:rsid w:val="00955E83"/>
    <w:rsid w:val="00955ECD"/>
    <w:rsid w:val="00956084"/>
    <w:rsid w:val="00956094"/>
    <w:rsid w:val="009560C7"/>
    <w:rsid w:val="0095618E"/>
    <w:rsid w:val="009562C7"/>
    <w:rsid w:val="009562DA"/>
    <w:rsid w:val="009563B1"/>
    <w:rsid w:val="0095641C"/>
    <w:rsid w:val="0095652F"/>
    <w:rsid w:val="0095654E"/>
    <w:rsid w:val="00956651"/>
    <w:rsid w:val="00956684"/>
    <w:rsid w:val="0095683E"/>
    <w:rsid w:val="00956A64"/>
    <w:rsid w:val="00956B54"/>
    <w:rsid w:val="00956B95"/>
    <w:rsid w:val="00956C57"/>
    <w:rsid w:val="00956C87"/>
    <w:rsid w:val="00956CB9"/>
    <w:rsid w:val="00956CC8"/>
    <w:rsid w:val="00956D36"/>
    <w:rsid w:val="00956D58"/>
    <w:rsid w:val="00956D92"/>
    <w:rsid w:val="00956E47"/>
    <w:rsid w:val="00956EBC"/>
    <w:rsid w:val="00956F6D"/>
    <w:rsid w:val="00957061"/>
    <w:rsid w:val="00957126"/>
    <w:rsid w:val="009572AD"/>
    <w:rsid w:val="009572D3"/>
    <w:rsid w:val="00957312"/>
    <w:rsid w:val="00957367"/>
    <w:rsid w:val="009573DA"/>
    <w:rsid w:val="0095741A"/>
    <w:rsid w:val="00957625"/>
    <w:rsid w:val="0095763C"/>
    <w:rsid w:val="00957696"/>
    <w:rsid w:val="009576E2"/>
    <w:rsid w:val="0095775E"/>
    <w:rsid w:val="009577C8"/>
    <w:rsid w:val="00957816"/>
    <w:rsid w:val="00957871"/>
    <w:rsid w:val="00957891"/>
    <w:rsid w:val="00957A94"/>
    <w:rsid w:val="00957A9E"/>
    <w:rsid w:val="00957B6B"/>
    <w:rsid w:val="00957BD8"/>
    <w:rsid w:val="00957C5F"/>
    <w:rsid w:val="00957C7A"/>
    <w:rsid w:val="00957CBC"/>
    <w:rsid w:val="00957D86"/>
    <w:rsid w:val="00957E80"/>
    <w:rsid w:val="00957EB5"/>
    <w:rsid w:val="00957ED4"/>
    <w:rsid w:val="00957EEB"/>
    <w:rsid w:val="00957EF4"/>
    <w:rsid w:val="00957EFD"/>
    <w:rsid w:val="00957F26"/>
    <w:rsid w:val="00957F35"/>
    <w:rsid w:val="00957F55"/>
    <w:rsid w:val="00957F79"/>
    <w:rsid w:val="00957F87"/>
    <w:rsid w:val="00957FB5"/>
    <w:rsid w:val="009600C8"/>
    <w:rsid w:val="00960269"/>
    <w:rsid w:val="009602DA"/>
    <w:rsid w:val="0096034C"/>
    <w:rsid w:val="00960370"/>
    <w:rsid w:val="009603DB"/>
    <w:rsid w:val="00960596"/>
    <w:rsid w:val="0096063A"/>
    <w:rsid w:val="00960732"/>
    <w:rsid w:val="00960865"/>
    <w:rsid w:val="009608E8"/>
    <w:rsid w:val="00960925"/>
    <w:rsid w:val="0096096B"/>
    <w:rsid w:val="00960978"/>
    <w:rsid w:val="00960988"/>
    <w:rsid w:val="00960B6D"/>
    <w:rsid w:val="00960BD5"/>
    <w:rsid w:val="00960C5D"/>
    <w:rsid w:val="00960E1B"/>
    <w:rsid w:val="00961089"/>
    <w:rsid w:val="00961220"/>
    <w:rsid w:val="0096123F"/>
    <w:rsid w:val="00961282"/>
    <w:rsid w:val="009612E8"/>
    <w:rsid w:val="009612F7"/>
    <w:rsid w:val="00961423"/>
    <w:rsid w:val="009614B8"/>
    <w:rsid w:val="009614DB"/>
    <w:rsid w:val="0096150F"/>
    <w:rsid w:val="00961549"/>
    <w:rsid w:val="009615E4"/>
    <w:rsid w:val="00961632"/>
    <w:rsid w:val="00961733"/>
    <w:rsid w:val="00961770"/>
    <w:rsid w:val="00961A7B"/>
    <w:rsid w:val="00961A7D"/>
    <w:rsid w:val="00961B08"/>
    <w:rsid w:val="00961C09"/>
    <w:rsid w:val="00961C18"/>
    <w:rsid w:val="00961C83"/>
    <w:rsid w:val="00961E8B"/>
    <w:rsid w:val="00961EC8"/>
    <w:rsid w:val="0096204A"/>
    <w:rsid w:val="009622AD"/>
    <w:rsid w:val="009623A1"/>
    <w:rsid w:val="009624E7"/>
    <w:rsid w:val="009627CD"/>
    <w:rsid w:val="0096286B"/>
    <w:rsid w:val="00962943"/>
    <w:rsid w:val="009629E2"/>
    <w:rsid w:val="00962AA2"/>
    <w:rsid w:val="00962B06"/>
    <w:rsid w:val="00962C01"/>
    <w:rsid w:val="00962C18"/>
    <w:rsid w:val="00962D14"/>
    <w:rsid w:val="00962DB2"/>
    <w:rsid w:val="00962DCF"/>
    <w:rsid w:val="00962E01"/>
    <w:rsid w:val="00962E9F"/>
    <w:rsid w:val="00962FBF"/>
    <w:rsid w:val="00962FFA"/>
    <w:rsid w:val="00963068"/>
    <w:rsid w:val="00963139"/>
    <w:rsid w:val="009633FA"/>
    <w:rsid w:val="00963413"/>
    <w:rsid w:val="00963461"/>
    <w:rsid w:val="00963497"/>
    <w:rsid w:val="00963593"/>
    <w:rsid w:val="009637D8"/>
    <w:rsid w:val="00963806"/>
    <w:rsid w:val="009638B7"/>
    <w:rsid w:val="00963A67"/>
    <w:rsid w:val="00963A6A"/>
    <w:rsid w:val="00963BC4"/>
    <w:rsid w:val="00963DC1"/>
    <w:rsid w:val="00963E1D"/>
    <w:rsid w:val="00963E7C"/>
    <w:rsid w:val="00963F69"/>
    <w:rsid w:val="00963FF5"/>
    <w:rsid w:val="00964192"/>
    <w:rsid w:val="00964289"/>
    <w:rsid w:val="0096443F"/>
    <w:rsid w:val="0096455A"/>
    <w:rsid w:val="009645E6"/>
    <w:rsid w:val="00964667"/>
    <w:rsid w:val="009646B0"/>
    <w:rsid w:val="0096472F"/>
    <w:rsid w:val="00964734"/>
    <w:rsid w:val="00964801"/>
    <w:rsid w:val="00964908"/>
    <w:rsid w:val="00964969"/>
    <w:rsid w:val="00964989"/>
    <w:rsid w:val="009649F0"/>
    <w:rsid w:val="00964D2C"/>
    <w:rsid w:val="00964D80"/>
    <w:rsid w:val="009651F4"/>
    <w:rsid w:val="00965263"/>
    <w:rsid w:val="009653C9"/>
    <w:rsid w:val="00965450"/>
    <w:rsid w:val="00965587"/>
    <w:rsid w:val="009655D3"/>
    <w:rsid w:val="009655E4"/>
    <w:rsid w:val="00965602"/>
    <w:rsid w:val="009656F4"/>
    <w:rsid w:val="0096589C"/>
    <w:rsid w:val="009658FB"/>
    <w:rsid w:val="0096598E"/>
    <w:rsid w:val="00965B76"/>
    <w:rsid w:val="00965C29"/>
    <w:rsid w:val="00965FE6"/>
    <w:rsid w:val="009660B5"/>
    <w:rsid w:val="00966187"/>
    <w:rsid w:val="0096648C"/>
    <w:rsid w:val="009664A8"/>
    <w:rsid w:val="009664BB"/>
    <w:rsid w:val="00966561"/>
    <w:rsid w:val="00966597"/>
    <w:rsid w:val="009666BC"/>
    <w:rsid w:val="009666F3"/>
    <w:rsid w:val="00966724"/>
    <w:rsid w:val="00966766"/>
    <w:rsid w:val="00966866"/>
    <w:rsid w:val="00966892"/>
    <w:rsid w:val="009669A3"/>
    <w:rsid w:val="00966C26"/>
    <w:rsid w:val="00966CF8"/>
    <w:rsid w:val="00966DC1"/>
    <w:rsid w:val="00966E67"/>
    <w:rsid w:val="00966E80"/>
    <w:rsid w:val="00966EDA"/>
    <w:rsid w:val="00966F1B"/>
    <w:rsid w:val="00967022"/>
    <w:rsid w:val="0096704A"/>
    <w:rsid w:val="009670A5"/>
    <w:rsid w:val="009670DF"/>
    <w:rsid w:val="00967196"/>
    <w:rsid w:val="009671DC"/>
    <w:rsid w:val="009671F6"/>
    <w:rsid w:val="009672C0"/>
    <w:rsid w:val="00967356"/>
    <w:rsid w:val="00967388"/>
    <w:rsid w:val="00967430"/>
    <w:rsid w:val="009674B6"/>
    <w:rsid w:val="0096758C"/>
    <w:rsid w:val="00967607"/>
    <w:rsid w:val="009676F4"/>
    <w:rsid w:val="00967727"/>
    <w:rsid w:val="009677F7"/>
    <w:rsid w:val="0096787B"/>
    <w:rsid w:val="00967924"/>
    <w:rsid w:val="00967951"/>
    <w:rsid w:val="009679BD"/>
    <w:rsid w:val="00967A8D"/>
    <w:rsid w:val="00967ABD"/>
    <w:rsid w:val="00967AF5"/>
    <w:rsid w:val="00967BC3"/>
    <w:rsid w:val="00967BC6"/>
    <w:rsid w:val="0097005F"/>
    <w:rsid w:val="009700C0"/>
    <w:rsid w:val="00970160"/>
    <w:rsid w:val="0097027D"/>
    <w:rsid w:val="0097049D"/>
    <w:rsid w:val="0097052E"/>
    <w:rsid w:val="009706B2"/>
    <w:rsid w:val="0097085D"/>
    <w:rsid w:val="009708A4"/>
    <w:rsid w:val="009709B1"/>
    <w:rsid w:val="009709F2"/>
    <w:rsid w:val="00970AC1"/>
    <w:rsid w:val="00970B09"/>
    <w:rsid w:val="00970CA2"/>
    <w:rsid w:val="00970CEE"/>
    <w:rsid w:val="00970CFA"/>
    <w:rsid w:val="00970D54"/>
    <w:rsid w:val="00970D63"/>
    <w:rsid w:val="00970DF2"/>
    <w:rsid w:val="00970DF3"/>
    <w:rsid w:val="00970DFD"/>
    <w:rsid w:val="00970E56"/>
    <w:rsid w:val="00970E78"/>
    <w:rsid w:val="00970E8F"/>
    <w:rsid w:val="00970EAA"/>
    <w:rsid w:val="00970F03"/>
    <w:rsid w:val="00970F4B"/>
    <w:rsid w:val="009710B7"/>
    <w:rsid w:val="009712D5"/>
    <w:rsid w:val="0097133F"/>
    <w:rsid w:val="00971363"/>
    <w:rsid w:val="009713E3"/>
    <w:rsid w:val="0097144D"/>
    <w:rsid w:val="009715AE"/>
    <w:rsid w:val="00971633"/>
    <w:rsid w:val="00971805"/>
    <w:rsid w:val="00971912"/>
    <w:rsid w:val="00971C5F"/>
    <w:rsid w:val="00971CED"/>
    <w:rsid w:val="00971EFD"/>
    <w:rsid w:val="0097200A"/>
    <w:rsid w:val="00972012"/>
    <w:rsid w:val="00972070"/>
    <w:rsid w:val="00972122"/>
    <w:rsid w:val="0097221C"/>
    <w:rsid w:val="009722D0"/>
    <w:rsid w:val="009722E8"/>
    <w:rsid w:val="009723CB"/>
    <w:rsid w:val="00972687"/>
    <w:rsid w:val="0097279A"/>
    <w:rsid w:val="009727D3"/>
    <w:rsid w:val="00972981"/>
    <w:rsid w:val="00972A23"/>
    <w:rsid w:val="00972BC0"/>
    <w:rsid w:val="00972C94"/>
    <w:rsid w:val="00972D4B"/>
    <w:rsid w:val="00972D71"/>
    <w:rsid w:val="00972E2A"/>
    <w:rsid w:val="00972E67"/>
    <w:rsid w:val="00973021"/>
    <w:rsid w:val="009730CF"/>
    <w:rsid w:val="009732ED"/>
    <w:rsid w:val="0097330A"/>
    <w:rsid w:val="00973380"/>
    <w:rsid w:val="009735F8"/>
    <w:rsid w:val="009737CE"/>
    <w:rsid w:val="00973A30"/>
    <w:rsid w:val="00973CF1"/>
    <w:rsid w:val="00973D61"/>
    <w:rsid w:val="00973ED3"/>
    <w:rsid w:val="00974053"/>
    <w:rsid w:val="0097405D"/>
    <w:rsid w:val="0097406E"/>
    <w:rsid w:val="00974140"/>
    <w:rsid w:val="00974376"/>
    <w:rsid w:val="0097439E"/>
    <w:rsid w:val="009743A2"/>
    <w:rsid w:val="00974582"/>
    <w:rsid w:val="0097463F"/>
    <w:rsid w:val="00974677"/>
    <w:rsid w:val="0097468D"/>
    <w:rsid w:val="00974716"/>
    <w:rsid w:val="009747FE"/>
    <w:rsid w:val="00974915"/>
    <w:rsid w:val="009749BA"/>
    <w:rsid w:val="00974A13"/>
    <w:rsid w:val="00974A32"/>
    <w:rsid w:val="00974B2E"/>
    <w:rsid w:val="00974C07"/>
    <w:rsid w:val="00974CE2"/>
    <w:rsid w:val="00974D7C"/>
    <w:rsid w:val="00974DAF"/>
    <w:rsid w:val="00974DD9"/>
    <w:rsid w:val="00975061"/>
    <w:rsid w:val="00975230"/>
    <w:rsid w:val="0097533B"/>
    <w:rsid w:val="009754D9"/>
    <w:rsid w:val="0097552D"/>
    <w:rsid w:val="009755D5"/>
    <w:rsid w:val="0097560F"/>
    <w:rsid w:val="0097564B"/>
    <w:rsid w:val="009756D0"/>
    <w:rsid w:val="00975792"/>
    <w:rsid w:val="0097588E"/>
    <w:rsid w:val="009759D3"/>
    <w:rsid w:val="00975A4E"/>
    <w:rsid w:val="00975CB0"/>
    <w:rsid w:val="00975D73"/>
    <w:rsid w:val="00975EDD"/>
    <w:rsid w:val="00975F3D"/>
    <w:rsid w:val="00976224"/>
    <w:rsid w:val="0097624A"/>
    <w:rsid w:val="00976288"/>
    <w:rsid w:val="0097649A"/>
    <w:rsid w:val="009765C4"/>
    <w:rsid w:val="00976760"/>
    <w:rsid w:val="00976798"/>
    <w:rsid w:val="00976A33"/>
    <w:rsid w:val="00976A58"/>
    <w:rsid w:val="00976AAB"/>
    <w:rsid w:val="00976B05"/>
    <w:rsid w:val="00976D5A"/>
    <w:rsid w:val="00976D60"/>
    <w:rsid w:val="00976EFF"/>
    <w:rsid w:val="00976FA3"/>
    <w:rsid w:val="00976FD4"/>
    <w:rsid w:val="0097708C"/>
    <w:rsid w:val="0097714E"/>
    <w:rsid w:val="00977306"/>
    <w:rsid w:val="00977348"/>
    <w:rsid w:val="00977366"/>
    <w:rsid w:val="0097737B"/>
    <w:rsid w:val="009773E1"/>
    <w:rsid w:val="00977435"/>
    <w:rsid w:val="009775EB"/>
    <w:rsid w:val="0097760C"/>
    <w:rsid w:val="00977757"/>
    <w:rsid w:val="00977796"/>
    <w:rsid w:val="009777BF"/>
    <w:rsid w:val="009779A6"/>
    <w:rsid w:val="00977AA0"/>
    <w:rsid w:val="00977B7A"/>
    <w:rsid w:val="00977C7C"/>
    <w:rsid w:val="00977CD7"/>
    <w:rsid w:val="009802E4"/>
    <w:rsid w:val="00980323"/>
    <w:rsid w:val="009803AC"/>
    <w:rsid w:val="0098042F"/>
    <w:rsid w:val="0098059B"/>
    <w:rsid w:val="009806F6"/>
    <w:rsid w:val="00980782"/>
    <w:rsid w:val="009809E5"/>
    <w:rsid w:val="00980B2A"/>
    <w:rsid w:val="00980B2C"/>
    <w:rsid w:val="00980B42"/>
    <w:rsid w:val="00980B6B"/>
    <w:rsid w:val="00980C07"/>
    <w:rsid w:val="00980C09"/>
    <w:rsid w:val="00980DC4"/>
    <w:rsid w:val="00980ECB"/>
    <w:rsid w:val="00980EE0"/>
    <w:rsid w:val="009810C3"/>
    <w:rsid w:val="00981183"/>
    <w:rsid w:val="009812DE"/>
    <w:rsid w:val="0098134E"/>
    <w:rsid w:val="0098158F"/>
    <w:rsid w:val="0098177D"/>
    <w:rsid w:val="0098198A"/>
    <w:rsid w:val="00981B7E"/>
    <w:rsid w:val="00981C37"/>
    <w:rsid w:val="00981CE9"/>
    <w:rsid w:val="00981D1F"/>
    <w:rsid w:val="00981D40"/>
    <w:rsid w:val="00981D8F"/>
    <w:rsid w:val="00981F2C"/>
    <w:rsid w:val="00981FA4"/>
    <w:rsid w:val="0098216D"/>
    <w:rsid w:val="009824EE"/>
    <w:rsid w:val="00982680"/>
    <w:rsid w:val="0098271D"/>
    <w:rsid w:val="00982963"/>
    <w:rsid w:val="00982A86"/>
    <w:rsid w:val="00982BE3"/>
    <w:rsid w:val="00982E1B"/>
    <w:rsid w:val="00982E5B"/>
    <w:rsid w:val="00983281"/>
    <w:rsid w:val="009832B7"/>
    <w:rsid w:val="009832D7"/>
    <w:rsid w:val="009833CE"/>
    <w:rsid w:val="00983414"/>
    <w:rsid w:val="00983432"/>
    <w:rsid w:val="0098346A"/>
    <w:rsid w:val="009835C5"/>
    <w:rsid w:val="00983635"/>
    <w:rsid w:val="009836A6"/>
    <w:rsid w:val="009836E3"/>
    <w:rsid w:val="009837A8"/>
    <w:rsid w:val="009837C1"/>
    <w:rsid w:val="009837C7"/>
    <w:rsid w:val="0098390A"/>
    <w:rsid w:val="00983982"/>
    <w:rsid w:val="00983A4B"/>
    <w:rsid w:val="00983ADD"/>
    <w:rsid w:val="00983B4B"/>
    <w:rsid w:val="00983C90"/>
    <w:rsid w:val="00983D8B"/>
    <w:rsid w:val="00983E1B"/>
    <w:rsid w:val="00983E7F"/>
    <w:rsid w:val="00983E95"/>
    <w:rsid w:val="00983EB4"/>
    <w:rsid w:val="00983F71"/>
    <w:rsid w:val="00984011"/>
    <w:rsid w:val="009840C7"/>
    <w:rsid w:val="00984270"/>
    <w:rsid w:val="0098427C"/>
    <w:rsid w:val="009842BE"/>
    <w:rsid w:val="009843C6"/>
    <w:rsid w:val="00984538"/>
    <w:rsid w:val="009845E5"/>
    <w:rsid w:val="00984630"/>
    <w:rsid w:val="00984810"/>
    <w:rsid w:val="00984978"/>
    <w:rsid w:val="00984BAF"/>
    <w:rsid w:val="00984EB2"/>
    <w:rsid w:val="00984EB7"/>
    <w:rsid w:val="00984F22"/>
    <w:rsid w:val="00985067"/>
    <w:rsid w:val="0098507E"/>
    <w:rsid w:val="009850AB"/>
    <w:rsid w:val="009850DB"/>
    <w:rsid w:val="0098536F"/>
    <w:rsid w:val="0098538C"/>
    <w:rsid w:val="0098541C"/>
    <w:rsid w:val="0098557A"/>
    <w:rsid w:val="00985768"/>
    <w:rsid w:val="0098577C"/>
    <w:rsid w:val="009857FD"/>
    <w:rsid w:val="009858E9"/>
    <w:rsid w:val="00985918"/>
    <w:rsid w:val="00985C9B"/>
    <w:rsid w:val="00985D20"/>
    <w:rsid w:val="00985EE9"/>
    <w:rsid w:val="00985F2B"/>
    <w:rsid w:val="00985F67"/>
    <w:rsid w:val="00985FD4"/>
    <w:rsid w:val="00985FD8"/>
    <w:rsid w:val="009861FA"/>
    <w:rsid w:val="009862F3"/>
    <w:rsid w:val="00986412"/>
    <w:rsid w:val="00986526"/>
    <w:rsid w:val="00986543"/>
    <w:rsid w:val="009866C8"/>
    <w:rsid w:val="00986785"/>
    <w:rsid w:val="0098684C"/>
    <w:rsid w:val="0098696F"/>
    <w:rsid w:val="00986A1D"/>
    <w:rsid w:val="00986AE2"/>
    <w:rsid w:val="00986B43"/>
    <w:rsid w:val="00986C4D"/>
    <w:rsid w:val="00986C72"/>
    <w:rsid w:val="00986D45"/>
    <w:rsid w:val="00986E2C"/>
    <w:rsid w:val="00986EFD"/>
    <w:rsid w:val="00987025"/>
    <w:rsid w:val="00987037"/>
    <w:rsid w:val="00987078"/>
    <w:rsid w:val="0098720A"/>
    <w:rsid w:val="00987242"/>
    <w:rsid w:val="009872A6"/>
    <w:rsid w:val="009873E1"/>
    <w:rsid w:val="009873EC"/>
    <w:rsid w:val="009874CC"/>
    <w:rsid w:val="009874DE"/>
    <w:rsid w:val="00987672"/>
    <w:rsid w:val="00987673"/>
    <w:rsid w:val="0098775D"/>
    <w:rsid w:val="00987792"/>
    <w:rsid w:val="009877A4"/>
    <w:rsid w:val="009877E6"/>
    <w:rsid w:val="00987964"/>
    <w:rsid w:val="009879CE"/>
    <w:rsid w:val="00987A9A"/>
    <w:rsid w:val="00987B40"/>
    <w:rsid w:val="00987B95"/>
    <w:rsid w:val="00987C4B"/>
    <w:rsid w:val="00987C8C"/>
    <w:rsid w:val="00987CF2"/>
    <w:rsid w:val="00987E09"/>
    <w:rsid w:val="00987E48"/>
    <w:rsid w:val="00987F79"/>
    <w:rsid w:val="00987FAD"/>
    <w:rsid w:val="00987FDE"/>
    <w:rsid w:val="00990053"/>
    <w:rsid w:val="009900CD"/>
    <w:rsid w:val="00990101"/>
    <w:rsid w:val="0099018F"/>
    <w:rsid w:val="00990376"/>
    <w:rsid w:val="009903D3"/>
    <w:rsid w:val="00990500"/>
    <w:rsid w:val="00990564"/>
    <w:rsid w:val="00990610"/>
    <w:rsid w:val="009906BD"/>
    <w:rsid w:val="009906F8"/>
    <w:rsid w:val="0099078E"/>
    <w:rsid w:val="009907E5"/>
    <w:rsid w:val="0099084B"/>
    <w:rsid w:val="00990931"/>
    <w:rsid w:val="009909D0"/>
    <w:rsid w:val="00990B3E"/>
    <w:rsid w:val="00990D04"/>
    <w:rsid w:val="00990DA7"/>
    <w:rsid w:val="00990F2C"/>
    <w:rsid w:val="00990F97"/>
    <w:rsid w:val="0099107E"/>
    <w:rsid w:val="009911F6"/>
    <w:rsid w:val="00991229"/>
    <w:rsid w:val="009912AA"/>
    <w:rsid w:val="009912DF"/>
    <w:rsid w:val="0099132B"/>
    <w:rsid w:val="009915C8"/>
    <w:rsid w:val="00991684"/>
    <w:rsid w:val="009916C6"/>
    <w:rsid w:val="0099173A"/>
    <w:rsid w:val="00991798"/>
    <w:rsid w:val="009917D3"/>
    <w:rsid w:val="009918EC"/>
    <w:rsid w:val="00991A47"/>
    <w:rsid w:val="00991BBB"/>
    <w:rsid w:val="00991BDF"/>
    <w:rsid w:val="00991C27"/>
    <w:rsid w:val="00991C4D"/>
    <w:rsid w:val="00991C6A"/>
    <w:rsid w:val="00992026"/>
    <w:rsid w:val="0099203D"/>
    <w:rsid w:val="00992133"/>
    <w:rsid w:val="00992301"/>
    <w:rsid w:val="0099246A"/>
    <w:rsid w:val="009924C1"/>
    <w:rsid w:val="00992519"/>
    <w:rsid w:val="00992591"/>
    <w:rsid w:val="0099260B"/>
    <w:rsid w:val="00992626"/>
    <w:rsid w:val="009926AE"/>
    <w:rsid w:val="00992768"/>
    <w:rsid w:val="00992827"/>
    <w:rsid w:val="0099297B"/>
    <w:rsid w:val="00992BFC"/>
    <w:rsid w:val="00992C40"/>
    <w:rsid w:val="00992E61"/>
    <w:rsid w:val="00992FFE"/>
    <w:rsid w:val="0099319D"/>
    <w:rsid w:val="00993419"/>
    <w:rsid w:val="009935D7"/>
    <w:rsid w:val="00993695"/>
    <w:rsid w:val="009936E5"/>
    <w:rsid w:val="009937FB"/>
    <w:rsid w:val="00993B87"/>
    <w:rsid w:val="00993B9A"/>
    <w:rsid w:val="00993BF1"/>
    <w:rsid w:val="00993C1E"/>
    <w:rsid w:val="00993C75"/>
    <w:rsid w:val="00993D9B"/>
    <w:rsid w:val="00993E1D"/>
    <w:rsid w:val="00993E7C"/>
    <w:rsid w:val="00993EE3"/>
    <w:rsid w:val="00993FCF"/>
    <w:rsid w:val="00994068"/>
    <w:rsid w:val="0099410A"/>
    <w:rsid w:val="0099415D"/>
    <w:rsid w:val="0099426F"/>
    <w:rsid w:val="009942C2"/>
    <w:rsid w:val="009943E3"/>
    <w:rsid w:val="009944C6"/>
    <w:rsid w:val="00994578"/>
    <w:rsid w:val="009946BC"/>
    <w:rsid w:val="009946CF"/>
    <w:rsid w:val="00994721"/>
    <w:rsid w:val="00994DD8"/>
    <w:rsid w:val="00994DEC"/>
    <w:rsid w:val="00994E38"/>
    <w:rsid w:val="00994F76"/>
    <w:rsid w:val="009950A6"/>
    <w:rsid w:val="009951D6"/>
    <w:rsid w:val="00995204"/>
    <w:rsid w:val="00995268"/>
    <w:rsid w:val="009952E0"/>
    <w:rsid w:val="00995328"/>
    <w:rsid w:val="00995370"/>
    <w:rsid w:val="0099546D"/>
    <w:rsid w:val="00995570"/>
    <w:rsid w:val="009955DC"/>
    <w:rsid w:val="00995618"/>
    <w:rsid w:val="00995799"/>
    <w:rsid w:val="00995809"/>
    <w:rsid w:val="00995900"/>
    <w:rsid w:val="0099599D"/>
    <w:rsid w:val="00995A4B"/>
    <w:rsid w:val="00995BB3"/>
    <w:rsid w:val="00995CEB"/>
    <w:rsid w:val="00995DAF"/>
    <w:rsid w:val="00995EE1"/>
    <w:rsid w:val="00995F4F"/>
    <w:rsid w:val="0099608F"/>
    <w:rsid w:val="00996098"/>
    <w:rsid w:val="00996104"/>
    <w:rsid w:val="009961D9"/>
    <w:rsid w:val="009961EE"/>
    <w:rsid w:val="00996287"/>
    <w:rsid w:val="009962C7"/>
    <w:rsid w:val="009965AE"/>
    <w:rsid w:val="009965BF"/>
    <w:rsid w:val="0099660F"/>
    <w:rsid w:val="00996654"/>
    <w:rsid w:val="009966C6"/>
    <w:rsid w:val="0099673A"/>
    <w:rsid w:val="0099676F"/>
    <w:rsid w:val="00996863"/>
    <w:rsid w:val="00996943"/>
    <w:rsid w:val="00996981"/>
    <w:rsid w:val="00996AD0"/>
    <w:rsid w:val="00996B30"/>
    <w:rsid w:val="00996C1B"/>
    <w:rsid w:val="00996C84"/>
    <w:rsid w:val="00996CC0"/>
    <w:rsid w:val="00996CFA"/>
    <w:rsid w:val="00996D51"/>
    <w:rsid w:val="00996DBF"/>
    <w:rsid w:val="00996DE7"/>
    <w:rsid w:val="00996EA6"/>
    <w:rsid w:val="009970DE"/>
    <w:rsid w:val="00997129"/>
    <w:rsid w:val="00997143"/>
    <w:rsid w:val="009971EF"/>
    <w:rsid w:val="009972F8"/>
    <w:rsid w:val="0099732A"/>
    <w:rsid w:val="00997437"/>
    <w:rsid w:val="00997515"/>
    <w:rsid w:val="0099752F"/>
    <w:rsid w:val="00997646"/>
    <w:rsid w:val="00997666"/>
    <w:rsid w:val="0099767A"/>
    <w:rsid w:val="009977CB"/>
    <w:rsid w:val="00997803"/>
    <w:rsid w:val="009979A4"/>
    <w:rsid w:val="00997C3B"/>
    <w:rsid w:val="00997C9E"/>
    <w:rsid w:val="00997E02"/>
    <w:rsid w:val="00997EBE"/>
    <w:rsid w:val="00997EC6"/>
    <w:rsid w:val="00997EFD"/>
    <w:rsid w:val="00997FDE"/>
    <w:rsid w:val="009A0001"/>
    <w:rsid w:val="009A0077"/>
    <w:rsid w:val="009A0091"/>
    <w:rsid w:val="009A009F"/>
    <w:rsid w:val="009A0396"/>
    <w:rsid w:val="009A0563"/>
    <w:rsid w:val="009A05D9"/>
    <w:rsid w:val="009A0781"/>
    <w:rsid w:val="009A0A24"/>
    <w:rsid w:val="009A0A9C"/>
    <w:rsid w:val="009A0AFA"/>
    <w:rsid w:val="009A0E02"/>
    <w:rsid w:val="009A0F00"/>
    <w:rsid w:val="009A0F68"/>
    <w:rsid w:val="009A0FCC"/>
    <w:rsid w:val="009A109A"/>
    <w:rsid w:val="009A10B1"/>
    <w:rsid w:val="009A113C"/>
    <w:rsid w:val="009A1170"/>
    <w:rsid w:val="009A11E8"/>
    <w:rsid w:val="009A1367"/>
    <w:rsid w:val="009A143B"/>
    <w:rsid w:val="009A15C9"/>
    <w:rsid w:val="009A16AE"/>
    <w:rsid w:val="009A1803"/>
    <w:rsid w:val="009A18E1"/>
    <w:rsid w:val="009A18FD"/>
    <w:rsid w:val="009A1906"/>
    <w:rsid w:val="009A194B"/>
    <w:rsid w:val="009A1956"/>
    <w:rsid w:val="009A19BE"/>
    <w:rsid w:val="009A1A6A"/>
    <w:rsid w:val="009A1ADA"/>
    <w:rsid w:val="009A1BDE"/>
    <w:rsid w:val="009A1C0E"/>
    <w:rsid w:val="009A1DAE"/>
    <w:rsid w:val="009A1DD9"/>
    <w:rsid w:val="009A1E2A"/>
    <w:rsid w:val="009A1F2F"/>
    <w:rsid w:val="009A22FD"/>
    <w:rsid w:val="009A2431"/>
    <w:rsid w:val="009A2480"/>
    <w:rsid w:val="009A248C"/>
    <w:rsid w:val="009A26C3"/>
    <w:rsid w:val="009A2764"/>
    <w:rsid w:val="009A27CB"/>
    <w:rsid w:val="009A2858"/>
    <w:rsid w:val="009A28FD"/>
    <w:rsid w:val="009A2927"/>
    <w:rsid w:val="009A2A2B"/>
    <w:rsid w:val="009A2B54"/>
    <w:rsid w:val="009A2D12"/>
    <w:rsid w:val="009A2DCE"/>
    <w:rsid w:val="009A2E2F"/>
    <w:rsid w:val="009A3067"/>
    <w:rsid w:val="009A30B0"/>
    <w:rsid w:val="009A31BD"/>
    <w:rsid w:val="009A325A"/>
    <w:rsid w:val="009A347D"/>
    <w:rsid w:val="009A3567"/>
    <w:rsid w:val="009A3687"/>
    <w:rsid w:val="009A36D3"/>
    <w:rsid w:val="009A380A"/>
    <w:rsid w:val="009A3924"/>
    <w:rsid w:val="009A3945"/>
    <w:rsid w:val="009A39E8"/>
    <w:rsid w:val="009A3BA5"/>
    <w:rsid w:val="009A3BF8"/>
    <w:rsid w:val="009A3CCD"/>
    <w:rsid w:val="009A3D74"/>
    <w:rsid w:val="009A3E55"/>
    <w:rsid w:val="009A3E9A"/>
    <w:rsid w:val="009A4154"/>
    <w:rsid w:val="009A419E"/>
    <w:rsid w:val="009A420E"/>
    <w:rsid w:val="009A433E"/>
    <w:rsid w:val="009A4421"/>
    <w:rsid w:val="009A44FB"/>
    <w:rsid w:val="009A4ACB"/>
    <w:rsid w:val="009A4BC9"/>
    <w:rsid w:val="009A4BF2"/>
    <w:rsid w:val="009A4D73"/>
    <w:rsid w:val="009A4DDB"/>
    <w:rsid w:val="009A4E24"/>
    <w:rsid w:val="009A4E92"/>
    <w:rsid w:val="009A5115"/>
    <w:rsid w:val="009A5228"/>
    <w:rsid w:val="009A52B9"/>
    <w:rsid w:val="009A549D"/>
    <w:rsid w:val="009A556C"/>
    <w:rsid w:val="009A558B"/>
    <w:rsid w:val="009A55A5"/>
    <w:rsid w:val="009A5675"/>
    <w:rsid w:val="009A56FE"/>
    <w:rsid w:val="009A578E"/>
    <w:rsid w:val="009A5A18"/>
    <w:rsid w:val="009A5CB1"/>
    <w:rsid w:val="009A5CCE"/>
    <w:rsid w:val="009A5D80"/>
    <w:rsid w:val="009A5F49"/>
    <w:rsid w:val="009A60A2"/>
    <w:rsid w:val="009A60E3"/>
    <w:rsid w:val="009A60FE"/>
    <w:rsid w:val="009A6220"/>
    <w:rsid w:val="009A627D"/>
    <w:rsid w:val="009A6344"/>
    <w:rsid w:val="009A6351"/>
    <w:rsid w:val="009A641F"/>
    <w:rsid w:val="009A64B9"/>
    <w:rsid w:val="009A65E2"/>
    <w:rsid w:val="009A68B2"/>
    <w:rsid w:val="009A68F8"/>
    <w:rsid w:val="009A6928"/>
    <w:rsid w:val="009A6A3A"/>
    <w:rsid w:val="009A6AC3"/>
    <w:rsid w:val="009A6AFD"/>
    <w:rsid w:val="009A6B40"/>
    <w:rsid w:val="009A6BFE"/>
    <w:rsid w:val="009A6C37"/>
    <w:rsid w:val="009A6DF1"/>
    <w:rsid w:val="009A6E48"/>
    <w:rsid w:val="009A6E84"/>
    <w:rsid w:val="009A6E88"/>
    <w:rsid w:val="009A6F4E"/>
    <w:rsid w:val="009A70FD"/>
    <w:rsid w:val="009A717A"/>
    <w:rsid w:val="009A72A7"/>
    <w:rsid w:val="009A74F9"/>
    <w:rsid w:val="009A7668"/>
    <w:rsid w:val="009A77E8"/>
    <w:rsid w:val="009A7914"/>
    <w:rsid w:val="009A7A95"/>
    <w:rsid w:val="009A7E3F"/>
    <w:rsid w:val="009B001A"/>
    <w:rsid w:val="009B00C5"/>
    <w:rsid w:val="009B0117"/>
    <w:rsid w:val="009B01E5"/>
    <w:rsid w:val="009B025A"/>
    <w:rsid w:val="009B060B"/>
    <w:rsid w:val="009B06D9"/>
    <w:rsid w:val="009B07B4"/>
    <w:rsid w:val="009B09C2"/>
    <w:rsid w:val="009B0A45"/>
    <w:rsid w:val="009B0B03"/>
    <w:rsid w:val="009B0C8D"/>
    <w:rsid w:val="009B0DA7"/>
    <w:rsid w:val="009B0DB6"/>
    <w:rsid w:val="009B0DCE"/>
    <w:rsid w:val="009B0EB2"/>
    <w:rsid w:val="009B0F45"/>
    <w:rsid w:val="009B102C"/>
    <w:rsid w:val="009B10B1"/>
    <w:rsid w:val="009B117B"/>
    <w:rsid w:val="009B11BE"/>
    <w:rsid w:val="009B12A0"/>
    <w:rsid w:val="009B1534"/>
    <w:rsid w:val="009B1623"/>
    <w:rsid w:val="009B16C0"/>
    <w:rsid w:val="009B1743"/>
    <w:rsid w:val="009B175D"/>
    <w:rsid w:val="009B18A1"/>
    <w:rsid w:val="009B18E0"/>
    <w:rsid w:val="009B1A09"/>
    <w:rsid w:val="009B1A40"/>
    <w:rsid w:val="009B1A47"/>
    <w:rsid w:val="009B1AB7"/>
    <w:rsid w:val="009B1B84"/>
    <w:rsid w:val="009B1B9F"/>
    <w:rsid w:val="009B1BD9"/>
    <w:rsid w:val="009B1C71"/>
    <w:rsid w:val="009B1CBA"/>
    <w:rsid w:val="009B1D64"/>
    <w:rsid w:val="009B1EA3"/>
    <w:rsid w:val="009B1F15"/>
    <w:rsid w:val="009B210A"/>
    <w:rsid w:val="009B2345"/>
    <w:rsid w:val="009B236A"/>
    <w:rsid w:val="009B2404"/>
    <w:rsid w:val="009B2476"/>
    <w:rsid w:val="009B252F"/>
    <w:rsid w:val="009B25B1"/>
    <w:rsid w:val="009B26A2"/>
    <w:rsid w:val="009B2776"/>
    <w:rsid w:val="009B2778"/>
    <w:rsid w:val="009B281E"/>
    <w:rsid w:val="009B2821"/>
    <w:rsid w:val="009B28B6"/>
    <w:rsid w:val="009B291B"/>
    <w:rsid w:val="009B2A80"/>
    <w:rsid w:val="009B2A8C"/>
    <w:rsid w:val="009B2AA1"/>
    <w:rsid w:val="009B2C73"/>
    <w:rsid w:val="009B2CC0"/>
    <w:rsid w:val="009B2CC4"/>
    <w:rsid w:val="009B2E21"/>
    <w:rsid w:val="009B2ED6"/>
    <w:rsid w:val="009B2EDA"/>
    <w:rsid w:val="009B2F42"/>
    <w:rsid w:val="009B3041"/>
    <w:rsid w:val="009B306C"/>
    <w:rsid w:val="009B3183"/>
    <w:rsid w:val="009B3217"/>
    <w:rsid w:val="009B32BF"/>
    <w:rsid w:val="009B32FD"/>
    <w:rsid w:val="009B3366"/>
    <w:rsid w:val="009B341E"/>
    <w:rsid w:val="009B34A6"/>
    <w:rsid w:val="009B3739"/>
    <w:rsid w:val="009B382F"/>
    <w:rsid w:val="009B3885"/>
    <w:rsid w:val="009B388A"/>
    <w:rsid w:val="009B3CA1"/>
    <w:rsid w:val="009B3D76"/>
    <w:rsid w:val="009B3D88"/>
    <w:rsid w:val="009B3ED3"/>
    <w:rsid w:val="009B3F89"/>
    <w:rsid w:val="009B3FF6"/>
    <w:rsid w:val="009B4095"/>
    <w:rsid w:val="009B40C7"/>
    <w:rsid w:val="009B413C"/>
    <w:rsid w:val="009B4235"/>
    <w:rsid w:val="009B42DC"/>
    <w:rsid w:val="009B4411"/>
    <w:rsid w:val="009B446D"/>
    <w:rsid w:val="009B44C2"/>
    <w:rsid w:val="009B4689"/>
    <w:rsid w:val="009B4795"/>
    <w:rsid w:val="009B4897"/>
    <w:rsid w:val="009B49BC"/>
    <w:rsid w:val="009B49C7"/>
    <w:rsid w:val="009B4A3B"/>
    <w:rsid w:val="009B4CED"/>
    <w:rsid w:val="009B4E4C"/>
    <w:rsid w:val="009B5123"/>
    <w:rsid w:val="009B528B"/>
    <w:rsid w:val="009B5469"/>
    <w:rsid w:val="009B56D0"/>
    <w:rsid w:val="009B5723"/>
    <w:rsid w:val="009B575C"/>
    <w:rsid w:val="009B57D5"/>
    <w:rsid w:val="009B5809"/>
    <w:rsid w:val="009B5894"/>
    <w:rsid w:val="009B59A1"/>
    <w:rsid w:val="009B5A73"/>
    <w:rsid w:val="009B5AFC"/>
    <w:rsid w:val="009B5AFF"/>
    <w:rsid w:val="009B5B4A"/>
    <w:rsid w:val="009B5D0C"/>
    <w:rsid w:val="009B5D58"/>
    <w:rsid w:val="009B5E04"/>
    <w:rsid w:val="009B5EAD"/>
    <w:rsid w:val="009B6052"/>
    <w:rsid w:val="009B61FA"/>
    <w:rsid w:val="009B628A"/>
    <w:rsid w:val="009B6307"/>
    <w:rsid w:val="009B64E4"/>
    <w:rsid w:val="009B662C"/>
    <w:rsid w:val="009B6641"/>
    <w:rsid w:val="009B667F"/>
    <w:rsid w:val="009B674F"/>
    <w:rsid w:val="009B679E"/>
    <w:rsid w:val="009B6820"/>
    <w:rsid w:val="009B686B"/>
    <w:rsid w:val="009B68FC"/>
    <w:rsid w:val="009B69EA"/>
    <w:rsid w:val="009B6AF7"/>
    <w:rsid w:val="009B6CC2"/>
    <w:rsid w:val="009B6D15"/>
    <w:rsid w:val="009B6D17"/>
    <w:rsid w:val="009B6D77"/>
    <w:rsid w:val="009B6D85"/>
    <w:rsid w:val="009B6E1E"/>
    <w:rsid w:val="009B6E8A"/>
    <w:rsid w:val="009B6EED"/>
    <w:rsid w:val="009B6F68"/>
    <w:rsid w:val="009B6F88"/>
    <w:rsid w:val="009B6FA6"/>
    <w:rsid w:val="009B7182"/>
    <w:rsid w:val="009B7430"/>
    <w:rsid w:val="009B747C"/>
    <w:rsid w:val="009B74AD"/>
    <w:rsid w:val="009B760F"/>
    <w:rsid w:val="009B764F"/>
    <w:rsid w:val="009B76DF"/>
    <w:rsid w:val="009B7754"/>
    <w:rsid w:val="009B77A9"/>
    <w:rsid w:val="009B78AF"/>
    <w:rsid w:val="009B7A07"/>
    <w:rsid w:val="009B7AAE"/>
    <w:rsid w:val="009B7B32"/>
    <w:rsid w:val="009B7C8A"/>
    <w:rsid w:val="009B7D94"/>
    <w:rsid w:val="009B7DA8"/>
    <w:rsid w:val="009B7E17"/>
    <w:rsid w:val="009B7EFB"/>
    <w:rsid w:val="009C0018"/>
    <w:rsid w:val="009C0090"/>
    <w:rsid w:val="009C02A8"/>
    <w:rsid w:val="009C02E3"/>
    <w:rsid w:val="009C0310"/>
    <w:rsid w:val="009C03A6"/>
    <w:rsid w:val="009C0434"/>
    <w:rsid w:val="009C063E"/>
    <w:rsid w:val="009C0659"/>
    <w:rsid w:val="009C0678"/>
    <w:rsid w:val="009C080C"/>
    <w:rsid w:val="009C0B7A"/>
    <w:rsid w:val="009C0BBA"/>
    <w:rsid w:val="009C0BD3"/>
    <w:rsid w:val="009C0C77"/>
    <w:rsid w:val="009C0D75"/>
    <w:rsid w:val="009C0DB8"/>
    <w:rsid w:val="009C0E4A"/>
    <w:rsid w:val="009C0E77"/>
    <w:rsid w:val="009C0E8E"/>
    <w:rsid w:val="009C0F15"/>
    <w:rsid w:val="009C10C4"/>
    <w:rsid w:val="009C1178"/>
    <w:rsid w:val="009C1191"/>
    <w:rsid w:val="009C120E"/>
    <w:rsid w:val="009C1310"/>
    <w:rsid w:val="009C1318"/>
    <w:rsid w:val="009C133F"/>
    <w:rsid w:val="009C138F"/>
    <w:rsid w:val="009C13BF"/>
    <w:rsid w:val="009C13EC"/>
    <w:rsid w:val="009C13FB"/>
    <w:rsid w:val="009C1448"/>
    <w:rsid w:val="009C145B"/>
    <w:rsid w:val="009C14D1"/>
    <w:rsid w:val="009C14F9"/>
    <w:rsid w:val="009C156B"/>
    <w:rsid w:val="009C15A1"/>
    <w:rsid w:val="009C1668"/>
    <w:rsid w:val="009C1702"/>
    <w:rsid w:val="009C17EC"/>
    <w:rsid w:val="009C1820"/>
    <w:rsid w:val="009C185B"/>
    <w:rsid w:val="009C1A9B"/>
    <w:rsid w:val="009C1AB1"/>
    <w:rsid w:val="009C1BB6"/>
    <w:rsid w:val="009C1BF0"/>
    <w:rsid w:val="009C1C34"/>
    <w:rsid w:val="009C1C35"/>
    <w:rsid w:val="009C1C93"/>
    <w:rsid w:val="009C1D7E"/>
    <w:rsid w:val="009C1D87"/>
    <w:rsid w:val="009C1E52"/>
    <w:rsid w:val="009C1F85"/>
    <w:rsid w:val="009C21D9"/>
    <w:rsid w:val="009C22CC"/>
    <w:rsid w:val="009C2637"/>
    <w:rsid w:val="009C26CD"/>
    <w:rsid w:val="009C26F4"/>
    <w:rsid w:val="009C2736"/>
    <w:rsid w:val="009C2772"/>
    <w:rsid w:val="009C27D6"/>
    <w:rsid w:val="009C2818"/>
    <w:rsid w:val="009C28A1"/>
    <w:rsid w:val="009C2928"/>
    <w:rsid w:val="009C29AD"/>
    <w:rsid w:val="009C2A4B"/>
    <w:rsid w:val="009C2A58"/>
    <w:rsid w:val="009C2D61"/>
    <w:rsid w:val="009C2DC2"/>
    <w:rsid w:val="009C2E78"/>
    <w:rsid w:val="009C2FBB"/>
    <w:rsid w:val="009C302F"/>
    <w:rsid w:val="009C3093"/>
    <w:rsid w:val="009C309F"/>
    <w:rsid w:val="009C3297"/>
    <w:rsid w:val="009C330B"/>
    <w:rsid w:val="009C33D2"/>
    <w:rsid w:val="009C3405"/>
    <w:rsid w:val="009C3497"/>
    <w:rsid w:val="009C34A9"/>
    <w:rsid w:val="009C3538"/>
    <w:rsid w:val="009C366C"/>
    <w:rsid w:val="009C36A2"/>
    <w:rsid w:val="009C3736"/>
    <w:rsid w:val="009C375E"/>
    <w:rsid w:val="009C384D"/>
    <w:rsid w:val="009C3921"/>
    <w:rsid w:val="009C3927"/>
    <w:rsid w:val="009C3945"/>
    <w:rsid w:val="009C39D2"/>
    <w:rsid w:val="009C3A7A"/>
    <w:rsid w:val="009C3AD3"/>
    <w:rsid w:val="009C3BE4"/>
    <w:rsid w:val="009C3C24"/>
    <w:rsid w:val="009C3CC9"/>
    <w:rsid w:val="009C3F0E"/>
    <w:rsid w:val="009C4046"/>
    <w:rsid w:val="009C406A"/>
    <w:rsid w:val="009C40B7"/>
    <w:rsid w:val="009C41D4"/>
    <w:rsid w:val="009C435E"/>
    <w:rsid w:val="009C44F8"/>
    <w:rsid w:val="009C4656"/>
    <w:rsid w:val="009C471F"/>
    <w:rsid w:val="009C4808"/>
    <w:rsid w:val="009C482E"/>
    <w:rsid w:val="009C48C1"/>
    <w:rsid w:val="009C48F6"/>
    <w:rsid w:val="009C493E"/>
    <w:rsid w:val="009C4A51"/>
    <w:rsid w:val="009C4A74"/>
    <w:rsid w:val="009C4ACD"/>
    <w:rsid w:val="009C4B9B"/>
    <w:rsid w:val="009C4BCF"/>
    <w:rsid w:val="009C4C3C"/>
    <w:rsid w:val="009C4C4C"/>
    <w:rsid w:val="009C4C55"/>
    <w:rsid w:val="009C4C78"/>
    <w:rsid w:val="009C4CEB"/>
    <w:rsid w:val="009C4F72"/>
    <w:rsid w:val="009C4F8C"/>
    <w:rsid w:val="009C5028"/>
    <w:rsid w:val="009C50E3"/>
    <w:rsid w:val="009C5219"/>
    <w:rsid w:val="009C5228"/>
    <w:rsid w:val="009C53B0"/>
    <w:rsid w:val="009C53BC"/>
    <w:rsid w:val="009C5407"/>
    <w:rsid w:val="009C5482"/>
    <w:rsid w:val="009C5545"/>
    <w:rsid w:val="009C5639"/>
    <w:rsid w:val="009C5738"/>
    <w:rsid w:val="009C58DF"/>
    <w:rsid w:val="009C5ABE"/>
    <w:rsid w:val="009C5AF2"/>
    <w:rsid w:val="009C5B5A"/>
    <w:rsid w:val="009C5C69"/>
    <w:rsid w:val="009C5C79"/>
    <w:rsid w:val="009C5CA5"/>
    <w:rsid w:val="009C5DBF"/>
    <w:rsid w:val="009C5DDD"/>
    <w:rsid w:val="009C5E1A"/>
    <w:rsid w:val="009C5E32"/>
    <w:rsid w:val="009C5E34"/>
    <w:rsid w:val="009C5F23"/>
    <w:rsid w:val="009C6018"/>
    <w:rsid w:val="009C61B6"/>
    <w:rsid w:val="009C630B"/>
    <w:rsid w:val="009C63C2"/>
    <w:rsid w:val="009C642D"/>
    <w:rsid w:val="009C64B2"/>
    <w:rsid w:val="009C654E"/>
    <w:rsid w:val="009C6668"/>
    <w:rsid w:val="009C6718"/>
    <w:rsid w:val="009C692F"/>
    <w:rsid w:val="009C699A"/>
    <w:rsid w:val="009C6B4B"/>
    <w:rsid w:val="009C6C46"/>
    <w:rsid w:val="009C6D30"/>
    <w:rsid w:val="009C6D64"/>
    <w:rsid w:val="009C6EA4"/>
    <w:rsid w:val="009C6F85"/>
    <w:rsid w:val="009C7082"/>
    <w:rsid w:val="009C70E9"/>
    <w:rsid w:val="009C716B"/>
    <w:rsid w:val="009C7181"/>
    <w:rsid w:val="009C719D"/>
    <w:rsid w:val="009C7271"/>
    <w:rsid w:val="009C7305"/>
    <w:rsid w:val="009C7485"/>
    <w:rsid w:val="009C749C"/>
    <w:rsid w:val="009C74F6"/>
    <w:rsid w:val="009C7678"/>
    <w:rsid w:val="009C772A"/>
    <w:rsid w:val="009C7745"/>
    <w:rsid w:val="009C7799"/>
    <w:rsid w:val="009C77B1"/>
    <w:rsid w:val="009C7837"/>
    <w:rsid w:val="009C78F8"/>
    <w:rsid w:val="009C795E"/>
    <w:rsid w:val="009C7A6B"/>
    <w:rsid w:val="009C7B38"/>
    <w:rsid w:val="009C7BE6"/>
    <w:rsid w:val="009C7C02"/>
    <w:rsid w:val="009C7CCA"/>
    <w:rsid w:val="009C7EB7"/>
    <w:rsid w:val="009C7F38"/>
    <w:rsid w:val="009C7F4E"/>
    <w:rsid w:val="009D000C"/>
    <w:rsid w:val="009D003D"/>
    <w:rsid w:val="009D0279"/>
    <w:rsid w:val="009D066F"/>
    <w:rsid w:val="009D0798"/>
    <w:rsid w:val="009D0823"/>
    <w:rsid w:val="009D0AE6"/>
    <w:rsid w:val="009D0B87"/>
    <w:rsid w:val="009D0B95"/>
    <w:rsid w:val="009D0C06"/>
    <w:rsid w:val="009D0C18"/>
    <w:rsid w:val="009D0C9B"/>
    <w:rsid w:val="009D0CAE"/>
    <w:rsid w:val="009D0D36"/>
    <w:rsid w:val="009D0D89"/>
    <w:rsid w:val="009D0DF6"/>
    <w:rsid w:val="009D0FD8"/>
    <w:rsid w:val="009D1123"/>
    <w:rsid w:val="009D11FD"/>
    <w:rsid w:val="009D14C2"/>
    <w:rsid w:val="009D14EE"/>
    <w:rsid w:val="009D162A"/>
    <w:rsid w:val="009D1709"/>
    <w:rsid w:val="009D1959"/>
    <w:rsid w:val="009D19B3"/>
    <w:rsid w:val="009D19C8"/>
    <w:rsid w:val="009D1B25"/>
    <w:rsid w:val="009D1C91"/>
    <w:rsid w:val="009D1CF5"/>
    <w:rsid w:val="009D1E0E"/>
    <w:rsid w:val="009D1E46"/>
    <w:rsid w:val="009D1F91"/>
    <w:rsid w:val="009D21C9"/>
    <w:rsid w:val="009D22AD"/>
    <w:rsid w:val="009D22C5"/>
    <w:rsid w:val="009D2448"/>
    <w:rsid w:val="009D24C9"/>
    <w:rsid w:val="009D24F7"/>
    <w:rsid w:val="009D25BF"/>
    <w:rsid w:val="009D2646"/>
    <w:rsid w:val="009D26AA"/>
    <w:rsid w:val="009D280D"/>
    <w:rsid w:val="009D2840"/>
    <w:rsid w:val="009D297E"/>
    <w:rsid w:val="009D298E"/>
    <w:rsid w:val="009D2A38"/>
    <w:rsid w:val="009D2B33"/>
    <w:rsid w:val="009D2B75"/>
    <w:rsid w:val="009D2BD6"/>
    <w:rsid w:val="009D2C27"/>
    <w:rsid w:val="009D2E22"/>
    <w:rsid w:val="009D2F0C"/>
    <w:rsid w:val="009D3060"/>
    <w:rsid w:val="009D30E5"/>
    <w:rsid w:val="009D3204"/>
    <w:rsid w:val="009D341A"/>
    <w:rsid w:val="009D347F"/>
    <w:rsid w:val="009D34C3"/>
    <w:rsid w:val="009D35D0"/>
    <w:rsid w:val="009D363A"/>
    <w:rsid w:val="009D376A"/>
    <w:rsid w:val="009D38AD"/>
    <w:rsid w:val="009D3910"/>
    <w:rsid w:val="009D3945"/>
    <w:rsid w:val="009D3993"/>
    <w:rsid w:val="009D3B59"/>
    <w:rsid w:val="009D3B6C"/>
    <w:rsid w:val="009D3DE7"/>
    <w:rsid w:val="009D3EF8"/>
    <w:rsid w:val="009D3F38"/>
    <w:rsid w:val="009D3FEE"/>
    <w:rsid w:val="009D42F2"/>
    <w:rsid w:val="009D45CA"/>
    <w:rsid w:val="009D4626"/>
    <w:rsid w:val="009D4662"/>
    <w:rsid w:val="009D46AB"/>
    <w:rsid w:val="009D46C1"/>
    <w:rsid w:val="009D472B"/>
    <w:rsid w:val="009D4732"/>
    <w:rsid w:val="009D479E"/>
    <w:rsid w:val="009D4AF0"/>
    <w:rsid w:val="009D4B5D"/>
    <w:rsid w:val="009D4BFF"/>
    <w:rsid w:val="009D4C3B"/>
    <w:rsid w:val="009D4C63"/>
    <w:rsid w:val="009D4C7C"/>
    <w:rsid w:val="009D4DBE"/>
    <w:rsid w:val="009D4E19"/>
    <w:rsid w:val="009D4F33"/>
    <w:rsid w:val="009D4F66"/>
    <w:rsid w:val="009D4F7F"/>
    <w:rsid w:val="009D5129"/>
    <w:rsid w:val="009D520D"/>
    <w:rsid w:val="009D52BF"/>
    <w:rsid w:val="009D5307"/>
    <w:rsid w:val="009D5316"/>
    <w:rsid w:val="009D5320"/>
    <w:rsid w:val="009D5343"/>
    <w:rsid w:val="009D5358"/>
    <w:rsid w:val="009D536A"/>
    <w:rsid w:val="009D559E"/>
    <w:rsid w:val="009D58D2"/>
    <w:rsid w:val="009D590E"/>
    <w:rsid w:val="009D5A25"/>
    <w:rsid w:val="009D5B78"/>
    <w:rsid w:val="009D5B84"/>
    <w:rsid w:val="009D5C83"/>
    <w:rsid w:val="009D5D1C"/>
    <w:rsid w:val="009D5D28"/>
    <w:rsid w:val="009D5D3F"/>
    <w:rsid w:val="009D5D76"/>
    <w:rsid w:val="009D5E1A"/>
    <w:rsid w:val="009D5E27"/>
    <w:rsid w:val="009D5FD3"/>
    <w:rsid w:val="009D6167"/>
    <w:rsid w:val="009D61DB"/>
    <w:rsid w:val="009D61E4"/>
    <w:rsid w:val="009D62E0"/>
    <w:rsid w:val="009D6304"/>
    <w:rsid w:val="009D6375"/>
    <w:rsid w:val="009D63AD"/>
    <w:rsid w:val="009D6561"/>
    <w:rsid w:val="009D6598"/>
    <w:rsid w:val="009D66D5"/>
    <w:rsid w:val="009D67FD"/>
    <w:rsid w:val="009D68AB"/>
    <w:rsid w:val="009D6B21"/>
    <w:rsid w:val="009D6C05"/>
    <w:rsid w:val="009D6C22"/>
    <w:rsid w:val="009D6C36"/>
    <w:rsid w:val="009D6D58"/>
    <w:rsid w:val="009D6D71"/>
    <w:rsid w:val="009D6D7D"/>
    <w:rsid w:val="009D6DD7"/>
    <w:rsid w:val="009D6EAF"/>
    <w:rsid w:val="009D70CD"/>
    <w:rsid w:val="009D725E"/>
    <w:rsid w:val="009D72F8"/>
    <w:rsid w:val="009D7307"/>
    <w:rsid w:val="009D7367"/>
    <w:rsid w:val="009D772E"/>
    <w:rsid w:val="009D777F"/>
    <w:rsid w:val="009D78B2"/>
    <w:rsid w:val="009D7911"/>
    <w:rsid w:val="009D79A7"/>
    <w:rsid w:val="009D79CF"/>
    <w:rsid w:val="009D7B05"/>
    <w:rsid w:val="009D7C70"/>
    <w:rsid w:val="009D7C98"/>
    <w:rsid w:val="009D7CB7"/>
    <w:rsid w:val="009D7D03"/>
    <w:rsid w:val="009D7D63"/>
    <w:rsid w:val="009D7DF9"/>
    <w:rsid w:val="009E007B"/>
    <w:rsid w:val="009E0116"/>
    <w:rsid w:val="009E0138"/>
    <w:rsid w:val="009E0243"/>
    <w:rsid w:val="009E02A9"/>
    <w:rsid w:val="009E02AD"/>
    <w:rsid w:val="009E02C7"/>
    <w:rsid w:val="009E02D5"/>
    <w:rsid w:val="009E02F8"/>
    <w:rsid w:val="009E046D"/>
    <w:rsid w:val="009E0489"/>
    <w:rsid w:val="009E0799"/>
    <w:rsid w:val="009E082F"/>
    <w:rsid w:val="009E089D"/>
    <w:rsid w:val="009E08B1"/>
    <w:rsid w:val="009E08F1"/>
    <w:rsid w:val="009E09A2"/>
    <w:rsid w:val="009E0B6B"/>
    <w:rsid w:val="009E1086"/>
    <w:rsid w:val="009E1256"/>
    <w:rsid w:val="009E1575"/>
    <w:rsid w:val="009E18E7"/>
    <w:rsid w:val="009E19BE"/>
    <w:rsid w:val="009E1AAA"/>
    <w:rsid w:val="009E1AD1"/>
    <w:rsid w:val="009E1AFF"/>
    <w:rsid w:val="009E1B33"/>
    <w:rsid w:val="009E1BFC"/>
    <w:rsid w:val="009E1D0A"/>
    <w:rsid w:val="009E1D89"/>
    <w:rsid w:val="009E1DC8"/>
    <w:rsid w:val="009E1E90"/>
    <w:rsid w:val="009E1FB4"/>
    <w:rsid w:val="009E2130"/>
    <w:rsid w:val="009E2237"/>
    <w:rsid w:val="009E2278"/>
    <w:rsid w:val="009E22FE"/>
    <w:rsid w:val="009E2365"/>
    <w:rsid w:val="009E23E6"/>
    <w:rsid w:val="009E24C0"/>
    <w:rsid w:val="009E25C5"/>
    <w:rsid w:val="009E25E6"/>
    <w:rsid w:val="009E2607"/>
    <w:rsid w:val="009E2631"/>
    <w:rsid w:val="009E270E"/>
    <w:rsid w:val="009E2757"/>
    <w:rsid w:val="009E2776"/>
    <w:rsid w:val="009E27A6"/>
    <w:rsid w:val="009E27E5"/>
    <w:rsid w:val="009E2874"/>
    <w:rsid w:val="009E2A1F"/>
    <w:rsid w:val="009E2BC1"/>
    <w:rsid w:val="009E2C3A"/>
    <w:rsid w:val="009E2CF6"/>
    <w:rsid w:val="009E2ED1"/>
    <w:rsid w:val="009E31DC"/>
    <w:rsid w:val="009E322D"/>
    <w:rsid w:val="009E32C3"/>
    <w:rsid w:val="009E343D"/>
    <w:rsid w:val="009E3612"/>
    <w:rsid w:val="009E36F3"/>
    <w:rsid w:val="009E3894"/>
    <w:rsid w:val="009E38F5"/>
    <w:rsid w:val="009E399C"/>
    <w:rsid w:val="009E3A93"/>
    <w:rsid w:val="009E3AF5"/>
    <w:rsid w:val="009E3B7F"/>
    <w:rsid w:val="009E3B8D"/>
    <w:rsid w:val="009E3BBD"/>
    <w:rsid w:val="009E3BC7"/>
    <w:rsid w:val="009E3BE7"/>
    <w:rsid w:val="009E3C6D"/>
    <w:rsid w:val="009E3CFC"/>
    <w:rsid w:val="009E3D75"/>
    <w:rsid w:val="009E3EB0"/>
    <w:rsid w:val="009E3FD5"/>
    <w:rsid w:val="009E4056"/>
    <w:rsid w:val="009E408B"/>
    <w:rsid w:val="009E40AD"/>
    <w:rsid w:val="009E40D1"/>
    <w:rsid w:val="009E42BF"/>
    <w:rsid w:val="009E42E4"/>
    <w:rsid w:val="009E4349"/>
    <w:rsid w:val="009E441D"/>
    <w:rsid w:val="009E4430"/>
    <w:rsid w:val="009E44AA"/>
    <w:rsid w:val="009E44FA"/>
    <w:rsid w:val="009E4559"/>
    <w:rsid w:val="009E457C"/>
    <w:rsid w:val="009E4595"/>
    <w:rsid w:val="009E45F4"/>
    <w:rsid w:val="009E464B"/>
    <w:rsid w:val="009E4736"/>
    <w:rsid w:val="009E478B"/>
    <w:rsid w:val="009E478F"/>
    <w:rsid w:val="009E47A3"/>
    <w:rsid w:val="009E4A17"/>
    <w:rsid w:val="009E4A8A"/>
    <w:rsid w:val="009E4BD8"/>
    <w:rsid w:val="009E4D48"/>
    <w:rsid w:val="009E4E4A"/>
    <w:rsid w:val="009E511C"/>
    <w:rsid w:val="009E5203"/>
    <w:rsid w:val="009E5286"/>
    <w:rsid w:val="009E52E0"/>
    <w:rsid w:val="009E540F"/>
    <w:rsid w:val="009E551E"/>
    <w:rsid w:val="009E5616"/>
    <w:rsid w:val="009E568A"/>
    <w:rsid w:val="009E5771"/>
    <w:rsid w:val="009E57E7"/>
    <w:rsid w:val="009E5832"/>
    <w:rsid w:val="009E5950"/>
    <w:rsid w:val="009E5954"/>
    <w:rsid w:val="009E5AAF"/>
    <w:rsid w:val="009E5AC4"/>
    <w:rsid w:val="009E5B29"/>
    <w:rsid w:val="009E5BB7"/>
    <w:rsid w:val="009E5D07"/>
    <w:rsid w:val="009E5E2D"/>
    <w:rsid w:val="009E5EF3"/>
    <w:rsid w:val="009E5F6A"/>
    <w:rsid w:val="009E5F7F"/>
    <w:rsid w:val="009E5FAA"/>
    <w:rsid w:val="009E615A"/>
    <w:rsid w:val="009E615F"/>
    <w:rsid w:val="009E621C"/>
    <w:rsid w:val="009E62F8"/>
    <w:rsid w:val="009E633B"/>
    <w:rsid w:val="009E6414"/>
    <w:rsid w:val="009E6452"/>
    <w:rsid w:val="009E6562"/>
    <w:rsid w:val="009E6597"/>
    <w:rsid w:val="009E65DC"/>
    <w:rsid w:val="009E6687"/>
    <w:rsid w:val="009E6734"/>
    <w:rsid w:val="009E67B1"/>
    <w:rsid w:val="009E6867"/>
    <w:rsid w:val="009E69BE"/>
    <w:rsid w:val="009E69C9"/>
    <w:rsid w:val="009E6C8F"/>
    <w:rsid w:val="009E6D2A"/>
    <w:rsid w:val="009E6D5A"/>
    <w:rsid w:val="009E6D8E"/>
    <w:rsid w:val="009E6FA6"/>
    <w:rsid w:val="009E724B"/>
    <w:rsid w:val="009E72C7"/>
    <w:rsid w:val="009E73B9"/>
    <w:rsid w:val="009E73E0"/>
    <w:rsid w:val="009E750C"/>
    <w:rsid w:val="009E758D"/>
    <w:rsid w:val="009E75FC"/>
    <w:rsid w:val="009E770E"/>
    <w:rsid w:val="009E771B"/>
    <w:rsid w:val="009E78AD"/>
    <w:rsid w:val="009E795C"/>
    <w:rsid w:val="009E79B5"/>
    <w:rsid w:val="009E7CE8"/>
    <w:rsid w:val="009E7CED"/>
    <w:rsid w:val="009E7E1B"/>
    <w:rsid w:val="009E7EA5"/>
    <w:rsid w:val="009E7FC1"/>
    <w:rsid w:val="009F0013"/>
    <w:rsid w:val="009F016D"/>
    <w:rsid w:val="009F0346"/>
    <w:rsid w:val="009F039E"/>
    <w:rsid w:val="009F04F8"/>
    <w:rsid w:val="009F0554"/>
    <w:rsid w:val="009F0592"/>
    <w:rsid w:val="009F06E4"/>
    <w:rsid w:val="009F072F"/>
    <w:rsid w:val="009F0734"/>
    <w:rsid w:val="009F0814"/>
    <w:rsid w:val="009F0822"/>
    <w:rsid w:val="009F084C"/>
    <w:rsid w:val="009F09A4"/>
    <w:rsid w:val="009F0A0A"/>
    <w:rsid w:val="009F0BA7"/>
    <w:rsid w:val="009F0C43"/>
    <w:rsid w:val="009F0C90"/>
    <w:rsid w:val="009F0D14"/>
    <w:rsid w:val="009F0D25"/>
    <w:rsid w:val="009F106F"/>
    <w:rsid w:val="009F1085"/>
    <w:rsid w:val="009F1232"/>
    <w:rsid w:val="009F127C"/>
    <w:rsid w:val="009F1303"/>
    <w:rsid w:val="009F1341"/>
    <w:rsid w:val="009F14DF"/>
    <w:rsid w:val="009F1500"/>
    <w:rsid w:val="009F1626"/>
    <w:rsid w:val="009F1788"/>
    <w:rsid w:val="009F17D0"/>
    <w:rsid w:val="009F19EE"/>
    <w:rsid w:val="009F1B6B"/>
    <w:rsid w:val="009F1C63"/>
    <w:rsid w:val="009F1C81"/>
    <w:rsid w:val="009F1ED1"/>
    <w:rsid w:val="009F2027"/>
    <w:rsid w:val="009F2089"/>
    <w:rsid w:val="009F21B9"/>
    <w:rsid w:val="009F21BD"/>
    <w:rsid w:val="009F21DB"/>
    <w:rsid w:val="009F22BB"/>
    <w:rsid w:val="009F2360"/>
    <w:rsid w:val="009F245C"/>
    <w:rsid w:val="009F2461"/>
    <w:rsid w:val="009F24BD"/>
    <w:rsid w:val="009F2530"/>
    <w:rsid w:val="009F2581"/>
    <w:rsid w:val="009F25B9"/>
    <w:rsid w:val="009F2642"/>
    <w:rsid w:val="009F2673"/>
    <w:rsid w:val="009F275D"/>
    <w:rsid w:val="009F281C"/>
    <w:rsid w:val="009F2933"/>
    <w:rsid w:val="009F29A0"/>
    <w:rsid w:val="009F29FA"/>
    <w:rsid w:val="009F2A79"/>
    <w:rsid w:val="009F2AC0"/>
    <w:rsid w:val="009F2B16"/>
    <w:rsid w:val="009F2B60"/>
    <w:rsid w:val="009F2DFF"/>
    <w:rsid w:val="009F2E3E"/>
    <w:rsid w:val="009F2EB3"/>
    <w:rsid w:val="009F2EE0"/>
    <w:rsid w:val="009F2EFC"/>
    <w:rsid w:val="009F2F1A"/>
    <w:rsid w:val="009F2F88"/>
    <w:rsid w:val="009F3121"/>
    <w:rsid w:val="009F3257"/>
    <w:rsid w:val="009F32C4"/>
    <w:rsid w:val="009F331D"/>
    <w:rsid w:val="009F33EA"/>
    <w:rsid w:val="009F3486"/>
    <w:rsid w:val="009F367A"/>
    <w:rsid w:val="009F369D"/>
    <w:rsid w:val="009F3BA2"/>
    <w:rsid w:val="009F3CB5"/>
    <w:rsid w:val="009F3CDB"/>
    <w:rsid w:val="009F3E0A"/>
    <w:rsid w:val="009F3E31"/>
    <w:rsid w:val="009F3E8A"/>
    <w:rsid w:val="009F3F2E"/>
    <w:rsid w:val="009F3F35"/>
    <w:rsid w:val="009F4012"/>
    <w:rsid w:val="009F404A"/>
    <w:rsid w:val="009F4056"/>
    <w:rsid w:val="009F4080"/>
    <w:rsid w:val="009F40E7"/>
    <w:rsid w:val="009F4342"/>
    <w:rsid w:val="009F442A"/>
    <w:rsid w:val="009F442F"/>
    <w:rsid w:val="009F45F5"/>
    <w:rsid w:val="009F46C1"/>
    <w:rsid w:val="009F46D9"/>
    <w:rsid w:val="009F483A"/>
    <w:rsid w:val="009F4883"/>
    <w:rsid w:val="009F48EF"/>
    <w:rsid w:val="009F49EF"/>
    <w:rsid w:val="009F4AA6"/>
    <w:rsid w:val="009F4C32"/>
    <w:rsid w:val="009F4D1C"/>
    <w:rsid w:val="009F4E25"/>
    <w:rsid w:val="009F4E44"/>
    <w:rsid w:val="009F50C6"/>
    <w:rsid w:val="009F52DD"/>
    <w:rsid w:val="009F540F"/>
    <w:rsid w:val="009F556D"/>
    <w:rsid w:val="009F55C2"/>
    <w:rsid w:val="009F5734"/>
    <w:rsid w:val="009F582A"/>
    <w:rsid w:val="009F591A"/>
    <w:rsid w:val="009F594A"/>
    <w:rsid w:val="009F5977"/>
    <w:rsid w:val="009F5AA0"/>
    <w:rsid w:val="009F5ADB"/>
    <w:rsid w:val="009F5CDA"/>
    <w:rsid w:val="009F5D82"/>
    <w:rsid w:val="009F5D92"/>
    <w:rsid w:val="009F5DA9"/>
    <w:rsid w:val="009F5DEC"/>
    <w:rsid w:val="009F5E2A"/>
    <w:rsid w:val="009F617C"/>
    <w:rsid w:val="009F61D8"/>
    <w:rsid w:val="009F61DE"/>
    <w:rsid w:val="009F61EB"/>
    <w:rsid w:val="009F6265"/>
    <w:rsid w:val="009F6296"/>
    <w:rsid w:val="009F6313"/>
    <w:rsid w:val="009F643F"/>
    <w:rsid w:val="009F651F"/>
    <w:rsid w:val="009F661F"/>
    <w:rsid w:val="009F669A"/>
    <w:rsid w:val="009F6765"/>
    <w:rsid w:val="009F694F"/>
    <w:rsid w:val="009F695A"/>
    <w:rsid w:val="009F698E"/>
    <w:rsid w:val="009F69B1"/>
    <w:rsid w:val="009F6B22"/>
    <w:rsid w:val="009F6BE0"/>
    <w:rsid w:val="009F6C1B"/>
    <w:rsid w:val="009F6CE9"/>
    <w:rsid w:val="009F6CF3"/>
    <w:rsid w:val="009F6DBD"/>
    <w:rsid w:val="009F6DDF"/>
    <w:rsid w:val="009F6ED2"/>
    <w:rsid w:val="009F703D"/>
    <w:rsid w:val="009F7245"/>
    <w:rsid w:val="009F756E"/>
    <w:rsid w:val="009F761D"/>
    <w:rsid w:val="009F76E4"/>
    <w:rsid w:val="009F78C9"/>
    <w:rsid w:val="009F7903"/>
    <w:rsid w:val="009F790D"/>
    <w:rsid w:val="009F795B"/>
    <w:rsid w:val="009F7966"/>
    <w:rsid w:val="009F79C5"/>
    <w:rsid w:val="009F7AA0"/>
    <w:rsid w:val="009F7B4A"/>
    <w:rsid w:val="009F7B76"/>
    <w:rsid w:val="009F7D77"/>
    <w:rsid w:val="009F7E10"/>
    <w:rsid w:val="00A0007D"/>
    <w:rsid w:val="00A00144"/>
    <w:rsid w:val="00A00205"/>
    <w:rsid w:val="00A00249"/>
    <w:rsid w:val="00A00346"/>
    <w:rsid w:val="00A003E6"/>
    <w:rsid w:val="00A0051D"/>
    <w:rsid w:val="00A00733"/>
    <w:rsid w:val="00A007B7"/>
    <w:rsid w:val="00A008C8"/>
    <w:rsid w:val="00A0097D"/>
    <w:rsid w:val="00A00AF8"/>
    <w:rsid w:val="00A00B9C"/>
    <w:rsid w:val="00A00BC1"/>
    <w:rsid w:val="00A00BFA"/>
    <w:rsid w:val="00A00CFB"/>
    <w:rsid w:val="00A00DA7"/>
    <w:rsid w:val="00A00F29"/>
    <w:rsid w:val="00A00F6E"/>
    <w:rsid w:val="00A0105C"/>
    <w:rsid w:val="00A010F2"/>
    <w:rsid w:val="00A01238"/>
    <w:rsid w:val="00A01297"/>
    <w:rsid w:val="00A012DA"/>
    <w:rsid w:val="00A01328"/>
    <w:rsid w:val="00A01390"/>
    <w:rsid w:val="00A01492"/>
    <w:rsid w:val="00A014CC"/>
    <w:rsid w:val="00A01545"/>
    <w:rsid w:val="00A015BF"/>
    <w:rsid w:val="00A0169D"/>
    <w:rsid w:val="00A016C9"/>
    <w:rsid w:val="00A01727"/>
    <w:rsid w:val="00A01867"/>
    <w:rsid w:val="00A018D8"/>
    <w:rsid w:val="00A01A6D"/>
    <w:rsid w:val="00A01AC6"/>
    <w:rsid w:val="00A01CC0"/>
    <w:rsid w:val="00A01D9F"/>
    <w:rsid w:val="00A01E49"/>
    <w:rsid w:val="00A01E81"/>
    <w:rsid w:val="00A01ED3"/>
    <w:rsid w:val="00A01FD2"/>
    <w:rsid w:val="00A02090"/>
    <w:rsid w:val="00A02119"/>
    <w:rsid w:val="00A021D8"/>
    <w:rsid w:val="00A024F4"/>
    <w:rsid w:val="00A02715"/>
    <w:rsid w:val="00A02731"/>
    <w:rsid w:val="00A02771"/>
    <w:rsid w:val="00A02778"/>
    <w:rsid w:val="00A0292B"/>
    <w:rsid w:val="00A0294B"/>
    <w:rsid w:val="00A02954"/>
    <w:rsid w:val="00A0296F"/>
    <w:rsid w:val="00A02B55"/>
    <w:rsid w:val="00A02DD3"/>
    <w:rsid w:val="00A02E71"/>
    <w:rsid w:val="00A02E75"/>
    <w:rsid w:val="00A02E76"/>
    <w:rsid w:val="00A0303B"/>
    <w:rsid w:val="00A030E4"/>
    <w:rsid w:val="00A031A3"/>
    <w:rsid w:val="00A031B4"/>
    <w:rsid w:val="00A03271"/>
    <w:rsid w:val="00A03301"/>
    <w:rsid w:val="00A0341F"/>
    <w:rsid w:val="00A03428"/>
    <w:rsid w:val="00A03538"/>
    <w:rsid w:val="00A03576"/>
    <w:rsid w:val="00A03822"/>
    <w:rsid w:val="00A03986"/>
    <w:rsid w:val="00A03A6C"/>
    <w:rsid w:val="00A03AD4"/>
    <w:rsid w:val="00A03BD9"/>
    <w:rsid w:val="00A03C15"/>
    <w:rsid w:val="00A04000"/>
    <w:rsid w:val="00A04081"/>
    <w:rsid w:val="00A0408F"/>
    <w:rsid w:val="00A040BF"/>
    <w:rsid w:val="00A04114"/>
    <w:rsid w:val="00A041A4"/>
    <w:rsid w:val="00A043DE"/>
    <w:rsid w:val="00A04646"/>
    <w:rsid w:val="00A04687"/>
    <w:rsid w:val="00A046B9"/>
    <w:rsid w:val="00A04890"/>
    <w:rsid w:val="00A04901"/>
    <w:rsid w:val="00A04945"/>
    <w:rsid w:val="00A04AAC"/>
    <w:rsid w:val="00A04B02"/>
    <w:rsid w:val="00A04C12"/>
    <w:rsid w:val="00A04F73"/>
    <w:rsid w:val="00A05109"/>
    <w:rsid w:val="00A05180"/>
    <w:rsid w:val="00A051EB"/>
    <w:rsid w:val="00A05240"/>
    <w:rsid w:val="00A05330"/>
    <w:rsid w:val="00A05389"/>
    <w:rsid w:val="00A053D4"/>
    <w:rsid w:val="00A05422"/>
    <w:rsid w:val="00A0547D"/>
    <w:rsid w:val="00A05583"/>
    <w:rsid w:val="00A055FA"/>
    <w:rsid w:val="00A05602"/>
    <w:rsid w:val="00A05605"/>
    <w:rsid w:val="00A05703"/>
    <w:rsid w:val="00A05746"/>
    <w:rsid w:val="00A05814"/>
    <w:rsid w:val="00A05846"/>
    <w:rsid w:val="00A05908"/>
    <w:rsid w:val="00A0594F"/>
    <w:rsid w:val="00A05957"/>
    <w:rsid w:val="00A05A1D"/>
    <w:rsid w:val="00A05C8D"/>
    <w:rsid w:val="00A05CE1"/>
    <w:rsid w:val="00A05D2E"/>
    <w:rsid w:val="00A05E70"/>
    <w:rsid w:val="00A05F83"/>
    <w:rsid w:val="00A0604B"/>
    <w:rsid w:val="00A060D8"/>
    <w:rsid w:val="00A06138"/>
    <w:rsid w:val="00A06303"/>
    <w:rsid w:val="00A0631D"/>
    <w:rsid w:val="00A0636C"/>
    <w:rsid w:val="00A063EC"/>
    <w:rsid w:val="00A0641F"/>
    <w:rsid w:val="00A06453"/>
    <w:rsid w:val="00A065D3"/>
    <w:rsid w:val="00A066CC"/>
    <w:rsid w:val="00A06836"/>
    <w:rsid w:val="00A069B9"/>
    <w:rsid w:val="00A069CB"/>
    <w:rsid w:val="00A06CAD"/>
    <w:rsid w:val="00A06DFC"/>
    <w:rsid w:val="00A06F7E"/>
    <w:rsid w:val="00A07074"/>
    <w:rsid w:val="00A0711E"/>
    <w:rsid w:val="00A071F8"/>
    <w:rsid w:val="00A07319"/>
    <w:rsid w:val="00A07374"/>
    <w:rsid w:val="00A0739F"/>
    <w:rsid w:val="00A073E5"/>
    <w:rsid w:val="00A07446"/>
    <w:rsid w:val="00A074CD"/>
    <w:rsid w:val="00A074F6"/>
    <w:rsid w:val="00A0751D"/>
    <w:rsid w:val="00A076D0"/>
    <w:rsid w:val="00A078C4"/>
    <w:rsid w:val="00A078D9"/>
    <w:rsid w:val="00A078FD"/>
    <w:rsid w:val="00A0797E"/>
    <w:rsid w:val="00A079B7"/>
    <w:rsid w:val="00A07A03"/>
    <w:rsid w:val="00A07CB2"/>
    <w:rsid w:val="00A07D3A"/>
    <w:rsid w:val="00A07E9E"/>
    <w:rsid w:val="00A07EFE"/>
    <w:rsid w:val="00A07F6B"/>
    <w:rsid w:val="00A10114"/>
    <w:rsid w:val="00A101A4"/>
    <w:rsid w:val="00A101EB"/>
    <w:rsid w:val="00A10434"/>
    <w:rsid w:val="00A1049D"/>
    <w:rsid w:val="00A10625"/>
    <w:rsid w:val="00A10804"/>
    <w:rsid w:val="00A10A16"/>
    <w:rsid w:val="00A10B40"/>
    <w:rsid w:val="00A10C94"/>
    <w:rsid w:val="00A10E6E"/>
    <w:rsid w:val="00A10EF7"/>
    <w:rsid w:val="00A10FCB"/>
    <w:rsid w:val="00A11031"/>
    <w:rsid w:val="00A110AC"/>
    <w:rsid w:val="00A11163"/>
    <w:rsid w:val="00A1116A"/>
    <w:rsid w:val="00A111A2"/>
    <w:rsid w:val="00A111F6"/>
    <w:rsid w:val="00A11314"/>
    <w:rsid w:val="00A113E7"/>
    <w:rsid w:val="00A1152C"/>
    <w:rsid w:val="00A1153B"/>
    <w:rsid w:val="00A11549"/>
    <w:rsid w:val="00A115E6"/>
    <w:rsid w:val="00A116EF"/>
    <w:rsid w:val="00A11700"/>
    <w:rsid w:val="00A1171B"/>
    <w:rsid w:val="00A1172F"/>
    <w:rsid w:val="00A11A40"/>
    <w:rsid w:val="00A11C2C"/>
    <w:rsid w:val="00A11C3F"/>
    <w:rsid w:val="00A11CCA"/>
    <w:rsid w:val="00A11D0A"/>
    <w:rsid w:val="00A11E9F"/>
    <w:rsid w:val="00A11EC9"/>
    <w:rsid w:val="00A11ECC"/>
    <w:rsid w:val="00A11EDF"/>
    <w:rsid w:val="00A11EFB"/>
    <w:rsid w:val="00A11F1E"/>
    <w:rsid w:val="00A11F39"/>
    <w:rsid w:val="00A11FB1"/>
    <w:rsid w:val="00A12009"/>
    <w:rsid w:val="00A12066"/>
    <w:rsid w:val="00A1207E"/>
    <w:rsid w:val="00A1229D"/>
    <w:rsid w:val="00A12306"/>
    <w:rsid w:val="00A1235C"/>
    <w:rsid w:val="00A12361"/>
    <w:rsid w:val="00A123DC"/>
    <w:rsid w:val="00A12453"/>
    <w:rsid w:val="00A124BA"/>
    <w:rsid w:val="00A124CE"/>
    <w:rsid w:val="00A124EF"/>
    <w:rsid w:val="00A1259F"/>
    <w:rsid w:val="00A125D8"/>
    <w:rsid w:val="00A12836"/>
    <w:rsid w:val="00A1297A"/>
    <w:rsid w:val="00A12A99"/>
    <w:rsid w:val="00A12B64"/>
    <w:rsid w:val="00A12B6A"/>
    <w:rsid w:val="00A12CF1"/>
    <w:rsid w:val="00A12DDF"/>
    <w:rsid w:val="00A12EBC"/>
    <w:rsid w:val="00A12FCE"/>
    <w:rsid w:val="00A13024"/>
    <w:rsid w:val="00A1303D"/>
    <w:rsid w:val="00A130AE"/>
    <w:rsid w:val="00A13273"/>
    <w:rsid w:val="00A132C5"/>
    <w:rsid w:val="00A1340F"/>
    <w:rsid w:val="00A13451"/>
    <w:rsid w:val="00A134B1"/>
    <w:rsid w:val="00A13642"/>
    <w:rsid w:val="00A136DB"/>
    <w:rsid w:val="00A13809"/>
    <w:rsid w:val="00A1383B"/>
    <w:rsid w:val="00A1387E"/>
    <w:rsid w:val="00A13AB8"/>
    <w:rsid w:val="00A13BBF"/>
    <w:rsid w:val="00A13D3F"/>
    <w:rsid w:val="00A13EBB"/>
    <w:rsid w:val="00A13F6E"/>
    <w:rsid w:val="00A13FBA"/>
    <w:rsid w:val="00A13FF0"/>
    <w:rsid w:val="00A141BD"/>
    <w:rsid w:val="00A14269"/>
    <w:rsid w:val="00A14320"/>
    <w:rsid w:val="00A1442B"/>
    <w:rsid w:val="00A1447A"/>
    <w:rsid w:val="00A14489"/>
    <w:rsid w:val="00A14673"/>
    <w:rsid w:val="00A146D2"/>
    <w:rsid w:val="00A146ED"/>
    <w:rsid w:val="00A1471F"/>
    <w:rsid w:val="00A147B2"/>
    <w:rsid w:val="00A14851"/>
    <w:rsid w:val="00A1488C"/>
    <w:rsid w:val="00A148C7"/>
    <w:rsid w:val="00A14CEE"/>
    <w:rsid w:val="00A14FD6"/>
    <w:rsid w:val="00A15029"/>
    <w:rsid w:val="00A151C3"/>
    <w:rsid w:val="00A15242"/>
    <w:rsid w:val="00A15282"/>
    <w:rsid w:val="00A1556A"/>
    <w:rsid w:val="00A1559F"/>
    <w:rsid w:val="00A155FE"/>
    <w:rsid w:val="00A156C2"/>
    <w:rsid w:val="00A157E1"/>
    <w:rsid w:val="00A15807"/>
    <w:rsid w:val="00A15873"/>
    <w:rsid w:val="00A158F4"/>
    <w:rsid w:val="00A1597F"/>
    <w:rsid w:val="00A15988"/>
    <w:rsid w:val="00A1599A"/>
    <w:rsid w:val="00A15BEA"/>
    <w:rsid w:val="00A15C97"/>
    <w:rsid w:val="00A15CE3"/>
    <w:rsid w:val="00A15E9C"/>
    <w:rsid w:val="00A15EED"/>
    <w:rsid w:val="00A163B0"/>
    <w:rsid w:val="00A164F5"/>
    <w:rsid w:val="00A1657F"/>
    <w:rsid w:val="00A165D2"/>
    <w:rsid w:val="00A166A3"/>
    <w:rsid w:val="00A1682F"/>
    <w:rsid w:val="00A168EA"/>
    <w:rsid w:val="00A1692F"/>
    <w:rsid w:val="00A1693C"/>
    <w:rsid w:val="00A16ADB"/>
    <w:rsid w:val="00A16B16"/>
    <w:rsid w:val="00A16D11"/>
    <w:rsid w:val="00A16D13"/>
    <w:rsid w:val="00A16D88"/>
    <w:rsid w:val="00A16E11"/>
    <w:rsid w:val="00A16E6E"/>
    <w:rsid w:val="00A16FA4"/>
    <w:rsid w:val="00A17127"/>
    <w:rsid w:val="00A17202"/>
    <w:rsid w:val="00A1732E"/>
    <w:rsid w:val="00A17383"/>
    <w:rsid w:val="00A17477"/>
    <w:rsid w:val="00A17478"/>
    <w:rsid w:val="00A175CD"/>
    <w:rsid w:val="00A1765A"/>
    <w:rsid w:val="00A179EF"/>
    <w:rsid w:val="00A17B23"/>
    <w:rsid w:val="00A17BA7"/>
    <w:rsid w:val="00A17CAE"/>
    <w:rsid w:val="00A17DCF"/>
    <w:rsid w:val="00A17E11"/>
    <w:rsid w:val="00A17F0E"/>
    <w:rsid w:val="00A17F38"/>
    <w:rsid w:val="00A17F44"/>
    <w:rsid w:val="00A2000D"/>
    <w:rsid w:val="00A20068"/>
    <w:rsid w:val="00A20099"/>
    <w:rsid w:val="00A200A7"/>
    <w:rsid w:val="00A200D8"/>
    <w:rsid w:val="00A200DE"/>
    <w:rsid w:val="00A20247"/>
    <w:rsid w:val="00A2027C"/>
    <w:rsid w:val="00A2048D"/>
    <w:rsid w:val="00A204B1"/>
    <w:rsid w:val="00A20514"/>
    <w:rsid w:val="00A205BA"/>
    <w:rsid w:val="00A207F7"/>
    <w:rsid w:val="00A20876"/>
    <w:rsid w:val="00A20954"/>
    <w:rsid w:val="00A209B0"/>
    <w:rsid w:val="00A20A00"/>
    <w:rsid w:val="00A20E6F"/>
    <w:rsid w:val="00A20F84"/>
    <w:rsid w:val="00A20FD4"/>
    <w:rsid w:val="00A21000"/>
    <w:rsid w:val="00A21066"/>
    <w:rsid w:val="00A210F0"/>
    <w:rsid w:val="00A21115"/>
    <w:rsid w:val="00A21211"/>
    <w:rsid w:val="00A212AF"/>
    <w:rsid w:val="00A212F1"/>
    <w:rsid w:val="00A2136D"/>
    <w:rsid w:val="00A21386"/>
    <w:rsid w:val="00A2142F"/>
    <w:rsid w:val="00A214C1"/>
    <w:rsid w:val="00A214F0"/>
    <w:rsid w:val="00A2156F"/>
    <w:rsid w:val="00A215E3"/>
    <w:rsid w:val="00A216D3"/>
    <w:rsid w:val="00A2184C"/>
    <w:rsid w:val="00A21871"/>
    <w:rsid w:val="00A21ACA"/>
    <w:rsid w:val="00A21B0A"/>
    <w:rsid w:val="00A21B48"/>
    <w:rsid w:val="00A21B53"/>
    <w:rsid w:val="00A21DBC"/>
    <w:rsid w:val="00A21DC3"/>
    <w:rsid w:val="00A21DF4"/>
    <w:rsid w:val="00A21F21"/>
    <w:rsid w:val="00A2206B"/>
    <w:rsid w:val="00A220BB"/>
    <w:rsid w:val="00A2211F"/>
    <w:rsid w:val="00A2215C"/>
    <w:rsid w:val="00A22248"/>
    <w:rsid w:val="00A223B2"/>
    <w:rsid w:val="00A224ED"/>
    <w:rsid w:val="00A22645"/>
    <w:rsid w:val="00A2273D"/>
    <w:rsid w:val="00A2276F"/>
    <w:rsid w:val="00A2284C"/>
    <w:rsid w:val="00A22A93"/>
    <w:rsid w:val="00A22B02"/>
    <w:rsid w:val="00A22C33"/>
    <w:rsid w:val="00A22EB3"/>
    <w:rsid w:val="00A22FE1"/>
    <w:rsid w:val="00A230DC"/>
    <w:rsid w:val="00A2313A"/>
    <w:rsid w:val="00A23171"/>
    <w:rsid w:val="00A23271"/>
    <w:rsid w:val="00A2334B"/>
    <w:rsid w:val="00A2334F"/>
    <w:rsid w:val="00A234CF"/>
    <w:rsid w:val="00A234D6"/>
    <w:rsid w:val="00A23572"/>
    <w:rsid w:val="00A235EA"/>
    <w:rsid w:val="00A23727"/>
    <w:rsid w:val="00A23888"/>
    <w:rsid w:val="00A23B11"/>
    <w:rsid w:val="00A23D5B"/>
    <w:rsid w:val="00A23D8E"/>
    <w:rsid w:val="00A24051"/>
    <w:rsid w:val="00A2407D"/>
    <w:rsid w:val="00A240E0"/>
    <w:rsid w:val="00A240F2"/>
    <w:rsid w:val="00A2414F"/>
    <w:rsid w:val="00A241BA"/>
    <w:rsid w:val="00A243B9"/>
    <w:rsid w:val="00A243F3"/>
    <w:rsid w:val="00A24467"/>
    <w:rsid w:val="00A24623"/>
    <w:rsid w:val="00A2463E"/>
    <w:rsid w:val="00A2480A"/>
    <w:rsid w:val="00A24828"/>
    <w:rsid w:val="00A24869"/>
    <w:rsid w:val="00A24897"/>
    <w:rsid w:val="00A24968"/>
    <w:rsid w:val="00A24A9A"/>
    <w:rsid w:val="00A24A9F"/>
    <w:rsid w:val="00A24B1B"/>
    <w:rsid w:val="00A24BC2"/>
    <w:rsid w:val="00A24BFC"/>
    <w:rsid w:val="00A24E3D"/>
    <w:rsid w:val="00A24E4D"/>
    <w:rsid w:val="00A2503D"/>
    <w:rsid w:val="00A25116"/>
    <w:rsid w:val="00A25286"/>
    <w:rsid w:val="00A25296"/>
    <w:rsid w:val="00A252CB"/>
    <w:rsid w:val="00A25383"/>
    <w:rsid w:val="00A25392"/>
    <w:rsid w:val="00A255C2"/>
    <w:rsid w:val="00A25625"/>
    <w:rsid w:val="00A2577C"/>
    <w:rsid w:val="00A257F0"/>
    <w:rsid w:val="00A25AE5"/>
    <w:rsid w:val="00A25B3D"/>
    <w:rsid w:val="00A25BA8"/>
    <w:rsid w:val="00A25DFB"/>
    <w:rsid w:val="00A25E8E"/>
    <w:rsid w:val="00A25F4C"/>
    <w:rsid w:val="00A25FCA"/>
    <w:rsid w:val="00A26003"/>
    <w:rsid w:val="00A2604C"/>
    <w:rsid w:val="00A26099"/>
    <w:rsid w:val="00A2611A"/>
    <w:rsid w:val="00A26122"/>
    <w:rsid w:val="00A2615B"/>
    <w:rsid w:val="00A26182"/>
    <w:rsid w:val="00A26217"/>
    <w:rsid w:val="00A2663E"/>
    <w:rsid w:val="00A26782"/>
    <w:rsid w:val="00A267C5"/>
    <w:rsid w:val="00A267C6"/>
    <w:rsid w:val="00A26816"/>
    <w:rsid w:val="00A26931"/>
    <w:rsid w:val="00A26934"/>
    <w:rsid w:val="00A269F4"/>
    <w:rsid w:val="00A26A38"/>
    <w:rsid w:val="00A26A43"/>
    <w:rsid w:val="00A26ACA"/>
    <w:rsid w:val="00A26DDA"/>
    <w:rsid w:val="00A271A4"/>
    <w:rsid w:val="00A2728A"/>
    <w:rsid w:val="00A27310"/>
    <w:rsid w:val="00A2731C"/>
    <w:rsid w:val="00A27376"/>
    <w:rsid w:val="00A273B5"/>
    <w:rsid w:val="00A273D0"/>
    <w:rsid w:val="00A27445"/>
    <w:rsid w:val="00A2748D"/>
    <w:rsid w:val="00A27493"/>
    <w:rsid w:val="00A27636"/>
    <w:rsid w:val="00A279D0"/>
    <w:rsid w:val="00A27ABA"/>
    <w:rsid w:val="00A27BC2"/>
    <w:rsid w:val="00A27BDD"/>
    <w:rsid w:val="00A27CD3"/>
    <w:rsid w:val="00A300CB"/>
    <w:rsid w:val="00A300D0"/>
    <w:rsid w:val="00A300E8"/>
    <w:rsid w:val="00A3011F"/>
    <w:rsid w:val="00A3018A"/>
    <w:rsid w:val="00A3019D"/>
    <w:rsid w:val="00A302A1"/>
    <w:rsid w:val="00A302E3"/>
    <w:rsid w:val="00A3031E"/>
    <w:rsid w:val="00A30359"/>
    <w:rsid w:val="00A303B2"/>
    <w:rsid w:val="00A303BD"/>
    <w:rsid w:val="00A304AD"/>
    <w:rsid w:val="00A304F8"/>
    <w:rsid w:val="00A30500"/>
    <w:rsid w:val="00A30579"/>
    <w:rsid w:val="00A30589"/>
    <w:rsid w:val="00A3064C"/>
    <w:rsid w:val="00A30659"/>
    <w:rsid w:val="00A30692"/>
    <w:rsid w:val="00A30712"/>
    <w:rsid w:val="00A30727"/>
    <w:rsid w:val="00A30738"/>
    <w:rsid w:val="00A307B8"/>
    <w:rsid w:val="00A30829"/>
    <w:rsid w:val="00A3094E"/>
    <w:rsid w:val="00A30A83"/>
    <w:rsid w:val="00A30B5E"/>
    <w:rsid w:val="00A30C01"/>
    <w:rsid w:val="00A30C3D"/>
    <w:rsid w:val="00A30D86"/>
    <w:rsid w:val="00A30E46"/>
    <w:rsid w:val="00A30E73"/>
    <w:rsid w:val="00A30E9D"/>
    <w:rsid w:val="00A30F54"/>
    <w:rsid w:val="00A30FD6"/>
    <w:rsid w:val="00A31089"/>
    <w:rsid w:val="00A3114B"/>
    <w:rsid w:val="00A31179"/>
    <w:rsid w:val="00A3146C"/>
    <w:rsid w:val="00A314B0"/>
    <w:rsid w:val="00A31524"/>
    <w:rsid w:val="00A31609"/>
    <w:rsid w:val="00A3167F"/>
    <w:rsid w:val="00A316D1"/>
    <w:rsid w:val="00A31768"/>
    <w:rsid w:val="00A31781"/>
    <w:rsid w:val="00A318AC"/>
    <w:rsid w:val="00A31A4B"/>
    <w:rsid w:val="00A31C46"/>
    <w:rsid w:val="00A31DAC"/>
    <w:rsid w:val="00A31E62"/>
    <w:rsid w:val="00A31E65"/>
    <w:rsid w:val="00A32006"/>
    <w:rsid w:val="00A320FA"/>
    <w:rsid w:val="00A323AD"/>
    <w:rsid w:val="00A323FD"/>
    <w:rsid w:val="00A324C7"/>
    <w:rsid w:val="00A3253F"/>
    <w:rsid w:val="00A32589"/>
    <w:rsid w:val="00A325CB"/>
    <w:rsid w:val="00A327F9"/>
    <w:rsid w:val="00A32805"/>
    <w:rsid w:val="00A3286F"/>
    <w:rsid w:val="00A32902"/>
    <w:rsid w:val="00A32ACA"/>
    <w:rsid w:val="00A32BB4"/>
    <w:rsid w:val="00A32BF7"/>
    <w:rsid w:val="00A32C2B"/>
    <w:rsid w:val="00A32C59"/>
    <w:rsid w:val="00A32C61"/>
    <w:rsid w:val="00A32DE4"/>
    <w:rsid w:val="00A32F61"/>
    <w:rsid w:val="00A33252"/>
    <w:rsid w:val="00A33291"/>
    <w:rsid w:val="00A332B1"/>
    <w:rsid w:val="00A333D5"/>
    <w:rsid w:val="00A3346D"/>
    <w:rsid w:val="00A334B1"/>
    <w:rsid w:val="00A3367E"/>
    <w:rsid w:val="00A337D7"/>
    <w:rsid w:val="00A337EF"/>
    <w:rsid w:val="00A338CF"/>
    <w:rsid w:val="00A3392A"/>
    <w:rsid w:val="00A3395D"/>
    <w:rsid w:val="00A33969"/>
    <w:rsid w:val="00A339FE"/>
    <w:rsid w:val="00A33A47"/>
    <w:rsid w:val="00A33B1D"/>
    <w:rsid w:val="00A33BDA"/>
    <w:rsid w:val="00A33CBA"/>
    <w:rsid w:val="00A33CD0"/>
    <w:rsid w:val="00A33E05"/>
    <w:rsid w:val="00A3409E"/>
    <w:rsid w:val="00A340BD"/>
    <w:rsid w:val="00A340F1"/>
    <w:rsid w:val="00A3411D"/>
    <w:rsid w:val="00A34210"/>
    <w:rsid w:val="00A3429B"/>
    <w:rsid w:val="00A342A4"/>
    <w:rsid w:val="00A3434F"/>
    <w:rsid w:val="00A34380"/>
    <w:rsid w:val="00A3441F"/>
    <w:rsid w:val="00A344E4"/>
    <w:rsid w:val="00A3451B"/>
    <w:rsid w:val="00A345E1"/>
    <w:rsid w:val="00A34660"/>
    <w:rsid w:val="00A3492D"/>
    <w:rsid w:val="00A34931"/>
    <w:rsid w:val="00A34A69"/>
    <w:rsid w:val="00A34A8E"/>
    <w:rsid w:val="00A34AD0"/>
    <w:rsid w:val="00A34B0C"/>
    <w:rsid w:val="00A34C42"/>
    <w:rsid w:val="00A34D16"/>
    <w:rsid w:val="00A34D48"/>
    <w:rsid w:val="00A34D63"/>
    <w:rsid w:val="00A34DFD"/>
    <w:rsid w:val="00A34E20"/>
    <w:rsid w:val="00A34E4F"/>
    <w:rsid w:val="00A34E95"/>
    <w:rsid w:val="00A34ED4"/>
    <w:rsid w:val="00A35075"/>
    <w:rsid w:val="00A350D9"/>
    <w:rsid w:val="00A35213"/>
    <w:rsid w:val="00A35244"/>
    <w:rsid w:val="00A353BC"/>
    <w:rsid w:val="00A35567"/>
    <w:rsid w:val="00A355DA"/>
    <w:rsid w:val="00A3565B"/>
    <w:rsid w:val="00A3566C"/>
    <w:rsid w:val="00A3569A"/>
    <w:rsid w:val="00A3573D"/>
    <w:rsid w:val="00A3579B"/>
    <w:rsid w:val="00A3588E"/>
    <w:rsid w:val="00A359AB"/>
    <w:rsid w:val="00A35C59"/>
    <w:rsid w:val="00A35D9F"/>
    <w:rsid w:val="00A35DC4"/>
    <w:rsid w:val="00A35DF1"/>
    <w:rsid w:val="00A35E8C"/>
    <w:rsid w:val="00A35F21"/>
    <w:rsid w:val="00A3610D"/>
    <w:rsid w:val="00A36271"/>
    <w:rsid w:val="00A362E8"/>
    <w:rsid w:val="00A3637A"/>
    <w:rsid w:val="00A364A5"/>
    <w:rsid w:val="00A36544"/>
    <w:rsid w:val="00A365B7"/>
    <w:rsid w:val="00A3662A"/>
    <w:rsid w:val="00A366AB"/>
    <w:rsid w:val="00A3673E"/>
    <w:rsid w:val="00A36748"/>
    <w:rsid w:val="00A36934"/>
    <w:rsid w:val="00A3697B"/>
    <w:rsid w:val="00A369F8"/>
    <w:rsid w:val="00A36A98"/>
    <w:rsid w:val="00A36B52"/>
    <w:rsid w:val="00A36BA1"/>
    <w:rsid w:val="00A36CED"/>
    <w:rsid w:val="00A36D2C"/>
    <w:rsid w:val="00A36D7D"/>
    <w:rsid w:val="00A36D94"/>
    <w:rsid w:val="00A36DB8"/>
    <w:rsid w:val="00A36DC3"/>
    <w:rsid w:val="00A36E0D"/>
    <w:rsid w:val="00A36E6B"/>
    <w:rsid w:val="00A36F48"/>
    <w:rsid w:val="00A37151"/>
    <w:rsid w:val="00A37272"/>
    <w:rsid w:val="00A372D7"/>
    <w:rsid w:val="00A3736A"/>
    <w:rsid w:val="00A37441"/>
    <w:rsid w:val="00A3748F"/>
    <w:rsid w:val="00A374F1"/>
    <w:rsid w:val="00A376EE"/>
    <w:rsid w:val="00A37807"/>
    <w:rsid w:val="00A37888"/>
    <w:rsid w:val="00A3798D"/>
    <w:rsid w:val="00A37A06"/>
    <w:rsid w:val="00A37A10"/>
    <w:rsid w:val="00A37AE6"/>
    <w:rsid w:val="00A37CEE"/>
    <w:rsid w:val="00A37D51"/>
    <w:rsid w:val="00A40047"/>
    <w:rsid w:val="00A40157"/>
    <w:rsid w:val="00A401A9"/>
    <w:rsid w:val="00A401D5"/>
    <w:rsid w:val="00A401EC"/>
    <w:rsid w:val="00A4024B"/>
    <w:rsid w:val="00A40334"/>
    <w:rsid w:val="00A403D8"/>
    <w:rsid w:val="00A404F8"/>
    <w:rsid w:val="00A40527"/>
    <w:rsid w:val="00A406B2"/>
    <w:rsid w:val="00A406C5"/>
    <w:rsid w:val="00A40780"/>
    <w:rsid w:val="00A407AC"/>
    <w:rsid w:val="00A407EF"/>
    <w:rsid w:val="00A4084F"/>
    <w:rsid w:val="00A408ED"/>
    <w:rsid w:val="00A40A11"/>
    <w:rsid w:val="00A40A5D"/>
    <w:rsid w:val="00A40EF9"/>
    <w:rsid w:val="00A40F47"/>
    <w:rsid w:val="00A40FCA"/>
    <w:rsid w:val="00A40FDB"/>
    <w:rsid w:val="00A41050"/>
    <w:rsid w:val="00A414D0"/>
    <w:rsid w:val="00A41596"/>
    <w:rsid w:val="00A415C9"/>
    <w:rsid w:val="00A41631"/>
    <w:rsid w:val="00A4168E"/>
    <w:rsid w:val="00A41790"/>
    <w:rsid w:val="00A41880"/>
    <w:rsid w:val="00A418A0"/>
    <w:rsid w:val="00A41917"/>
    <w:rsid w:val="00A41C67"/>
    <w:rsid w:val="00A41C9E"/>
    <w:rsid w:val="00A41DF7"/>
    <w:rsid w:val="00A41E45"/>
    <w:rsid w:val="00A41F72"/>
    <w:rsid w:val="00A41F96"/>
    <w:rsid w:val="00A42079"/>
    <w:rsid w:val="00A4216D"/>
    <w:rsid w:val="00A421F1"/>
    <w:rsid w:val="00A423DC"/>
    <w:rsid w:val="00A4243D"/>
    <w:rsid w:val="00A42494"/>
    <w:rsid w:val="00A42525"/>
    <w:rsid w:val="00A425C2"/>
    <w:rsid w:val="00A4263A"/>
    <w:rsid w:val="00A426B4"/>
    <w:rsid w:val="00A428C7"/>
    <w:rsid w:val="00A428DE"/>
    <w:rsid w:val="00A429F7"/>
    <w:rsid w:val="00A42B0F"/>
    <w:rsid w:val="00A42C43"/>
    <w:rsid w:val="00A42D7C"/>
    <w:rsid w:val="00A42E4D"/>
    <w:rsid w:val="00A42FE6"/>
    <w:rsid w:val="00A4301F"/>
    <w:rsid w:val="00A43083"/>
    <w:rsid w:val="00A431E3"/>
    <w:rsid w:val="00A432C2"/>
    <w:rsid w:val="00A432C5"/>
    <w:rsid w:val="00A432DA"/>
    <w:rsid w:val="00A43322"/>
    <w:rsid w:val="00A433C8"/>
    <w:rsid w:val="00A433DD"/>
    <w:rsid w:val="00A43481"/>
    <w:rsid w:val="00A434CB"/>
    <w:rsid w:val="00A43774"/>
    <w:rsid w:val="00A43814"/>
    <w:rsid w:val="00A43993"/>
    <w:rsid w:val="00A43B4E"/>
    <w:rsid w:val="00A43C12"/>
    <w:rsid w:val="00A43D9A"/>
    <w:rsid w:val="00A43E18"/>
    <w:rsid w:val="00A440CB"/>
    <w:rsid w:val="00A4414C"/>
    <w:rsid w:val="00A4421C"/>
    <w:rsid w:val="00A44322"/>
    <w:rsid w:val="00A4452B"/>
    <w:rsid w:val="00A44605"/>
    <w:rsid w:val="00A446D0"/>
    <w:rsid w:val="00A44772"/>
    <w:rsid w:val="00A4479D"/>
    <w:rsid w:val="00A447B5"/>
    <w:rsid w:val="00A44853"/>
    <w:rsid w:val="00A44B85"/>
    <w:rsid w:val="00A44BCC"/>
    <w:rsid w:val="00A44E53"/>
    <w:rsid w:val="00A44E90"/>
    <w:rsid w:val="00A44E9A"/>
    <w:rsid w:val="00A44F89"/>
    <w:rsid w:val="00A45021"/>
    <w:rsid w:val="00A45061"/>
    <w:rsid w:val="00A4521C"/>
    <w:rsid w:val="00A45276"/>
    <w:rsid w:val="00A452BA"/>
    <w:rsid w:val="00A45339"/>
    <w:rsid w:val="00A45414"/>
    <w:rsid w:val="00A45485"/>
    <w:rsid w:val="00A4567F"/>
    <w:rsid w:val="00A45746"/>
    <w:rsid w:val="00A457E8"/>
    <w:rsid w:val="00A45806"/>
    <w:rsid w:val="00A45830"/>
    <w:rsid w:val="00A45909"/>
    <w:rsid w:val="00A459B1"/>
    <w:rsid w:val="00A45C03"/>
    <w:rsid w:val="00A45DF0"/>
    <w:rsid w:val="00A45E5D"/>
    <w:rsid w:val="00A45ED4"/>
    <w:rsid w:val="00A45EEB"/>
    <w:rsid w:val="00A45FC2"/>
    <w:rsid w:val="00A46070"/>
    <w:rsid w:val="00A46169"/>
    <w:rsid w:val="00A4617C"/>
    <w:rsid w:val="00A46204"/>
    <w:rsid w:val="00A463E3"/>
    <w:rsid w:val="00A46545"/>
    <w:rsid w:val="00A466CE"/>
    <w:rsid w:val="00A4670B"/>
    <w:rsid w:val="00A467A7"/>
    <w:rsid w:val="00A467C5"/>
    <w:rsid w:val="00A467EC"/>
    <w:rsid w:val="00A468E4"/>
    <w:rsid w:val="00A46918"/>
    <w:rsid w:val="00A46A8F"/>
    <w:rsid w:val="00A46C3C"/>
    <w:rsid w:val="00A46C8C"/>
    <w:rsid w:val="00A46CD1"/>
    <w:rsid w:val="00A46CEA"/>
    <w:rsid w:val="00A46D4E"/>
    <w:rsid w:val="00A46E2A"/>
    <w:rsid w:val="00A46FC5"/>
    <w:rsid w:val="00A46FC9"/>
    <w:rsid w:val="00A47038"/>
    <w:rsid w:val="00A47079"/>
    <w:rsid w:val="00A470B7"/>
    <w:rsid w:val="00A47190"/>
    <w:rsid w:val="00A471B9"/>
    <w:rsid w:val="00A47233"/>
    <w:rsid w:val="00A47320"/>
    <w:rsid w:val="00A4747E"/>
    <w:rsid w:val="00A474B3"/>
    <w:rsid w:val="00A475C7"/>
    <w:rsid w:val="00A47721"/>
    <w:rsid w:val="00A478F5"/>
    <w:rsid w:val="00A4792A"/>
    <w:rsid w:val="00A479DF"/>
    <w:rsid w:val="00A47D3D"/>
    <w:rsid w:val="00A47DB7"/>
    <w:rsid w:val="00A47E17"/>
    <w:rsid w:val="00A47E38"/>
    <w:rsid w:val="00A47E42"/>
    <w:rsid w:val="00A47E4D"/>
    <w:rsid w:val="00A47FC1"/>
    <w:rsid w:val="00A5003B"/>
    <w:rsid w:val="00A5006D"/>
    <w:rsid w:val="00A500A5"/>
    <w:rsid w:val="00A50106"/>
    <w:rsid w:val="00A5024C"/>
    <w:rsid w:val="00A50388"/>
    <w:rsid w:val="00A504C2"/>
    <w:rsid w:val="00A504FB"/>
    <w:rsid w:val="00A505C3"/>
    <w:rsid w:val="00A5064B"/>
    <w:rsid w:val="00A506CB"/>
    <w:rsid w:val="00A5071F"/>
    <w:rsid w:val="00A50777"/>
    <w:rsid w:val="00A50784"/>
    <w:rsid w:val="00A507F3"/>
    <w:rsid w:val="00A50886"/>
    <w:rsid w:val="00A508A5"/>
    <w:rsid w:val="00A509E0"/>
    <w:rsid w:val="00A50C22"/>
    <w:rsid w:val="00A50C5E"/>
    <w:rsid w:val="00A50CCD"/>
    <w:rsid w:val="00A50D34"/>
    <w:rsid w:val="00A50DD7"/>
    <w:rsid w:val="00A50EAD"/>
    <w:rsid w:val="00A50F8B"/>
    <w:rsid w:val="00A5123F"/>
    <w:rsid w:val="00A51292"/>
    <w:rsid w:val="00A512F7"/>
    <w:rsid w:val="00A51313"/>
    <w:rsid w:val="00A5139C"/>
    <w:rsid w:val="00A5139F"/>
    <w:rsid w:val="00A513ED"/>
    <w:rsid w:val="00A5145A"/>
    <w:rsid w:val="00A51656"/>
    <w:rsid w:val="00A51703"/>
    <w:rsid w:val="00A51843"/>
    <w:rsid w:val="00A518A1"/>
    <w:rsid w:val="00A518FB"/>
    <w:rsid w:val="00A51916"/>
    <w:rsid w:val="00A5199E"/>
    <w:rsid w:val="00A51B7D"/>
    <w:rsid w:val="00A51BAF"/>
    <w:rsid w:val="00A51BD2"/>
    <w:rsid w:val="00A51DA6"/>
    <w:rsid w:val="00A51E09"/>
    <w:rsid w:val="00A51FD2"/>
    <w:rsid w:val="00A520AF"/>
    <w:rsid w:val="00A521C6"/>
    <w:rsid w:val="00A522D9"/>
    <w:rsid w:val="00A522EB"/>
    <w:rsid w:val="00A52348"/>
    <w:rsid w:val="00A523B4"/>
    <w:rsid w:val="00A523BC"/>
    <w:rsid w:val="00A524C4"/>
    <w:rsid w:val="00A52699"/>
    <w:rsid w:val="00A5272A"/>
    <w:rsid w:val="00A5280D"/>
    <w:rsid w:val="00A5282E"/>
    <w:rsid w:val="00A52855"/>
    <w:rsid w:val="00A52892"/>
    <w:rsid w:val="00A52963"/>
    <w:rsid w:val="00A529E5"/>
    <w:rsid w:val="00A52B06"/>
    <w:rsid w:val="00A52BC7"/>
    <w:rsid w:val="00A52BFB"/>
    <w:rsid w:val="00A52C33"/>
    <w:rsid w:val="00A52C60"/>
    <w:rsid w:val="00A52C8B"/>
    <w:rsid w:val="00A52D83"/>
    <w:rsid w:val="00A52D8C"/>
    <w:rsid w:val="00A52E7D"/>
    <w:rsid w:val="00A52F2F"/>
    <w:rsid w:val="00A52F4E"/>
    <w:rsid w:val="00A52FF7"/>
    <w:rsid w:val="00A5316A"/>
    <w:rsid w:val="00A5317D"/>
    <w:rsid w:val="00A53194"/>
    <w:rsid w:val="00A5329E"/>
    <w:rsid w:val="00A5332A"/>
    <w:rsid w:val="00A533AD"/>
    <w:rsid w:val="00A533C7"/>
    <w:rsid w:val="00A5346C"/>
    <w:rsid w:val="00A534D7"/>
    <w:rsid w:val="00A5352C"/>
    <w:rsid w:val="00A535A5"/>
    <w:rsid w:val="00A535B2"/>
    <w:rsid w:val="00A535DA"/>
    <w:rsid w:val="00A53638"/>
    <w:rsid w:val="00A537EC"/>
    <w:rsid w:val="00A53872"/>
    <w:rsid w:val="00A5389B"/>
    <w:rsid w:val="00A53972"/>
    <w:rsid w:val="00A53997"/>
    <w:rsid w:val="00A539AC"/>
    <w:rsid w:val="00A53BC3"/>
    <w:rsid w:val="00A53E83"/>
    <w:rsid w:val="00A53E88"/>
    <w:rsid w:val="00A53EFF"/>
    <w:rsid w:val="00A53FF6"/>
    <w:rsid w:val="00A5412A"/>
    <w:rsid w:val="00A54157"/>
    <w:rsid w:val="00A54228"/>
    <w:rsid w:val="00A543C2"/>
    <w:rsid w:val="00A543D2"/>
    <w:rsid w:val="00A54480"/>
    <w:rsid w:val="00A54500"/>
    <w:rsid w:val="00A54882"/>
    <w:rsid w:val="00A549E1"/>
    <w:rsid w:val="00A54AB6"/>
    <w:rsid w:val="00A54B53"/>
    <w:rsid w:val="00A54BAF"/>
    <w:rsid w:val="00A54C3E"/>
    <w:rsid w:val="00A54D04"/>
    <w:rsid w:val="00A54F2B"/>
    <w:rsid w:val="00A55066"/>
    <w:rsid w:val="00A550A4"/>
    <w:rsid w:val="00A5522F"/>
    <w:rsid w:val="00A553B4"/>
    <w:rsid w:val="00A553DD"/>
    <w:rsid w:val="00A5557B"/>
    <w:rsid w:val="00A555F3"/>
    <w:rsid w:val="00A5561E"/>
    <w:rsid w:val="00A55810"/>
    <w:rsid w:val="00A55902"/>
    <w:rsid w:val="00A55986"/>
    <w:rsid w:val="00A55994"/>
    <w:rsid w:val="00A55996"/>
    <w:rsid w:val="00A559E2"/>
    <w:rsid w:val="00A55A15"/>
    <w:rsid w:val="00A55B71"/>
    <w:rsid w:val="00A55B95"/>
    <w:rsid w:val="00A55BB5"/>
    <w:rsid w:val="00A55C58"/>
    <w:rsid w:val="00A55D69"/>
    <w:rsid w:val="00A55EDD"/>
    <w:rsid w:val="00A56173"/>
    <w:rsid w:val="00A5626D"/>
    <w:rsid w:val="00A56309"/>
    <w:rsid w:val="00A5631B"/>
    <w:rsid w:val="00A563BC"/>
    <w:rsid w:val="00A56444"/>
    <w:rsid w:val="00A564D6"/>
    <w:rsid w:val="00A56623"/>
    <w:rsid w:val="00A5670E"/>
    <w:rsid w:val="00A568A0"/>
    <w:rsid w:val="00A56951"/>
    <w:rsid w:val="00A56A20"/>
    <w:rsid w:val="00A56A47"/>
    <w:rsid w:val="00A56B12"/>
    <w:rsid w:val="00A56B56"/>
    <w:rsid w:val="00A56BCE"/>
    <w:rsid w:val="00A56CFF"/>
    <w:rsid w:val="00A56D91"/>
    <w:rsid w:val="00A56D95"/>
    <w:rsid w:val="00A56E54"/>
    <w:rsid w:val="00A57011"/>
    <w:rsid w:val="00A570E2"/>
    <w:rsid w:val="00A57126"/>
    <w:rsid w:val="00A5718B"/>
    <w:rsid w:val="00A571A4"/>
    <w:rsid w:val="00A571A9"/>
    <w:rsid w:val="00A573E5"/>
    <w:rsid w:val="00A5742D"/>
    <w:rsid w:val="00A57681"/>
    <w:rsid w:val="00A577D7"/>
    <w:rsid w:val="00A57807"/>
    <w:rsid w:val="00A57842"/>
    <w:rsid w:val="00A57844"/>
    <w:rsid w:val="00A57887"/>
    <w:rsid w:val="00A57A00"/>
    <w:rsid w:val="00A57A78"/>
    <w:rsid w:val="00A57B6F"/>
    <w:rsid w:val="00A57C67"/>
    <w:rsid w:val="00A57C9A"/>
    <w:rsid w:val="00A57E85"/>
    <w:rsid w:val="00A57E8E"/>
    <w:rsid w:val="00A57FDD"/>
    <w:rsid w:val="00A6016D"/>
    <w:rsid w:val="00A60372"/>
    <w:rsid w:val="00A604A1"/>
    <w:rsid w:val="00A604D8"/>
    <w:rsid w:val="00A6053C"/>
    <w:rsid w:val="00A6054B"/>
    <w:rsid w:val="00A60602"/>
    <w:rsid w:val="00A608AC"/>
    <w:rsid w:val="00A608E6"/>
    <w:rsid w:val="00A60D15"/>
    <w:rsid w:val="00A60DC5"/>
    <w:rsid w:val="00A60E4E"/>
    <w:rsid w:val="00A6102A"/>
    <w:rsid w:val="00A61110"/>
    <w:rsid w:val="00A6115F"/>
    <w:rsid w:val="00A61242"/>
    <w:rsid w:val="00A61278"/>
    <w:rsid w:val="00A612DC"/>
    <w:rsid w:val="00A612F0"/>
    <w:rsid w:val="00A613BF"/>
    <w:rsid w:val="00A61433"/>
    <w:rsid w:val="00A61471"/>
    <w:rsid w:val="00A615AD"/>
    <w:rsid w:val="00A61895"/>
    <w:rsid w:val="00A61924"/>
    <w:rsid w:val="00A61973"/>
    <w:rsid w:val="00A61B4F"/>
    <w:rsid w:val="00A61C02"/>
    <w:rsid w:val="00A61CC2"/>
    <w:rsid w:val="00A61DD9"/>
    <w:rsid w:val="00A61DF2"/>
    <w:rsid w:val="00A62000"/>
    <w:rsid w:val="00A620B2"/>
    <w:rsid w:val="00A620C7"/>
    <w:rsid w:val="00A621B7"/>
    <w:rsid w:val="00A621F4"/>
    <w:rsid w:val="00A62463"/>
    <w:rsid w:val="00A62591"/>
    <w:rsid w:val="00A6265F"/>
    <w:rsid w:val="00A6269C"/>
    <w:rsid w:val="00A627CE"/>
    <w:rsid w:val="00A628E2"/>
    <w:rsid w:val="00A628FA"/>
    <w:rsid w:val="00A6290B"/>
    <w:rsid w:val="00A62946"/>
    <w:rsid w:val="00A629E3"/>
    <w:rsid w:val="00A62ADA"/>
    <w:rsid w:val="00A62ADC"/>
    <w:rsid w:val="00A62C6F"/>
    <w:rsid w:val="00A62D02"/>
    <w:rsid w:val="00A62D85"/>
    <w:rsid w:val="00A62E51"/>
    <w:rsid w:val="00A62E70"/>
    <w:rsid w:val="00A62E95"/>
    <w:rsid w:val="00A62F2B"/>
    <w:rsid w:val="00A62FEC"/>
    <w:rsid w:val="00A63019"/>
    <w:rsid w:val="00A6334B"/>
    <w:rsid w:val="00A633F5"/>
    <w:rsid w:val="00A63439"/>
    <w:rsid w:val="00A634C6"/>
    <w:rsid w:val="00A6364F"/>
    <w:rsid w:val="00A636B8"/>
    <w:rsid w:val="00A63707"/>
    <w:rsid w:val="00A6374C"/>
    <w:rsid w:val="00A63978"/>
    <w:rsid w:val="00A63A6D"/>
    <w:rsid w:val="00A63A80"/>
    <w:rsid w:val="00A63B2E"/>
    <w:rsid w:val="00A63B40"/>
    <w:rsid w:val="00A63BFD"/>
    <w:rsid w:val="00A63C45"/>
    <w:rsid w:val="00A63CC2"/>
    <w:rsid w:val="00A63D2E"/>
    <w:rsid w:val="00A63F72"/>
    <w:rsid w:val="00A63F84"/>
    <w:rsid w:val="00A6422D"/>
    <w:rsid w:val="00A642FA"/>
    <w:rsid w:val="00A64311"/>
    <w:rsid w:val="00A6432E"/>
    <w:rsid w:val="00A64397"/>
    <w:rsid w:val="00A643B8"/>
    <w:rsid w:val="00A643CF"/>
    <w:rsid w:val="00A644C6"/>
    <w:rsid w:val="00A6452F"/>
    <w:rsid w:val="00A6457E"/>
    <w:rsid w:val="00A64691"/>
    <w:rsid w:val="00A6472B"/>
    <w:rsid w:val="00A6496E"/>
    <w:rsid w:val="00A649C8"/>
    <w:rsid w:val="00A649DE"/>
    <w:rsid w:val="00A649FF"/>
    <w:rsid w:val="00A64A40"/>
    <w:rsid w:val="00A64AA5"/>
    <w:rsid w:val="00A64C4B"/>
    <w:rsid w:val="00A64C64"/>
    <w:rsid w:val="00A64E9B"/>
    <w:rsid w:val="00A64F63"/>
    <w:rsid w:val="00A65051"/>
    <w:rsid w:val="00A650B3"/>
    <w:rsid w:val="00A651DA"/>
    <w:rsid w:val="00A65247"/>
    <w:rsid w:val="00A654CC"/>
    <w:rsid w:val="00A6561A"/>
    <w:rsid w:val="00A656FD"/>
    <w:rsid w:val="00A65805"/>
    <w:rsid w:val="00A65893"/>
    <w:rsid w:val="00A658CD"/>
    <w:rsid w:val="00A65A6E"/>
    <w:rsid w:val="00A65AB6"/>
    <w:rsid w:val="00A65B5F"/>
    <w:rsid w:val="00A65C90"/>
    <w:rsid w:val="00A65D44"/>
    <w:rsid w:val="00A65E67"/>
    <w:rsid w:val="00A65F20"/>
    <w:rsid w:val="00A661EB"/>
    <w:rsid w:val="00A66208"/>
    <w:rsid w:val="00A66355"/>
    <w:rsid w:val="00A664DD"/>
    <w:rsid w:val="00A665D3"/>
    <w:rsid w:val="00A66843"/>
    <w:rsid w:val="00A669DB"/>
    <w:rsid w:val="00A66BD4"/>
    <w:rsid w:val="00A66C1C"/>
    <w:rsid w:val="00A66C75"/>
    <w:rsid w:val="00A66C95"/>
    <w:rsid w:val="00A66D2E"/>
    <w:rsid w:val="00A66EA9"/>
    <w:rsid w:val="00A66EAA"/>
    <w:rsid w:val="00A66F2B"/>
    <w:rsid w:val="00A66F37"/>
    <w:rsid w:val="00A67133"/>
    <w:rsid w:val="00A67353"/>
    <w:rsid w:val="00A675A8"/>
    <w:rsid w:val="00A675C3"/>
    <w:rsid w:val="00A67694"/>
    <w:rsid w:val="00A678B5"/>
    <w:rsid w:val="00A678D6"/>
    <w:rsid w:val="00A67A02"/>
    <w:rsid w:val="00A67B74"/>
    <w:rsid w:val="00A67BCB"/>
    <w:rsid w:val="00A67BF3"/>
    <w:rsid w:val="00A67C10"/>
    <w:rsid w:val="00A67C14"/>
    <w:rsid w:val="00A67C5F"/>
    <w:rsid w:val="00A67D02"/>
    <w:rsid w:val="00A67F70"/>
    <w:rsid w:val="00A7019D"/>
    <w:rsid w:val="00A7027B"/>
    <w:rsid w:val="00A70310"/>
    <w:rsid w:val="00A70336"/>
    <w:rsid w:val="00A7035C"/>
    <w:rsid w:val="00A703A5"/>
    <w:rsid w:val="00A70415"/>
    <w:rsid w:val="00A7043F"/>
    <w:rsid w:val="00A7046C"/>
    <w:rsid w:val="00A70588"/>
    <w:rsid w:val="00A70688"/>
    <w:rsid w:val="00A706B3"/>
    <w:rsid w:val="00A70718"/>
    <w:rsid w:val="00A7089B"/>
    <w:rsid w:val="00A708C4"/>
    <w:rsid w:val="00A70922"/>
    <w:rsid w:val="00A709E9"/>
    <w:rsid w:val="00A70C13"/>
    <w:rsid w:val="00A70C91"/>
    <w:rsid w:val="00A70DC4"/>
    <w:rsid w:val="00A70E3B"/>
    <w:rsid w:val="00A70F39"/>
    <w:rsid w:val="00A7104C"/>
    <w:rsid w:val="00A7106D"/>
    <w:rsid w:val="00A71089"/>
    <w:rsid w:val="00A7108E"/>
    <w:rsid w:val="00A7115D"/>
    <w:rsid w:val="00A711DC"/>
    <w:rsid w:val="00A71455"/>
    <w:rsid w:val="00A71456"/>
    <w:rsid w:val="00A71574"/>
    <w:rsid w:val="00A715D7"/>
    <w:rsid w:val="00A71664"/>
    <w:rsid w:val="00A716E9"/>
    <w:rsid w:val="00A7174C"/>
    <w:rsid w:val="00A7176C"/>
    <w:rsid w:val="00A718A6"/>
    <w:rsid w:val="00A71A2A"/>
    <w:rsid w:val="00A71A71"/>
    <w:rsid w:val="00A71A82"/>
    <w:rsid w:val="00A71ABF"/>
    <w:rsid w:val="00A71CF0"/>
    <w:rsid w:val="00A71D24"/>
    <w:rsid w:val="00A71D7D"/>
    <w:rsid w:val="00A71D86"/>
    <w:rsid w:val="00A71E6E"/>
    <w:rsid w:val="00A71EB4"/>
    <w:rsid w:val="00A72001"/>
    <w:rsid w:val="00A720C4"/>
    <w:rsid w:val="00A720D1"/>
    <w:rsid w:val="00A72111"/>
    <w:rsid w:val="00A72246"/>
    <w:rsid w:val="00A722F0"/>
    <w:rsid w:val="00A72420"/>
    <w:rsid w:val="00A72627"/>
    <w:rsid w:val="00A726EC"/>
    <w:rsid w:val="00A72715"/>
    <w:rsid w:val="00A7273A"/>
    <w:rsid w:val="00A72776"/>
    <w:rsid w:val="00A728C7"/>
    <w:rsid w:val="00A72921"/>
    <w:rsid w:val="00A72C64"/>
    <w:rsid w:val="00A72C7C"/>
    <w:rsid w:val="00A72CED"/>
    <w:rsid w:val="00A72FAE"/>
    <w:rsid w:val="00A7304A"/>
    <w:rsid w:val="00A731A7"/>
    <w:rsid w:val="00A7338D"/>
    <w:rsid w:val="00A733EC"/>
    <w:rsid w:val="00A7354F"/>
    <w:rsid w:val="00A73550"/>
    <w:rsid w:val="00A73591"/>
    <w:rsid w:val="00A73691"/>
    <w:rsid w:val="00A736F2"/>
    <w:rsid w:val="00A7388D"/>
    <w:rsid w:val="00A73979"/>
    <w:rsid w:val="00A73A7E"/>
    <w:rsid w:val="00A73B6F"/>
    <w:rsid w:val="00A73B89"/>
    <w:rsid w:val="00A73C18"/>
    <w:rsid w:val="00A73CB1"/>
    <w:rsid w:val="00A73DAF"/>
    <w:rsid w:val="00A73E38"/>
    <w:rsid w:val="00A73E93"/>
    <w:rsid w:val="00A73FEF"/>
    <w:rsid w:val="00A74005"/>
    <w:rsid w:val="00A7410F"/>
    <w:rsid w:val="00A74178"/>
    <w:rsid w:val="00A741BD"/>
    <w:rsid w:val="00A74362"/>
    <w:rsid w:val="00A74541"/>
    <w:rsid w:val="00A7464D"/>
    <w:rsid w:val="00A74766"/>
    <w:rsid w:val="00A74B80"/>
    <w:rsid w:val="00A74BC8"/>
    <w:rsid w:val="00A74C11"/>
    <w:rsid w:val="00A74C60"/>
    <w:rsid w:val="00A74CBF"/>
    <w:rsid w:val="00A74CD7"/>
    <w:rsid w:val="00A74E11"/>
    <w:rsid w:val="00A74E41"/>
    <w:rsid w:val="00A74ECB"/>
    <w:rsid w:val="00A750CF"/>
    <w:rsid w:val="00A751A2"/>
    <w:rsid w:val="00A75226"/>
    <w:rsid w:val="00A753CB"/>
    <w:rsid w:val="00A753E6"/>
    <w:rsid w:val="00A7548B"/>
    <w:rsid w:val="00A754DB"/>
    <w:rsid w:val="00A75550"/>
    <w:rsid w:val="00A7568B"/>
    <w:rsid w:val="00A75714"/>
    <w:rsid w:val="00A75818"/>
    <w:rsid w:val="00A7584E"/>
    <w:rsid w:val="00A758FD"/>
    <w:rsid w:val="00A75C18"/>
    <w:rsid w:val="00A75E29"/>
    <w:rsid w:val="00A75EC7"/>
    <w:rsid w:val="00A75F99"/>
    <w:rsid w:val="00A7600B"/>
    <w:rsid w:val="00A76046"/>
    <w:rsid w:val="00A760A5"/>
    <w:rsid w:val="00A7615A"/>
    <w:rsid w:val="00A761A7"/>
    <w:rsid w:val="00A761B5"/>
    <w:rsid w:val="00A76252"/>
    <w:rsid w:val="00A7632A"/>
    <w:rsid w:val="00A763ED"/>
    <w:rsid w:val="00A7658D"/>
    <w:rsid w:val="00A76657"/>
    <w:rsid w:val="00A76766"/>
    <w:rsid w:val="00A76AC4"/>
    <w:rsid w:val="00A76AEE"/>
    <w:rsid w:val="00A76C18"/>
    <w:rsid w:val="00A76C2D"/>
    <w:rsid w:val="00A76D77"/>
    <w:rsid w:val="00A76DB3"/>
    <w:rsid w:val="00A76E07"/>
    <w:rsid w:val="00A76E19"/>
    <w:rsid w:val="00A76E69"/>
    <w:rsid w:val="00A76E73"/>
    <w:rsid w:val="00A76E87"/>
    <w:rsid w:val="00A7705F"/>
    <w:rsid w:val="00A77102"/>
    <w:rsid w:val="00A7713A"/>
    <w:rsid w:val="00A771C2"/>
    <w:rsid w:val="00A7734F"/>
    <w:rsid w:val="00A77589"/>
    <w:rsid w:val="00A7758A"/>
    <w:rsid w:val="00A77658"/>
    <w:rsid w:val="00A777EE"/>
    <w:rsid w:val="00A7786D"/>
    <w:rsid w:val="00A778CD"/>
    <w:rsid w:val="00A779D6"/>
    <w:rsid w:val="00A77A4B"/>
    <w:rsid w:val="00A77A97"/>
    <w:rsid w:val="00A77BBD"/>
    <w:rsid w:val="00A77C1A"/>
    <w:rsid w:val="00A77C4E"/>
    <w:rsid w:val="00A77CBD"/>
    <w:rsid w:val="00A77D0C"/>
    <w:rsid w:val="00A77F77"/>
    <w:rsid w:val="00A77FA3"/>
    <w:rsid w:val="00A80243"/>
    <w:rsid w:val="00A80275"/>
    <w:rsid w:val="00A802B7"/>
    <w:rsid w:val="00A803CC"/>
    <w:rsid w:val="00A8043B"/>
    <w:rsid w:val="00A80487"/>
    <w:rsid w:val="00A804C9"/>
    <w:rsid w:val="00A80652"/>
    <w:rsid w:val="00A80695"/>
    <w:rsid w:val="00A806B6"/>
    <w:rsid w:val="00A8087C"/>
    <w:rsid w:val="00A80930"/>
    <w:rsid w:val="00A80995"/>
    <w:rsid w:val="00A8099B"/>
    <w:rsid w:val="00A809B5"/>
    <w:rsid w:val="00A80A31"/>
    <w:rsid w:val="00A80ABE"/>
    <w:rsid w:val="00A80B0A"/>
    <w:rsid w:val="00A80B59"/>
    <w:rsid w:val="00A80D59"/>
    <w:rsid w:val="00A80F0F"/>
    <w:rsid w:val="00A80FE2"/>
    <w:rsid w:val="00A8116A"/>
    <w:rsid w:val="00A81253"/>
    <w:rsid w:val="00A81314"/>
    <w:rsid w:val="00A81698"/>
    <w:rsid w:val="00A81727"/>
    <w:rsid w:val="00A8179B"/>
    <w:rsid w:val="00A8189E"/>
    <w:rsid w:val="00A8194A"/>
    <w:rsid w:val="00A81A71"/>
    <w:rsid w:val="00A81A90"/>
    <w:rsid w:val="00A81AAD"/>
    <w:rsid w:val="00A81B45"/>
    <w:rsid w:val="00A81E20"/>
    <w:rsid w:val="00A81E86"/>
    <w:rsid w:val="00A81EBF"/>
    <w:rsid w:val="00A81F80"/>
    <w:rsid w:val="00A81F9D"/>
    <w:rsid w:val="00A81FD4"/>
    <w:rsid w:val="00A82046"/>
    <w:rsid w:val="00A820AB"/>
    <w:rsid w:val="00A82305"/>
    <w:rsid w:val="00A82386"/>
    <w:rsid w:val="00A823AF"/>
    <w:rsid w:val="00A825CB"/>
    <w:rsid w:val="00A826D4"/>
    <w:rsid w:val="00A82753"/>
    <w:rsid w:val="00A8277C"/>
    <w:rsid w:val="00A8277E"/>
    <w:rsid w:val="00A827E2"/>
    <w:rsid w:val="00A827FE"/>
    <w:rsid w:val="00A82841"/>
    <w:rsid w:val="00A828B5"/>
    <w:rsid w:val="00A8299C"/>
    <w:rsid w:val="00A829F3"/>
    <w:rsid w:val="00A82B2A"/>
    <w:rsid w:val="00A82C93"/>
    <w:rsid w:val="00A82CEE"/>
    <w:rsid w:val="00A82E66"/>
    <w:rsid w:val="00A82ECC"/>
    <w:rsid w:val="00A8305A"/>
    <w:rsid w:val="00A8315A"/>
    <w:rsid w:val="00A831AC"/>
    <w:rsid w:val="00A831BF"/>
    <w:rsid w:val="00A831CD"/>
    <w:rsid w:val="00A8323E"/>
    <w:rsid w:val="00A83319"/>
    <w:rsid w:val="00A834CD"/>
    <w:rsid w:val="00A83503"/>
    <w:rsid w:val="00A83558"/>
    <w:rsid w:val="00A83601"/>
    <w:rsid w:val="00A8377A"/>
    <w:rsid w:val="00A837E0"/>
    <w:rsid w:val="00A8380F"/>
    <w:rsid w:val="00A83943"/>
    <w:rsid w:val="00A839D7"/>
    <w:rsid w:val="00A839EB"/>
    <w:rsid w:val="00A83A46"/>
    <w:rsid w:val="00A83AF4"/>
    <w:rsid w:val="00A83B8B"/>
    <w:rsid w:val="00A83BC5"/>
    <w:rsid w:val="00A83C8B"/>
    <w:rsid w:val="00A83D91"/>
    <w:rsid w:val="00A83DF6"/>
    <w:rsid w:val="00A83F42"/>
    <w:rsid w:val="00A83F94"/>
    <w:rsid w:val="00A8404B"/>
    <w:rsid w:val="00A84277"/>
    <w:rsid w:val="00A842B6"/>
    <w:rsid w:val="00A84340"/>
    <w:rsid w:val="00A8434D"/>
    <w:rsid w:val="00A84514"/>
    <w:rsid w:val="00A845B4"/>
    <w:rsid w:val="00A847F6"/>
    <w:rsid w:val="00A84859"/>
    <w:rsid w:val="00A84A48"/>
    <w:rsid w:val="00A84B7B"/>
    <w:rsid w:val="00A84CB2"/>
    <w:rsid w:val="00A84EAC"/>
    <w:rsid w:val="00A84F34"/>
    <w:rsid w:val="00A84F46"/>
    <w:rsid w:val="00A85046"/>
    <w:rsid w:val="00A8504D"/>
    <w:rsid w:val="00A8517A"/>
    <w:rsid w:val="00A851B0"/>
    <w:rsid w:val="00A851BC"/>
    <w:rsid w:val="00A852FA"/>
    <w:rsid w:val="00A85329"/>
    <w:rsid w:val="00A853B5"/>
    <w:rsid w:val="00A85543"/>
    <w:rsid w:val="00A85714"/>
    <w:rsid w:val="00A8580E"/>
    <w:rsid w:val="00A858D4"/>
    <w:rsid w:val="00A858DE"/>
    <w:rsid w:val="00A859DC"/>
    <w:rsid w:val="00A85B09"/>
    <w:rsid w:val="00A85B12"/>
    <w:rsid w:val="00A85B8A"/>
    <w:rsid w:val="00A85BF9"/>
    <w:rsid w:val="00A85C8E"/>
    <w:rsid w:val="00A85CB4"/>
    <w:rsid w:val="00A85E12"/>
    <w:rsid w:val="00A85E59"/>
    <w:rsid w:val="00A85E72"/>
    <w:rsid w:val="00A85F07"/>
    <w:rsid w:val="00A8603B"/>
    <w:rsid w:val="00A86051"/>
    <w:rsid w:val="00A860CF"/>
    <w:rsid w:val="00A86285"/>
    <w:rsid w:val="00A86324"/>
    <w:rsid w:val="00A86374"/>
    <w:rsid w:val="00A86561"/>
    <w:rsid w:val="00A866C9"/>
    <w:rsid w:val="00A8671E"/>
    <w:rsid w:val="00A8673A"/>
    <w:rsid w:val="00A8678B"/>
    <w:rsid w:val="00A869AD"/>
    <w:rsid w:val="00A86A26"/>
    <w:rsid w:val="00A86C1F"/>
    <w:rsid w:val="00A86C74"/>
    <w:rsid w:val="00A86CF2"/>
    <w:rsid w:val="00A86DFF"/>
    <w:rsid w:val="00A86F01"/>
    <w:rsid w:val="00A86F57"/>
    <w:rsid w:val="00A86F84"/>
    <w:rsid w:val="00A87258"/>
    <w:rsid w:val="00A87298"/>
    <w:rsid w:val="00A87363"/>
    <w:rsid w:val="00A87427"/>
    <w:rsid w:val="00A8744D"/>
    <w:rsid w:val="00A874B4"/>
    <w:rsid w:val="00A874BB"/>
    <w:rsid w:val="00A8750E"/>
    <w:rsid w:val="00A877D7"/>
    <w:rsid w:val="00A878F3"/>
    <w:rsid w:val="00A8795C"/>
    <w:rsid w:val="00A87D58"/>
    <w:rsid w:val="00A87E39"/>
    <w:rsid w:val="00A87E45"/>
    <w:rsid w:val="00A87E79"/>
    <w:rsid w:val="00A901CC"/>
    <w:rsid w:val="00A902FD"/>
    <w:rsid w:val="00A90362"/>
    <w:rsid w:val="00A9048C"/>
    <w:rsid w:val="00A905D6"/>
    <w:rsid w:val="00A907AC"/>
    <w:rsid w:val="00A908E8"/>
    <w:rsid w:val="00A90DCC"/>
    <w:rsid w:val="00A90E02"/>
    <w:rsid w:val="00A90FF6"/>
    <w:rsid w:val="00A9108A"/>
    <w:rsid w:val="00A91182"/>
    <w:rsid w:val="00A911EE"/>
    <w:rsid w:val="00A911F8"/>
    <w:rsid w:val="00A912D4"/>
    <w:rsid w:val="00A9130A"/>
    <w:rsid w:val="00A9139A"/>
    <w:rsid w:val="00A91963"/>
    <w:rsid w:val="00A91967"/>
    <w:rsid w:val="00A919C3"/>
    <w:rsid w:val="00A919E1"/>
    <w:rsid w:val="00A91B96"/>
    <w:rsid w:val="00A91EDC"/>
    <w:rsid w:val="00A91FB7"/>
    <w:rsid w:val="00A9210D"/>
    <w:rsid w:val="00A922BF"/>
    <w:rsid w:val="00A923D6"/>
    <w:rsid w:val="00A92511"/>
    <w:rsid w:val="00A92839"/>
    <w:rsid w:val="00A92962"/>
    <w:rsid w:val="00A92A17"/>
    <w:rsid w:val="00A92AE3"/>
    <w:rsid w:val="00A92B6E"/>
    <w:rsid w:val="00A92BE7"/>
    <w:rsid w:val="00A92BFD"/>
    <w:rsid w:val="00A92C37"/>
    <w:rsid w:val="00A92C53"/>
    <w:rsid w:val="00A92D82"/>
    <w:rsid w:val="00A92E26"/>
    <w:rsid w:val="00A92EDC"/>
    <w:rsid w:val="00A92F1A"/>
    <w:rsid w:val="00A9304D"/>
    <w:rsid w:val="00A930A2"/>
    <w:rsid w:val="00A93135"/>
    <w:rsid w:val="00A9318C"/>
    <w:rsid w:val="00A93268"/>
    <w:rsid w:val="00A93377"/>
    <w:rsid w:val="00A93394"/>
    <w:rsid w:val="00A9339A"/>
    <w:rsid w:val="00A933D2"/>
    <w:rsid w:val="00A93435"/>
    <w:rsid w:val="00A934EE"/>
    <w:rsid w:val="00A93577"/>
    <w:rsid w:val="00A93689"/>
    <w:rsid w:val="00A93706"/>
    <w:rsid w:val="00A9372F"/>
    <w:rsid w:val="00A937F6"/>
    <w:rsid w:val="00A9381F"/>
    <w:rsid w:val="00A93884"/>
    <w:rsid w:val="00A93A23"/>
    <w:rsid w:val="00A93A3C"/>
    <w:rsid w:val="00A93A8E"/>
    <w:rsid w:val="00A93AA9"/>
    <w:rsid w:val="00A93C25"/>
    <w:rsid w:val="00A93D0B"/>
    <w:rsid w:val="00A93DE0"/>
    <w:rsid w:val="00A93E85"/>
    <w:rsid w:val="00A93EAB"/>
    <w:rsid w:val="00A93F79"/>
    <w:rsid w:val="00A940BA"/>
    <w:rsid w:val="00A940E9"/>
    <w:rsid w:val="00A9415C"/>
    <w:rsid w:val="00A94256"/>
    <w:rsid w:val="00A943CB"/>
    <w:rsid w:val="00A943FB"/>
    <w:rsid w:val="00A94538"/>
    <w:rsid w:val="00A946A7"/>
    <w:rsid w:val="00A946C3"/>
    <w:rsid w:val="00A94756"/>
    <w:rsid w:val="00A9476D"/>
    <w:rsid w:val="00A94851"/>
    <w:rsid w:val="00A94896"/>
    <w:rsid w:val="00A94904"/>
    <w:rsid w:val="00A9490E"/>
    <w:rsid w:val="00A94914"/>
    <w:rsid w:val="00A94A51"/>
    <w:rsid w:val="00A94B59"/>
    <w:rsid w:val="00A94D5D"/>
    <w:rsid w:val="00A94E18"/>
    <w:rsid w:val="00A94EF5"/>
    <w:rsid w:val="00A94F55"/>
    <w:rsid w:val="00A94FB8"/>
    <w:rsid w:val="00A95151"/>
    <w:rsid w:val="00A951C3"/>
    <w:rsid w:val="00A9534C"/>
    <w:rsid w:val="00A954D7"/>
    <w:rsid w:val="00A954F5"/>
    <w:rsid w:val="00A956A5"/>
    <w:rsid w:val="00A956EB"/>
    <w:rsid w:val="00A9570D"/>
    <w:rsid w:val="00A95829"/>
    <w:rsid w:val="00A95882"/>
    <w:rsid w:val="00A95993"/>
    <w:rsid w:val="00A959FB"/>
    <w:rsid w:val="00A95A09"/>
    <w:rsid w:val="00A95A54"/>
    <w:rsid w:val="00A95A98"/>
    <w:rsid w:val="00A95B32"/>
    <w:rsid w:val="00A95C95"/>
    <w:rsid w:val="00A95CA2"/>
    <w:rsid w:val="00A95DD5"/>
    <w:rsid w:val="00A95F29"/>
    <w:rsid w:val="00A95FA5"/>
    <w:rsid w:val="00A96003"/>
    <w:rsid w:val="00A9611F"/>
    <w:rsid w:val="00A9612D"/>
    <w:rsid w:val="00A9622A"/>
    <w:rsid w:val="00A96252"/>
    <w:rsid w:val="00A964ED"/>
    <w:rsid w:val="00A965F1"/>
    <w:rsid w:val="00A96712"/>
    <w:rsid w:val="00A9673D"/>
    <w:rsid w:val="00A9688A"/>
    <w:rsid w:val="00A968F0"/>
    <w:rsid w:val="00A96961"/>
    <w:rsid w:val="00A96A53"/>
    <w:rsid w:val="00A96AE4"/>
    <w:rsid w:val="00A96B34"/>
    <w:rsid w:val="00A96B4C"/>
    <w:rsid w:val="00A96B55"/>
    <w:rsid w:val="00A96C02"/>
    <w:rsid w:val="00A96C8A"/>
    <w:rsid w:val="00A96F50"/>
    <w:rsid w:val="00A9718D"/>
    <w:rsid w:val="00A97337"/>
    <w:rsid w:val="00A9748C"/>
    <w:rsid w:val="00A974FA"/>
    <w:rsid w:val="00A97522"/>
    <w:rsid w:val="00A9760C"/>
    <w:rsid w:val="00A976B4"/>
    <w:rsid w:val="00A9774B"/>
    <w:rsid w:val="00A977A7"/>
    <w:rsid w:val="00A9781F"/>
    <w:rsid w:val="00A978BF"/>
    <w:rsid w:val="00A979DD"/>
    <w:rsid w:val="00A97A7A"/>
    <w:rsid w:val="00A97ACF"/>
    <w:rsid w:val="00A97B52"/>
    <w:rsid w:val="00A97B88"/>
    <w:rsid w:val="00A97BC6"/>
    <w:rsid w:val="00A97C79"/>
    <w:rsid w:val="00A97E07"/>
    <w:rsid w:val="00A97E80"/>
    <w:rsid w:val="00AA0008"/>
    <w:rsid w:val="00AA000C"/>
    <w:rsid w:val="00AA0051"/>
    <w:rsid w:val="00AA008C"/>
    <w:rsid w:val="00AA01E1"/>
    <w:rsid w:val="00AA033A"/>
    <w:rsid w:val="00AA03BD"/>
    <w:rsid w:val="00AA03C9"/>
    <w:rsid w:val="00AA0401"/>
    <w:rsid w:val="00AA042C"/>
    <w:rsid w:val="00AA044E"/>
    <w:rsid w:val="00AA04FD"/>
    <w:rsid w:val="00AA0540"/>
    <w:rsid w:val="00AA0637"/>
    <w:rsid w:val="00AA069B"/>
    <w:rsid w:val="00AA0723"/>
    <w:rsid w:val="00AA0997"/>
    <w:rsid w:val="00AA0BAF"/>
    <w:rsid w:val="00AA0BB5"/>
    <w:rsid w:val="00AA0EBD"/>
    <w:rsid w:val="00AA0FC9"/>
    <w:rsid w:val="00AA0FFC"/>
    <w:rsid w:val="00AA103A"/>
    <w:rsid w:val="00AA103F"/>
    <w:rsid w:val="00AA121E"/>
    <w:rsid w:val="00AA1243"/>
    <w:rsid w:val="00AA125B"/>
    <w:rsid w:val="00AA12E0"/>
    <w:rsid w:val="00AA1395"/>
    <w:rsid w:val="00AA1478"/>
    <w:rsid w:val="00AA14D6"/>
    <w:rsid w:val="00AA1500"/>
    <w:rsid w:val="00AA1596"/>
    <w:rsid w:val="00AA171B"/>
    <w:rsid w:val="00AA1769"/>
    <w:rsid w:val="00AA177F"/>
    <w:rsid w:val="00AA184A"/>
    <w:rsid w:val="00AA1898"/>
    <w:rsid w:val="00AA189B"/>
    <w:rsid w:val="00AA19AC"/>
    <w:rsid w:val="00AA1A1D"/>
    <w:rsid w:val="00AA1B06"/>
    <w:rsid w:val="00AA1B9F"/>
    <w:rsid w:val="00AA1CA8"/>
    <w:rsid w:val="00AA1D22"/>
    <w:rsid w:val="00AA1F66"/>
    <w:rsid w:val="00AA1FA9"/>
    <w:rsid w:val="00AA1FFE"/>
    <w:rsid w:val="00AA207A"/>
    <w:rsid w:val="00AA2093"/>
    <w:rsid w:val="00AA20E8"/>
    <w:rsid w:val="00AA22AD"/>
    <w:rsid w:val="00AA22E7"/>
    <w:rsid w:val="00AA2464"/>
    <w:rsid w:val="00AA24E7"/>
    <w:rsid w:val="00AA2511"/>
    <w:rsid w:val="00AA261D"/>
    <w:rsid w:val="00AA26C5"/>
    <w:rsid w:val="00AA26D4"/>
    <w:rsid w:val="00AA26F9"/>
    <w:rsid w:val="00AA270E"/>
    <w:rsid w:val="00AA273E"/>
    <w:rsid w:val="00AA2A40"/>
    <w:rsid w:val="00AA2AC5"/>
    <w:rsid w:val="00AA2B01"/>
    <w:rsid w:val="00AA2BDE"/>
    <w:rsid w:val="00AA2C39"/>
    <w:rsid w:val="00AA2D4A"/>
    <w:rsid w:val="00AA2D95"/>
    <w:rsid w:val="00AA2DDE"/>
    <w:rsid w:val="00AA2E2C"/>
    <w:rsid w:val="00AA2EB2"/>
    <w:rsid w:val="00AA2F64"/>
    <w:rsid w:val="00AA2F84"/>
    <w:rsid w:val="00AA31EE"/>
    <w:rsid w:val="00AA33A9"/>
    <w:rsid w:val="00AA3544"/>
    <w:rsid w:val="00AA3772"/>
    <w:rsid w:val="00AA378F"/>
    <w:rsid w:val="00AA3853"/>
    <w:rsid w:val="00AA3A42"/>
    <w:rsid w:val="00AA3B34"/>
    <w:rsid w:val="00AA3B35"/>
    <w:rsid w:val="00AA3B59"/>
    <w:rsid w:val="00AA3E06"/>
    <w:rsid w:val="00AA3EE1"/>
    <w:rsid w:val="00AA3FD6"/>
    <w:rsid w:val="00AA4098"/>
    <w:rsid w:val="00AA40F4"/>
    <w:rsid w:val="00AA415E"/>
    <w:rsid w:val="00AA41C3"/>
    <w:rsid w:val="00AA41EE"/>
    <w:rsid w:val="00AA4276"/>
    <w:rsid w:val="00AA4291"/>
    <w:rsid w:val="00AA4554"/>
    <w:rsid w:val="00AA45D6"/>
    <w:rsid w:val="00AA46A7"/>
    <w:rsid w:val="00AA4788"/>
    <w:rsid w:val="00AA47E7"/>
    <w:rsid w:val="00AA48B8"/>
    <w:rsid w:val="00AA499E"/>
    <w:rsid w:val="00AA4AA9"/>
    <w:rsid w:val="00AA4B14"/>
    <w:rsid w:val="00AA4C11"/>
    <w:rsid w:val="00AA4D9F"/>
    <w:rsid w:val="00AA4E1F"/>
    <w:rsid w:val="00AA4E4D"/>
    <w:rsid w:val="00AA4F67"/>
    <w:rsid w:val="00AA547D"/>
    <w:rsid w:val="00AA5582"/>
    <w:rsid w:val="00AA55C0"/>
    <w:rsid w:val="00AA5626"/>
    <w:rsid w:val="00AA5687"/>
    <w:rsid w:val="00AA577E"/>
    <w:rsid w:val="00AA57CB"/>
    <w:rsid w:val="00AA5A37"/>
    <w:rsid w:val="00AA5A65"/>
    <w:rsid w:val="00AA5A7B"/>
    <w:rsid w:val="00AA5AA2"/>
    <w:rsid w:val="00AA5D11"/>
    <w:rsid w:val="00AA5F8C"/>
    <w:rsid w:val="00AA601E"/>
    <w:rsid w:val="00AA60F9"/>
    <w:rsid w:val="00AA621E"/>
    <w:rsid w:val="00AA6443"/>
    <w:rsid w:val="00AA6514"/>
    <w:rsid w:val="00AA6569"/>
    <w:rsid w:val="00AA65A5"/>
    <w:rsid w:val="00AA667D"/>
    <w:rsid w:val="00AA68E4"/>
    <w:rsid w:val="00AA69D7"/>
    <w:rsid w:val="00AA6A38"/>
    <w:rsid w:val="00AA6B5A"/>
    <w:rsid w:val="00AA6B84"/>
    <w:rsid w:val="00AA6BA1"/>
    <w:rsid w:val="00AA6CD5"/>
    <w:rsid w:val="00AA70B7"/>
    <w:rsid w:val="00AA7110"/>
    <w:rsid w:val="00AA71E8"/>
    <w:rsid w:val="00AA71FC"/>
    <w:rsid w:val="00AA722B"/>
    <w:rsid w:val="00AA727E"/>
    <w:rsid w:val="00AA76DA"/>
    <w:rsid w:val="00AA773E"/>
    <w:rsid w:val="00AA7AA2"/>
    <w:rsid w:val="00AA7AC2"/>
    <w:rsid w:val="00AA7BF3"/>
    <w:rsid w:val="00AA7C7B"/>
    <w:rsid w:val="00AA7CE3"/>
    <w:rsid w:val="00AA7D7B"/>
    <w:rsid w:val="00AA7F74"/>
    <w:rsid w:val="00AA7FD9"/>
    <w:rsid w:val="00AB0089"/>
    <w:rsid w:val="00AB017D"/>
    <w:rsid w:val="00AB01F4"/>
    <w:rsid w:val="00AB029C"/>
    <w:rsid w:val="00AB0305"/>
    <w:rsid w:val="00AB04E5"/>
    <w:rsid w:val="00AB060D"/>
    <w:rsid w:val="00AB061A"/>
    <w:rsid w:val="00AB07B1"/>
    <w:rsid w:val="00AB07F8"/>
    <w:rsid w:val="00AB0812"/>
    <w:rsid w:val="00AB0BAB"/>
    <w:rsid w:val="00AB0BDD"/>
    <w:rsid w:val="00AB0BDE"/>
    <w:rsid w:val="00AB0C00"/>
    <w:rsid w:val="00AB0CA7"/>
    <w:rsid w:val="00AB0E67"/>
    <w:rsid w:val="00AB1053"/>
    <w:rsid w:val="00AB10CD"/>
    <w:rsid w:val="00AB1216"/>
    <w:rsid w:val="00AB12B5"/>
    <w:rsid w:val="00AB1431"/>
    <w:rsid w:val="00AB172F"/>
    <w:rsid w:val="00AB189C"/>
    <w:rsid w:val="00AB1C60"/>
    <w:rsid w:val="00AB1C86"/>
    <w:rsid w:val="00AB1DCF"/>
    <w:rsid w:val="00AB1E6F"/>
    <w:rsid w:val="00AB1ECC"/>
    <w:rsid w:val="00AB1EDB"/>
    <w:rsid w:val="00AB1F18"/>
    <w:rsid w:val="00AB2072"/>
    <w:rsid w:val="00AB207F"/>
    <w:rsid w:val="00AB217B"/>
    <w:rsid w:val="00AB21FD"/>
    <w:rsid w:val="00AB2251"/>
    <w:rsid w:val="00AB23E3"/>
    <w:rsid w:val="00AB2488"/>
    <w:rsid w:val="00AB249E"/>
    <w:rsid w:val="00AB24BF"/>
    <w:rsid w:val="00AB2579"/>
    <w:rsid w:val="00AB260D"/>
    <w:rsid w:val="00AB2798"/>
    <w:rsid w:val="00AB279D"/>
    <w:rsid w:val="00AB2819"/>
    <w:rsid w:val="00AB2853"/>
    <w:rsid w:val="00AB286D"/>
    <w:rsid w:val="00AB290D"/>
    <w:rsid w:val="00AB2917"/>
    <w:rsid w:val="00AB293D"/>
    <w:rsid w:val="00AB2954"/>
    <w:rsid w:val="00AB298C"/>
    <w:rsid w:val="00AB29DD"/>
    <w:rsid w:val="00AB2A88"/>
    <w:rsid w:val="00AB2A98"/>
    <w:rsid w:val="00AB2AD1"/>
    <w:rsid w:val="00AB2AEE"/>
    <w:rsid w:val="00AB2BAE"/>
    <w:rsid w:val="00AB2CA5"/>
    <w:rsid w:val="00AB2CF3"/>
    <w:rsid w:val="00AB2D1D"/>
    <w:rsid w:val="00AB2D73"/>
    <w:rsid w:val="00AB2DE7"/>
    <w:rsid w:val="00AB2DEE"/>
    <w:rsid w:val="00AB2E74"/>
    <w:rsid w:val="00AB2ECB"/>
    <w:rsid w:val="00AB2F35"/>
    <w:rsid w:val="00AB306D"/>
    <w:rsid w:val="00AB312E"/>
    <w:rsid w:val="00AB3174"/>
    <w:rsid w:val="00AB32D6"/>
    <w:rsid w:val="00AB34FE"/>
    <w:rsid w:val="00AB3621"/>
    <w:rsid w:val="00AB38C8"/>
    <w:rsid w:val="00AB3931"/>
    <w:rsid w:val="00AB3970"/>
    <w:rsid w:val="00AB3C62"/>
    <w:rsid w:val="00AB3C72"/>
    <w:rsid w:val="00AB3C85"/>
    <w:rsid w:val="00AB3E92"/>
    <w:rsid w:val="00AB4043"/>
    <w:rsid w:val="00AB40BF"/>
    <w:rsid w:val="00AB427C"/>
    <w:rsid w:val="00AB42F1"/>
    <w:rsid w:val="00AB436A"/>
    <w:rsid w:val="00AB43DD"/>
    <w:rsid w:val="00AB43EA"/>
    <w:rsid w:val="00AB468D"/>
    <w:rsid w:val="00AB4837"/>
    <w:rsid w:val="00AB48A2"/>
    <w:rsid w:val="00AB48FC"/>
    <w:rsid w:val="00AB4BC7"/>
    <w:rsid w:val="00AB4BE5"/>
    <w:rsid w:val="00AB4CFE"/>
    <w:rsid w:val="00AB4F63"/>
    <w:rsid w:val="00AB4FBA"/>
    <w:rsid w:val="00AB4FC8"/>
    <w:rsid w:val="00AB4FF6"/>
    <w:rsid w:val="00AB503C"/>
    <w:rsid w:val="00AB50B1"/>
    <w:rsid w:val="00AB51B9"/>
    <w:rsid w:val="00AB5360"/>
    <w:rsid w:val="00AB5530"/>
    <w:rsid w:val="00AB5713"/>
    <w:rsid w:val="00AB574E"/>
    <w:rsid w:val="00AB5797"/>
    <w:rsid w:val="00AB5847"/>
    <w:rsid w:val="00AB5874"/>
    <w:rsid w:val="00AB5A22"/>
    <w:rsid w:val="00AB5B8F"/>
    <w:rsid w:val="00AB5C6E"/>
    <w:rsid w:val="00AB5D26"/>
    <w:rsid w:val="00AB5D88"/>
    <w:rsid w:val="00AB5E8F"/>
    <w:rsid w:val="00AB5F47"/>
    <w:rsid w:val="00AB5FFC"/>
    <w:rsid w:val="00AB6004"/>
    <w:rsid w:val="00AB6068"/>
    <w:rsid w:val="00AB60AB"/>
    <w:rsid w:val="00AB60F1"/>
    <w:rsid w:val="00AB61C0"/>
    <w:rsid w:val="00AB6227"/>
    <w:rsid w:val="00AB64D9"/>
    <w:rsid w:val="00AB661E"/>
    <w:rsid w:val="00AB66DC"/>
    <w:rsid w:val="00AB670F"/>
    <w:rsid w:val="00AB69D5"/>
    <w:rsid w:val="00AB6AA4"/>
    <w:rsid w:val="00AB6B57"/>
    <w:rsid w:val="00AB6B80"/>
    <w:rsid w:val="00AB6BAB"/>
    <w:rsid w:val="00AB6BCC"/>
    <w:rsid w:val="00AB6EA4"/>
    <w:rsid w:val="00AB6EC6"/>
    <w:rsid w:val="00AB6F94"/>
    <w:rsid w:val="00AB6FC9"/>
    <w:rsid w:val="00AB705D"/>
    <w:rsid w:val="00AB70FE"/>
    <w:rsid w:val="00AB7160"/>
    <w:rsid w:val="00AB737C"/>
    <w:rsid w:val="00AB75F2"/>
    <w:rsid w:val="00AB7665"/>
    <w:rsid w:val="00AB76CB"/>
    <w:rsid w:val="00AB77AC"/>
    <w:rsid w:val="00AB77FD"/>
    <w:rsid w:val="00AB787E"/>
    <w:rsid w:val="00AB7921"/>
    <w:rsid w:val="00AB7A30"/>
    <w:rsid w:val="00AB7A47"/>
    <w:rsid w:val="00AC0204"/>
    <w:rsid w:val="00AC02D4"/>
    <w:rsid w:val="00AC03BA"/>
    <w:rsid w:val="00AC0485"/>
    <w:rsid w:val="00AC051D"/>
    <w:rsid w:val="00AC0603"/>
    <w:rsid w:val="00AC0630"/>
    <w:rsid w:val="00AC0765"/>
    <w:rsid w:val="00AC0778"/>
    <w:rsid w:val="00AC07C8"/>
    <w:rsid w:val="00AC07FB"/>
    <w:rsid w:val="00AC080F"/>
    <w:rsid w:val="00AC0837"/>
    <w:rsid w:val="00AC0A48"/>
    <w:rsid w:val="00AC0B7F"/>
    <w:rsid w:val="00AC0DC0"/>
    <w:rsid w:val="00AC0F49"/>
    <w:rsid w:val="00AC0FA3"/>
    <w:rsid w:val="00AC11C2"/>
    <w:rsid w:val="00AC11E5"/>
    <w:rsid w:val="00AC12D4"/>
    <w:rsid w:val="00AC136F"/>
    <w:rsid w:val="00AC1396"/>
    <w:rsid w:val="00AC141C"/>
    <w:rsid w:val="00AC142D"/>
    <w:rsid w:val="00AC17EA"/>
    <w:rsid w:val="00AC1827"/>
    <w:rsid w:val="00AC18BB"/>
    <w:rsid w:val="00AC1A08"/>
    <w:rsid w:val="00AC1C6D"/>
    <w:rsid w:val="00AC1C75"/>
    <w:rsid w:val="00AC1D0B"/>
    <w:rsid w:val="00AC1E24"/>
    <w:rsid w:val="00AC1EFC"/>
    <w:rsid w:val="00AC209F"/>
    <w:rsid w:val="00AC212E"/>
    <w:rsid w:val="00AC22BA"/>
    <w:rsid w:val="00AC2324"/>
    <w:rsid w:val="00AC2355"/>
    <w:rsid w:val="00AC237F"/>
    <w:rsid w:val="00AC25B8"/>
    <w:rsid w:val="00AC25BA"/>
    <w:rsid w:val="00AC2680"/>
    <w:rsid w:val="00AC2692"/>
    <w:rsid w:val="00AC27D0"/>
    <w:rsid w:val="00AC27DD"/>
    <w:rsid w:val="00AC292F"/>
    <w:rsid w:val="00AC298E"/>
    <w:rsid w:val="00AC2AC5"/>
    <w:rsid w:val="00AC2BD2"/>
    <w:rsid w:val="00AC2CB5"/>
    <w:rsid w:val="00AC2CE3"/>
    <w:rsid w:val="00AC2F12"/>
    <w:rsid w:val="00AC2F48"/>
    <w:rsid w:val="00AC304E"/>
    <w:rsid w:val="00AC308E"/>
    <w:rsid w:val="00AC314D"/>
    <w:rsid w:val="00AC32C1"/>
    <w:rsid w:val="00AC32EC"/>
    <w:rsid w:val="00AC3375"/>
    <w:rsid w:val="00AC33DB"/>
    <w:rsid w:val="00AC34C2"/>
    <w:rsid w:val="00AC34E0"/>
    <w:rsid w:val="00AC34EA"/>
    <w:rsid w:val="00AC350C"/>
    <w:rsid w:val="00AC3565"/>
    <w:rsid w:val="00AC3664"/>
    <w:rsid w:val="00AC369E"/>
    <w:rsid w:val="00AC36BF"/>
    <w:rsid w:val="00AC37B8"/>
    <w:rsid w:val="00AC38D4"/>
    <w:rsid w:val="00AC38E1"/>
    <w:rsid w:val="00AC3911"/>
    <w:rsid w:val="00AC39C4"/>
    <w:rsid w:val="00AC39FD"/>
    <w:rsid w:val="00AC3ACD"/>
    <w:rsid w:val="00AC3B94"/>
    <w:rsid w:val="00AC3C75"/>
    <w:rsid w:val="00AC3DCA"/>
    <w:rsid w:val="00AC3DD9"/>
    <w:rsid w:val="00AC3E67"/>
    <w:rsid w:val="00AC3EC4"/>
    <w:rsid w:val="00AC4004"/>
    <w:rsid w:val="00AC4048"/>
    <w:rsid w:val="00AC4052"/>
    <w:rsid w:val="00AC405A"/>
    <w:rsid w:val="00AC40B7"/>
    <w:rsid w:val="00AC41AC"/>
    <w:rsid w:val="00AC4223"/>
    <w:rsid w:val="00AC42D2"/>
    <w:rsid w:val="00AC4348"/>
    <w:rsid w:val="00AC435F"/>
    <w:rsid w:val="00AC4389"/>
    <w:rsid w:val="00AC43A3"/>
    <w:rsid w:val="00AC43AB"/>
    <w:rsid w:val="00AC451D"/>
    <w:rsid w:val="00AC458E"/>
    <w:rsid w:val="00AC48AD"/>
    <w:rsid w:val="00AC4C3D"/>
    <w:rsid w:val="00AC4E8A"/>
    <w:rsid w:val="00AC4F08"/>
    <w:rsid w:val="00AC4FAB"/>
    <w:rsid w:val="00AC4FEA"/>
    <w:rsid w:val="00AC4FF6"/>
    <w:rsid w:val="00AC5218"/>
    <w:rsid w:val="00AC53D7"/>
    <w:rsid w:val="00AC5400"/>
    <w:rsid w:val="00AC555E"/>
    <w:rsid w:val="00AC568A"/>
    <w:rsid w:val="00AC5723"/>
    <w:rsid w:val="00AC582D"/>
    <w:rsid w:val="00AC58D2"/>
    <w:rsid w:val="00AC59C2"/>
    <w:rsid w:val="00AC5A11"/>
    <w:rsid w:val="00AC5B25"/>
    <w:rsid w:val="00AC5B3C"/>
    <w:rsid w:val="00AC5BE6"/>
    <w:rsid w:val="00AC5BF0"/>
    <w:rsid w:val="00AC5C0A"/>
    <w:rsid w:val="00AC5C4F"/>
    <w:rsid w:val="00AC5F03"/>
    <w:rsid w:val="00AC5FB4"/>
    <w:rsid w:val="00AC607B"/>
    <w:rsid w:val="00AC60E8"/>
    <w:rsid w:val="00AC6160"/>
    <w:rsid w:val="00AC6176"/>
    <w:rsid w:val="00AC61EC"/>
    <w:rsid w:val="00AC6528"/>
    <w:rsid w:val="00AC65A1"/>
    <w:rsid w:val="00AC66DE"/>
    <w:rsid w:val="00AC67BE"/>
    <w:rsid w:val="00AC67E9"/>
    <w:rsid w:val="00AC6996"/>
    <w:rsid w:val="00AC6A69"/>
    <w:rsid w:val="00AC6A92"/>
    <w:rsid w:val="00AC6AE5"/>
    <w:rsid w:val="00AC6C0F"/>
    <w:rsid w:val="00AC6C5E"/>
    <w:rsid w:val="00AC6CEA"/>
    <w:rsid w:val="00AC6D5D"/>
    <w:rsid w:val="00AC6DC5"/>
    <w:rsid w:val="00AC6DD1"/>
    <w:rsid w:val="00AC6EDA"/>
    <w:rsid w:val="00AC704E"/>
    <w:rsid w:val="00AC706F"/>
    <w:rsid w:val="00AC70C8"/>
    <w:rsid w:val="00AC716D"/>
    <w:rsid w:val="00AC716E"/>
    <w:rsid w:val="00AC71E3"/>
    <w:rsid w:val="00AC723B"/>
    <w:rsid w:val="00AC7247"/>
    <w:rsid w:val="00AC724D"/>
    <w:rsid w:val="00AC76E9"/>
    <w:rsid w:val="00AC7762"/>
    <w:rsid w:val="00AC7872"/>
    <w:rsid w:val="00AC7881"/>
    <w:rsid w:val="00AC78B5"/>
    <w:rsid w:val="00AC78C0"/>
    <w:rsid w:val="00AC795C"/>
    <w:rsid w:val="00AC799A"/>
    <w:rsid w:val="00AC7AB7"/>
    <w:rsid w:val="00AC7AF7"/>
    <w:rsid w:val="00AC7B50"/>
    <w:rsid w:val="00AC7BC4"/>
    <w:rsid w:val="00AC7BE3"/>
    <w:rsid w:val="00AC7C8C"/>
    <w:rsid w:val="00AC7C95"/>
    <w:rsid w:val="00AC7D24"/>
    <w:rsid w:val="00AC7D88"/>
    <w:rsid w:val="00AC7D89"/>
    <w:rsid w:val="00AC7F78"/>
    <w:rsid w:val="00AC7F96"/>
    <w:rsid w:val="00AD001C"/>
    <w:rsid w:val="00AD008E"/>
    <w:rsid w:val="00AD0234"/>
    <w:rsid w:val="00AD0250"/>
    <w:rsid w:val="00AD03DD"/>
    <w:rsid w:val="00AD03EF"/>
    <w:rsid w:val="00AD0479"/>
    <w:rsid w:val="00AD047C"/>
    <w:rsid w:val="00AD04A3"/>
    <w:rsid w:val="00AD0512"/>
    <w:rsid w:val="00AD0579"/>
    <w:rsid w:val="00AD05C4"/>
    <w:rsid w:val="00AD077C"/>
    <w:rsid w:val="00AD0922"/>
    <w:rsid w:val="00AD098A"/>
    <w:rsid w:val="00AD09DC"/>
    <w:rsid w:val="00AD0AA0"/>
    <w:rsid w:val="00AD0C5B"/>
    <w:rsid w:val="00AD0DAD"/>
    <w:rsid w:val="00AD0EA1"/>
    <w:rsid w:val="00AD1033"/>
    <w:rsid w:val="00AD10E4"/>
    <w:rsid w:val="00AD1124"/>
    <w:rsid w:val="00AD1333"/>
    <w:rsid w:val="00AD135B"/>
    <w:rsid w:val="00AD13D0"/>
    <w:rsid w:val="00AD1464"/>
    <w:rsid w:val="00AD1495"/>
    <w:rsid w:val="00AD14D0"/>
    <w:rsid w:val="00AD1600"/>
    <w:rsid w:val="00AD187F"/>
    <w:rsid w:val="00AD18B3"/>
    <w:rsid w:val="00AD19A3"/>
    <w:rsid w:val="00AD19B7"/>
    <w:rsid w:val="00AD19E5"/>
    <w:rsid w:val="00AD1A65"/>
    <w:rsid w:val="00AD1AF0"/>
    <w:rsid w:val="00AD1B35"/>
    <w:rsid w:val="00AD1B55"/>
    <w:rsid w:val="00AD1D19"/>
    <w:rsid w:val="00AD1D47"/>
    <w:rsid w:val="00AD1ED8"/>
    <w:rsid w:val="00AD1F92"/>
    <w:rsid w:val="00AD210F"/>
    <w:rsid w:val="00AD2225"/>
    <w:rsid w:val="00AD22DF"/>
    <w:rsid w:val="00AD22EA"/>
    <w:rsid w:val="00AD2381"/>
    <w:rsid w:val="00AD23AD"/>
    <w:rsid w:val="00AD23BA"/>
    <w:rsid w:val="00AD247D"/>
    <w:rsid w:val="00AD259B"/>
    <w:rsid w:val="00AD25D8"/>
    <w:rsid w:val="00AD2605"/>
    <w:rsid w:val="00AD2658"/>
    <w:rsid w:val="00AD269D"/>
    <w:rsid w:val="00AD26BE"/>
    <w:rsid w:val="00AD2755"/>
    <w:rsid w:val="00AD280E"/>
    <w:rsid w:val="00AD28E6"/>
    <w:rsid w:val="00AD2AD5"/>
    <w:rsid w:val="00AD2B35"/>
    <w:rsid w:val="00AD2B51"/>
    <w:rsid w:val="00AD2B98"/>
    <w:rsid w:val="00AD2C5B"/>
    <w:rsid w:val="00AD2D10"/>
    <w:rsid w:val="00AD2D5E"/>
    <w:rsid w:val="00AD2E6E"/>
    <w:rsid w:val="00AD2EB0"/>
    <w:rsid w:val="00AD304F"/>
    <w:rsid w:val="00AD3083"/>
    <w:rsid w:val="00AD30D7"/>
    <w:rsid w:val="00AD3175"/>
    <w:rsid w:val="00AD325D"/>
    <w:rsid w:val="00AD33DB"/>
    <w:rsid w:val="00AD33E9"/>
    <w:rsid w:val="00AD341C"/>
    <w:rsid w:val="00AD34C5"/>
    <w:rsid w:val="00AD3553"/>
    <w:rsid w:val="00AD3592"/>
    <w:rsid w:val="00AD3637"/>
    <w:rsid w:val="00AD369E"/>
    <w:rsid w:val="00AD3784"/>
    <w:rsid w:val="00AD38E7"/>
    <w:rsid w:val="00AD3A03"/>
    <w:rsid w:val="00AD3A92"/>
    <w:rsid w:val="00AD3B6A"/>
    <w:rsid w:val="00AD3CA5"/>
    <w:rsid w:val="00AD3D07"/>
    <w:rsid w:val="00AD3D40"/>
    <w:rsid w:val="00AD3D70"/>
    <w:rsid w:val="00AD3DCB"/>
    <w:rsid w:val="00AD3E9A"/>
    <w:rsid w:val="00AD3EC9"/>
    <w:rsid w:val="00AD43F7"/>
    <w:rsid w:val="00AD46D7"/>
    <w:rsid w:val="00AD4785"/>
    <w:rsid w:val="00AD4954"/>
    <w:rsid w:val="00AD4AE8"/>
    <w:rsid w:val="00AD4B33"/>
    <w:rsid w:val="00AD4BC8"/>
    <w:rsid w:val="00AD4C93"/>
    <w:rsid w:val="00AD4D8C"/>
    <w:rsid w:val="00AD4D94"/>
    <w:rsid w:val="00AD4DB4"/>
    <w:rsid w:val="00AD4F1B"/>
    <w:rsid w:val="00AD4F77"/>
    <w:rsid w:val="00AD538B"/>
    <w:rsid w:val="00AD53C0"/>
    <w:rsid w:val="00AD5406"/>
    <w:rsid w:val="00AD54CB"/>
    <w:rsid w:val="00AD571C"/>
    <w:rsid w:val="00AD5728"/>
    <w:rsid w:val="00AD581C"/>
    <w:rsid w:val="00AD58BA"/>
    <w:rsid w:val="00AD5AB2"/>
    <w:rsid w:val="00AD5B5D"/>
    <w:rsid w:val="00AD5C7C"/>
    <w:rsid w:val="00AD5D4D"/>
    <w:rsid w:val="00AD5F8D"/>
    <w:rsid w:val="00AD6097"/>
    <w:rsid w:val="00AD60ED"/>
    <w:rsid w:val="00AD6389"/>
    <w:rsid w:val="00AD63C0"/>
    <w:rsid w:val="00AD6490"/>
    <w:rsid w:val="00AD6647"/>
    <w:rsid w:val="00AD666C"/>
    <w:rsid w:val="00AD6710"/>
    <w:rsid w:val="00AD6794"/>
    <w:rsid w:val="00AD6874"/>
    <w:rsid w:val="00AD689A"/>
    <w:rsid w:val="00AD68C9"/>
    <w:rsid w:val="00AD6AF6"/>
    <w:rsid w:val="00AD6B7C"/>
    <w:rsid w:val="00AD6C8A"/>
    <w:rsid w:val="00AD6DCD"/>
    <w:rsid w:val="00AD701A"/>
    <w:rsid w:val="00AD7089"/>
    <w:rsid w:val="00AD712F"/>
    <w:rsid w:val="00AD727F"/>
    <w:rsid w:val="00AD72A4"/>
    <w:rsid w:val="00AD72BF"/>
    <w:rsid w:val="00AD741D"/>
    <w:rsid w:val="00AD7529"/>
    <w:rsid w:val="00AD773F"/>
    <w:rsid w:val="00AD7780"/>
    <w:rsid w:val="00AD7895"/>
    <w:rsid w:val="00AD78DC"/>
    <w:rsid w:val="00AD791D"/>
    <w:rsid w:val="00AD79BA"/>
    <w:rsid w:val="00AD7A10"/>
    <w:rsid w:val="00AD7B5B"/>
    <w:rsid w:val="00AD7DEF"/>
    <w:rsid w:val="00AD7F90"/>
    <w:rsid w:val="00AE00A7"/>
    <w:rsid w:val="00AE00EB"/>
    <w:rsid w:val="00AE011A"/>
    <w:rsid w:val="00AE01A2"/>
    <w:rsid w:val="00AE01A3"/>
    <w:rsid w:val="00AE0259"/>
    <w:rsid w:val="00AE03EE"/>
    <w:rsid w:val="00AE04B8"/>
    <w:rsid w:val="00AE0677"/>
    <w:rsid w:val="00AE0794"/>
    <w:rsid w:val="00AE0811"/>
    <w:rsid w:val="00AE0835"/>
    <w:rsid w:val="00AE0A3C"/>
    <w:rsid w:val="00AE0B8E"/>
    <w:rsid w:val="00AE0BA9"/>
    <w:rsid w:val="00AE0BC4"/>
    <w:rsid w:val="00AE0BE0"/>
    <w:rsid w:val="00AE0C23"/>
    <w:rsid w:val="00AE0C2F"/>
    <w:rsid w:val="00AE0D0D"/>
    <w:rsid w:val="00AE0E07"/>
    <w:rsid w:val="00AE0ECD"/>
    <w:rsid w:val="00AE1054"/>
    <w:rsid w:val="00AE105F"/>
    <w:rsid w:val="00AE1186"/>
    <w:rsid w:val="00AE1207"/>
    <w:rsid w:val="00AE135A"/>
    <w:rsid w:val="00AE1618"/>
    <w:rsid w:val="00AE16A7"/>
    <w:rsid w:val="00AE16B2"/>
    <w:rsid w:val="00AE1703"/>
    <w:rsid w:val="00AE17BF"/>
    <w:rsid w:val="00AE17E4"/>
    <w:rsid w:val="00AE17EC"/>
    <w:rsid w:val="00AE182D"/>
    <w:rsid w:val="00AE189D"/>
    <w:rsid w:val="00AE1CE6"/>
    <w:rsid w:val="00AE1D07"/>
    <w:rsid w:val="00AE1D46"/>
    <w:rsid w:val="00AE1DAD"/>
    <w:rsid w:val="00AE1F2D"/>
    <w:rsid w:val="00AE201E"/>
    <w:rsid w:val="00AE2246"/>
    <w:rsid w:val="00AE235A"/>
    <w:rsid w:val="00AE23D6"/>
    <w:rsid w:val="00AE2528"/>
    <w:rsid w:val="00AE2649"/>
    <w:rsid w:val="00AE265D"/>
    <w:rsid w:val="00AE267D"/>
    <w:rsid w:val="00AE268D"/>
    <w:rsid w:val="00AE27C8"/>
    <w:rsid w:val="00AE2A1C"/>
    <w:rsid w:val="00AE2B6A"/>
    <w:rsid w:val="00AE2D8F"/>
    <w:rsid w:val="00AE2DA4"/>
    <w:rsid w:val="00AE2DDC"/>
    <w:rsid w:val="00AE2EFB"/>
    <w:rsid w:val="00AE3022"/>
    <w:rsid w:val="00AE30C2"/>
    <w:rsid w:val="00AE3158"/>
    <w:rsid w:val="00AE3377"/>
    <w:rsid w:val="00AE35CD"/>
    <w:rsid w:val="00AE3691"/>
    <w:rsid w:val="00AE36A5"/>
    <w:rsid w:val="00AE38B8"/>
    <w:rsid w:val="00AE3916"/>
    <w:rsid w:val="00AE3923"/>
    <w:rsid w:val="00AE39C3"/>
    <w:rsid w:val="00AE39C8"/>
    <w:rsid w:val="00AE3AE2"/>
    <w:rsid w:val="00AE3AE8"/>
    <w:rsid w:val="00AE3CFE"/>
    <w:rsid w:val="00AE3E15"/>
    <w:rsid w:val="00AE3E3C"/>
    <w:rsid w:val="00AE3EC8"/>
    <w:rsid w:val="00AE3F37"/>
    <w:rsid w:val="00AE3F5F"/>
    <w:rsid w:val="00AE3FD8"/>
    <w:rsid w:val="00AE3FDA"/>
    <w:rsid w:val="00AE40AC"/>
    <w:rsid w:val="00AE40BE"/>
    <w:rsid w:val="00AE40C2"/>
    <w:rsid w:val="00AE414A"/>
    <w:rsid w:val="00AE419C"/>
    <w:rsid w:val="00AE4202"/>
    <w:rsid w:val="00AE4233"/>
    <w:rsid w:val="00AE42AC"/>
    <w:rsid w:val="00AE42F1"/>
    <w:rsid w:val="00AE436F"/>
    <w:rsid w:val="00AE4377"/>
    <w:rsid w:val="00AE4463"/>
    <w:rsid w:val="00AE447D"/>
    <w:rsid w:val="00AE44F1"/>
    <w:rsid w:val="00AE458D"/>
    <w:rsid w:val="00AE481C"/>
    <w:rsid w:val="00AE4877"/>
    <w:rsid w:val="00AE48C3"/>
    <w:rsid w:val="00AE493A"/>
    <w:rsid w:val="00AE497B"/>
    <w:rsid w:val="00AE4B04"/>
    <w:rsid w:val="00AE4C4C"/>
    <w:rsid w:val="00AE4DDB"/>
    <w:rsid w:val="00AE4E1B"/>
    <w:rsid w:val="00AE4EF2"/>
    <w:rsid w:val="00AE4F06"/>
    <w:rsid w:val="00AE4F8A"/>
    <w:rsid w:val="00AE515B"/>
    <w:rsid w:val="00AE5230"/>
    <w:rsid w:val="00AE536B"/>
    <w:rsid w:val="00AE53E9"/>
    <w:rsid w:val="00AE53EF"/>
    <w:rsid w:val="00AE53F9"/>
    <w:rsid w:val="00AE5415"/>
    <w:rsid w:val="00AE54D2"/>
    <w:rsid w:val="00AE57EC"/>
    <w:rsid w:val="00AE5853"/>
    <w:rsid w:val="00AE59DC"/>
    <w:rsid w:val="00AE5B1A"/>
    <w:rsid w:val="00AE5B24"/>
    <w:rsid w:val="00AE5B68"/>
    <w:rsid w:val="00AE5B9E"/>
    <w:rsid w:val="00AE5C30"/>
    <w:rsid w:val="00AE5D7A"/>
    <w:rsid w:val="00AE5DC4"/>
    <w:rsid w:val="00AE5E64"/>
    <w:rsid w:val="00AE5F67"/>
    <w:rsid w:val="00AE6102"/>
    <w:rsid w:val="00AE63D0"/>
    <w:rsid w:val="00AE64E2"/>
    <w:rsid w:val="00AE662A"/>
    <w:rsid w:val="00AE6759"/>
    <w:rsid w:val="00AE67B1"/>
    <w:rsid w:val="00AE67E7"/>
    <w:rsid w:val="00AE6823"/>
    <w:rsid w:val="00AE6872"/>
    <w:rsid w:val="00AE693E"/>
    <w:rsid w:val="00AE696E"/>
    <w:rsid w:val="00AE6B91"/>
    <w:rsid w:val="00AE6CE9"/>
    <w:rsid w:val="00AE6E98"/>
    <w:rsid w:val="00AE6F1B"/>
    <w:rsid w:val="00AE6F65"/>
    <w:rsid w:val="00AE709F"/>
    <w:rsid w:val="00AE70C2"/>
    <w:rsid w:val="00AE70EC"/>
    <w:rsid w:val="00AE70FA"/>
    <w:rsid w:val="00AE7301"/>
    <w:rsid w:val="00AE7378"/>
    <w:rsid w:val="00AE75B6"/>
    <w:rsid w:val="00AE76EE"/>
    <w:rsid w:val="00AE7771"/>
    <w:rsid w:val="00AE78D2"/>
    <w:rsid w:val="00AE78F6"/>
    <w:rsid w:val="00AE7A36"/>
    <w:rsid w:val="00AE7A3D"/>
    <w:rsid w:val="00AE7AC1"/>
    <w:rsid w:val="00AE7B5F"/>
    <w:rsid w:val="00AE7BE0"/>
    <w:rsid w:val="00AE7BF2"/>
    <w:rsid w:val="00AE7DEA"/>
    <w:rsid w:val="00AE7E9D"/>
    <w:rsid w:val="00AE7FDD"/>
    <w:rsid w:val="00AF01EB"/>
    <w:rsid w:val="00AF03BE"/>
    <w:rsid w:val="00AF03EB"/>
    <w:rsid w:val="00AF04A9"/>
    <w:rsid w:val="00AF086F"/>
    <w:rsid w:val="00AF0889"/>
    <w:rsid w:val="00AF08BB"/>
    <w:rsid w:val="00AF08E5"/>
    <w:rsid w:val="00AF09AD"/>
    <w:rsid w:val="00AF09BD"/>
    <w:rsid w:val="00AF09CA"/>
    <w:rsid w:val="00AF0AAA"/>
    <w:rsid w:val="00AF0AE7"/>
    <w:rsid w:val="00AF0B37"/>
    <w:rsid w:val="00AF0B3E"/>
    <w:rsid w:val="00AF0C62"/>
    <w:rsid w:val="00AF0C64"/>
    <w:rsid w:val="00AF0C81"/>
    <w:rsid w:val="00AF0CC5"/>
    <w:rsid w:val="00AF0CD2"/>
    <w:rsid w:val="00AF0DBB"/>
    <w:rsid w:val="00AF0DC6"/>
    <w:rsid w:val="00AF0E7F"/>
    <w:rsid w:val="00AF0F31"/>
    <w:rsid w:val="00AF0F89"/>
    <w:rsid w:val="00AF1201"/>
    <w:rsid w:val="00AF1328"/>
    <w:rsid w:val="00AF1421"/>
    <w:rsid w:val="00AF146E"/>
    <w:rsid w:val="00AF14AA"/>
    <w:rsid w:val="00AF159C"/>
    <w:rsid w:val="00AF17CA"/>
    <w:rsid w:val="00AF17D6"/>
    <w:rsid w:val="00AF186A"/>
    <w:rsid w:val="00AF18C5"/>
    <w:rsid w:val="00AF1B51"/>
    <w:rsid w:val="00AF1BAE"/>
    <w:rsid w:val="00AF1EF7"/>
    <w:rsid w:val="00AF1F77"/>
    <w:rsid w:val="00AF2010"/>
    <w:rsid w:val="00AF2073"/>
    <w:rsid w:val="00AF22A2"/>
    <w:rsid w:val="00AF23C2"/>
    <w:rsid w:val="00AF24AD"/>
    <w:rsid w:val="00AF24B8"/>
    <w:rsid w:val="00AF254F"/>
    <w:rsid w:val="00AF274A"/>
    <w:rsid w:val="00AF27B2"/>
    <w:rsid w:val="00AF2808"/>
    <w:rsid w:val="00AF2822"/>
    <w:rsid w:val="00AF28E4"/>
    <w:rsid w:val="00AF29F7"/>
    <w:rsid w:val="00AF2BB7"/>
    <w:rsid w:val="00AF2C14"/>
    <w:rsid w:val="00AF2E71"/>
    <w:rsid w:val="00AF2F53"/>
    <w:rsid w:val="00AF2F6B"/>
    <w:rsid w:val="00AF2F9A"/>
    <w:rsid w:val="00AF3446"/>
    <w:rsid w:val="00AF34A6"/>
    <w:rsid w:val="00AF34D0"/>
    <w:rsid w:val="00AF34FD"/>
    <w:rsid w:val="00AF35C4"/>
    <w:rsid w:val="00AF36EE"/>
    <w:rsid w:val="00AF36FF"/>
    <w:rsid w:val="00AF39A0"/>
    <w:rsid w:val="00AF3A30"/>
    <w:rsid w:val="00AF3A56"/>
    <w:rsid w:val="00AF3A62"/>
    <w:rsid w:val="00AF3B36"/>
    <w:rsid w:val="00AF3B52"/>
    <w:rsid w:val="00AF3B6D"/>
    <w:rsid w:val="00AF3CB2"/>
    <w:rsid w:val="00AF3D17"/>
    <w:rsid w:val="00AF3D18"/>
    <w:rsid w:val="00AF3DCB"/>
    <w:rsid w:val="00AF3E3B"/>
    <w:rsid w:val="00AF3E7C"/>
    <w:rsid w:val="00AF4065"/>
    <w:rsid w:val="00AF426D"/>
    <w:rsid w:val="00AF437F"/>
    <w:rsid w:val="00AF439B"/>
    <w:rsid w:val="00AF43D7"/>
    <w:rsid w:val="00AF4526"/>
    <w:rsid w:val="00AF46C9"/>
    <w:rsid w:val="00AF46FE"/>
    <w:rsid w:val="00AF4726"/>
    <w:rsid w:val="00AF47BB"/>
    <w:rsid w:val="00AF47EA"/>
    <w:rsid w:val="00AF4811"/>
    <w:rsid w:val="00AF4825"/>
    <w:rsid w:val="00AF49C4"/>
    <w:rsid w:val="00AF4A7A"/>
    <w:rsid w:val="00AF4BF6"/>
    <w:rsid w:val="00AF4CB9"/>
    <w:rsid w:val="00AF4D7F"/>
    <w:rsid w:val="00AF4D89"/>
    <w:rsid w:val="00AF4E3C"/>
    <w:rsid w:val="00AF4EF7"/>
    <w:rsid w:val="00AF4F48"/>
    <w:rsid w:val="00AF4FC4"/>
    <w:rsid w:val="00AF5009"/>
    <w:rsid w:val="00AF50B1"/>
    <w:rsid w:val="00AF510B"/>
    <w:rsid w:val="00AF5110"/>
    <w:rsid w:val="00AF52F7"/>
    <w:rsid w:val="00AF52F9"/>
    <w:rsid w:val="00AF531C"/>
    <w:rsid w:val="00AF5575"/>
    <w:rsid w:val="00AF5653"/>
    <w:rsid w:val="00AF56E0"/>
    <w:rsid w:val="00AF5811"/>
    <w:rsid w:val="00AF5909"/>
    <w:rsid w:val="00AF5923"/>
    <w:rsid w:val="00AF5A0B"/>
    <w:rsid w:val="00AF5AC3"/>
    <w:rsid w:val="00AF5B26"/>
    <w:rsid w:val="00AF5B89"/>
    <w:rsid w:val="00AF5C7B"/>
    <w:rsid w:val="00AF5CE2"/>
    <w:rsid w:val="00AF5D29"/>
    <w:rsid w:val="00AF601A"/>
    <w:rsid w:val="00AF601E"/>
    <w:rsid w:val="00AF607A"/>
    <w:rsid w:val="00AF60A2"/>
    <w:rsid w:val="00AF6132"/>
    <w:rsid w:val="00AF616E"/>
    <w:rsid w:val="00AF62F0"/>
    <w:rsid w:val="00AF6392"/>
    <w:rsid w:val="00AF64AD"/>
    <w:rsid w:val="00AF655B"/>
    <w:rsid w:val="00AF6742"/>
    <w:rsid w:val="00AF677F"/>
    <w:rsid w:val="00AF681F"/>
    <w:rsid w:val="00AF68CB"/>
    <w:rsid w:val="00AF68D9"/>
    <w:rsid w:val="00AF69CA"/>
    <w:rsid w:val="00AF69CC"/>
    <w:rsid w:val="00AF69E9"/>
    <w:rsid w:val="00AF6A63"/>
    <w:rsid w:val="00AF6AB2"/>
    <w:rsid w:val="00AF6B48"/>
    <w:rsid w:val="00AF6D57"/>
    <w:rsid w:val="00AF6E75"/>
    <w:rsid w:val="00AF6F35"/>
    <w:rsid w:val="00AF6FE3"/>
    <w:rsid w:val="00AF70F7"/>
    <w:rsid w:val="00AF7111"/>
    <w:rsid w:val="00AF7128"/>
    <w:rsid w:val="00AF71D5"/>
    <w:rsid w:val="00AF7297"/>
    <w:rsid w:val="00AF73A3"/>
    <w:rsid w:val="00AF7417"/>
    <w:rsid w:val="00AF7461"/>
    <w:rsid w:val="00AF7547"/>
    <w:rsid w:val="00AF761E"/>
    <w:rsid w:val="00AF767C"/>
    <w:rsid w:val="00AF77B2"/>
    <w:rsid w:val="00AF7842"/>
    <w:rsid w:val="00AF7918"/>
    <w:rsid w:val="00AF7998"/>
    <w:rsid w:val="00AF79AD"/>
    <w:rsid w:val="00AF7BB5"/>
    <w:rsid w:val="00AF7D8B"/>
    <w:rsid w:val="00AF7F32"/>
    <w:rsid w:val="00B001F2"/>
    <w:rsid w:val="00B00209"/>
    <w:rsid w:val="00B0027B"/>
    <w:rsid w:val="00B0035F"/>
    <w:rsid w:val="00B004E8"/>
    <w:rsid w:val="00B0059A"/>
    <w:rsid w:val="00B00666"/>
    <w:rsid w:val="00B00675"/>
    <w:rsid w:val="00B006CD"/>
    <w:rsid w:val="00B0074B"/>
    <w:rsid w:val="00B00796"/>
    <w:rsid w:val="00B0079B"/>
    <w:rsid w:val="00B00864"/>
    <w:rsid w:val="00B00945"/>
    <w:rsid w:val="00B00A09"/>
    <w:rsid w:val="00B00A80"/>
    <w:rsid w:val="00B00AB4"/>
    <w:rsid w:val="00B00C4B"/>
    <w:rsid w:val="00B00F5F"/>
    <w:rsid w:val="00B01009"/>
    <w:rsid w:val="00B01071"/>
    <w:rsid w:val="00B01152"/>
    <w:rsid w:val="00B0137F"/>
    <w:rsid w:val="00B014F1"/>
    <w:rsid w:val="00B01587"/>
    <w:rsid w:val="00B015AD"/>
    <w:rsid w:val="00B01679"/>
    <w:rsid w:val="00B01738"/>
    <w:rsid w:val="00B017A3"/>
    <w:rsid w:val="00B017B6"/>
    <w:rsid w:val="00B01855"/>
    <w:rsid w:val="00B018FD"/>
    <w:rsid w:val="00B019F3"/>
    <w:rsid w:val="00B01A71"/>
    <w:rsid w:val="00B01A78"/>
    <w:rsid w:val="00B01AB8"/>
    <w:rsid w:val="00B01B42"/>
    <w:rsid w:val="00B01F61"/>
    <w:rsid w:val="00B02041"/>
    <w:rsid w:val="00B02100"/>
    <w:rsid w:val="00B02298"/>
    <w:rsid w:val="00B022D1"/>
    <w:rsid w:val="00B022F3"/>
    <w:rsid w:val="00B024D7"/>
    <w:rsid w:val="00B02661"/>
    <w:rsid w:val="00B02735"/>
    <w:rsid w:val="00B02783"/>
    <w:rsid w:val="00B027EF"/>
    <w:rsid w:val="00B027F7"/>
    <w:rsid w:val="00B02801"/>
    <w:rsid w:val="00B02981"/>
    <w:rsid w:val="00B02994"/>
    <w:rsid w:val="00B02B95"/>
    <w:rsid w:val="00B02E3A"/>
    <w:rsid w:val="00B02E63"/>
    <w:rsid w:val="00B02E69"/>
    <w:rsid w:val="00B02F51"/>
    <w:rsid w:val="00B032C7"/>
    <w:rsid w:val="00B03401"/>
    <w:rsid w:val="00B03417"/>
    <w:rsid w:val="00B03554"/>
    <w:rsid w:val="00B03583"/>
    <w:rsid w:val="00B035D7"/>
    <w:rsid w:val="00B037DB"/>
    <w:rsid w:val="00B03940"/>
    <w:rsid w:val="00B03970"/>
    <w:rsid w:val="00B03C2C"/>
    <w:rsid w:val="00B03D6A"/>
    <w:rsid w:val="00B03EF4"/>
    <w:rsid w:val="00B03F06"/>
    <w:rsid w:val="00B03F16"/>
    <w:rsid w:val="00B03F61"/>
    <w:rsid w:val="00B03F65"/>
    <w:rsid w:val="00B03F95"/>
    <w:rsid w:val="00B03FC4"/>
    <w:rsid w:val="00B04052"/>
    <w:rsid w:val="00B040A6"/>
    <w:rsid w:val="00B040BD"/>
    <w:rsid w:val="00B04169"/>
    <w:rsid w:val="00B042E9"/>
    <w:rsid w:val="00B04342"/>
    <w:rsid w:val="00B04370"/>
    <w:rsid w:val="00B0457A"/>
    <w:rsid w:val="00B04683"/>
    <w:rsid w:val="00B04735"/>
    <w:rsid w:val="00B0473D"/>
    <w:rsid w:val="00B049E8"/>
    <w:rsid w:val="00B04A02"/>
    <w:rsid w:val="00B04A11"/>
    <w:rsid w:val="00B04A49"/>
    <w:rsid w:val="00B04FC4"/>
    <w:rsid w:val="00B04FFE"/>
    <w:rsid w:val="00B0501B"/>
    <w:rsid w:val="00B05059"/>
    <w:rsid w:val="00B05119"/>
    <w:rsid w:val="00B051ED"/>
    <w:rsid w:val="00B05236"/>
    <w:rsid w:val="00B05318"/>
    <w:rsid w:val="00B053E7"/>
    <w:rsid w:val="00B053F8"/>
    <w:rsid w:val="00B05430"/>
    <w:rsid w:val="00B0547E"/>
    <w:rsid w:val="00B0547F"/>
    <w:rsid w:val="00B057CB"/>
    <w:rsid w:val="00B0584B"/>
    <w:rsid w:val="00B058D1"/>
    <w:rsid w:val="00B05997"/>
    <w:rsid w:val="00B05A0E"/>
    <w:rsid w:val="00B05A1C"/>
    <w:rsid w:val="00B05AA8"/>
    <w:rsid w:val="00B05CD6"/>
    <w:rsid w:val="00B05D05"/>
    <w:rsid w:val="00B05D1E"/>
    <w:rsid w:val="00B05DCA"/>
    <w:rsid w:val="00B05FD2"/>
    <w:rsid w:val="00B06008"/>
    <w:rsid w:val="00B0617A"/>
    <w:rsid w:val="00B061A5"/>
    <w:rsid w:val="00B0631F"/>
    <w:rsid w:val="00B0638E"/>
    <w:rsid w:val="00B064F5"/>
    <w:rsid w:val="00B06696"/>
    <w:rsid w:val="00B0670C"/>
    <w:rsid w:val="00B06759"/>
    <w:rsid w:val="00B067F0"/>
    <w:rsid w:val="00B06839"/>
    <w:rsid w:val="00B06903"/>
    <w:rsid w:val="00B06CD6"/>
    <w:rsid w:val="00B0709C"/>
    <w:rsid w:val="00B0717F"/>
    <w:rsid w:val="00B07330"/>
    <w:rsid w:val="00B0737E"/>
    <w:rsid w:val="00B0740D"/>
    <w:rsid w:val="00B074CC"/>
    <w:rsid w:val="00B0752C"/>
    <w:rsid w:val="00B07536"/>
    <w:rsid w:val="00B075C2"/>
    <w:rsid w:val="00B075FE"/>
    <w:rsid w:val="00B076A7"/>
    <w:rsid w:val="00B076C9"/>
    <w:rsid w:val="00B07799"/>
    <w:rsid w:val="00B077CE"/>
    <w:rsid w:val="00B0784B"/>
    <w:rsid w:val="00B078BE"/>
    <w:rsid w:val="00B07978"/>
    <w:rsid w:val="00B0798E"/>
    <w:rsid w:val="00B07992"/>
    <w:rsid w:val="00B07999"/>
    <w:rsid w:val="00B07A40"/>
    <w:rsid w:val="00B07AFD"/>
    <w:rsid w:val="00B07C6F"/>
    <w:rsid w:val="00B07E0F"/>
    <w:rsid w:val="00B07E64"/>
    <w:rsid w:val="00B07F18"/>
    <w:rsid w:val="00B100F0"/>
    <w:rsid w:val="00B10298"/>
    <w:rsid w:val="00B1031C"/>
    <w:rsid w:val="00B104A7"/>
    <w:rsid w:val="00B10578"/>
    <w:rsid w:val="00B1069E"/>
    <w:rsid w:val="00B106A6"/>
    <w:rsid w:val="00B106ED"/>
    <w:rsid w:val="00B107D7"/>
    <w:rsid w:val="00B1085E"/>
    <w:rsid w:val="00B10888"/>
    <w:rsid w:val="00B10897"/>
    <w:rsid w:val="00B108B2"/>
    <w:rsid w:val="00B108DC"/>
    <w:rsid w:val="00B1093C"/>
    <w:rsid w:val="00B10A71"/>
    <w:rsid w:val="00B10B2F"/>
    <w:rsid w:val="00B10E51"/>
    <w:rsid w:val="00B1106A"/>
    <w:rsid w:val="00B11115"/>
    <w:rsid w:val="00B11298"/>
    <w:rsid w:val="00B112EA"/>
    <w:rsid w:val="00B1136C"/>
    <w:rsid w:val="00B113A4"/>
    <w:rsid w:val="00B1144A"/>
    <w:rsid w:val="00B11500"/>
    <w:rsid w:val="00B11508"/>
    <w:rsid w:val="00B11541"/>
    <w:rsid w:val="00B11765"/>
    <w:rsid w:val="00B11828"/>
    <w:rsid w:val="00B11A30"/>
    <w:rsid w:val="00B11A82"/>
    <w:rsid w:val="00B11A98"/>
    <w:rsid w:val="00B11AD2"/>
    <w:rsid w:val="00B11C3E"/>
    <w:rsid w:val="00B11D65"/>
    <w:rsid w:val="00B11F91"/>
    <w:rsid w:val="00B11FE3"/>
    <w:rsid w:val="00B120FD"/>
    <w:rsid w:val="00B122F0"/>
    <w:rsid w:val="00B124AB"/>
    <w:rsid w:val="00B127F9"/>
    <w:rsid w:val="00B12935"/>
    <w:rsid w:val="00B129ED"/>
    <w:rsid w:val="00B12A14"/>
    <w:rsid w:val="00B12B96"/>
    <w:rsid w:val="00B12B99"/>
    <w:rsid w:val="00B12CA6"/>
    <w:rsid w:val="00B12EA2"/>
    <w:rsid w:val="00B12FBC"/>
    <w:rsid w:val="00B13031"/>
    <w:rsid w:val="00B1304C"/>
    <w:rsid w:val="00B130DF"/>
    <w:rsid w:val="00B13117"/>
    <w:rsid w:val="00B1314E"/>
    <w:rsid w:val="00B1324F"/>
    <w:rsid w:val="00B133DE"/>
    <w:rsid w:val="00B13490"/>
    <w:rsid w:val="00B1349F"/>
    <w:rsid w:val="00B135FB"/>
    <w:rsid w:val="00B135FE"/>
    <w:rsid w:val="00B1364B"/>
    <w:rsid w:val="00B13687"/>
    <w:rsid w:val="00B136F2"/>
    <w:rsid w:val="00B137E8"/>
    <w:rsid w:val="00B1382E"/>
    <w:rsid w:val="00B1396F"/>
    <w:rsid w:val="00B13C34"/>
    <w:rsid w:val="00B13E14"/>
    <w:rsid w:val="00B13E1C"/>
    <w:rsid w:val="00B13ECC"/>
    <w:rsid w:val="00B13EEB"/>
    <w:rsid w:val="00B13F54"/>
    <w:rsid w:val="00B13FEB"/>
    <w:rsid w:val="00B140ED"/>
    <w:rsid w:val="00B14102"/>
    <w:rsid w:val="00B14134"/>
    <w:rsid w:val="00B14346"/>
    <w:rsid w:val="00B14557"/>
    <w:rsid w:val="00B145B3"/>
    <w:rsid w:val="00B146B5"/>
    <w:rsid w:val="00B14880"/>
    <w:rsid w:val="00B1490F"/>
    <w:rsid w:val="00B1497A"/>
    <w:rsid w:val="00B14A76"/>
    <w:rsid w:val="00B14C95"/>
    <w:rsid w:val="00B14CCD"/>
    <w:rsid w:val="00B14DAF"/>
    <w:rsid w:val="00B14E8D"/>
    <w:rsid w:val="00B150B3"/>
    <w:rsid w:val="00B150B4"/>
    <w:rsid w:val="00B1520C"/>
    <w:rsid w:val="00B15272"/>
    <w:rsid w:val="00B152B6"/>
    <w:rsid w:val="00B1537B"/>
    <w:rsid w:val="00B153BD"/>
    <w:rsid w:val="00B15648"/>
    <w:rsid w:val="00B1565A"/>
    <w:rsid w:val="00B157E5"/>
    <w:rsid w:val="00B159B7"/>
    <w:rsid w:val="00B15A3D"/>
    <w:rsid w:val="00B15A61"/>
    <w:rsid w:val="00B15AB2"/>
    <w:rsid w:val="00B15B5B"/>
    <w:rsid w:val="00B15BB8"/>
    <w:rsid w:val="00B15D16"/>
    <w:rsid w:val="00B15D1B"/>
    <w:rsid w:val="00B15D1F"/>
    <w:rsid w:val="00B15D27"/>
    <w:rsid w:val="00B15E39"/>
    <w:rsid w:val="00B15ED2"/>
    <w:rsid w:val="00B15F79"/>
    <w:rsid w:val="00B15FC4"/>
    <w:rsid w:val="00B16016"/>
    <w:rsid w:val="00B1611E"/>
    <w:rsid w:val="00B16174"/>
    <w:rsid w:val="00B16221"/>
    <w:rsid w:val="00B16288"/>
    <w:rsid w:val="00B16320"/>
    <w:rsid w:val="00B16544"/>
    <w:rsid w:val="00B166FF"/>
    <w:rsid w:val="00B16709"/>
    <w:rsid w:val="00B1677F"/>
    <w:rsid w:val="00B1698A"/>
    <w:rsid w:val="00B16AD4"/>
    <w:rsid w:val="00B16BCB"/>
    <w:rsid w:val="00B16BE3"/>
    <w:rsid w:val="00B16CE8"/>
    <w:rsid w:val="00B16D7A"/>
    <w:rsid w:val="00B16E51"/>
    <w:rsid w:val="00B16EAB"/>
    <w:rsid w:val="00B16F3D"/>
    <w:rsid w:val="00B17102"/>
    <w:rsid w:val="00B171AB"/>
    <w:rsid w:val="00B1723E"/>
    <w:rsid w:val="00B172F4"/>
    <w:rsid w:val="00B1742A"/>
    <w:rsid w:val="00B174B1"/>
    <w:rsid w:val="00B17516"/>
    <w:rsid w:val="00B17541"/>
    <w:rsid w:val="00B17820"/>
    <w:rsid w:val="00B17912"/>
    <w:rsid w:val="00B17A3A"/>
    <w:rsid w:val="00B17AE9"/>
    <w:rsid w:val="00B17B80"/>
    <w:rsid w:val="00B17C14"/>
    <w:rsid w:val="00B17C4C"/>
    <w:rsid w:val="00B17D09"/>
    <w:rsid w:val="00B17DFB"/>
    <w:rsid w:val="00B17EC7"/>
    <w:rsid w:val="00B17FAE"/>
    <w:rsid w:val="00B17FF4"/>
    <w:rsid w:val="00B2018B"/>
    <w:rsid w:val="00B201BF"/>
    <w:rsid w:val="00B201D6"/>
    <w:rsid w:val="00B2020F"/>
    <w:rsid w:val="00B20222"/>
    <w:rsid w:val="00B202A4"/>
    <w:rsid w:val="00B20322"/>
    <w:rsid w:val="00B2036B"/>
    <w:rsid w:val="00B203DF"/>
    <w:rsid w:val="00B20464"/>
    <w:rsid w:val="00B204B8"/>
    <w:rsid w:val="00B204DD"/>
    <w:rsid w:val="00B20695"/>
    <w:rsid w:val="00B206A9"/>
    <w:rsid w:val="00B20764"/>
    <w:rsid w:val="00B2084E"/>
    <w:rsid w:val="00B2096E"/>
    <w:rsid w:val="00B209DA"/>
    <w:rsid w:val="00B209E2"/>
    <w:rsid w:val="00B20B6B"/>
    <w:rsid w:val="00B20BAE"/>
    <w:rsid w:val="00B20CD9"/>
    <w:rsid w:val="00B20DCE"/>
    <w:rsid w:val="00B20E37"/>
    <w:rsid w:val="00B20E62"/>
    <w:rsid w:val="00B20E6E"/>
    <w:rsid w:val="00B20EEF"/>
    <w:rsid w:val="00B20F7C"/>
    <w:rsid w:val="00B21026"/>
    <w:rsid w:val="00B210E6"/>
    <w:rsid w:val="00B210ED"/>
    <w:rsid w:val="00B211D3"/>
    <w:rsid w:val="00B211F8"/>
    <w:rsid w:val="00B21228"/>
    <w:rsid w:val="00B2136E"/>
    <w:rsid w:val="00B21567"/>
    <w:rsid w:val="00B21570"/>
    <w:rsid w:val="00B2163B"/>
    <w:rsid w:val="00B216BB"/>
    <w:rsid w:val="00B2172C"/>
    <w:rsid w:val="00B2182F"/>
    <w:rsid w:val="00B218B4"/>
    <w:rsid w:val="00B21A40"/>
    <w:rsid w:val="00B21B9C"/>
    <w:rsid w:val="00B21E9C"/>
    <w:rsid w:val="00B21F1D"/>
    <w:rsid w:val="00B21F7D"/>
    <w:rsid w:val="00B221C0"/>
    <w:rsid w:val="00B22235"/>
    <w:rsid w:val="00B222A0"/>
    <w:rsid w:val="00B2232F"/>
    <w:rsid w:val="00B22341"/>
    <w:rsid w:val="00B223F6"/>
    <w:rsid w:val="00B223F8"/>
    <w:rsid w:val="00B22408"/>
    <w:rsid w:val="00B22438"/>
    <w:rsid w:val="00B2244E"/>
    <w:rsid w:val="00B224D0"/>
    <w:rsid w:val="00B2257C"/>
    <w:rsid w:val="00B228C0"/>
    <w:rsid w:val="00B229AF"/>
    <w:rsid w:val="00B22A21"/>
    <w:rsid w:val="00B22AC6"/>
    <w:rsid w:val="00B22B81"/>
    <w:rsid w:val="00B22CDD"/>
    <w:rsid w:val="00B22F04"/>
    <w:rsid w:val="00B22FCA"/>
    <w:rsid w:val="00B22FF5"/>
    <w:rsid w:val="00B232F3"/>
    <w:rsid w:val="00B232FA"/>
    <w:rsid w:val="00B2339F"/>
    <w:rsid w:val="00B23499"/>
    <w:rsid w:val="00B23619"/>
    <w:rsid w:val="00B237D1"/>
    <w:rsid w:val="00B23888"/>
    <w:rsid w:val="00B23B18"/>
    <w:rsid w:val="00B23B3F"/>
    <w:rsid w:val="00B23CFF"/>
    <w:rsid w:val="00B23D92"/>
    <w:rsid w:val="00B24176"/>
    <w:rsid w:val="00B24262"/>
    <w:rsid w:val="00B2427F"/>
    <w:rsid w:val="00B24442"/>
    <w:rsid w:val="00B244A3"/>
    <w:rsid w:val="00B244A9"/>
    <w:rsid w:val="00B247A0"/>
    <w:rsid w:val="00B247A6"/>
    <w:rsid w:val="00B2493D"/>
    <w:rsid w:val="00B24983"/>
    <w:rsid w:val="00B249E0"/>
    <w:rsid w:val="00B24B6F"/>
    <w:rsid w:val="00B24C10"/>
    <w:rsid w:val="00B24C3F"/>
    <w:rsid w:val="00B24C5F"/>
    <w:rsid w:val="00B24CD3"/>
    <w:rsid w:val="00B24E36"/>
    <w:rsid w:val="00B24FD8"/>
    <w:rsid w:val="00B24FFC"/>
    <w:rsid w:val="00B25047"/>
    <w:rsid w:val="00B25107"/>
    <w:rsid w:val="00B25122"/>
    <w:rsid w:val="00B2569E"/>
    <w:rsid w:val="00B256C3"/>
    <w:rsid w:val="00B25845"/>
    <w:rsid w:val="00B25871"/>
    <w:rsid w:val="00B25ABE"/>
    <w:rsid w:val="00B25B89"/>
    <w:rsid w:val="00B25CD8"/>
    <w:rsid w:val="00B25D1D"/>
    <w:rsid w:val="00B25DD4"/>
    <w:rsid w:val="00B25DE0"/>
    <w:rsid w:val="00B25EB8"/>
    <w:rsid w:val="00B25EFF"/>
    <w:rsid w:val="00B26025"/>
    <w:rsid w:val="00B260EE"/>
    <w:rsid w:val="00B26146"/>
    <w:rsid w:val="00B26250"/>
    <w:rsid w:val="00B263F7"/>
    <w:rsid w:val="00B2640B"/>
    <w:rsid w:val="00B26410"/>
    <w:rsid w:val="00B264A6"/>
    <w:rsid w:val="00B265D2"/>
    <w:rsid w:val="00B2688F"/>
    <w:rsid w:val="00B26983"/>
    <w:rsid w:val="00B269FD"/>
    <w:rsid w:val="00B26A78"/>
    <w:rsid w:val="00B26AA5"/>
    <w:rsid w:val="00B26B1B"/>
    <w:rsid w:val="00B26BE9"/>
    <w:rsid w:val="00B26C87"/>
    <w:rsid w:val="00B26C8A"/>
    <w:rsid w:val="00B271B1"/>
    <w:rsid w:val="00B27242"/>
    <w:rsid w:val="00B272B8"/>
    <w:rsid w:val="00B274B3"/>
    <w:rsid w:val="00B27540"/>
    <w:rsid w:val="00B2767A"/>
    <w:rsid w:val="00B27687"/>
    <w:rsid w:val="00B277BB"/>
    <w:rsid w:val="00B2799F"/>
    <w:rsid w:val="00B27B54"/>
    <w:rsid w:val="00B27C20"/>
    <w:rsid w:val="00B27DA3"/>
    <w:rsid w:val="00B27F41"/>
    <w:rsid w:val="00B27F80"/>
    <w:rsid w:val="00B27F8E"/>
    <w:rsid w:val="00B3007E"/>
    <w:rsid w:val="00B30248"/>
    <w:rsid w:val="00B30257"/>
    <w:rsid w:val="00B30277"/>
    <w:rsid w:val="00B30589"/>
    <w:rsid w:val="00B305C2"/>
    <w:rsid w:val="00B306DB"/>
    <w:rsid w:val="00B30806"/>
    <w:rsid w:val="00B308C6"/>
    <w:rsid w:val="00B30973"/>
    <w:rsid w:val="00B30A0E"/>
    <w:rsid w:val="00B30A4A"/>
    <w:rsid w:val="00B30B47"/>
    <w:rsid w:val="00B30B6B"/>
    <w:rsid w:val="00B30C18"/>
    <w:rsid w:val="00B30CF5"/>
    <w:rsid w:val="00B30D15"/>
    <w:rsid w:val="00B30E49"/>
    <w:rsid w:val="00B3110F"/>
    <w:rsid w:val="00B31128"/>
    <w:rsid w:val="00B3123A"/>
    <w:rsid w:val="00B312C0"/>
    <w:rsid w:val="00B31511"/>
    <w:rsid w:val="00B31533"/>
    <w:rsid w:val="00B3155E"/>
    <w:rsid w:val="00B31590"/>
    <w:rsid w:val="00B31624"/>
    <w:rsid w:val="00B316AC"/>
    <w:rsid w:val="00B316F2"/>
    <w:rsid w:val="00B31778"/>
    <w:rsid w:val="00B317B8"/>
    <w:rsid w:val="00B318C5"/>
    <w:rsid w:val="00B318D7"/>
    <w:rsid w:val="00B31905"/>
    <w:rsid w:val="00B31A69"/>
    <w:rsid w:val="00B31AC0"/>
    <w:rsid w:val="00B31C3D"/>
    <w:rsid w:val="00B31C67"/>
    <w:rsid w:val="00B31CA9"/>
    <w:rsid w:val="00B31F91"/>
    <w:rsid w:val="00B31FD4"/>
    <w:rsid w:val="00B32024"/>
    <w:rsid w:val="00B3223B"/>
    <w:rsid w:val="00B326A4"/>
    <w:rsid w:val="00B3272F"/>
    <w:rsid w:val="00B327EB"/>
    <w:rsid w:val="00B32872"/>
    <w:rsid w:val="00B328ED"/>
    <w:rsid w:val="00B32AEF"/>
    <w:rsid w:val="00B32C2E"/>
    <w:rsid w:val="00B32C45"/>
    <w:rsid w:val="00B32C79"/>
    <w:rsid w:val="00B32C84"/>
    <w:rsid w:val="00B32D9D"/>
    <w:rsid w:val="00B32DA7"/>
    <w:rsid w:val="00B32DC0"/>
    <w:rsid w:val="00B32F0F"/>
    <w:rsid w:val="00B32F2F"/>
    <w:rsid w:val="00B32F70"/>
    <w:rsid w:val="00B32FEA"/>
    <w:rsid w:val="00B3307B"/>
    <w:rsid w:val="00B330B6"/>
    <w:rsid w:val="00B3324F"/>
    <w:rsid w:val="00B33436"/>
    <w:rsid w:val="00B33515"/>
    <w:rsid w:val="00B3377F"/>
    <w:rsid w:val="00B337E0"/>
    <w:rsid w:val="00B337ED"/>
    <w:rsid w:val="00B337EF"/>
    <w:rsid w:val="00B3389B"/>
    <w:rsid w:val="00B338E9"/>
    <w:rsid w:val="00B339F3"/>
    <w:rsid w:val="00B33A2C"/>
    <w:rsid w:val="00B33AC5"/>
    <w:rsid w:val="00B33B3F"/>
    <w:rsid w:val="00B33C7C"/>
    <w:rsid w:val="00B33C96"/>
    <w:rsid w:val="00B33DB1"/>
    <w:rsid w:val="00B33E3B"/>
    <w:rsid w:val="00B33EB3"/>
    <w:rsid w:val="00B33F1C"/>
    <w:rsid w:val="00B33FA1"/>
    <w:rsid w:val="00B3409C"/>
    <w:rsid w:val="00B34141"/>
    <w:rsid w:val="00B341FC"/>
    <w:rsid w:val="00B34276"/>
    <w:rsid w:val="00B3455B"/>
    <w:rsid w:val="00B345DA"/>
    <w:rsid w:val="00B345E7"/>
    <w:rsid w:val="00B34726"/>
    <w:rsid w:val="00B3480D"/>
    <w:rsid w:val="00B3491F"/>
    <w:rsid w:val="00B34991"/>
    <w:rsid w:val="00B34A5A"/>
    <w:rsid w:val="00B34AC7"/>
    <w:rsid w:val="00B34B00"/>
    <w:rsid w:val="00B34CA1"/>
    <w:rsid w:val="00B34E4C"/>
    <w:rsid w:val="00B35329"/>
    <w:rsid w:val="00B35399"/>
    <w:rsid w:val="00B353B9"/>
    <w:rsid w:val="00B35492"/>
    <w:rsid w:val="00B358DC"/>
    <w:rsid w:val="00B35945"/>
    <w:rsid w:val="00B35B27"/>
    <w:rsid w:val="00B35B8B"/>
    <w:rsid w:val="00B35D2F"/>
    <w:rsid w:val="00B35E00"/>
    <w:rsid w:val="00B35E11"/>
    <w:rsid w:val="00B35E1C"/>
    <w:rsid w:val="00B35F58"/>
    <w:rsid w:val="00B36115"/>
    <w:rsid w:val="00B36555"/>
    <w:rsid w:val="00B365EA"/>
    <w:rsid w:val="00B36877"/>
    <w:rsid w:val="00B368BE"/>
    <w:rsid w:val="00B36AEC"/>
    <w:rsid w:val="00B36B43"/>
    <w:rsid w:val="00B36C04"/>
    <w:rsid w:val="00B36D02"/>
    <w:rsid w:val="00B36DA6"/>
    <w:rsid w:val="00B36DCC"/>
    <w:rsid w:val="00B36DD9"/>
    <w:rsid w:val="00B36DE1"/>
    <w:rsid w:val="00B36ECB"/>
    <w:rsid w:val="00B36F31"/>
    <w:rsid w:val="00B36F92"/>
    <w:rsid w:val="00B36F94"/>
    <w:rsid w:val="00B3704A"/>
    <w:rsid w:val="00B370AE"/>
    <w:rsid w:val="00B370FE"/>
    <w:rsid w:val="00B371BB"/>
    <w:rsid w:val="00B3721E"/>
    <w:rsid w:val="00B373CE"/>
    <w:rsid w:val="00B3742D"/>
    <w:rsid w:val="00B37542"/>
    <w:rsid w:val="00B37553"/>
    <w:rsid w:val="00B3775E"/>
    <w:rsid w:val="00B37773"/>
    <w:rsid w:val="00B377C1"/>
    <w:rsid w:val="00B377FE"/>
    <w:rsid w:val="00B379B0"/>
    <w:rsid w:val="00B37B09"/>
    <w:rsid w:val="00B37B23"/>
    <w:rsid w:val="00B37B51"/>
    <w:rsid w:val="00B37CF0"/>
    <w:rsid w:val="00B37CF4"/>
    <w:rsid w:val="00B40052"/>
    <w:rsid w:val="00B401CE"/>
    <w:rsid w:val="00B40309"/>
    <w:rsid w:val="00B40443"/>
    <w:rsid w:val="00B4046C"/>
    <w:rsid w:val="00B404A2"/>
    <w:rsid w:val="00B406C4"/>
    <w:rsid w:val="00B406C9"/>
    <w:rsid w:val="00B407C1"/>
    <w:rsid w:val="00B4083A"/>
    <w:rsid w:val="00B40900"/>
    <w:rsid w:val="00B4093C"/>
    <w:rsid w:val="00B4095C"/>
    <w:rsid w:val="00B40979"/>
    <w:rsid w:val="00B40989"/>
    <w:rsid w:val="00B40A6F"/>
    <w:rsid w:val="00B40BD7"/>
    <w:rsid w:val="00B40CA5"/>
    <w:rsid w:val="00B40CDD"/>
    <w:rsid w:val="00B40D71"/>
    <w:rsid w:val="00B40DB7"/>
    <w:rsid w:val="00B40F5D"/>
    <w:rsid w:val="00B4101E"/>
    <w:rsid w:val="00B41166"/>
    <w:rsid w:val="00B411F1"/>
    <w:rsid w:val="00B411FB"/>
    <w:rsid w:val="00B4137F"/>
    <w:rsid w:val="00B414EF"/>
    <w:rsid w:val="00B415AA"/>
    <w:rsid w:val="00B415E4"/>
    <w:rsid w:val="00B415F8"/>
    <w:rsid w:val="00B4161A"/>
    <w:rsid w:val="00B41683"/>
    <w:rsid w:val="00B416FA"/>
    <w:rsid w:val="00B41753"/>
    <w:rsid w:val="00B41856"/>
    <w:rsid w:val="00B41858"/>
    <w:rsid w:val="00B419C2"/>
    <w:rsid w:val="00B41AA4"/>
    <w:rsid w:val="00B41AF8"/>
    <w:rsid w:val="00B41B11"/>
    <w:rsid w:val="00B41B83"/>
    <w:rsid w:val="00B41BCA"/>
    <w:rsid w:val="00B41C88"/>
    <w:rsid w:val="00B41CF6"/>
    <w:rsid w:val="00B41D17"/>
    <w:rsid w:val="00B41DF1"/>
    <w:rsid w:val="00B41F31"/>
    <w:rsid w:val="00B41F49"/>
    <w:rsid w:val="00B42138"/>
    <w:rsid w:val="00B42155"/>
    <w:rsid w:val="00B42176"/>
    <w:rsid w:val="00B4239B"/>
    <w:rsid w:val="00B423DC"/>
    <w:rsid w:val="00B42415"/>
    <w:rsid w:val="00B4241E"/>
    <w:rsid w:val="00B42480"/>
    <w:rsid w:val="00B4248B"/>
    <w:rsid w:val="00B4253C"/>
    <w:rsid w:val="00B425B8"/>
    <w:rsid w:val="00B426E6"/>
    <w:rsid w:val="00B42B5C"/>
    <w:rsid w:val="00B42C0D"/>
    <w:rsid w:val="00B42C2E"/>
    <w:rsid w:val="00B42C47"/>
    <w:rsid w:val="00B42DA0"/>
    <w:rsid w:val="00B42E3B"/>
    <w:rsid w:val="00B42E6E"/>
    <w:rsid w:val="00B42ED6"/>
    <w:rsid w:val="00B42FBE"/>
    <w:rsid w:val="00B42FEA"/>
    <w:rsid w:val="00B4315C"/>
    <w:rsid w:val="00B4318F"/>
    <w:rsid w:val="00B4327D"/>
    <w:rsid w:val="00B432C3"/>
    <w:rsid w:val="00B436DF"/>
    <w:rsid w:val="00B43874"/>
    <w:rsid w:val="00B43891"/>
    <w:rsid w:val="00B4389D"/>
    <w:rsid w:val="00B43959"/>
    <w:rsid w:val="00B4398D"/>
    <w:rsid w:val="00B439C3"/>
    <w:rsid w:val="00B43A5E"/>
    <w:rsid w:val="00B43B6F"/>
    <w:rsid w:val="00B43BC9"/>
    <w:rsid w:val="00B43C88"/>
    <w:rsid w:val="00B43CFB"/>
    <w:rsid w:val="00B43D1D"/>
    <w:rsid w:val="00B43D6E"/>
    <w:rsid w:val="00B43EB8"/>
    <w:rsid w:val="00B43EEE"/>
    <w:rsid w:val="00B43F20"/>
    <w:rsid w:val="00B43FBF"/>
    <w:rsid w:val="00B44031"/>
    <w:rsid w:val="00B4428A"/>
    <w:rsid w:val="00B44322"/>
    <w:rsid w:val="00B44383"/>
    <w:rsid w:val="00B444E2"/>
    <w:rsid w:val="00B4451E"/>
    <w:rsid w:val="00B4464C"/>
    <w:rsid w:val="00B44989"/>
    <w:rsid w:val="00B44A76"/>
    <w:rsid w:val="00B44AE7"/>
    <w:rsid w:val="00B44C09"/>
    <w:rsid w:val="00B44C70"/>
    <w:rsid w:val="00B44CB5"/>
    <w:rsid w:val="00B44E04"/>
    <w:rsid w:val="00B44F9E"/>
    <w:rsid w:val="00B45138"/>
    <w:rsid w:val="00B451BE"/>
    <w:rsid w:val="00B4521E"/>
    <w:rsid w:val="00B452CE"/>
    <w:rsid w:val="00B4538A"/>
    <w:rsid w:val="00B453F3"/>
    <w:rsid w:val="00B4546A"/>
    <w:rsid w:val="00B454D1"/>
    <w:rsid w:val="00B45574"/>
    <w:rsid w:val="00B45597"/>
    <w:rsid w:val="00B45687"/>
    <w:rsid w:val="00B4589C"/>
    <w:rsid w:val="00B45B7F"/>
    <w:rsid w:val="00B45C30"/>
    <w:rsid w:val="00B45CF8"/>
    <w:rsid w:val="00B45D13"/>
    <w:rsid w:val="00B45D69"/>
    <w:rsid w:val="00B45E1C"/>
    <w:rsid w:val="00B45E83"/>
    <w:rsid w:val="00B45F3B"/>
    <w:rsid w:val="00B460DB"/>
    <w:rsid w:val="00B460F2"/>
    <w:rsid w:val="00B46170"/>
    <w:rsid w:val="00B461F1"/>
    <w:rsid w:val="00B46216"/>
    <w:rsid w:val="00B463F8"/>
    <w:rsid w:val="00B46427"/>
    <w:rsid w:val="00B46505"/>
    <w:rsid w:val="00B4650D"/>
    <w:rsid w:val="00B466A1"/>
    <w:rsid w:val="00B466D7"/>
    <w:rsid w:val="00B4670F"/>
    <w:rsid w:val="00B4680D"/>
    <w:rsid w:val="00B46881"/>
    <w:rsid w:val="00B4693B"/>
    <w:rsid w:val="00B46997"/>
    <w:rsid w:val="00B46AB5"/>
    <w:rsid w:val="00B46B0C"/>
    <w:rsid w:val="00B46B15"/>
    <w:rsid w:val="00B46C0C"/>
    <w:rsid w:val="00B46E04"/>
    <w:rsid w:val="00B46E87"/>
    <w:rsid w:val="00B46EEF"/>
    <w:rsid w:val="00B4706A"/>
    <w:rsid w:val="00B470A4"/>
    <w:rsid w:val="00B470A8"/>
    <w:rsid w:val="00B470BE"/>
    <w:rsid w:val="00B47200"/>
    <w:rsid w:val="00B47214"/>
    <w:rsid w:val="00B47221"/>
    <w:rsid w:val="00B4724A"/>
    <w:rsid w:val="00B472B4"/>
    <w:rsid w:val="00B47551"/>
    <w:rsid w:val="00B476CD"/>
    <w:rsid w:val="00B47797"/>
    <w:rsid w:val="00B478D2"/>
    <w:rsid w:val="00B479B0"/>
    <w:rsid w:val="00B47BE3"/>
    <w:rsid w:val="00B47EBC"/>
    <w:rsid w:val="00B47ED6"/>
    <w:rsid w:val="00B47EF6"/>
    <w:rsid w:val="00B5000D"/>
    <w:rsid w:val="00B500A8"/>
    <w:rsid w:val="00B50100"/>
    <w:rsid w:val="00B501A8"/>
    <w:rsid w:val="00B501C4"/>
    <w:rsid w:val="00B50268"/>
    <w:rsid w:val="00B50343"/>
    <w:rsid w:val="00B504A7"/>
    <w:rsid w:val="00B50600"/>
    <w:rsid w:val="00B50659"/>
    <w:rsid w:val="00B50673"/>
    <w:rsid w:val="00B506B8"/>
    <w:rsid w:val="00B506E7"/>
    <w:rsid w:val="00B506F4"/>
    <w:rsid w:val="00B50769"/>
    <w:rsid w:val="00B50773"/>
    <w:rsid w:val="00B507D7"/>
    <w:rsid w:val="00B509D7"/>
    <w:rsid w:val="00B50A2E"/>
    <w:rsid w:val="00B50A96"/>
    <w:rsid w:val="00B50C14"/>
    <w:rsid w:val="00B50DE0"/>
    <w:rsid w:val="00B50E10"/>
    <w:rsid w:val="00B50F85"/>
    <w:rsid w:val="00B51109"/>
    <w:rsid w:val="00B51171"/>
    <w:rsid w:val="00B511A9"/>
    <w:rsid w:val="00B5122A"/>
    <w:rsid w:val="00B513E9"/>
    <w:rsid w:val="00B514F6"/>
    <w:rsid w:val="00B515E6"/>
    <w:rsid w:val="00B5183E"/>
    <w:rsid w:val="00B5185D"/>
    <w:rsid w:val="00B518AA"/>
    <w:rsid w:val="00B51937"/>
    <w:rsid w:val="00B51A17"/>
    <w:rsid w:val="00B51B08"/>
    <w:rsid w:val="00B51B90"/>
    <w:rsid w:val="00B51CB5"/>
    <w:rsid w:val="00B51CCD"/>
    <w:rsid w:val="00B51E43"/>
    <w:rsid w:val="00B51FDC"/>
    <w:rsid w:val="00B52096"/>
    <w:rsid w:val="00B52153"/>
    <w:rsid w:val="00B5247E"/>
    <w:rsid w:val="00B524DA"/>
    <w:rsid w:val="00B528B0"/>
    <w:rsid w:val="00B528BF"/>
    <w:rsid w:val="00B528E1"/>
    <w:rsid w:val="00B52939"/>
    <w:rsid w:val="00B529D3"/>
    <w:rsid w:val="00B529E9"/>
    <w:rsid w:val="00B52B81"/>
    <w:rsid w:val="00B52C90"/>
    <w:rsid w:val="00B52E8E"/>
    <w:rsid w:val="00B52EAC"/>
    <w:rsid w:val="00B52F1A"/>
    <w:rsid w:val="00B52F51"/>
    <w:rsid w:val="00B52FEC"/>
    <w:rsid w:val="00B5303D"/>
    <w:rsid w:val="00B531FB"/>
    <w:rsid w:val="00B53217"/>
    <w:rsid w:val="00B533B3"/>
    <w:rsid w:val="00B533C0"/>
    <w:rsid w:val="00B533FA"/>
    <w:rsid w:val="00B53489"/>
    <w:rsid w:val="00B534B9"/>
    <w:rsid w:val="00B53588"/>
    <w:rsid w:val="00B53663"/>
    <w:rsid w:val="00B53702"/>
    <w:rsid w:val="00B53769"/>
    <w:rsid w:val="00B5381D"/>
    <w:rsid w:val="00B53A0D"/>
    <w:rsid w:val="00B53B98"/>
    <w:rsid w:val="00B53C60"/>
    <w:rsid w:val="00B53D41"/>
    <w:rsid w:val="00B53D44"/>
    <w:rsid w:val="00B53E89"/>
    <w:rsid w:val="00B53EB7"/>
    <w:rsid w:val="00B5409F"/>
    <w:rsid w:val="00B5417C"/>
    <w:rsid w:val="00B5417D"/>
    <w:rsid w:val="00B541F7"/>
    <w:rsid w:val="00B541FB"/>
    <w:rsid w:val="00B5424B"/>
    <w:rsid w:val="00B542F0"/>
    <w:rsid w:val="00B543DD"/>
    <w:rsid w:val="00B543E5"/>
    <w:rsid w:val="00B54452"/>
    <w:rsid w:val="00B54464"/>
    <w:rsid w:val="00B54582"/>
    <w:rsid w:val="00B5461B"/>
    <w:rsid w:val="00B5461D"/>
    <w:rsid w:val="00B5467B"/>
    <w:rsid w:val="00B546BB"/>
    <w:rsid w:val="00B547DA"/>
    <w:rsid w:val="00B54A5A"/>
    <w:rsid w:val="00B54A7A"/>
    <w:rsid w:val="00B54A93"/>
    <w:rsid w:val="00B54B17"/>
    <w:rsid w:val="00B54B8B"/>
    <w:rsid w:val="00B54D38"/>
    <w:rsid w:val="00B54F89"/>
    <w:rsid w:val="00B55064"/>
    <w:rsid w:val="00B55363"/>
    <w:rsid w:val="00B554AD"/>
    <w:rsid w:val="00B5554F"/>
    <w:rsid w:val="00B555DE"/>
    <w:rsid w:val="00B5573B"/>
    <w:rsid w:val="00B5578A"/>
    <w:rsid w:val="00B55869"/>
    <w:rsid w:val="00B558E7"/>
    <w:rsid w:val="00B5596D"/>
    <w:rsid w:val="00B55973"/>
    <w:rsid w:val="00B559F0"/>
    <w:rsid w:val="00B55BE4"/>
    <w:rsid w:val="00B55C39"/>
    <w:rsid w:val="00B55C4C"/>
    <w:rsid w:val="00B55D0B"/>
    <w:rsid w:val="00B55D50"/>
    <w:rsid w:val="00B55D5F"/>
    <w:rsid w:val="00B55DF6"/>
    <w:rsid w:val="00B55EA9"/>
    <w:rsid w:val="00B55EB3"/>
    <w:rsid w:val="00B55EC4"/>
    <w:rsid w:val="00B55FC8"/>
    <w:rsid w:val="00B56092"/>
    <w:rsid w:val="00B560AA"/>
    <w:rsid w:val="00B560CD"/>
    <w:rsid w:val="00B56108"/>
    <w:rsid w:val="00B56201"/>
    <w:rsid w:val="00B562F1"/>
    <w:rsid w:val="00B56315"/>
    <w:rsid w:val="00B5632E"/>
    <w:rsid w:val="00B563C6"/>
    <w:rsid w:val="00B565EF"/>
    <w:rsid w:val="00B566B4"/>
    <w:rsid w:val="00B566BE"/>
    <w:rsid w:val="00B567F0"/>
    <w:rsid w:val="00B5692D"/>
    <w:rsid w:val="00B56C9C"/>
    <w:rsid w:val="00B56DC2"/>
    <w:rsid w:val="00B56EEC"/>
    <w:rsid w:val="00B56F9C"/>
    <w:rsid w:val="00B570A6"/>
    <w:rsid w:val="00B57151"/>
    <w:rsid w:val="00B57161"/>
    <w:rsid w:val="00B57213"/>
    <w:rsid w:val="00B572F6"/>
    <w:rsid w:val="00B5735D"/>
    <w:rsid w:val="00B573ED"/>
    <w:rsid w:val="00B57416"/>
    <w:rsid w:val="00B5747E"/>
    <w:rsid w:val="00B57562"/>
    <w:rsid w:val="00B57625"/>
    <w:rsid w:val="00B5767E"/>
    <w:rsid w:val="00B579BC"/>
    <w:rsid w:val="00B57A4F"/>
    <w:rsid w:val="00B57CB9"/>
    <w:rsid w:val="00B57CD4"/>
    <w:rsid w:val="00B57DFF"/>
    <w:rsid w:val="00B6002F"/>
    <w:rsid w:val="00B60166"/>
    <w:rsid w:val="00B60167"/>
    <w:rsid w:val="00B60199"/>
    <w:rsid w:val="00B601EE"/>
    <w:rsid w:val="00B60274"/>
    <w:rsid w:val="00B60725"/>
    <w:rsid w:val="00B60739"/>
    <w:rsid w:val="00B60771"/>
    <w:rsid w:val="00B60A3B"/>
    <w:rsid w:val="00B60A49"/>
    <w:rsid w:val="00B60AAD"/>
    <w:rsid w:val="00B60B4F"/>
    <w:rsid w:val="00B60BD8"/>
    <w:rsid w:val="00B60D64"/>
    <w:rsid w:val="00B60D9A"/>
    <w:rsid w:val="00B60DB2"/>
    <w:rsid w:val="00B60E32"/>
    <w:rsid w:val="00B60E4A"/>
    <w:rsid w:val="00B60EF8"/>
    <w:rsid w:val="00B60EFC"/>
    <w:rsid w:val="00B6104D"/>
    <w:rsid w:val="00B610ED"/>
    <w:rsid w:val="00B61228"/>
    <w:rsid w:val="00B61236"/>
    <w:rsid w:val="00B61287"/>
    <w:rsid w:val="00B61314"/>
    <w:rsid w:val="00B6134C"/>
    <w:rsid w:val="00B6146C"/>
    <w:rsid w:val="00B614A3"/>
    <w:rsid w:val="00B614FC"/>
    <w:rsid w:val="00B614FF"/>
    <w:rsid w:val="00B61616"/>
    <w:rsid w:val="00B61705"/>
    <w:rsid w:val="00B617B1"/>
    <w:rsid w:val="00B61DBF"/>
    <w:rsid w:val="00B620CE"/>
    <w:rsid w:val="00B620EE"/>
    <w:rsid w:val="00B62101"/>
    <w:rsid w:val="00B62154"/>
    <w:rsid w:val="00B621D4"/>
    <w:rsid w:val="00B6241E"/>
    <w:rsid w:val="00B6262B"/>
    <w:rsid w:val="00B62639"/>
    <w:rsid w:val="00B6266D"/>
    <w:rsid w:val="00B62694"/>
    <w:rsid w:val="00B626BF"/>
    <w:rsid w:val="00B626D7"/>
    <w:rsid w:val="00B628EE"/>
    <w:rsid w:val="00B62AF8"/>
    <w:rsid w:val="00B62B15"/>
    <w:rsid w:val="00B62C55"/>
    <w:rsid w:val="00B62C61"/>
    <w:rsid w:val="00B62C6A"/>
    <w:rsid w:val="00B62D7B"/>
    <w:rsid w:val="00B62DB0"/>
    <w:rsid w:val="00B62DE3"/>
    <w:rsid w:val="00B62F9F"/>
    <w:rsid w:val="00B62FE6"/>
    <w:rsid w:val="00B63035"/>
    <w:rsid w:val="00B6335C"/>
    <w:rsid w:val="00B634C2"/>
    <w:rsid w:val="00B63591"/>
    <w:rsid w:val="00B6364B"/>
    <w:rsid w:val="00B636A8"/>
    <w:rsid w:val="00B63829"/>
    <w:rsid w:val="00B638AB"/>
    <w:rsid w:val="00B63E00"/>
    <w:rsid w:val="00B63E02"/>
    <w:rsid w:val="00B63EF9"/>
    <w:rsid w:val="00B63FBD"/>
    <w:rsid w:val="00B63FDE"/>
    <w:rsid w:val="00B6401E"/>
    <w:rsid w:val="00B6406B"/>
    <w:rsid w:val="00B640F9"/>
    <w:rsid w:val="00B64286"/>
    <w:rsid w:val="00B642B8"/>
    <w:rsid w:val="00B643E2"/>
    <w:rsid w:val="00B6442C"/>
    <w:rsid w:val="00B644C0"/>
    <w:rsid w:val="00B644E5"/>
    <w:rsid w:val="00B645D6"/>
    <w:rsid w:val="00B646CE"/>
    <w:rsid w:val="00B64719"/>
    <w:rsid w:val="00B64823"/>
    <w:rsid w:val="00B6487F"/>
    <w:rsid w:val="00B64891"/>
    <w:rsid w:val="00B64968"/>
    <w:rsid w:val="00B64B00"/>
    <w:rsid w:val="00B64BF8"/>
    <w:rsid w:val="00B64D02"/>
    <w:rsid w:val="00B64D4B"/>
    <w:rsid w:val="00B64DA5"/>
    <w:rsid w:val="00B64DC0"/>
    <w:rsid w:val="00B64DCF"/>
    <w:rsid w:val="00B64FBD"/>
    <w:rsid w:val="00B64FE8"/>
    <w:rsid w:val="00B650A0"/>
    <w:rsid w:val="00B65488"/>
    <w:rsid w:val="00B654EA"/>
    <w:rsid w:val="00B6550B"/>
    <w:rsid w:val="00B65674"/>
    <w:rsid w:val="00B6579E"/>
    <w:rsid w:val="00B658A0"/>
    <w:rsid w:val="00B658F7"/>
    <w:rsid w:val="00B65929"/>
    <w:rsid w:val="00B6595A"/>
    <w:rsid w:val="00B65B05"/>
    <w:rsid w:val="00B65B17"/>
    <w:rsid w:val="00B65B7D"/>
    <w:rsid w:val="00B65D3D"/>
    <w:rsid w:val="00B65D46"/>
    <w:rsid w:val="00B65E80"/>
    <w:rsid w:val="00B65EE0"/>
    <w:rsid w:val="00B65FA6"/>
    <w:rsid w:val="00B66025"/>
    <w:rsid w:val="00B660D1"/>
    <w:rsid w:val="00B66174"/>
    <w:rsid w:val="00B661E9"/>
    <w:rsid w:val="00B6635C"/>
    <w:rsid w:val="00B66385"/>
    <w:rsid w:val="00B6664D"/>
    <w:rsid w:val="00B6684C"/>
    <w:rsid w:val="00B66868"/>
    <w:rsid w:val="00B66876"/>
    <w:rsid w:val="00B6687E"/>
    <w:rsid w:val="00B6691B"/>
    <w:rsid w:val="00B6696E"/>
    <w:rsid w:val="00B66A57"/>
    <w:rsid w:val="00B66B02"/>
    <w:rsid w:val="00B66BEC"/>
    <w:rsid w:val="00B66C08"/>
    <w:rsid w:val="00B66D4D"/>
    <w:rsid w:val="00B66D73"/>
    <w:rsid w:val="00B66D94"/>
    <w:rsid w:val="00B66E02"/>
    <w:rsid w:val="00B66E2E"/>
    <w:rsid w:val="00B66F39"/>
    <w:rsid w:val="00B67033"/>
    <w:rsid w:val="00B671B0"/>
    <w:rsid w:val="00B6729E"/>
    <w:rsid w:val="00B6729F"/>
    <w:rsid w:val="00B672AB"/>
    <w:rsid w:val="00B67344"/>
    <w:rsid w:val="00B6735A"/>
    <w:rsid w:val="00B6735E"/>
    <w:rsid w:val="00B673FA"/>
    <w:rsid w:val="00B6749C"/>
    <w:rsid w:val="00B67516"/>
    <w:rsid w:val="00B6753D"/>
    <w:rsid w:val="00B676B3"/>
    <w:rsid w:val="00B676F7"/>
    <w:rsid w:val="00B67710"/>
    <w:rsid w:val="00B67743"/>
    <w:rsid w:val="00B6789D"/>
    <w:rsid w:val="00B678A9"/>
    <w:rsid w:val="00B679B8"/>
    <w:rsid w:val="00B679CD"/>
    <w:rsid w:val="00B679E8"/>
    <w:rsid w:val="00B679EB"/>
    <w:rsid w:val="00B67A7B"/>
    <w:rsid w:val="00B67A90"/>
    <w:rsid w:val="00B67AC3"/>
    <w:rsid w:val="00B67ACC"/>
    <w:rsid w:val="00B67D6D"/>
    <w:rsid w:val="00B67E31"/>
    <w:rsid w:val="00B67E47"/>
    <w:rsid w:val="00B67E66"/>
    <w:rsid w:val="00B702D4"/>
    <w:rsid w:val="00B702DA"/>
    <w:rsid w:val="00B702E3"/>
    <w:rsid w:val="00B70355"/>
    <w:rsid w:val="00B703FB"/>
    <w:rsid w:val="00B70489"/>
    <w:rsid w:val="00B704F1"/>
    <w:rsid w:val="00B70706"/>
    <w:rsid w:val="00B7075E"/>
    <w:rsid w:val="00B7079B"/>
    <w:rsid w:val="00B7087A"/>
    <w:rsid w:val="00B7093C"/>
    <w:rsid w:val="00B70952"/>
    <w:rsid w:val="00B70AC0"/>
    <w:rsid w:val="00B70AC6"/>
    <w:rsid w:val="00B70BAA"/>
    <w:rsid w:val="00B70C04"/>
    <w:rsid w:val="00B70C48"/>
    <w:rsid w:val="00B70F57"/>
    <w:rsid w:val="00B70F8E"/>
    <w:rsid w:val="00B71144"/>
    <w:rsid w:val="00B7115D"/>
    <w:rsid w:val="00B712AF"/>
    <w:rsid w:val="00B714B2"/>
    <w:rsid w:val="00B7155D"/>
    <w:rsid w:val="00B71678"/>
    <w:rsid w:val="00B71696"/>
    <w:rsid w:val="00B716D7"/>
    <w:rsid w:val="00B7176A"/>
    <w:rsid w:val="00B717BF"/>
    <w:rsid w:val="00B717FE"/>
    <w:rsid w:val="00B7197E"/>
    <w:rsid w:val="00B719B0"/>
    <w:rsid w:val="00B719B7"/>
    <w:rsid w:val="00B71B75"/>
    <w:rsid w:val="00B71D6F"/>
    <w:rsid w:val="00B7203E"/>
    <w:rsid w:val="00B720A2"/>
    <w:rsid w:val="00B72103"/>
    <w:rsid w:val="00B7212D"/>
    <w:rsid w:val="00B72170"/>
    <w:rsid w:val="00B721A2"/>
    <w:rsid w:val="00B721F4"/>
    <w:rsid w:val="00B72227"/>
    <w:rsid w:val="00B72329"/>
    <w:rsid w:val="00B723EE"/>
    <w:rsid w:val="00B724B4"/>
    <w:rsid w:val="00B724F9"/>
    <w:rsid w:val="00B7259B"/>
    <w:rsid w:val="00B725AE"/>
    <w:rsid w:val="00B72602"/>
    <w:rsid w:val="00B72610"/>
    <w:rsid w:val="00B726BA"/>
    <w:rsid w:val="00B7270E"/>
    <w:rsid w:val="00B727F2"/>
    <w:rsid w:val="00B72876"/>
    <w:rsid w:val="00B72ABB"/>
    <w:rsid w:val="00B72ACB"/>
    <w:rsid w:val="00B72B3D"/>
    <w:rsid w:val="00B73146"/>
    <w:rsid w:val="00B73269"/>
    <w:rsid w:val="00B73297"/>
    <w:rsid w:val="00B732A8"/>
    <w:rsid w:val="00B732B2"/>
    <w:rsid w:val="00B73384"/>
    <w:rsid w:val="00B73423"/>
    <w:rsid w:val="00B7348A"/>
    <w:rsid w:val="00B735F1"/>
    <w:rsid w:val="00B73602"/>
    <w:rsid w:val="00B73604"/>
    <w:rsid w:val="00B73673"/>
    <w:rsid w:val="00B736FC"/>
    <w:rsid w:val="00B73778"/>
    <w:rsid w:val="00B7389E"/>
    <w:rsid w:val="00B739B2"/>
    <w:rsid w:val="00B73A5F"/>
    <w:rsid w:val="00B73AC5"/>
    <w:rsid w:val="00B73C0C"/>
    <w:rsid w:val="00B73C36"/>
    <w:rsid w:val="00B73CC6"/>
    <w:rsid w:val="00B73DD0"/>
    <w:rsid w:val="00B73DF0"/>
    <w:rsid w:val="00B73F43"/>
    <w:rsid w:val="00B73FCF"/>
    <w:rsid w:val="00B73FE6"/>
    <w:rsid w:val="00B74284"/>
    <w:rsid w:val="00B74343"/>
    <w:rsid w:val="00B74345"/>
    <w:rsid w:val="00B7434D"/>
    <w:rsid w:val="00B744EA"/>
    <w:rsid w:val="00B7451D"/>
    <w:rsid w:val="00B74551"/>
    <w:rsid w:val="00B745B6"/>
    <w:rsid w:val="00B747C0"/>
    <w:rsid w:val="00B74840"/>
    <w:rsid w:val="00B74843"/>
    <w:rsid w:val="00B748B1"/>
    <w:rsid w:val="00B74926"/>
    <w:rsid w:val="00B74A6F"/>
    <w:rsid w:val="00B74A93"/>
    <w:rsid w:val="00B74ACA"/>
    <w:rsid w:val="00B74B98"/>
    <w:rsid w:val="00B74CB6"/>
    <w:rsid w:val="00B74E8E"/>
    <w:rsid w:val="00B74EBF"/>
    <w:rsid w:val="00B74F31"/>
    <w:rsid w:val="00B75067"/>
    <w:rsid w:val="00B750A3"/>
    <w:rsid w:val="00B751CF"/>
    <w:rsid w:val="00B751E9"/>
    <w:rsid w:val="00B75200"/>
    <w:rsid w:val="00B752FB"/>
    <w:rsid w:val="00B75354"/>
    <w:rsid w:val="00B7536C"/>
    <w:rsid w:val="00B7537F"/>
    <w:rsid w:val="00B754D1"/>
    <w:rsid w:val="00B7551D"/>
    <w:rsid w:val="00B7552B"/>
    <w:rsid w:val="00B7558A"/>
    <w:rsid w:val="00B755A8"/>
    <w:rsid w:val="00B75645"/>
    <w:rsid w:val="00B7565D"/>
    <w:rsid w:val="00B758AE"/>
    <w:rsid w:val="00B758B8"/>
    <w:rsid w:val="00B75A8C"/>
    <w:rsid w:val="00B75B32"/>
    <w:rsid w:val="00B75B8D"/>
    <w:rsid w:val="00B75BBB"/>
    <w:rsid w:val="00B75C56"/>
    <w:rsid w:val="00B75C97"/>
    <w:rsid w:val="00B75E05"/>
    <w:rsid w:val="00B75EF5"/>
    <w:rsid w:val="00B75F21"/>
    <w:rsid w:val="00B7600E"/>
    <w:rsid w:val="00B7620F"/>
    <w:rsid w:val="00B76268"/>
    <w:rsid w:val="00B76335"/>
    <w:rsid w:val="00B763B1"/>
    <w:rsid w:val="00B76612"/>
    <w:rsid w:val="00B76630"/>
    <w:rsid w:val="00B7667E"/>
    <w:rsid w:val="00B7675A"/>
    <w:rsid w:val="00B76765"/>
    <w:rsid w:val="00B76806"/>
    <w:rsid w:val="00B76813"/>
    <w:rsid w:val="00B7695E"/>
    <w:rsid w:val="00B76A11"/>
    <w:rsid w:val="00B76BEC"/>
    <w:rsid w:val="00B76C2B"/>
    <w:rsid w:val="00B76D3E"/>
    <w:rsid w:val="00B76D40"/>
    <w:rsid w:val="00B76D62"/>
    <w:rsid w:val="00B76FC5"/>
    <w:rsid w:val="00B771C7"/>
    <w:rsid w:val="00B771E9"/>
    <w:rsid w:val="00B77365"/>
    <w:rsid w:val="00B77387"/>
    <w:rsid w:val="00B77444"/>
    <w:rsid w:val="00B775D1"/>
    <w:rsid w:val="00B776E9"/>
    <w:rsid w:val="00B7776E"/>
    <w:rsid w:val="00B7777E"/>
    <w:rsid w:val="00B777C8"/>
    <w:rsid w:val="00B77850"/>
    <w:rsid w:val="00B778F2"/>
    <w:rsid w:val="00B779ED"/>
    <w:rsid w:val="00B77A38"/>
    <w:rsid w:val="00B77A54"/>
    <w:rsid w:val="00B77B2D"/>
    <w:rsid w:val="00B77D92"/>
    <w:rsid w:val="00B77DEC"/>
    <w:rsid w:val="00B77F60"/>
    <w:rsid w:val="00B80107"/>
    <w:rsid w:val="00B8017C"/>
    <w:rsid w:val="00B804BD"/>
    <w:rsid w:val="00B806D5"/>
    <w:rsid w:val="00B80858"/>
    <w:rsid w:val="00B808EF"/>
    <w:rsid w:val="00B80976"/>
    <w:rsid w:val="00B80A5B"/>
    <w:rsid w:val="00B80A88"/>
    <w:rsid w:val="00B80AF9"/>
    <w:rsid w:val="00B80D47"/>
    <w:rsid w:val="00B80D63"/>
    <w:rsid w:val="00B80F76"/>
    <w:rsid w:val="00B80FA8"/>
    <w:rsid w:val="00B80FDA"/>
    <w:rsid w:val="00B80FF6"/>
    <w:rsid w:val="00B81076"/>
    <w:rsid w:val="00B8107F"/>
    <w:rsid w:val="00B8126B"/>
    <w:rsid w:val="00B81452"/>
    <w:rsid w:val="00B81459"/>
    <w:rsid w:val="00B81491"/>
    <w:rsid w:val="00B8158D"/>
    <w:rsid w:val="00B81792"/>
    <w:rsid w:val="00B817DB"/>
    <w:rsid w:val="00B818F9"/>
    <w:rsid w:val="00B818FD"/>
    <w:rsid w:val="00B819AF"/>
    <w:rsid w:val="00B81C52"/>
    <w:rsid w:val="00B81D90"/>
    <w:rsid w:val="00B81E9E"/>
    <w:rsid w:val="00B82047"/>
    <w:rsid w:val="00B8210F"/>
    <w:rsid w:val="00B82174"/>
    <w:rsid w:val="00B82178"/>
    <w:rsid w:val="00B821C1"/>
    <w:rsid w:val="00B82265"/>
    <w:rsid w:val="00B82316"/>
    <w:rsid w:val="00B82373"/>
    <w:rsid w:val="00B8237E"/>
    <w:rsid w:val="00B8241F"/>
    <w:rsid w:val="00B825DB"/>
    <w:rsid w:val="00B82618"/>
    <w:rsid w:val="00B8273B"/>
    <w:rsid w:val="00B8275E"/>
    <w:rsid w:val="00B82928"/>
    <w:rsid w:val="00B829A0"/>
    <w:rsid w:val="00B829BF"/>
    <w:rsid w:val="00B829F6"/>
    <w:rsid w:val="00B82A79"/>
    <w:rsid w:val="00B82C8B"/>
    <w:rsid w:val="00B82CD9"/>
    <w:rsid w:val="00B82D6D"/>
    <w:rsid w:val="00B82E17"/>
    <w:rsid w:val="00B82E4B"/>
    <w:rsid w:val="00B82EC8"/>
    <w:rsid w:val="00B832C0"/>
    <w:rsid w:val="00B83416"/>
    <w:rsid w:val="00B83449"/>
    <w:rsid w:val="00B834ED"/>
    <w:rsid w:val="00B837BE"/>
    <w:rsid w:val="00B83853"/>
    <w:rsid w:val="00B8396B"/>
    <w:rsid w:val="00B83AA4"/>
    <w:rsid w:val="00B83B94"/>
    <w:rsid w:val="00B83C03"/>
    <w:rsid w:val="00B83CE0"/>
    <w:rsid w:val="00B83D13"/>
    <w:rsid w:val="00B83D2A"/>
    <w:rsid w:val="00B83F20"/>
    <w:rsid w:val="00B83F94"/>
    <w:rsid w:val="00B84120"/>
    <w:rsid w:val="00B84152"/>
    <w:rsid w:val="00B84210"/>
    <w:rsid w:val="00B8423D"/>
    <w:rsid w:val="00B84478"/>
    <w:rsid w:val="00B844A6"/>
    <w:rsid w:val="00B8454B"/>
    <w:rsid w:val="00B84602"/>
    <w:rsid w:val="00B84612"/>
    <w:rsid w:val="00B8486A"/>
    <w:rsid w:val="00B84937"/>
    <w:rsid w:val="00B849A3"/>
    <w:rsid w:val="00B84A29"/>
    <w:rsid w:val="00B84B39"/>
    <w:rsid w:val="00B84C86"/>
    <w:rsid w:val="00B84CC1"/>
    <w:rsid w:val="00B84EC2"/>
    <w:rsid w:val="00B84F63"/>
    <w:rsid w:val="00B85101"/>
    <w:rsid w:val="00B85208"/>
    <w:rsid w:val="00B8542B"/>
    <w:rsid w:val="00B854F3"/>
    <w:rsid w:val="00B8558B"/>
    <w:rsid w:val="00B85666"/>
    <w:rsid w:val="00B856A5"/>
    <w:rsid w:val="00B858AA"/>
    <w:rsid w:val="00B85971"/>
    <w:rsid w:val="00B85B2F"/>
    <w:rsid w:val="00B85B69"/>
    <w:rsid w:val="00B85B91"/>
    <w:rsid w:val="00B85EF3"/>
    <w:rsid w:val="00B85FEF"/>
    <w:rsid w:val="00B8615C"/>
    <w:rsid w:val="00B862E6"/>
    <w:rsid w:val="00B86361"/>
    <w:rsid w:val="00B86412"/>
    <w:rsid w:val="00B86495"/>
    <w:rsid w:val="00B8660B"/>
    <w:rsid w:val="00B86778"/>
    <w:rsid w:val="00B86814"/>
    <w:rsid w:val="00B86916"/>
    <w:rsid w:val="00B86B14"/>
    <w:rsid w:val="00B86B59"/>
    <w:rsid w:val="00B86E7B"/>
    <w:rsid w:val="00B86F61"/>
    <w:rsid w:val="00B86FCD"/>
    <w:rsid w:val="00B87011"/>
    <w:rsid w:val="00B8701C"/>
    <w:rsid w:val="00B8720E"/>
    <w:rsid w:val="00B87225"/>
    <w:rsid w:val="00B87294"/>
    <w:rsid w:val="00B872AB"/>
    <w:rsid w:val="00B872D4"/>
    <w:rsid w:val="00B873D4"/>
    <w:rsid w:val="00B87469"/>
    <w:rsid w:val="00B874F2"/>
    <w:rsid w:val="00B87561"/>
    <w:rsid w:val="00B876EB"/>
    <w:rsid w:val="00B87A8F"/>
    <w:rsid w:val="00B87C18"/>
    <w:rsid w:val="00B87CDF"/>
    <w:rsid w:val="00B87D62"/>
    <w:rsid w:val="00B87F67"/>
    <w:rsid w:val="00B87F8A"/>
    <w:rsid w:val="00B90239"/>
    <w:rsid w:val="00B90329"/>
    <w:rsid w:val="00B903C4"/>
    <w:rsid w:val="00B903DC"/>
    <w:rsid w:val="00B907AB"/>
    <w:rsid w:val="00B9090B"/>
    <w:rsid w:val="00B9092F"/>
    <w:rsid w:val="00B90A07"/>
    <w:rsid w:val="00B90A5B"/>
    <w:rsid w:val="00B90A96"/>
    <w:rsid w:val="00B90AF4"/>
    <w:rsid w:val="00B90C20"/>
    <w:rsid w:val="00B90CD1"/>
    <w:rsid w:val="00B90D7F"/>
    <w:rsid w:val="00B90DA8"/>
    <w:rsid w:val="00B90EAF"/>
    <w:rsid w:val="00B9104C"/>
    <w:rsid w:val="00B9116F"/>
    <w:rsid w:val="00B91173"/>
    <w:rsid w:val="00B911D0"/>
    <w:rsid w:val="00B9132D"/>
    <w:rsid w:val="00B91362"/>
    <w:rsid w:val="00B91368"/>
    <w:rsid w:val="00B9139D"/>
    <w:rsid w:val="00B915B3"/>
    <w:rsid w:val="00B916B0"/>
    <w:rsid w:val="00B917B5"/>
    <w:rsid w:val="00B918D6"/>
    <w:rsid w:val="00B918FF"/>
    <w:rsid w:val="00B91929"/>
    <w:rsid w:val="00B91973"/>
    <w:rsid w:val="00B91A2A"/>
    <w:rsid w:val="00B91B91"/>
    <w:rsid w:val="00B91CA4"/>
    <w:rsid w:val="00B91CC9"/>
    <w:rsid w:val="00B91E26"/>
    <w:rsid w:val="00B91E39"/>
    <w:rsid w:val="00B91F50"/>
    <w:rsid w:val="00B91FC9"/>
    <w:rsid w:val="00B9210C"/>
    <w:rsid w:val="00B921FE"/>
    <w:rsid w:val="00B92214"/>
    <w:rsid w:val="00B92431"/>
    <w:rsid w:val="00B92452"/>
    <w:rsid w:val="00B92463"/>
    <w:rsid w:val="00B92623"/>
    <w:rsid w:val="00B92789"/>
    <w:rsid w:val="00B92AB5"/>
    <w:rsid w:val="00B92B0A"/>
    <w:rsid w:val="00B92CB3"/>
    <w:rsid w:val="00B930CF"/>
    <w:rsid w:val="00B931A5"/>
    <w:rsid w:val="00B93333"/>
    <w:rsid w:val="00B93347"/>
    <w:rsid w:val="00B93592"/>
    <w:rsid w:val="00B9372B"/>
    <w:rsid w:val="00B93838"/>
    <w:rsid w:val="00B938C1"/>
    <w:rsid w:val="00B939DD"/>
    <w:rsid w:val="00B93A0F"/>
    <w:rsid w:val="00B93A21"/>
    <w:rsid w:val="00B93A70"/>
    <w:rsid w:val="00B93AD7"/>
    <w:rsid w:val="00B93B5A"/>
    <w:rsid w:val="00B93D2A"/>
    <w:rsid w:val="00B93D40"/>
    <w:rsid w:val="00B93E38"/>
    <w:rsid w:val="00B94055"/>
    <w:rsid w:val="00B9409F"/>
    <w:rsid w:val="00B94172"/>
    <w:rsid w:val="00B941F6"/>
    <w:rsid w:val="00B9430A"/>
    <w:rsid w:val="00B9431A"/>
    <w:rsid w:val="00B944C7"/>
    <w:rsid w:val="00B945A6"/>
    <w:rsid w:val="00B947D9"/>
    <w:rsid w:val="00B949B4"/>
    <w:rsid w:val="00B949D4"/>
    <w:rsid w:val="00B94ACF"/>
    <w:rsid w:val="00B94B7D"/>
    <w:rsid w:val="00B94C84"/>
    <w:rsid w:val="00B94CB1"/>
    <w:rsid w:val="00B94D09"/>
    <w:rsid w:val="00B94DA5"/>
    <w:rsid w:val="00B94E98"/>
    <w:rsid w:val="00B94EA9"/>
    <w:rsid w:val="00B94EC5"/>
    <w:rsid w:val="00B94F4B"/>
    <w:rsid w:val="00B94FAF"/>
    <w:rsid w:val="00B9501D"/>
    <w:rsid w:val="00B9501E"/>
    <w:rsid w:val="00B95146"/>
    <w:rsid w:val="00B95176"/>
    <w:rsid w:val="00B9525D"/>
    <w:rsid w:val="00B9549B"/>
    <w:rsid w:val="00B954F8"/>
    <w:rsid w:val="00B95522"/>
    <w:rsid w:val="00B95541"/>
    <w:rsid w:val="00B9559F"/>
    <w:rsid w:val="00B956C7"/>
    <w:rsid w:val="00B958E5"/>
    <w:rsid w:val="00B9593C"/>
    <w:rsid w:val="00B95A02"/>
    <w:rsid w:val="00B95A26"/>
    <w:rsid w:val="00B95B48"/>
    <w:rsid w:val="00B95C23"/>
    <w:rsid w:val="00B95D58"/>
    <w:rsid w:val="00B95FE3"/>
    <w:rsid w:val="00B96044"/>
    <w:rsid w:val="00B96210"/>
    <w:rsid w:val="00B9649D"/>
    <w:rsid w:val="00B964F9"/>
    <w:rsid w:val="00B965D3"/>
    <w:rsid w:val="00B96751"/>
    <w:rsid w:val="00B969E6"/>
    <w:rsid w:val="00B96A4D"/>
    <w:rsid w:val="00B96B16"/>
    <w:rsid w:val="00B96CC3"/>
    <w:rsid w:val="00B96DD7"/>
    <w:rsid w:val="00B96DE9"/>
    <w:rsid w:val="00B96ED6"/>
    <w:rsid w:val="00B96EE5"/>
    <w:rsid w:val="00B9706D"/>
    <w:rsid w:val="00B970EC"/>
    <w:rsid w:val="00B971DA"/>
    <w:rsid w:val="00B972A5"/>
    <w:rsid w:val="00B97451"/>
    <w:rsid w:val="00B97771"/>
    <w:rsid w:val="00B977B3"/>
    <w:rsid w:val="00B978EE"/>
    <w:rsid w:val="00B97A38"/>
    <w:rsid w:val="00B97BAD"/>
    <w:rsid w:val="00B97BDA"/>
    <w:rsid w:val="00B97C02"/>
    <w:rsid w:val="00B97CCE"/>
    <w:rsid w:val="00B97D48"/>
    <w:rsid w:val="00B97D84"/>
    <w:rsid w:val="00B97FA1"/>
    <w:rsid w:val="00BA026D"/>
    <w:rsid w:val="00BA02B0"/>
    <w:rsid w:val="00BA0400"/>
    <w:rsid w:val="00BA07E0"/>
    <w:rsid w:val="00BA08DD"/>
    <w:rsid w:val="00BA090B"/>
    <w:rsid w:val="00BA09E9"/>
    <w:rsid w:val="00BA0BE5"/>
    <w:rsid w:val="00BA0D58"/>
    <w:rsid w:val="00BA0F8C"/>
    <w:rsid w:val="00BA0FCC"/>
    <w:rsid w:val="00BA10AC"/>
    <w:rsid w:val="00BA10D9"/>
    <w:rsid w:val="00BA122A"/>
    <w:rsid w:val="00BA1274"/>
    <w:rsid w:val="00BA12A9"/>
    <w:rsid w:val="00BA1400"/>
    <w:rsid w:val="00BA1834"/>
    <w:rsid w:val="00BA1844"/>
    <w:rsid w:val="00BA1A0B"/>
    <w:rsid w:val="00BA1C62"/>
    <w:rsid w:val="00BA1CDF"/>
    <w:rsid w:val="00BA1E26"/>
    <w:rsid w:val="00BA1F8F"/>
    <w:rsid w:val="00BA1FF8"/>
    <w:rsid w:val="00BA209C"/>
    <w:rsid w:val="00BA219C"/>
    <w:rsid w:val="00BA21E6"/>
    <w:rsid w:val="00BA2429"/>
    <w:rsid w:val="00BA252D"/>
    <w:rsid w:val="00BA2671"/>
    <w:rsid w:val="00BA278E"/>
    <w:rsid w:val="00BA27D2"/>
    <w:rsid w:val="00BA27DC"/>
    <w:rsid w:val="00BA2866"/>
    <w:rsid w:val="00BA286A"/>
    <w:rsid w:val="00BA2896"/>
    <w:rsid w:val="00BA28A5"/>
    <w:rsid w:val="00BA28EA"/>
    <w:rsid w:val="00BA297B"/>
    <w:rsid w:val="00BA2A7D"/>
    <w:rsid w:val="00BA2AF0"/>
    <w:rsid w:val="00BA2B57"/>
    <w:rsid w:val="00BA2BB6"/>
    <w:rsid w:val="00BA2C69"/>
    <w:rsid w:val="00BA2C81"/>
    <w:rsid w:val="00BA2E94"/>
    <w:rsid w:val="00BA2E98"/>
    <w:rsid w:val="00BA2F6D"/>
    <w:rsid w:val="00BA3020"/>
    <w:rsid w:val="00BA3167"/>
    <w:rsid w:val="00BA31C0"/>
    <w:rsid w:val="00BA32AA"/>
    <w:rsid w:val="00BA32DA"/>
    <w:rsid w:val="00BA3348"/>
    <w:rsid w:val="00BA33B4"/>
    <w:rsid w:val="00BA33FE"/>
    <w:rsid w:val="00BA340B"/>
    <w:rsid w:val="00BA343E"/>
    <w:rsid w:val="00BA3805"/>
    <w:rsid w:val="00BA3872"/>
    <w:rsid w:val="00BA38F4"/>
    <w:rsid w:val="00BA3A8C"/>
    <w:rsid w:val="00BA3B3D"/>
    <w:rsid w:val="00BA3B5F"/>
    <w:rsid w:val="00BA3BC9"/>
    <w:rsid w:val="00BA3C4B"/>
    <w:rsid w:val="00BA3E22"/>
    <w:rsid w:val="00BA4200"/>
    <w:rsid w:val="00BA4431"/>
    <w:rsid w:val="00BA45EF"/>
    <w:rsid w:val="00BA463B"/>
    <w:rsid w:val="00BA4765"/>
    <w:rsid w:val="00BA47B5"/>
    <w:rsid w:val="00BA481D"/>
    <w:rsid w:val="00BA487E"/>
    <w:rsid w:val="00BA48AB"/>
    <w:rsid w:val="00BA48BE"/>
    <w:rsid w:val="00BA49EE"/>
    <w:rsid w:val="00BA4AED"/>
    <w:rsid w:val="00BA4B21"/>
    <w:rsid w:val="00BA4BB7"/>
    <w:rsid w:val="00BA4C73"/>
    <w:rsid w:val="00BA4DC8"/>
    <w:rsid w:val="00BA4E5B"/>
    <w:rsid w:val="00BA4E98"/>
    <w:rsid w:val="00BA4F9B"/>
    <w:rsid w:val="00BA5122"/>
    <w:rsid w:val="00BA5167"/>
    <w:rsid w:val="00BA519B"/>
    <w:rsid w:val="00BA51E6"/>
    <w:rsid w:val="00BA52DB"/>
    <w:rsid w:val="00BA52F0"/>
    <w:rsid w:val="00BA53C6"/>
    <w:rsid w:val="00BA54AC"/>
    <w:rsid w:val="00BA55AB"/>
    <w:rsid w:val="00BA55D0"/>
    <w:rsid w:val="00BA563F"/>
    <w:rsid w:val="00BA5670"/>
    <w:rsid w:val="00BA568A"/>
    <w:rsid w:val="00BA56CF"/>
    <w:rsid w:val="00BA58E7"/>
    <w:rsid w:val="00BA59CE"/>
    <w:rsid w:val="00BA5AC3"/>
    <w:rsid w:val="00BA5ACD"/>
    <w:rsid w:val="00BA5BAF"/>
    <w:rsid w:val="00BA5C13"/>
    <w:rsid w:val="00BA5C3C"/>
    <w:rsid w:val="00BA5DBC"/>
    <w:rsid w:val="00BA5E5A"/>
    <w:rsid w:val="00BA5E6E"/>
    <w:rsid w:val="00BA5E74"/>
    <w:rsid w:val="00BA5FEB"/>
    <w:rsid w:val="00BA5FEF"/>
    <w:rsid w:val="00BA601D"/>
    <w:rsid w:val="00BA6047"/>
    <w:rsid w:val="00BA612B"/>
    <w:rsid w:val="00BA6265"/>
    <w:rsid w:val="00BA6313"/>
    <w:rsid w:val="00BA6326"/>
    <w:rsid w:val="00BA6335"/>
    <w:rsid w:val="00BA63C7"/>
    <w:rsid w:val="00BA63FB"/>
    <w:rsid w:val="00BA660D"/>
    <w:rsid w:val="00BA6630"/>
    <w:rsid w:val="00BA6658"/>
    <w:rsid w:val="00BA676C"/>
    <w:rsid w:val="00BA69F2"/>
    <w:rsid w:val="00BA6A66"/>
    <w:rsid w:val="00BA6B47"/>
    <w:rsid w:val="00BA6C31"/>
    <w:rsid w:val="00BA6D2B"/>
    <w:rsid w:val="00BA6DA5"/>
    <w:rsid w:val="00BA6DE9"/>
    <w:rsid w:val="00BA6E1A"/>
    <w:rsid w:val="00BA6E58"/>
    <w:rsid w:val="00BA6FEB"/>
    <w:rsid w:val="00BA709A"/>
    <w:rsid w:val="00BA714A"/>
    <w:rsid w:val="00BA72C7"/>
    <w:rsid w:val="00BA7493"/>
    <w:rsid w:val="00BA7648"/>
    <w:rsid w:val="00BA7681"/>
    <w:rsid w:val="00BA76AF"/>
    <w:rsid w:val="00BA78E7"/>
    <w:rsid w:val="00BA79E4"/>
    <w:rsid w:val="00BA7EA7"/>
    <w:rsid w:val="00BA7F19"/>
    <w:rsid w:val="00BA7F64"/>
    <w:rsid w:val="00BA7FF7"/>
    <w:rsid w:val="00BB0019"/>
    <w:rsid w:val="00BB0040"/>
    <w:rsid w:val="00BB014D"/>
    <w:rsid w:val="00BB0207"/>
    <w:rsid w:val="00BB047F"/>
    <w:rsid w:val="00BB057D"/>
    <w:rsid w:val="00BB058A"/>
    <w:rsid w:val="00BB0647"/>
    <w:rsid w:val="00BB0819"/>
    <w:rsid w:val="00BB08B7"/>
    <w:rsid w:val="00BB0902"/>
    <w:rsid w:val="00BB0921"/>
    <w:rsid w:val="00BB09AC"/>
    <w:rsid w:val="00BB0C5F"/>
    <w:rsid w:val="00BB0CD2"/>
    <w:rsid w:val="00BB0D64"/>
    <w:rsid w:val="00BB0DC8"/>
    <w:rsid w:val="00BB0EA6"/>
    <w:rsid w:val="00BB11ED"/>
    <w:rsid w:val="00BB147F"/>
    <w:rsid w:val="00BB14C5"/>
    <w:rsid w:val="00BB16BA"/>
    <w:rsid w:val="00BB176A"/>
    <w:rsid w:val="00BB1882"/>
    <w:rsid w:val="00BB1884"/>
    <w:rsid w:val="00BB1913"/>
    <w:rsid w:val="00BB19E0"/>
    <w:rsid w:val="00BB1AA5"/>
    <w:rsid w:val="00BB1B44"/>
    <w:rsid w:val="00BB1C1E"/>
    <w:rsid w:val="00BB1C63"/>
    <w:rsid w:val="00BB1D6B"/>
    <w:rsid w:val="00BB1DE3"/>
    <w:rsid w:val="00BB1DEA"/>
    <w:rsid w:val="00BB1F74"/>
    <w:rsid w:val="00BB1FF5"/>
    <w:rsid w:val="00BB2219"/>
    <w:rsid w:val="00BB2254"/>
    <w:rsid w:val="00BB2289"/>
    <w:rsid w:val="00BB22F5"/>
    <w:rsid w:val="00BB23BB"/>
    <w:rsid w:val="00BB2497"/>
    <w:rsid w:val="00BB250F"/>
    <w:rsid w:val="00BB2556"/>
    <w:rsid w:val="00BB2654"/>
    <w:rsid w:val="00BB2684"/>
    <w:rsid w:val="00BB26D4"/>
    <w:rsid w:val="00BB274B"/>
    <w:rsid w:val="00BB277A"/>
    <w:rsid w:val="00BB27AB"/>
    <w:rsid w:val="00BB2865"/>
    <w:rsid w:val="00BB2927"/>
    <w:rsid w:val="00BB2AFC"/>
    <w:rsid w:val="00BB2B6B"/>
    <w:rsid w:val="00BB2D8C"/>
    <w:rsid w:val="00BB2F72"/>
    <w:rsid w:val="00BB301B"/>
    <w:rsid w:val="00BB3046"/>
    <w:rsid w:val="00BB3056"/>
    <w:rsid w:val="00BB306C"/>
    <w:rsid w:val="00BB313D"/>
    <w:rsid w:val="00BB3198"/>
    <w:rsid w:val="00BB31C2"/>
    <w:rsid w:val="00BB3237"/>
    <w:rsid w:val="00BB3269"/>
    <w:rsid w:val="00BB3623"/>
    <w:rsid w:val="00BB3696"/>
    <w:rsid w:val="00BB36DB"/>
    <w:rsid w:val="00BB3896"/>
    <w:rsid w:val="00BB391B"/>
    <w:rsid w:val="00BB3955"/>
    <w:rsid w:val="00BB3CA1"/>
    <w:rsid w:val="00BB3CA5"/>
    <w:rsid w:val="00BB3CE3"/>
    <w:rsid w:val="00BB3CE4"/>
    <w:rsid w:val="00BB3DF7"/>
    <w:rsid w:val="00BB3E4E"/>
    <w:rsid w:val="00BB3F18"/>
    <w:rsid w:val="00BB3FEA"/>
    <w:rsid w:val="00BB41A5"/>
    <w:rsid w:val="00BB42A2"/>
    <w:rsid w:val="00BB42AD"/>
    <w:rsid w:val="00BB42D3"/>
    <w:rsid w:val="00BB440E"/>
    <w:rsid w:val="00BB4425"/>
    <w:rsid w:val="00BB4600"/>
    <w:rsid w:val="00BB468E"/>
    <w:rsid w:val="00BB46E7"/>
    <w:rsid w:val="00BB4725"/>
    <w:rsid w:val="00BB4786"/>
    <w:rsid w:val="00BB484C"/>
    <w:rsid w:val="00BB4864"/>
    <w:rsid w:val="00BB48A7"/>
    <w:rsid w:val="00BB49AE"/>
    <w:rsid w:val="00BB4B10"/>
    <w:rsid w:val="00BB4BB7"/>
    <w:rsid w:val="00BB4CBB"/>
    <w:rsid w:val="00BB4CF2"/>
    <w:rsid w:val="00BB4D12"/>
    <w:rsid w:val="00BB4D42"/>
    <w:rsid w:val="00BB4DA5"/>
    <w:rsid w:val="00BB4FD0"/>
    <w:rsid w:val="00BB5105"/>
    <w:rsid w:val="00BB5393"/>
    <w:rsid w:val="00BB5431"/>
    <w:rsid w:val="00BB5457"/>
    <w:rsid w:val="00BB54CA"/>
    <w:rsid w:val="00BB5521"/>
    <w:rsid w:val="00BB55C6"/>
    <w:rsid w:val="00BB55FA"/>
    <w:rsid w:val="00BB5629"/>
    <w:rsid w:val="00BB56AF"/>
    <w:rsid w:val="00BB56C8"/>
    <w:rsid w:val="00BB56F4"/>
    <w:rsid w:val="00BB5728"/>
    <w:rsid w:val="00BB585F"/>
    <w:rsid w:val="00BB58B1"/>
    <w:rsid w:val="00BB5926"/>
    <w:rsid w:val="00BB5948"/>
    <w:rsid w:val="00BB5AAC"/>
    <w:rsid w:val="00BB5E74"/>
    <w:rsid w:val="00BB5F22"/>
    <w:rsid w:val="00BB6036"/>
    <w:rsid w:val="00BB60B7"/>
    <w:rsid w:val="00BB626B"/>
    <w:rsid w:val="00BB6287"/>
    <w:rsid w:val="00BB62C9"/>
    <w:rsid w:val="00BB62CF"/>
    <w:rsid w:val="00BB6690"/>
    <w:rsid w:val="00BB68F9"/>
    <w:rsid w:val="00BB690D"/>
    <w:rsid w:val="00BB69A8"/>
    <w:rsid w:val="00BB69B8"/>
    <w:rsid w:val="00BB6A35"/>
    <w:rsid w:val="00BB6A36"/>
    <w:rsid w:val="00BB6ADF"/>
    <w:rsid w:val="00BB6B79"/>
    <w:rsid w:val="00BB6C99"/>
    <w:rsid w:val="00BB6C9A"/>
    <w:rsid w:val="00BB6CE5"/>
    <w:rsid w:val="00BB6FCD"/>
    <w:rsid w:val="00BB71B6"/>
    <w:rsid w:val="00BB729C"/>
    <w:rsid w:val="00BB73CF"/>
    <w:rsid w:val="00BB754F"/>
    <w:rsid w:val="00BB760D"/>
    <w:rsid w:val="00BB7663"/>
    <w:rsid w:val="00BB77E1"/>
    <w:rsid w:val="00BB7855"/>
    <w:rsid w:val="00BB7A43"/>
    <w:rsid w:val="00BB7B3E"/>
    <w:rsid w:val="00BB7B47"/>
    <w:rsid w:val="00BB7BFD"/>
    <w:rsid w:val="00BB7C45"/>
    <w:rsid w:val="00BB7C67"/>
    <w:rsid w:val="00BB7F61"/>
    <w:rsid w:val="00BB7F80"/>
    <w:rsid w:val="00BC00FF"/>
    <w:rsid w:val="00BC0201"/>
    <w:rsid w:val="00BC02EF"/>
    <w:rsid w:val="00BC0382"/>
    <w:rsid w:val="00BC038A"/>
    <w:rsid w:val="00BC046F"/>
    <w:rsid w:val="00BC06B4"/>
    <w:rsid w:val="00BC06D7"/>
    <w:rsid w:val="00BC072E"/>
    <w:rsid w:val="00BC0817"/>
    <w:rsid w:val="00BC0877"/>
    <w:rsid w:val="00BC08EB"/>
    <w:rsid w:val="00BC08FC"/>
    <w:rsid w:val="00BC0AA9"/>
    <w:rsid w:val="00BC0B1D"/>
    <w:rsid w:val="00BC0CD0"/>
    <w:rsid w:val="00BC0CD5"/>
    <w:rsid w:val="00BC0F31"/>
    <w:rsid w:val="00BC0F5B"/>
    <w:rsid w:val="00BC0F6F"/>
    <w:rsid w:val="00BC1156"/>
    <w:rsid w:val="00BC11AE"/>
    <w:rsid w:val="00BC11C6"/>
    <w:rsid w:val="00BC11D8"/>
    <w:rsid w:val="00BC126D"/>
    <w:rsid w:val="00BC1299"/>
    <w:rsid w:val="00BC13C3"/>
    <w:rsid w:val="00BC1437"/>
    <w:rsid w:val="00BC1495"/>
    <w:rsid w:val="00BC15B8"/>
    <w:rsid w:val="00BC16DA"/>
    <w:rsid w:val="00BC1705"/>
    <w:rsid w:val="00BC1790"/>
    <w:rsid w:val="00BC182F"/>
    <w:rsid w:val="00BC18FB"/>
    <w:rsid w:val="00BC192D"/>
    <w:rsid w:val="00BC195D"/>
    <w:rsid w:val="00BC1970"/>
    <w:rsid w:val="00BC1B18"/>
    <w:rsid w:val="00BC1B48"/>
    <w:rsid w:val="00BC1C42"/>
    <w:rsid w:val="00BC1D40"/>
    <w:rsid w:val="00BC1DE0"/>
    <w:rsid w:val="00BC2001"/>
    <w:rsid w:val="00BC201A"/>
    <w:rsid w:val="00BC205A"/>
    <w:rsid w:val="00BC2124"/>
    <w:rsid w:val="00BC213B"/>
    <w:rsid w:val="00BC2228"/>
    <w:rsid w:val="00BC2382"/>
    <w:rsid w:val="00BC2394"/>
    <w:rsid w:val="00BC24FC"/>
    <w:rsid w:val="00BC2560"/>
    <w:rsid w:val="00BC2599"/>
    <w:rsid w:val="00BC2665"/>
    <w:rsid w:val="00BC2D60"/>
    <w:rsid w:val="00BC2D75"/>
    <w:rsid w:val="00BC2E10"/>
    <w:rsid w:val="00BC2E34"/>
    <w:rsid w:val="00BC2F10"/>
    <w:rsid w:val="00BC2FC1"/>
    <w:rsid w:val="00BC312B"/>
    <w:rsid w:val="00BC32B3"/>
    <w:rsid w:val="00BC3410"/>
    <w:rsid w:val="00BC34F2"/>
    <w:rsid w:val="00BC3531"/>
    <w:rsid w:val="00BC359C"/>
    <w:rsid w:val="00BC370F"/>
    <w:rsid w:val="00BC3738"/>
    <w:rsid w:val="00BC37D5"/>
    <w:rsid w:val="00BC3842"/>
    <w:rsid w:val="00BC38B2"/>
    <w:rsid w:val="00BC3AB9"/>
    <w:rsid w:val="00BC3B4C"/>
    <w:rsid w:val="00BC3B56"/>
    <w:rsid w:val="00BC3B79"/>
    <w:rsid w:val="00BC3E36"/>
    <w:rsid w:val="00BC3E8B"/>
    <w:rsid w:val="00BC3F1F"/>
    <w:rsid w:val="00BC4161"/>
    <w:rsid w:val="00BC419A"/>
    <w:rsid w:val="00BC419B"/>
    <w:rsid w:val="00BC423A"/>
    <w:rsid w:val="00BC43B3"/>
    <w:rsid w:val="00BC44C5"/>
    <w:rsid w:val="00BC4587"/>
    <w:rsid w:val="00BC46B5"/>
    <w:rsid w:val="00BC488B"/>
    <w:rsid w:val="00BC489C"/>
    <w:rsid w:val="00BC4A32"/>
    <w:rsid w:val="00BC4A43"/>
    <w:rsid w:val="00BC4B64"/>
    <w:rsid w:val="00BC4BFD"/>
    <w:rsid w:val="00BC4C8A"/>
    <w:rsid w:val="00BC4D30"/>
    <w:rsid w:val="00BC4E76"/>
    <w:rsid w:val="00BC4F10"/>
    <w:rsid w:val="00BC4F72"/>
    <w:rsid w:val="00BC50E0"/>
    <w:rsid w:val="00BC51B4"/>
    <w:rsid w:val="00BC5491"/>
    <w:rsid w:val="00BC5614"/>
    <w:rsid w:val="00BC5815"/>
    <w:rsid w:val="00BC5928"/>
    <w:rsid w:val="00BC593E"/>
    <w:rsid w:val="00BC59B0"/>
    <w:rsid w:val="00BC59C9"/>
    <w:rsid w:val="00BC5A03"/>
    <w:rsid w:val="00BC5BD8"/>
    <w:rsid w:val="00BC5DC2"/>
    <w:rsid w:val="00BC5E6C"/>
    <w:rsid w:val="00BC5E98"/>
    <w:rsid w:val="00BC5F63"/>
    <w:rsid w:val="00BC605A"/>
    <w:rsid w:val="00BC60DE"/>
    <w:rsid w:val="00BC60FB"/>
    <w:rsid w:val="00BC6245"/>
    <w:rsid w:val="00BC637C"/>
    <w:rsid w:val="00BC6404"/>
    <w:rsid w:val="00BC649B"/>
    <w:rsid w:val="00BC6587"/>
    <w:rsid w:val="00BC65DE"/>
    <w:rsid w:val="00BC6695"/>
    <w:rsid w:val="00BC671E"/>
    <w:rsid w:val="00BC67C5"/>
    <w:rsid w:val="00BC67E7"/>
    <w:rsid w:val="00BC6819"/>
    <w:rsid w:val="00BC6948"/>
    <w:rsid w:val="00BC6983"/>
    <w:rsid w:val="00BC698B"/>
    <w:rsid w:val="00BC69C9"/>
    <w:rsid w:val="00BC6B39"/>
    <w:rsid w:val="00BC6CDB"/>
    <w:rsid w:val="00BC6E35"/>
    <w:rsid w:val="00BC7000"/>
    <w:rsid w:val="00BC70AA"/>
    <w:rsid w:val="00BC716C"/>
    <w:rsid w:val="00BC71B5"/>
    <w:rsid w:val="00BC73AC"/>
    <w:rsid w:val="00BC73EF"/>
    <w:rsid w:val="00BC7417"/>
    <w:rsid w:val="00BC74ED"/>
    <w:rsid w:val="00BC7775"/>
    <w:rsid w:val="00BC779F"/>
    <w:rsid w:val="00BC7803"/>
    <w:rsid w:val="00BC7811"/>
    <w:rsid w:val="00BC7954"/>
    <w:rsid w:val="00BC7A16"/>
    <w:rsid w:val="00BC7AE8"/>
    <w:rsid w:val="00BC7B55"/>
    <w:rsid w:val="00BC7BB6"/>
    <w:rsid w:val="00BC7C06"/>
    <w:rsid w:val="00BC7D4E"/>
    <w:rsid w:val="00BC7E41"/>
    <w:rsid w:val="00BC7E48"/>
    <w:rsid w:val="00BC7E91"/>
    <w:rsid w:val="00BC7FFD"/>
    <w:rsid w:val="00BD0078"/>
    <w:rsid w:val="00BD00E5"/>
    <w:rsid w:val="00BD03E3"/>
    <w:rsid w:val="00BD0441"/>
    <w:rsid w:val="00BD050E"/>
    <w:rsid w:val="00BD051A"/>
    <w:rsid w:val="00BD053A"/>
    <w:rsid w:val="00BD066F"/>
    <w:rsid w:val="00BD0707"/>
    <w:rsid w:val="00BD0858"/>
    <w:rsid w:val="00BD0A2E"/>
    <w:rsid w:val="00BD0A7F"/>
    <w:rsid w:val="00BD0BEE"/>
    <w:rsid w:val="00BD0C94"/>
    <w:rsid w:val="00BD0CDA"/>
    <w:rsid w:val="00BD0D2A"/>
    <w:rsid w:val="00BD0E2E"/>
    <w:rsid w:val="00BD0EF1"/>
    <w:rsid w:val="00BD0F69"/>
    <w:rsid w:val="00BD0F70"/>
    <w:rsid w:val="00BD0FDC"/>
    <w:rsid w:val="00BD122E"/>
    <w:rsid w:val="00BD1354"/>
    <w:rsid w:val="00BD139D"/>
    <w:rsid w:val="00BD152A"/>
    <w:rsid w:val="00BD1555"/>
    <w:rsid w:val="00BD15E2"/>
    <w:rsid w:val="00BD174C"/>
    <w:rsid w:val="00BD18AC"/>
    <w:rsid w:val="00BD194C"/>
    <w:rsid w:val="00BD1A85"/>
    <w:rsid w:val="00BD1B67"/>
    <w:rsid w:val="00BD1BA8"/>
    <w:rsid w:val="00BD1D54"/>
    <w:rsid w:val="00BD1D5C"/>
    <w:rsid w:val="00BD1D9D"/>
    <w:rsid w:val="00BD1E5D"/>
    <w:rsid w:val="00BD1E71"/>
    <w:rsid w:val="00BD1F3C"/>
    <w:rsid w:val="00BD1F47"/>
    <w:rsid w:val="00BD1F48"/>
    <w:rsid w:val="00BD1F65"/>
    <w:rsid w:val="00BD1F6A"/>
    <w:rsid w:val="00BD1F75"/>
    <w:rsid w:val="00BD20AF"/>
    <w:rsid w:val="00BD212D"/>
    <w:rsid w:val="00BD21C4"/>
    <w:rsid w:val="00BD2379"/>
    <w:rsid w:val="00BD2625"/>
    <w:rsid w:val="00BD26CF"/>
    <w:rsid w:val="00BD26E4"/>
    <w:rsid w:val="00BD275C"/>
    <w:rsid w:val="00BD27A4"/>
    <w:rsid w:val="00BD27D2"/>
    <w:rsid w:val="00BD2827"/>
    <w:rsid w:val="00BD2868"/>
    <w:rsid w:val="00BD2918"/>
    <w:rsid w:val="00BD2940"/>
    <w:rsid w:val="00BD2A5F"/>
    <w:rsid w:val="00BD2AAF"/>
    <w:rsid w:val="00BD2AB4"/>
    <w:rsid w:val="00BD2B1B"/>
    <w:rsid w:val="00BD2B38"/>
    <w:rsid w:val="00BD2B62"/>
    <w:rsid w:val="00BD2D2B"/>
    <w:rsid w:val="00BD2D96"/>
    <w:rsid w:val="00BD2E09"/>
    <w:rsid w:val="00BD2E15"/>
    <w:rsid w:val="00BD2E22"/>
    <w:rsid w:val="00BD2E43"/>
    <w:rsid w:val="00BD2E66"/>
    <w:rsid w:val="00BD2EEE"/>
    <w:rsid w:val="00BD2FDB"/>
    <w:rsid w:val="00BD2FF2"/>
    <w:rsid w:val="00BD307F"/>
    <w:rsid w:val="00BD3097"/>
    <w:rsid w:val="00BD30A7"/>
    <w:rsid w:val="00BD30F2"/>
    <w:rsid w:val="00BD324D"/>
    <w:rsid w:val="00BD3397"/>
    <w:rsid w:val="00BD34E3"/>
    <w:rsid w:val="00BD34FF"/>
    <w:rsid w:val="00BD35C8"/>
    <w:rsid w:val="00BD35CD"/>
    <w:rsid w:val="00BD36C8"/>
    <w:rsid w:val="00BD3755"/>
    <w:rsid w:val="00BD38C6"/>
    <w:rsid w:val="00BD3A31"/>
    <w:rsid w:val="00BD3A95"/>
    <w:rsid w:val="00BD3B3B"/>
    <w:rsid w:val="00BD3B51"/>
    <w:rsid w:val="00BD3DB0"/>
    <w:rsid w:val="00BD3F14"/>
    <w:rsid w:val="00BD3FB7"/>
    <w:rsid w:val="00BD3FF8"/>
    <w:rsid w:val="00BD4042"/>
    <w:rsid w:val="00BD40A3"/>
    <w:rsid w:val="00BD4222"/>
    <w:rsid w:val="00BD4233"/>
    <w:rsid w:val="00BD42F4"/>
    <w:rsid w:val="00BD4397"/>
    <w:rsid w:val="00BD43B3"/>
    <w:rsid w:val="00BD455A"/>
    <w:rsid w:val="00BD4573"/>
    <w:rsid w:val="00BD45E2"/>
    <w:rsid w:val="00BD460A"/>
    <w:rsid w:val="00BD4690"/>
    <w:rsid w:val="00BD4745"/>
    <w:rsid w:val="00BD477E"/>
    <w:rsid w:val="00BD47EA"/>
    <w:rsid w:val="00BD4832"/>
    <w:rsid w:val="00BD48DF"/>
    <w:rsid w:val="00BD492B"/>
    <w:rsid w:val="00BD49AF"/>
    <w:rsid w:val="00BD4D57"/>
    <w:rsid w:val="00BD4D96"/>
    <w:rsid w:val="00BD4E0F"/>
    <w:rsid w:val="00BD4E24"/>
    <w:rsid w:val="00BD4F66"/>
    <w:rsid w:val="00BD4FCA"/>
    <w:rsid w:val="00BD4FED"/>
    <w:rsid w:val="00BD5065"/>
    <w:rsid w:val="00BD50EB"/>
    <w:rsid w:val="00BD52AD"/>
    <w:rsid w:val="00BD539E"/>
    <w:rsid w:val="00BD5451"/>
    <w:rsid w:val="00BD5479"/>
    <w:rsid w:val="00BD54AB"/>
    <w:rsid w:val="00BD551C"/>
    <w:rsid w:val="00BD558D"/>
    <w:rsid w:val="00BD559F"/>
    <w:rsid w:val="00BD56FF"/>
    <w:rsid w:val="00BD57E1"/>
    <w:rsid w:val="00BD58D8"/>
    <w:rsid w:val="00BD58EE"/>
    <w:rsid w:val="00BD5905"/>
    <w:rsid w:val="00BD5983"/>
    <w:rsid w:val="00BD5A62"/>
    <w:rsid w:val="00BD5AD3"/>
    <w:rsid w:val="00BD5B89"/>
    <w:rsid w:val="00BD5BB9"/>
    <w:rsid w:val="00BD5C6E"/>
    <w:rsid w:val="00BD5F22"/>
    <w:rsid w:val="00BD6093"/>
    <w:rsid w:val="00BD6113"/>
    <w:rsid w:val="00BD6188"/>
    <w:rsid w:val="00BD6199"/>
    <w:rsid w:val="00BD61C7"/>
    <w:rsid w:val="00BD6204"/>
    <w:rsid w:val="00BD6240"/>
    <w:rsid w:val="00BD6294"/>
    <w:rsid w:val="00BD62EC"/>
    <w:rsid w:val="00BD645B"/>
    <w:rsid w:val="00BD6579"/>
    <w:rsid w:val="00BD661B"/>
    <w:rsid w:val="00BD662E"/>
    <w:rsid w:val="00BD67C7"/>
    <w:rsid w:val="00BD68E4"/>
    <w:rsid w:val="00BD6948"/>
    <w:rsid w:val="00BD6B37"/>
    <w:rsid w:val="00BD6BBE"/>
    <w:rsid w:val="00BD6C6D"/>
    <w:rsid w:val="00BD6C87"/>
    <w:rsid w:val="00BD6D42"/>
    <w:rsid w:val="00BD6E70"/>
    <w:rsid w:val="00BD6EE5"/>
    <w:rsid w:val="00BD6F9A"/>
    <w:rsid w:val="00BD6FA4"/>
    <w:rsid w:val="00BD6FDE"/>
    <w:rsid w:val="00BD70DF"/>
    <w:rsid w:val="00BD711A"/>
    <w:rsid w:val="00BD74BC"/>
    <w:rsid w:val="00BD76C9"/>
    <w:rsid w:val="00BD7785"/>
    <w:rsid w:val="00BD7850"/>
    <w:rsid w:val="00BD785E"/>
    <w:rsid w:val="00BD788C"/>
    <w:rsid w:val="00BD7897"/>
    <w:rsid w:val="00BD7924"/>
    <w:rsid w:val="00BD7977"/>
    <w:rsid w:val="00BD79A5"/>
    <w:rsid w:val="00BD7A70"/>
    <w:rsid w:val="00BD7A8F"/>
    <w:rsid w:val="00BD7BC8"/>
    <w:rsid w:val="00BD7C46"/>
    <w:rsid w:val="00BD7CAD"/>
    <w:rsid w:val="00BD7CE4"/>
    <w:rsid w:val="00BD7CEA"/>
    <w:rsid w:val="00BD7D5A"/>
    <w:rsid w:val="00BD7D6A"/>
    <w:rsid w:val="00BD7DEF"/>
    <w:rsid w:val="00BD7EF9"/>
    <w:rsid w:val="00BD7F05"/>
    <w:rsid w:val="00BD7F7B"/>
    <w:rsid w:val="00BD7F7C"/>
    <w:rsid w:val="00BE0042"/>
    <w:rsid w:val="00BE0131"/>
    <w:rsid w:val="00BE023A"/>
    <w:rsid w:val="00BE0342"/>
    <w:rsid w:val="00BE043F"/>
    <w:rsid w:val="00BE0459"/>
    <w:rsid w:val="00BE0509"/>
    <w:rsid w:val="00BE05B9"/>
    <w:rsid w:val="00BE0644"/>
    <w:rsid w:val="00BE0677"/>
    <w:rsid w:val="00BE06C8"/>
    <w:rsid w:val="00BE0A8D"/>
    <w:rsid w:val="00BE0A90"/>
    <w:rsid w:val="00BE0AB6"/>
    <w:rsid w:val="00BE0B28"/>
    <w:rsid w:val="00BE0BD4"/>
    <w:rsid w:val="00BE0BED"/>
    <w:rsid w:val="00BE0CD6"/>
    <w:rsid w:val="00BE0D39"/>
    <w:rsid w:val="00BE0E52"/>
    <w:rsid w:val="00BE0E63"/>
    <w:rsid w:val="00BE0F22"/>
    <w:rsid w:val="00BE10FD"/>
    <w:rsid w:val="00BE11FC"/>
    <w:rsid w:val="00BE1259"/>
    <w:rsid w:val="00BE128D"/>
    <w:rsid w:val="00BE12DA"/>
    <w:rsid w:val="00BE13A8"/>
    <w:rsid w:val="00BE1576"/>
    <w:rsid w:val="00BE169E"/>
    <w:rsid w:val="00BE1701"/>
    <w:rsid w:val="00BE17DB"/>
    <w:rsid w:val="00BE19A4"/>
    <w:rsid w:val="00BE19B9"/>
    <w:rsid w:val="00BE1A7B"/>
    <w:rsid w:val="00BE1AA7"/>
    <w:rsid w:val="00BE1B29"/>
    <w:rsid w:val="00BE1BFA"/>
    <w:rsid w:val="00BE1C21"/>
    <w:rsid w:val="00BE1CFE"/>
    <w:rsid w:val="00BE1D0C"/>
    <w:rsid w:val="00BE1D16"/>
    <w:rsid w:val="00BE1D17"/>
    <w:rsid w:val="00BE1E29"/>
    <w:rsid w:val="00BE1E51"/>
    <w:rsid w:val="00BE1E86"/>
    <w:rsid w:val="00BE1F5E"/>
    <w:rsid w:val="00BE2013"/>
    <w:rsid w:val="00BE2039"/>
    <w:rsid w:val="00BE21E9"/>
    <w:rsid w:val="00BE2283"/>
    <w:rsid w:val="00BE2329"/>
    <w:rsid w:val="00BE2443"/>
    <w:rsid w:val="00BE24F4"/>
    <w:rsid w:val="00BE24FF"/>
    <w:rsid w:val="00BE281E"/>
    <w:rsid w:val="00BE2860"/>
    <w:rsid w:val="00BE2967"/>
    <w:rsid w:val="00BE2A13"/>
    <w:rsid w:val="00BE2A39"/>
    <w:rsid w:val="00BE2A51"/>
    <w:rsid w:val="00BE2AE6"/>
    <w:rsid w:val="00BE2B02"/>
    <w:rsid w:val="00BE2BE2"/>
    <w:rsid w:val="00BE2C67"/>
    <w:rsid w:val="00BE2C90"/>
    <w:rsid w:val="00BE2CD3"/>
    <w:rsid w:val="00BE2DBE"/>
    <w:rsid w:val="00BE2E20"/>
    <w:rsid w:val="00BE2E83"/>
    <w:rsid w:val="00BE2F3B"/>
    <w:rsid w:val="00BE3052"/>
    <w:rsid w:val="00BE3180"/>
    <w:rsid w:val="00BE3256"/>
    <w:rsid w:val="00BE349A"/>
    <w:rsid w:val="00BE34DE"/>
    <w:rsid w:val="00BE3560"/>
    <w:rsid w:val="00BE3633"/>
    <w:rsid w:val="00BE3769"/>
    <w:rsid w:val="00BE3771"/>
    <w:rsid w:val="00BE3789"/>
    <w:rsid w:val="00BE37CB"/>
    <w:rsid w:val="00BE398C"/>
    <w:rsid w:val="00BE3A2A"/>
    <w:rsid w:val="00BE3A8E"/>
    <w:rsid w:val="00BE3FF7"/>
    <w:rsid w:val="00BE40E6"/>
    <w:rsid w:val="00BE40F3"/>
    <w:rsid w:val="00BE428D"/>
    <w:rsid w:val="00BE4369"/>
    <w:rsid w:val="00BE4375"/>
    <w:rsid w:val="00BE4546"/>
    <w:rsid w:val="00BE45CE"/>
    <w:rsid w:val="00BE4740"/>
    <w:rsid w:val="00BE4914"/>
    <w:rsid w:val="00BE4956"/>
    <w:rsid w:val="00BE4A2C"/>
    <w:rsid w:val="00BE4A30"/>
    <w:rsid w:val="00BE4A7B"/>
    <w:rsid w:val="00BE4A8B"/>
    <w:rsid w:val="00BE4A8E"/>
    <w:rsid w:val="00BE4B06"/>
    <w:rsid w:val="00BE4C0A"/>
    <w:rsid w:val="00BE4CC8"/>
    <w:rsid w:val="00BE4E74"/>
    <w:rsid w:val="00BE4F82"/>
    <w:rsid w:val="00BE521B"/>
    <w:rsid w:val="00BE52E3"/>
    <w:rsid w:val="00BE5438"/>
    <w:rsid w:val="00BE54C1"/>
    <w:rsid w:val="00BE55DB"/>
    <w:rsid w:val="00BE571E"/>
    <w:rsid w:val="00BE578B"/>
    <w:rsid w:val="00BE588D"/>
    <w:rsid w:val="00BE58C1"/>
    <w:rsid w:val="00BE59AA"/>
    <w:rsid w:val="00BE5A38"/>
    <w:rsid w:val="00BE5AB2"/>
    <w:rsid w:val="00BE5CC9"/>
    <w:rsid w:val="00BE5D03"/>
    <w:rsid w:val="00BE5DD1"/>
    <w:rsid w:val="00BE5E33"/>
    <w:rsid w:val="00BE5F01"/>
    <w:rsid w:val="00BE605B"/>
    <w:rsid w:val="00BE6071"/>
    <w:rsid w:val="00BE6093"/>
    <w:rsid w:val="00BE60A1"/>
    <w:rsid w:val="00BE61B5"/>
    <w:rsid w:val="00BE61D0"/>
    <w:rsid w:val="00BE61E6"/>
    <w:rsid w:val="00BE622C"/>
    <w:rsid w:val="00BE628C"/>
    <w:rsid w:val="00BE62C5"/>
    <w:rsid w:val="00BE6390"/>
    <w:rsid w:val="00BE647B"/>
    <w:rsid w:val="00BE65AA"/>
    <w:rsid w:val="00BE65DF"/>
    <w:rsid w:val="00BE661D"/>
    <w:rsid w:val="00BE664E"/>
    <w:rsid w:val="00BE6664"/>
    <w:rsid w:val="00BE6816"/>
    <w:rsid w:val="00BE6890"/>
    <w:rsid w:val="00BE68C6"/>
    <w:rsid w:val="00BE6945"/>
    <w:rsid w:val="00BE69DA"/>
    <w:rsid w:val="00BE6A7B"/>
    <w:rsid w:val="00BE6C31"/>
    <w:rsid w:val="00BE6C73"/>
    <w:rsid w:val="00BE6D06"/>
    <w:rsid w:val="00BE6EEF"/>
    <w:rsid w:val="00BE6F05"/>
    <w:rsid w:val="00BE6F2C"/>
    <w:rsid w:val="00BE6F62"/>
    <w:rsid w:val="00BE6FE2"/>
    <w:rsid w:val="00BE71E0"/>
    <w:rsid w:val="00BE7253"/>
    <w:rsid w:val="00BE7275"/>
    <w:rsid w:val="00BE730A"/>
    <w:rsid w:val="00BE7359"/>
    <w:rsid w:val="00BE74FB"/>
    <w:rsid w:val="00BE75AF"/>
    <w:rsid w:val="00BE7609"/>
    <w:rsid w:val="00BE7656"/>
    <w:rsid w:val="00BE7740"/>
    <w:rsid w:val="00BE78FE"/>
    <w:rsid w:val="00BE798E"/>
    <w:rsid w:val="00BE7A84"/>
    <w:rsid w:val="00BE7D4D"/>
    <w:rsid w:val="00BE7D66"/>
    <w:rsid w:val="00BE7EF1"/>
    <w:rsid w:val="00BF001B"/>
    <w:rsid w:val="00BF00BA"/>
    <w:rsid w:val="00BF014B"/>
    <w:rsid w:val="00BF0237"/>
    <w:rsid w:val="00BF039A"/>
    <w:rsid w:val="00BF05ED"/>
    <w:rsid w:val="00BF06EF"/>
    <w:rsid w:val="00BF070A"/>
    <w:rsid w:val="00BF0761"/>
    <w:rsid w:val="00BF07E4"/>
    <w:rsid w:val="00BF086A"/>
    <w:rsid w:val="00BF0941"/>
    <w:rsid w:val="00BF0A40"/>
    <w:rsid w:val="00BF0B0E"/>
    <w:rsid w:val="00BF0B26"/>
    <w:rsid w:val="00BF0B3D"/>
    <w:rsid w:val="00BF0B85"/>
    <w:rsid w:val="00BF0B90"/>
    <w:rsid w:val="00BF0E3A"/>
    <w:rsid w:val="00BF1023"/>
    <w:rsid w:val="00BF1083"/>
    <w:rsid w:val="00BF111D"/>
    <w:rsid w:val="00BF1367"/>
    <w:rsid w:val="00BF13D6"/>
    <w:rsid w:val="00BF1410"/>
    <w:rsid w:val="00BF1591"/>
    <w:rsid w:val="00BF160B"/>
    <w:rsid w:val="00BF16E3"/>
    <w:rsid w:val="00BF17BA"/>
    <w:rsid w:val="00BF183D"/>
    <w:rsid w:val="00BF18C1"/>
    <w:rsid w:val="00BF199F"/>
    <w:rsid w:val="00BF19A6"/>
    <w:rsid w:val="00BF19B7"/>
    <w:rsid w:val="00BF1AEF"/>
    <w:rsid w:val="00BF1B73"/>
    <w:rsid w:val="00BF1C51"/>
    <w:rsid w:val="00BF1C92"/>
    <w:rsid w:val="00BF1C93"/>
    <w:rsid w:val="00BF1EDC"/>
    <w:rsid w:val="00BF1F70"/>
    <w:rsid w:val="00BF203C"/>
    <w:rsid w:val="00BF2207"/>
    <w:rsid w:val="00BF220D"/>
    <w:rsid w:val="00BF2242"/>
    <w:rsid w:val="00BF22DF"/>
    <w:rsid w:val="00BF2338"/>
    <w:rsid w:val="00BF2355"/>
    <w:rsid w:val="00BF23D5"/>
    <w:rsid w:val="00BF245F"/>
    <w:rsid w:val="00BF2528"/>
    <w:rsid w:val="00BF2625"/>
    <w:rsid w:val="00BF2839"/>
    <w:rsid w:val="00BF2875"/>
    <w:rsid w:val="00BF28BD"/>
    <w:rsid w:val="00BF28C7"/>
    <w:rsid w:val="00BF2939"/>
    <w:rsid w:val="00BF293F"/>
    <w:rsid w:val="00BF2B13"/>
    <w:rsid w:val="00BF2B79"/>
    <w:rsid w:val="00BF2DD5"/>
    <w:rsid w:val="00BF2E50"/>
    <w:rsid w:val="00BF2ECB"/>
    <w:rsid w:val="00BF2F3E"/>
    <w:rsid w:val="00BF2F63"/>
    <w:rsid w:val="00BF306E"/>
    <w:rsid w:val="00BF30BF"/>
    <w:rsid w:val="00BF3187"/>
    <w:rsid w:val="00BF3308"/>
    <w:rsid w:val="00BF33BC"/>
    <w:rsid w:val="00BF33BE"/>
    <w:rsid w:val="00BF34A6"/>
    <w:rsid w:val="00BF34BD"/>
    <w:rsid w:val="00BF351A"/>
    <w:rsid w:val="00BF353D"/>
    <w:rsid w:val="00BF365D"/>
    <w:rsid w:val="00BF36FE"/>
    <w:rsid w:val="00BF3818"/>
    <w:rsid w:val="00BF382C"/>
    <w:rsid w:val="00BF384D"/>
    <w:rsid w:val="00BF38F8"/>
    <w:rsid w:val="00BF3907"/>
    <w:rsid w:val="00BF39E9"/>
    <w:rsid w:val="00BF3B08"/>
    <w:rsid w:val="00BF3BA1"/>
    <w:rsid w:val="00BF3BDA"/>
    <w:rsid w:val="00BF3D02"/>
    <w:rsid w:val="00BF3D41"/>
    <w:rsid w:val="00BF3DDA"/>
    <w:rsid w:val="00BF3E66"/>
    <w:rsid w:val="00BF4077"/>
    <w:rsid w:val="00BF42CC"/>
    <w:rsid w:val="00BF43A1"/>
    <w:rsid w:val="00BF4434"/>
    <w:rsid w:val="00BF451C"/>
    <w:rsid w:val="00BF4536"/>
    <w:rsid w:val="00BF4669"/>
    <w:rsid w:val="00BF4705"/>
    <w:rsid w:val="00BF4799"/>
    <w:rsid w:val="00BF4976"/>
    <w:rsid w:val="00BF49B3"/>
    <w:rsid w:val="00BF49E9"/>
    <w:rsid w:val="00BF4BD0"/>
    <w:rsid w:val="00BF4BE1"/>
    <w:rsid w:val="00BF4DE9"/>
    <w:rsid w:val="00BF4EBE"/>
    <w:rsid w:val="00BF510B"/>
    <w:rsid w:val="00BF5205"/>
    <w:rsid w:val="00BF5323"/>
    <w:rsid w:val="00BF5344"/>
    <w:rsid w:val="00BF542C"/>
    <w:rsid w:val="00BF548B"/>
    <w:rsid w:val="00BF5494"/>
    <w:rsid w:val="00BF5538"/>
    <w:rsid w:val="00BF5584"/>
    <w:rsid w:val="00BF5691"/>
    <w:rsid w:val="00BF5732"/>
    <w:rsid w:val="00BF57C4"/>
    <w:rsid w:val="00BF594C"/>
    <w:rsid w:val="00BF59B6"/>
    <w:rsid w:val="00BF59D1"/>
    <w:rsid w:val="00BF5A12"/>
    <w:rsid w:val="00BF5AD9"/>
    <w:rsid w:val="00BF5BB1"/>
    <w:rsid w:val="00BF5BC0"/>
    <w:rsid w:val="00BF5CB0"/>
    <w:rsid w:val="00BF5CDA"/>
    <w:rsid w:val="00BF5CE6"/>
    <w:rsid w:val="00BF5D09"/>
    <w:rsid w:val="00BF5DD5"/>
    <w:rsid w:val="00BF5F0C"/>
    <w:rsid w:val="00BF5F1B"/>
    <w:rsid w:val="00BF5F49"/>
    <w:rsid w:val="00BF606E"/>
    <w:rsid w:val="00BF60E9"/>
    <w:rsid w:val="00BF60F2"/>
    <w:rsid w:val="00BF6152"/>
    <w:rsid w:val="00BF6176"/>
    <w:rsid w:val="00BF62BB"/>
    <w:rsid w:val="00BF62DB"/>
    <w:rsid w:val="00BF63F4"/>
    <w:rsid w:val="00BF63F5"/>
    <w:rsid w:val="00BF63FF"/>
    <w:rsid w:val="00BF65B1"/>
    <w:rsid w:val="00BF6616"/>
    <w:rsid w:val="00BF66B9"/>
    <w:rsid w:val="00BF66D2"/>
    <w:rsid w:val="00BF67CD"/>
    <w:rsid w:val="00BF6A2D"/>
    <w:rsid w:val="00BF6A69"/>
    <w:rsid w:val="00BF6A96"/>
    <w:rsid w:val="00BF6ADA"/>
    <w:rsid w:val="00BF6AE0"/>
    <w:rsid w:val="00BF6BCD"/>
    <w:rsid w:val="00BF6C39"/>
    <w:rsid w:val="00BF6DB1"/>
    <w:rsid w:val="00BF6E3E"/>
    <w:rsid w:val="00BF6E62"/>
    <w:rsid w:val="00BF6E71"/>
    <w:rsid w:val="00BF6FB8"/>
    <w:rsid w:val="00BF714E"/>
    <w:rsid w:val="00BF7199"/>
    <w:rsid w:val="00BF726C"/>
    <w:rsid w:val="00BF7318"/>
    <w:rsid w:val="00BF7399"/>
    <w:rsid w:val="00BF73D4"/>
    <w:rsid w:val="00BF742F"/>
    <w:rsid w:val="00BF757D"/>
    <w:rsid w:val="00BF75D7"/>
    <w:rsid w:val="00BF760B"/>
    <w:rsid w:val="00BF76FD"/>
    <w:rsid w:val="00BF7774"/>
    <w:rsid w:val="00BF77A6"/>
    <w:rsid w:val="00BF77BD"/>
    <w:rsid w:val="00BF78BC"/>
    <w:rsid w:val="00BF78F7"/>
    <w:rsid w:val="00BF7919"/>
    <w:rsid w:val="00BF79E4"/>
    <w:rsid w:val="00BF7C5A"/>
    <w:rsid w:val="00BF7C7C"/>
    <w:rsid w:val="00BF7CA2"/>
    <w:rsid w:val="00BF7CA4"/>
    <w:rsid w:val="00BF7E04"/>
    <w:rsid w:val="00BF7EA0"/>
    <w:rsid w:val="00BF7EA5"/>
    <w:rsid w:val="00BF7FE0"/>
    <w:rsid w:val="00C002DA"/>
    <w:rsid w:val="00C003A7"/>
    <w:rsid w:val="00C003F5"/>
    <w:rsid w:val="00C00453"/>
    <w:rsid w:val="00C0046A"/>
    <w:rsid w:val="00C004C4"/>
    <w:rsid w:val="00C00536"/>
    <w:rsid w:val="00C00607"/>
    <w:rsid w:val="00C0062C"/>
    <w:rsid w:val="00C00645"/>
    <w:rsid w:val="00C00815"/>
    <w:rsid w:val="00C0092F"/>
    <w:rsid w:val="00C00C78"/>
    <w:rsid w:val="00C00D63"/>
    <w:rsid w:val="00C00DBC"/>
    <w:rsid w:val="00C00E8C"/>
    <w:rsid w:val="00C00EA4"/>
    <w:rsid w:val="00C00F9A"/>
    <w:rsid w:val="00C01055"/>
    <w:rsid w:val="00C010AC"/>
    <w:rsid w:val="00C0129D"/>
    <w:rsid w:val="00C012BA"/>
    <w:rsid w:val="00C0146A"/>
    <w:rsid w:val="00C014A1"/>
    <w:rsid w:val="00C01617"/>
    <w:rsid w:val="00C016C7"/>
    <w:rsid w:val="00C017C8"/>
    <w:rsid w:val="00C01840"/>
    <w:rsid w:val="00C018A9"/>
    <w:rsid w:val="00C018D0"/>
    <w:rsid w:val="00C018E1"/>
    <w:rsid w:val="00C019A1"/>
    <w:rsid w:val="00C019E0"/>
    <w:rsid w:val="00C01B0F"/>
    <w:rsid w:val="00C01B87"/>
    <w:rsid w:val="00C01BBC"/>
    <w:rsid w:val="00C01BBF"/>
    <w:rsid w:val="00C01BDE"/>
    <w:rsid w:val="00C01C0E"/>
    <w:rsid w:val="00C01DE3"/>
    <w:rsid w:val="00C01DF1"/>
    <w:rsid w:val="00C01DF7"/>
    <w:rsid w:val="00C01EDE"/>
    <w:rsid w:val="00C0204F"/>
    <w:rsid w:val="00C0206D"/>
    <w:rsid w:val="00C02103"/>
    <w:rsid w:val="00C02183"/>
    <w:rsid w:val="00C021DC"/>
    <w:rsid w:val="00C02294"/>
    <w:rsid w:val="00C022A4"/>
    <w:rsid w:val="00C022B7"/>
    <w:rsid w:val="00C022CE"/>
    <w:rsid w:val="00C02388"/>
    <w:rsid w:val="00C02401"/>
    <w:rsid w:val="00C02446"/>
    <w:rsid w:val="00C0252C"/>
    <w:rsid w:val="00C0259D"/>
    <w:rsid w:val="00C02665"/>
    <w:rsid w:val="00C02743"/>
    <w:rsid w:val="00C028EF"/>
    <w:rsid w:val="00C029AC"/>
    <w:rsid w:val="00C02ABB"/>
    <w:rsid w:val="00C02B82"/>
    <w:rsid w:val="00C02BE3"/>
    <w:rsid w:val="00C02BFF"/>
    <w:rsid w:val="00C02C94"/>
    <w:rsid w:val="00C02DE5"/>
    <w:rsid w:val="00C02E2F"/>
    <w:rsid w:val="00C02E61"/>
    <w:rsid w:val="00C02F3F"/>
    <w:rsid w:val="00C02F60"/>
    <w:rsid w:val="00C02F85"/>
    <w:rsid w:val="00C0306A"/>
    <w:rsid w:val="00C030A0"/>
    <w:rsid w:val="00C030A8"/>
    <w:rsid w:val="00C03146"/>
    <w:rsid w:val="00C034E4"/>
    <w:rsid w:val="00C035B7"/>
    <w:rsid w:val="00C0360B"/>
    <w:rsid w:val="00C0361B"/>
    <w:rsid w:val="00C0367E"/>
    <w:rsid w:val="00C036FA"/>
    <w:rsid w:val="00C03714"/>
    <w:rsid w:val="00C037EF"/>
    <w:rsid w:val="00C0391D"/>
    <w:rsid w:val="00C0398B"/>
    <w:rsid w:val="00C039D4"/>
    <w:rsid w:val="00C03A97"/>
    <w:rsid w:val="00C03AE9"/>
    <w:rsid w:val="00C03B52"/>
    <w:rsid w:val="00C03C38"/>
    <w:rsid w:val="00C03D42"/>
    <w:rsid w:val="00C03D7F"/>
    <w:rsid w:val="00C03E01"/>
    <w:rsid w:val="00C03E33"/>
    <w:rsid w:val="00C03E90"/>
    <w:rsid w:val="00C03EBD"/>
    <w:rsid w:val="00C03F94"/>
    <w:rsid w:val="00C03FC6"/>
    <w:rsid w:val="00C04136"/>
    <w:rsid w:val="00C041B2"/>
    <w:rsid w:val="00C0426B"/>
    <w:rsid w:val="00C042CA"/>
    <w:rsid w:val="00C0452D"/>
    <w:rsid w:val="00C04748"/>
    <w:rsid w:val="00C049C0"/>
    <w:rsid w:val="00C04AA5"/>
    <w:rsid w:val="00C04BFD"/>
    <w:rsid w:val="00C04C5E"/>
    <w:rsid w:val="00C04C6E"/>
    <w:rsid w:val="00C04D2C"/>
    <w:rsid w:val="00C04F6E"/>
    <w:rsid w:val="00C04F85"/>
    <w:rsid w:val="00C04FB2"/>
    <w:rsid w:val="00C05244"/>
    <w:rsid w:val="00C05279"/>
    <w:rsid w:val="00C0535D"/>
    <w:rsid w:val="00C05390"/>
    <w:rsid w:val="00C053D2"/>
    <w:rsid w:val="00C0547A"/>
    <w:rsid w:val="00C0553E"/>
    <w:rsid w:val="00C05658"/>
    <w:rsid w:val="00C05659"/>
    <w:rsid w:val="00C0578F"/>
    <w:rsid w:val="00C058BD"/>
    <w:rsid w:val="00C059D4"/>
    <w:rsid w:val="00C059EB"/>
    <w:rsid w:val="00C05A5A"/>
    <w:rsid w:val="00C05D1B"/>
    <w:rsid w:val="00C05D68"/>
    <w:rsid w:val="00C05E2C"/>
    <w:rsid w:val="00C05E70"/>
    <w:rsid w:val="00C05F40"/>
    <w:rsid w:val="00C06021"/>
    <w:rsid w:val="00C06292"/>
    <w:rsid w:val="00C06488"/>
    <w:rsid w:val="00C06523"/>
    <w:rsid w:val="00C0662E"/>
    <w:rsid w:val="00C066B3"/>
    <w:rsid w:val="00C068E9"/>
    <w:rsid w:val="00C06A26"/>
    <w:rsid w:val="00C06BB9"/>
    <w:rsid w:val="00C06D57"/>
    <w:rsid w:val="00C06E6E"/>
    <w:rsid w:val="00C06E6F"/>
    <w:rsid w:val="00C06EFA"/>
    <w:rsid w:val="00C07038"/>
    <w:rsid w:val="00C070E4"/>
    <w:rsid w:val="00C070F9"/>
    <w:rsid w:val="00C071DD"/>
    <w:rsid w:val="00C071EE"/>
    <w:rsid w:val="00C07443"/>
    <w:rsid w:val="00C07469"/>
    <w:rsid w:val="00C07477"/>
    <w:rsid w:val="00C075A6"/>
    <w:rsid w:val="00C075EC"/>
    <w:rsid w:val="00C076AD"/>
    <w:rsid w:val="00C076EC"/>
    <w:rsid w:val="00C077A8"/>
    <w:rsid w:val="00C07B06"/>
    <w:rsid w:val="00C07B2C"/>
    <w:rsid w:val="00C07C31"/>
    <w:rsid w:val="00C07F5F"/>
    <w:rsid w:val="00C1002F"/>
    <w:rsid w:val="00C100A9"/>
    <w:rsid w:val="00C100EF"/>
    <w:rsid w:val="00C1039A"/>
    <w:rsid w:val="00C103B7"/>
    <w:rsid w:val="00C105C2"/>
    <w:rsid w:val="00C106C5"/>
    <w:rsid w:val="00C10733"/>
    <w:rsid w:val="00C10761"/>
    <w:rsid w:val="00C10771"/>
    <w:rsid w:val="00C107CC"/>
    <w:rsid w:val="00C108E4"/>
    <w:rsid w:val="00C1097A"/>
    <w:rsid w:val="00C109C8"/>
    <w:rsid w:val="00C109DF"/>
    <w:rsid w:val="00C10C3D"/>
    <w:rsid w:val="00C10CE0"/>
    <w:rsid w:val="00C10DA0"/>
    <w:rsid w:val="00C10EA9"/>
    <w:rsid w:val="00C10FEE"/>
    <w:rsid w:val="00C11082"/>
    <w:rsid w:val="00C110C1"/>
    <w:rsid w:val="00C111A0"/>
    <w:rsid w:val="00C111C1"/>
    <w:rsid w:val="00C113D9"/>
    <w:rsid w:val="00C11493"/>
    <w:rsid w:val="00C11641"/>
    <w:rsid w:val="00C1166C"/>
    <w:rsid w:val="00C1167B"/>
    <w:rsid w:val="00C116BB"/>
    <w:rsid w:val="00C11709"/>
    <w:rsid w:val="00C11804"/>
    <w:rsid w:val="00C11844"/>
    <w:rsid w:val="00C11AF6"/>
    <w:rsid w:val="00C11B11"/>
    <w:rsid w:val="00C11C65"/>
    <w:rsid w:val="00C11D27"/>
    <w:rsid w:val="00C11E4B"/>
    <w:rsid w:val="00C11FC4"/>
    <w:rsid w:val="00C1200B"/>
    <w:rsid w:val="00C1213C"/>
    <w:rsid w:val="00C12146"/>
    <w:rsid w:val="00C122E7"/>
    <w:rsid w:val="00C12360"/>
    <w:rsid w:val="00C124CC"/>
    <w:rsid w:val="00C124EC"/>
    <w:rsid w:val="00C124FB"/>
    <w:rsid w:val="00C12521"/>
    <w:rsid w:val="00C125BD"/>
    <w:rsid w:val="00C125F5"/>
    <w:rsid w:val="00C12688"/>
    <w:rsid w:val="00C12852"/>
    <w:rsid w:val="00C129DC"/>
    <w:rsid w:val="00C12A04"/>
    <w:rsid w:val="00C12A37"/>
    <w:rsid w:val="00C12B12"/>
    <w:rsid w:val="00C12B15"/>
    <w:rsid w:val="00C12B5E"/>
    <w:rsid w:val="00C12BBB"/>
    <w:rsid w:val="00C12BC0"/>
    <w:rsid w:val="00C12C05"/>
    <w:rsid w:val="00C12CA1"/>
    <w:rsid w:val="00C12EC4"/>
    <w:rsid w:val="00C12F15"/>
    <w:rsid w:val="00C12F58"/>
    <w:rsid w:val="00C12FA0"/>
    <w:rsid w:val="00C12FD2"/>
    <w:rsid w:val="00C13110"/>
    <w:rsid w:val="00C13437"/>
    <w:rsid w:val="00C13497"/>
    <w:rsid w:val="00C13499"/>
    <w:rsid w:val="00C13535"/>
    <w:rsid w:val="00C1373F"/>
    <w:rsid w:val="00C13869"/>
    <w:rsid w:val="00C13A14"/>
    <w:rsid w:val="00C13A2A"/>
    <w:rsid w:val="00C13AFF"/>
    <w:rsid w:val="00C13BB8"/>
    <w:rsid w:val="00C13BD6"/>
    <w:rsid w:val="00C13D8B"/>
    <w:rsid w:val="00C13EB7"/>
    <w:rsid w:val="00C13F07"/>
    <w:rsid w:val="00C13F82"/>
    <w:rsid w:val="00C1419A"/>
    <w:rsid w:val="00C142F2"/>
    <w:rsid w:val="00C143E7"/>
    <w:rsid w:val="00C14402"/>
    <w:rsid w:val="00C14429"/>
    <w:rsid w:val="00C1443A"/>
    <w:rsid w:val="00C144AD"/>
    <w:rsid w:val="00C145EE"/>
    <w:rsid w:val="00C14DE7"/>
    <w:rsid w:val="00C14E61"/>
    <w:rsid w:val="00C14EC8"/>
    <w:rsid w:val="00C150DE"/>
    <w:rsid w:val="00C151BA"/>
    <w:rsid w:val="00C15241"/>
    <w:rsid w:val="00C15296"/>
    <w:rsid w:val="00C152E2"/>
    <w:rsid w:val="00C15348"/>
    <w:rsid w:val="00C15500"/>
    <w:rsid w:val="00C1555C"/>
    <w:rsid w:val="00C1565F"/>
    <w:rsid w:val="00C1571E"/>
    <w:rsid w:val="00C157D9"/>
    <w:rsid w:val="00C15D55"/>
    <w:rsid w:val="00C15E21"/>
    <w:rsid w:val="00C15F85"/>
    <w:rsid w:val="00C1601B"/>
    <w:rsid w:val="00C16093"/>
    <w:rsid w:val="00C1615B"/>
    <w:rsid w:val="00C162B8"/>
    <w:rsid w:val="00C164EC"/>
    <w:rsid w:val="00C164F7"/>
    <w:rsid w:val="00C16553"/>
    <w:rsid w:val="00C166BE"/>
    <w:rsid w:val="00C167DE"/>
    <w:rsid w:val="00C167FD"/>
    <w:rsid w:val="00C16855"/>
    <w:rsid w:val="00C16937"/>
    <w:rsid w:val="00C16A76"/>
    <w:rsid w:val="00C16B63"/>
    <w:rsid w:val="00C16B78"/>
    <w:rsid w:val="00C16B7A"/>
    <w:rsid w:val="00C16C81"/>
    <w:rsid w:val="00C16C91"/>
    <w:rsid w:val="00C16CC5"/>
    <w:rsid w:val="00C16D18"/>
    <w:rsid w:val="00C16DAE"/>
    <w:rsid w:val="00C16F36"/>
    <w:rsid w:val="00C17185"/>
    <w:rsid w:val="00C1719A"/>
    <w:rsid w:val="00C171F5"/>
    <w:rsid w:val="00C17373"/>
    <w:rsid w:val="00C17394"/>
    <w:rsid w:val="00C173A4"/>
    <w:rsid w:val="00C1769A"/>
    <w:rsid w:val="00C177BF"/>
    <w:rsid w:val="00C177D8"/>
    <w:rsid w:val="00C17895"/>
    <w:rsid w:val="00C179EF"/>
    <w:rsid w:val="00C17A58"/>
    <w:rsid w:val="00C17AC7"/>
    <w:rsid w:val="00C17BFB"/>
    <w:rsid w:val="00C17C8A"/>
    <w:rsid w:val="00C17CBA"/>
    <w:rsid w:val="00C17D48"/>
    <w:rsid w:val="00C17DD7"/>
    <w:rsid w:val="00C17F0D"/>
    <w:rsid w:val="00C20074"/>
    <w:rsid w:val="00C20184"/>
    <w:rsid w:val="00C20185"/>
    <w:rsid w:val="00C202B0"/>
    <w:rsid w:val="00C203E0"/>
    <w:rsid w:val="00C20569"/>
    <w:rsid w:val="00C205FA"/>
    <w:rsid w:val="00C206F6"/>
    <w:rsid w:val="00C208DC"/>
    <w:rsid w:val="00C20911"/>
    <w:rsid w:val="00C209EA"/>
    <w:rsid w:val="00C209FB"/>
    <w:rsid w:val="00C20A01"/>
    <w:rsid w:val="00C20A8B"/>
    <w:rsid w:val="00C20AC2"/>
    <w:rsid w:val="00C20B4D"/>
    <w:rsid w:val="00C20BCE"/>
    <w:rsid w:val="00C20C5F"/>
    <w:rsid w:val="00C20C82"/>
    <w:rsid w:val="00C20D90"/>
    <w:rsid w:val="00C20DCC"/>
    <w:rsid w:val="00C20E1D"/>
    <w:rsid w:val="00C20EFC"/>
    <w:rsid w:val="00C20FA5"/>
    <w:rsid w:val="00C20FE9"/>
    <w:rsid w:val="00C21279"/>
    <w:rsid w:val="00C212F7"/>
    <w:rsid w:val="00C21395"/>
    <w:rsid w:val="00C213E8"/>
    <w:rsid w:val="00C214A6"/>
    <w:rsid w:val="00C217B5"/>
    <w:rsid w:val="00C217CB"/>
    <w:rsid w:val="00C217F5"/>
    <w:rsid w:val="00C2194F"/>
    <w:rsid w:val="00C2199A"/>
    <w:rsid w:val="00C21ABE"/>
    <w:rsid w:val="00C21ADB"/>
    <w:rsid w:val="00C21B33"/>
    <w:rsid w:val="00C21B5A"/>
    <w:rsid w:val="00C21C09"/>
    <w:rsid w:val="00C21C71"/>
    <w:rsid w:val="00C21D5C"/>
    <w:rsid w:val="00C21DCD"/>
    <w:rsid w:val="00C21E75"/>
    <w:rsid w:val="00C21E8A"/>
    <w:rsid w:val="00C22070"/>
    <w:rsid w:val="00C22131"/>
    <w:rsid w:val="00C22283"/>
    <w:rsid w:val="00C22392"/>
    <w:rsid w:val="00C223C9"/>
    <w:rsid w:val="00C2251D"/>
    <w:rsid w:val="00C22520"/>
    <w:rsid w:val="00C226BB"/>
    <w:rsid w:val="00C2290D"/>
    <w:rsid w:val="00C22A25"/>
    <w:rsid w:val="00C22BA9"/>
    <w:rsid w:val="00C22BC9"/>
    <w:rsid w:val="00C22BE4"/>
    <w:rsid w:val="00C22C57"/>
    <w:rsid w:val="00C22C5C"/>
    <w:rsid w:val="00C22C72"/>
    <w:rsid w:val="00C22CCC"/>
    <w:rsid w:val="00C22D12"/>
    <w:rsid w:val="00C22D8B"/>
    <w:rsid w:val="00C22E7C"/>
    <w:rsid w:val="00C22EDD"/>
    <w:rsid w:val="00C22FE0"/>
    <w:rsid w:val="00C230C6"/>
    <w:rsid w:val="00C23103"/>
    <w:rsid w:val="00C23110"/>
    <w:rsid w:val="00C23117"/>
    <w:rsid w:val="00C2360F"/>
    <w:rsid w:val="00C23825"/>
    <w:rsid w:val="00C238D5"/>
    <w:rsid w:val="00C238F3"/>
    <w:rsid w:val="00C23988"/>
    <w:rsid w:val="00C23AC7"/>
    <w:rsid w:val="00C23B9B"/>
    <w:rsid w:val="00C23E20"/>
    <w:rsid w:val="00C240A1"/>
    <w:rsid w:val="00C2418E"/>
    <w:rsid w:val="00C242BD"/>
    <w:rsid w:val="00C24351"/>
    <w:rsid w:val="00C2442D"/>
    <w:rsid w:val="00C24489"/>
    <w:rsid w:val="00C2448F"/>
    <w:rsid w:val="00C244E7"/>
    <w:rsid w:val="00C2465D"/>
    <w:rsid w:val="00C24661"/>
    <w:rsid w:val="00C24693"/>
    <w:rsid w:val="00C246BF"/>
    <w:rsid w:val="00C24837"/>
    <w:rsid w:val="00C249D5"/>
    <w:rsid w:val="00C24A85"/>
    <w:rsid w:val="00C24B82"/>
    <w:rsid w:val="00C24C79"/>
    <w:rsid w:val="00C24D37"/>
    <w:rsid w:val="00C24D69"/>
    <w:rsid w:val="00C24D75"/>
    <w:rsid w:val="00C24E12"/>
    <w:rsid w:val="00C24E66"/>
    <w:rsid w:val="00C24EDA"/>
    <w:rsid w:val="00C24F86"/>
    <w:rsid w:val="00C24F9A"/>
    <w:rsid w:val="00C25095"/>
    <w:rsid w:val="00C25232"/>
    <w:rsid w:val="00C2539F"/>
    <w:rsid w:val="00C253C3"/>
    <w:rsid w:val="00C25405"/>
    <w:rsid w:val="00C254CE"/>
    <w:rsid w:val="00C255CD"/>
    <w:rsid w:val="00C25659"/>
    <w:rsid w:val="00C2565B"/>
    <w:rsid w:val="00C256EA"/>
    <w:rsid w:val="00C25780"/>
    <w:rsid w:val="00C257A0"/>
    <w:rsid w:val="00C2587C"/>
    <w:rsid w:val="00C25B7D"/>
    <w:rsid w:val="00C25CBA"/>
    <w:rsid w:val="00C25F61"/>
    <w:rsid w:val="00C25FB5"/>
    <w:rsid w:val="00C2607D"/>
    <w:rsid w:val="00C2610E"/>
    <w:rsid w:val="00C26163"/>
    <w:rsid w:val="00C26180"/>
    <w:rsid w:val="00C26306"/>
    <w:rsid w:val="00C2631E"/>
    <w:rsid w:val="00C2645F"/>
    <w:rsid w:val="00C264B8"/>
    <w:rsid w:val="00C264C0"/>
    <w:rsid w:val="00C26586"/>
    <w:rsid w:val="00C26618"/>
    <w:rsid w:val="00C26682"/>
    <w:rsid w:val="00C26740"/>
    <w:rsid w:val="00C268B2"/>
    <w:rsid w:val="00C268EF"/>
    <w:rsid w:val="00C269FC"/>
    <w:rsid w:val="00C26A07"/>
    <w:rsid w:val="00C26A41"/>
    <w:rsid w:val="00C26BF7"/>
    <w:rsid w:val="00C26C3A"/>
    <w:rsid w:val="00C26D18"/>
    <w:rsid w:val="00C26DFD"/>
    <w:rsid w:val="00C26E65"/>
    <w:rsid w:val="00C271B3"/>
    <w:rsid w:val="00C27253"/>
    <w:rsid w:val="00C27277"/>
    <w:rsid w:val="00C27364"/>
    <w:rsid w:val="00C2738F"/>
    <w:rsid w:val="00C273A0"/>
    <w:rsid w:val="00C27450"/>
    <w:rsid w:val="00C2748C"/>
    <w:rsid w:val="00C27518"/>
    <w:rsid w:val="00C27678"/>
    <w:rsid w:val="00C27826"/>
    <w:rsid w:val="00C27905"/>
    <w:rsid w:val="00C27B07"/>
    <w:rsid w:val="00C27D92"/>
    <w:rsid w:val="00C27F5B"/>
    <w:rsid w:val="00C27F9F"/>
    <w:rsid w:val="00C27FD1"/>
    <w:rsid w:val="00C30025"/>
    <w:rsid w:val="00C300C5"/>
    <w:rsid w:val="00C300D5"/>
    <w:rsid w:val="00C301B2"/>
    <w:rsid w:val="00C301D3"/>
    <w:rsid w:val="00C3060F"/>
    <w:rsid w:val="00C30686"/>
    <w:rsid w:val="00C30836"/>
    <w:rsid w:val="00C30870"/>
    <w:rsid w:val="00C30937"/>
    <w:rsid w:val="00C309D3"/>
    <w:rsid w:val="00C30BF2"/>
    <w:rsid w:val="00C30EC8"/>
    <w:rsid w:val="00C30FB1"/>
    <w:rsid w:val="00C30FD2"/>
    <w:rsid w:val="00C311B5"/>
    <w:rsid w:val="00C31261"/>
    <w:rsid w:val="00C31363"/>
    <w:rsid w:val="00C31369"/>
    <w:rsid w:val="00C31445"/>
    <w:rsid w:val="00C31637"/>
    <w:rsid w:val="00C3163C"/>
    <w:rsid w:val="00C3164A"/>
    <w:rsid w:val="00C318F8"/>
    <w:rsid w:val="00C31937"/>
    <w:rsid w:val="00C31966"/>
    <w:rsid w:val="00C3198E"/>
    <w:rsid w:val="00C31BA4"/>
    <w:rsid w:val="00C31BDF"/>
    <w:rsid w:val="00C31E19"/>
    <w:rsid w:val="00C32021"/>
    <w:rsid w:val="00C320CA"/>
    <w:rsid w:val="00C323A2"/>
    <w:rsid w:val="00C324DF"/>
    <w:rsid w:val="00C326F9"/>
    <w:rsid w:val="00C328D8"/>
    <w:rsid w:val="00C328E8"/>
    <w:rsid w:val="00C32969"/>
    <w:rsid w:val="00C32978"/>
    <w:rsid w:val="00C32A46"/>
    <w:rsid w:val="00C32BCA"/>
    <w:rsid w:val="00C32BF3"/>
    <w:rsid w:val="00C32CAA"/>
    <w:rsid w:val="00C32CDF"/>
    <w:rsid w:val="00C32D28"/>
    <w:rsid w:val="00C32EE9"/>
    <w:rsid w:val="00C32FC0"/>
    <w:rsid w:val="00C32FD7"/>
    <w:rsid w:val="00C33126"/>
    <w:rsid w:val="00C331EC"/>
    <w:rsid w:val="00C33308"/>
    <w:rsid w:val="00C33436"/>
    <w:rsid w:val="00C3354F"/>
    <w:rsid w:val="00C3373B"/>
    <w:rsid w:val="00C33831"/>
    <w:rsid w:val="00C33894"/>
    <w:rsid w:val="00C338E1"/>
    <w:rsid w:val="00C338F9"/>
    <w:rsid w:val="00C33B48"/>
    <w:rsid w:val="00C33C09"/>
    <w:rsid w:val="00C33C3F"/>
    <w:rsid w:val="00C33C78"/>
    <w:rsid w:val="00C33CC4"/>
    <w:rsid w:val="00C33D30"/>
    <w:rsid w:val="00C33E6C"/>
    <w:rsid w:val="00C33F32"/>
    <w:rsid w:val="00C33FA9"/>
    <w:rsid w:val="00C3412E"/>
    <w:rsid w:val="00C341F0"/>
    <w:rsid w:val="00C34221"/>
    <w:rsid w:val="00C3427A"/>
    <w:rsid w:val="00C342AE"/>
    <w:rsid w:val="00C3435B"/>
    <w:rsid w:val="00C34390"/>
    <w:rsid w:val="00C343D2"/>
    <w:rsid w:val="00C343FA"/>
    <w:rsid w:val="00C345EF"/>
    <w:rsid w:val="00C3464F"/>
    <w:rsid w:val="00C34672"/>
    <w:rsid w:val="00C346B8"/>
    <w:rsid w:val="00C346E5"/>
    <w:rsid w:val="00C3472E"/>
    <w:rsid w:val="00C34ABE"/>
    <w:rsid w:val="00C34AF0"/>
    <w:rsid w:val="00C34B77"/>
    <w:rsid w:val="00C34C8E"/>
    <w:rsid w:val="00C34C97"/>
    <w:rsid w:val="00C34E72"/>
    <w:rsid w:val="00C34EA0"/>
    <w:rsid w:val="00C34F26"/>
    <w:rsid w:val="00C3507B"/>
    <w:rsid w:val="00C3511B"/>
    <w:rsid w:val="00C35168"/>
    <w:rsid w:val="00C35194"/>
    <w:rsid w:val="00C3528C"/>
    <w:rsid w:val="00C35318"/>
    <w:rsid w:val="00C3540F"/>
    <w:rsid w:val="00C354E9"/>
    <w:rsid w:val="00C355DC"/>
    <w:rsid w:val="00C3576A"/>
    <w:rsid w:val="00C357F9"/>
    <w:rsid w:val="00C35853"/>
    <w:rsid w:val="00C359A5"/>
    <w:rsid w:val="00C359F4"/>
    <w:rsid w:val="00C35A15"/>
    <w:rsid w:val="00C35A6E"/>
    <w:rsid w:val="00C35C2B"/>
    <w:rsid w:val="00C35D84"/>
    <w:rsid w:val="00C35E00"/>
    <w:rsid w:val="00C35F1F"/>
    <w:rsid w:val="00C36046"/>
    <w:rsid w:val="00C3606B"/>
    <w:rsid w:val="00C361AD"/>
    <w:rsid w:val="00C362FE"/>
    <w:rsid w:val="00C363F0"/>
    <w:rsid w:val="00C36445"/>
    <w:rsid w:val="00C364CE"/>
    <w:rsid w:val="00C364EE"/>
    <w:rsid w:val="00C364FA"/>
    <w:rsid w:val="00C36509"/>
    <w:rsid w:val="00C36668"/>
    <w:rsid w:val="00C3672F"/>
    <w:rsid w:val="00C3679B"/>
    <w:rsid w:val="00C367CB"/>
    <w:rsid w:val="00C36925"/>
    <w:rsid w:val="00C369E8"/>
    <w:rsid w:val="00C369EB"/>
    <w:rsid w:val="00C36A1E"/>
    <w:rsid w:val="00C36A47"/>
    <w:rsid w:val="00C36ACD"/>
    <w:rsid w:val="00C36B29"/>
    <w:rsid w:val="00C36B36"/>
    <w:rsid w:val="00C36BD5"/>
    <w:rsid w:val="00C37181"/>
    <w:rsid w:val="00C371E9"/>
    <w:rsid w:val="00C3734C"/>
    <w:rsid w:val="00C37396"/>
    <w:rsid w:val="00C3756E"/>
    <w:rsid w:val="00C375D8"/>
    <w:rsid w:val="00C37633"/>
    <w:rsid w:val="00C376F7"/>
    <w:rsid w:val="00C37754"/>
    <w:rsid w:val="00C3777E"/>
    <w:rsid w:val="00C3794A"/>
    <w:rsid w:val="00C37950"/>
    <w:rsid w:val="00C37A50"/>
    <w:rsid w:val="00C37AE8"/>
    <w:rsid w:val="00C37C54"/>
    <w:rsid w:val="00C37C5A"/>
    <w:rsid w:val="00C37D1B"/>
    <w:rsid w:val="00C37D59"/>
    <w:rsid w:val="00C37DEC"/>
    <w:rsid w:val="00C37F2A"/>
    <w:rsid w:val="00C400F9"/>
    <w:rsid w:val="00C40186"/>
    <w:rsid w:val="00C401AB"/>
    <w:rsid w:val="00C401B9"/>
    <w:rsid w:val="00C40298"/>
    <w:rsid w:val="00C4042D"/>
    <w:rsid w:val="00C40534"/>
    <w:rsid w:val="00C405C3"/>
    <w:rsid w:val="00C405F6"/>
    <w:rsid w:val="00C4060F"/>
    <w:rsid w:val="00C40796"/>
    <w:rsid w:val="00C408A6"/>
    <w:rsid w:val="00C409A7"/>
    <w:rsid w:val="00C40A2B"/>
    <w:rsid w:val="00C40A6C"/>
    <w:rsid w:val="00C40B58"/>
    <w:rsid w:val="00C40BA7"/>
    <w:rsid w:val="00C40BDC"/>
    <w:rsid w:val="00C40C09"/>
    <w:rsid w:val="00C40DA5"/>
    <w:rsid w:val="00C40F73"/>
    <w:rsid w:val="00C40FDD"/>
    <w:rsid w:val="00C41076"/>
    <w:rsid w:val="00C41124"/>
    <w:rsid w:val="00C41168"/>
    <w:rsid w:val="00C413A4"/>
    <w:rsid w:val="00C414CE"/>
    <w:rsid w:val="00C414E5"/>
    <w:rsid w:val="00C41532"/>
    <w:rsid w:val="00C41657"/>
    <w:rsid w:val="00C41688"/>
    <w:rsid w:val="00C41974"/>
    <w:rsid w:val="00C419E5"/>
    <w:rsid w:val="00C41A45"/>
    <w:rsid w:val="00C41A7E"/>
    <w:rsid w:val="00C41BAD"/>
    <w:rsid w:val="00C41C31"/>
    <w:rsid w:val="00C41CD1"/>
    <w:rsid w:val="00C41EFC"/>
    <w:rsid w:val="00C41FEB"/>
    <w:rsid w:val="00C42215"/>
    <w:rsid w:val="00C42226"/>
    <w:rsid w:val="00C42240"/>
    <w:rsid w:val="00C425DB"/>
    <w:rsid w:val="00C42639"/>
    <w:rsid w:val="00C42856"/>
    <w:rsid w:val="00C428A8"/>
    <w:rsid w:val="00C428D8"/>
    <w:rsid w:val="00C428E7"/>
    <w:rsid w:val="00C42A2E"/>
    <w:rsid w:val="00C42ABB"/>
    <w:rsid w:val="00C42C5F"/>
    <w:rsid w:val="00C42C76"/>
    <w:rsid w:val="00C42CF2"/>
    <w:rsid w:val="00C42E81"/>
    <w:rsid w:val="00C42F5D"/>
    <w:rsid w:val="00C42FBB"/>
    <w:rsid w:val="00C43027"/>
    <w:rsid w:val="00C432C5"/>
    <w:rsid w:val="00C43354"/>
    <w:rsid w:val="00C43467"/>
    <w:rsid w:val="00C436A5"/>
    <w:rsid w:val="00C43817"/>
    <w:rsid w:val="00C4384E"/>
    <w:rsid w:val="00C438FB"/>
    <w:rsid w:val="00C43909"/>
    <w:rsid w:val="00C43A2E"/>
    <w:rsid w:val="00C43CA2"/>
    <w:rsid w:val="00C43CE4"/>
    <w:rsid w:val="00C43E3C"/>
    <w:rsid w:val="00C43E40"/>
    <w:rsid w:val="00C43E4B"/>
    <w:rsid w:val="00C43F40"/>
    <w:rsid w:val="00C43F7E"/>
    <w:rsid w:val="00C44001"/>
    <w:rsid w:val="00C4401E"/>
    <w:rsid w:val="00C440ED"/>
    <w:rsid w:val="00C44145"/>
    <w:rsid w:val="00C4416B"/>
    <w:rsid w:val="00C44201"/>
    <w:rsid w:val="00C442DA"/>
    <w:rsid w:val="00C44316"/>
    <w:rsid w:val="00C44361"/>
    <w:rsid w:val="00C443D6"/>
    <w:rsid w:val="00C443F0"/>
    <w:rsid w:val="00C4442C"/>
    <w:rsid w:val="00C445E9"/>
    <w:rsid w:val="00C447E9"/>
    <w:rsid w:val="00C44816"/>
    <w:rsid w:val="00C4491B"/>
    <w:rsid w:val="00C44978"/>
    <w:rsid w:val="00C44D99"/>
    <w:rsid w:val="00C44FED"/>
    <w:rsid w:val="00C44FF8"/>
    <w:rsid w:val="00C45053"/>
    <w:rsid w:val="00C45074"/>
    <w:rsid w:val="00C45097"/>
    <w:rsid w:val="00C450CF"/>
    <w:rsid w:val="00C45176"/>
    <w:rsid w:val="00C451F7"/>
    <w:rsid w:val="00C45295"/>
    <w:rsid w:val="00C4538B"/>
    <w:rsid w:val="00C4550D"/>
    <w:rsid w:val="00C45798"/>
    <w:rsid w:val="00C457E1"/>
    <w:rsid w:val="00C45849"/>
    <w:rsid w:val="00C45996"/>
    <w:rsid w:val="00C459A3"/>
    <w:rsid w:val="00C45ACC"/>
    <w:rsid w:val="00C45B64"/>
    <w:rsid w:val="00C45C64"/>
    <w:rsid w:val="00C45D56"/>
    <w:rsid w:val="00C45E52"/>
    <w:rsid w:val="00C45E92"/>
    <w:rsid w:val="00C45EAD"/>
    <w:rsid w:val="00C46053"/>
    <w:rsid w:val="00C461A1"/>
    <w:rsid w:val="00C461C7"/>
    <w:rsid w:val="00C4629E"/>
    <w:rsid w:val="00C462CA"/>
    <w:rsid w:val="00C4633A"/>
    <w:rsid w:val="00C463C2"/>
    <w:rsid w:val="00C463D1"/>
    <w:rsid w:val="00C46509"/>
    <w:rsid w:val="00C46586"/>
    <w:rsid w:val="00C46642"/>
    <w:rsid w:val="00C46814"/>
    <w:rsid w:val="00C46848"/>
    <w:rsid w:val="00C46885"/>
    <w:rsid w:val="00C468BB"/>
    <w:rsid w:val="00C468CF"/>
    <w:rsid w:val="00C46914"/>
    <w:rsid w:val="00C469AC"/>
    <w:rsid w:val="00C46A22"/>
    <w:rsid w:val="00C46B23"/>
    <w:rsid w:val="00C46B6C"/>
    <w:rsid w:val="00C46BC4"/>
    <w:rsid w:val="00C46C1B"/>
    <w:rsid w:val="00C46E93"/>
    <w:rsid w:val="00C4711F"/>
    <w:rsid w:val="00C4717A"/>
    <w:rsid w:val="00C47614"/>
    <w:rsid w:val="00C47631"/>
    <w:rsid w:val="00C47646"/>
    <w:rsid w:val="00C476C4"/>
    <w:rsid w:val="00C4772E"/>
    <w:rsid w:val="00C47960"/>
    <w:rsid w:val="00C4798A"/>
    <w:rsid w:val="00C479DC"/>
    <w:rsid w:val="00C479F0"/>
    <w:rsid w:val="00C47A53"/>
    <w:rsid w:val="00C47B61"/>
    <w:rsid w:val="00C47BFB"/>
    <w:rsid w:val="00C47D0E"/>
    <w:rsid w:val="00C47D52"/>
    <w:rsid w:val="00C47F3C"/>
    <w:rsid w:val="00C47F7E"/>
    <w:rsid w:val="00C5018C"/>
    <w:rsid w:val="00C50239"/>
    <w:rsid w:val="00C50251"/>
    <w:rsid w:val="00C502CD"/>
    <w:rsid w:val="00C5033A"/>
    <w:rsid w:val="00C50345"/>
    <w:rsid w:val="00C50383"/>
    <w:rsid w:val="00C503E0"/>
    <w:rsid w:val="00C50451"/>
    <w:rsid w:val="00C5076F"/>
    <w:rsid w:val="00C5078D"/>
    <w:rsid w:val="00C50844"/>
    <w:rsid w:val="00C5084C"/>
    <w:rsid w:val="00C5085C"/>
    <w:rsid w:val="00C50A9E"/>
    <w:rsid w:val="00C50AC0"/>
    <w:rsid w:val="00C50BFB"/>
    <w:rsid w:val="00C50D3B"/>
    <w:rsid w:val="00C50DE4"/>
    <w:rsid w:val="00C50EE6"/>
    <w:rsid w:val="00C5102F"/>
    <w:rsid w:val="00C51079"/>
    <w:rsid w:val="00C51147"/>
    <w:rsid w:val="00C511D0"/>
    <w:rsid w:val="00C5127E"/>
    <w:rsid w:val="00C5129F"/>
    <w:rsid w:val="00C51304"/>
    <w:rsid w:val="00C513A2"/>
    <w:rsid w:val="00C51453"/>
    <w:rsid w:val="00C514A0"/>
    <w:rsid w:val="00C514EA"/>
    <w:rsid w:val="00C5154C"/>
    <w:rsid w:val="00C515BD"/>
    <w:rsid w:val="00C51622"/>
    <w:rsid w:val="00C51AF4"/>
    <w:rsid w:val="00C51B57"/>
    <w:rsid w:val="00C51BF4"/>
    <w:rsid w:val="00C51C09"/>
    <w:rsid w:val="00C51CAB"/>
    <w:rsid w:val="00C51CF1"/>
    <w:rsid w:val="00C51ECD"/>
    <w:rsid w:val="00C51F50"/>
    <w:rsid w:val="00C520A2"/>
    <w:rsid w:val="00C52107"/>
    <w:rsid w:val="00C5228F"/>
    <w:rsid w:val="00C52296"/>
    <w:rsid w:val="00C52387"/>
    <w:rsid w:val="00C523F3"/>
    <w:rsid w:val="00C5254F"/>
    <w:rsid w:val="00C527A8"/>
    <w:rsid w:val="00C527EC"/>
    <w:rsid w:val="00C528E6"/>
    <w:rsid w:val="00C5290D"/>
    <w:rsid w:val="00C52942"/>
    <w:rsid w:val="00C52B88"/>
    <w:rsid w:val="00C52B8A"/>
    <w:rsid w:val="00C52B9A"/>
    <w:rsid w:val="00C52C93"/>
    <w:rsid w:val="00C52D55"/>
    <w:rsid w:val="00C52E86"/>
    <w:rsid w:val="00C52ED8"/>
    <w:rsid w:val="00C52F19"/>
    <w:rsid w:val="00C52FBE"/>
    <w:rsid w:val="00C53123"/>
    <w:rsid w:val="00C53133"/>
    <w:rsid w:val="00C53166"/>
    <w:rsid w:val="00C53193"/>
    <w:rsid w:val="00C53286"/>
    <w:rsid w:val="00C5343B"/>
    <w:rsid w:val="00C534D7"/>
    <w:rsid w:val="00C5358A"/>
    <w:rsid w:val="00C535A7"/>
    <w:rsid w:val="00C536E5"/>
    <w:rsid w:val="00C53783"/>
    <w:rsid w:val="00C537A9"/>
    <w:rsid w:val="00C5380B"/>
    <w:rsid w:val="00C53941"/>
    <w:rsid w:val="00C5394A"/>
    <w:rsid w:val="00C53A5D"/>
    <w:rsid w:val="00C53BC4"/>
    <w:rsid w:val="00C53D83"/>
    <w:rsid w:val="00C53E09"/>
    <w:rsid w:val="00C53ECE"/>
    <w:rsid w:val="00C540D9"/>
    <w:rsid w:val="00C54139"/>
    <w:rsid w:val="00C541E2"/>
    <w:rsid w:val="00C54254"/>
    <w:rsid w:val="00C5432B"/>
    <w:rsid w:val="00C54340"/>
    <w:rsid w:val="00C545DD"/>
    <w:rsid w:val="00C5463B"/>
    <w:rsid w:val="00C54958"/>
    <w:rsid w:val="00C54A72"/>
    <w:rsid w:val="00C54AE2"/>
    <w:rsid w:val="00C54AFA"/>
    <w:rsid w:val="00C54C6E"/>
    <w:rsid w:val="00C54CAD"/>
    <w:rsid w:val="00C54CF7"/>
    <w:rsid w:val="00C54D06"/>
    <w:rsid w:val="00C54F53"/>
    <w:rsid w:val="00C5509D"/>
    <w:rsid w:val="00C55121"/>
    <w:rsid w:val="00C55241"/>
    <w:rsid w:val="00C55309"/>
    <w:rsid w:val="00C55324"/>
    <w:rsid w:val="00C5538C"/>
    <w:rsid w:val="00C553A6"/>
    <w:rsid w:val="00C554A3"/>
    <w:rsid w:val="00C556C0"/>
    <w:rsid w:val="00C55701"/>
    <w:rsid w:val="00C55732"/>
    <w:rsid w:val="00C55760"/>
    <w:rsid w:val="00C55889"/>
    <w:rsid w:val="00C55AD1"/>
    <w:rsid w:val="00C55B34"/>
    <w:rsid w:val="00C55BF7"/>
    <w:rsid w:val="00C55CAE"/>
    <w:rsid w:val="00C55D87"/>
    <w:rsid w:val="00C55DE4"/>
    <w:rsid w:val="00C55DEE"/>
    <w:rsid w:val="00C55EAC"/>
    <w:rsid w:val="00C55F3C"/>
    <w:rsid w:val="00C55FB6"/>
    <w:rsid w:val="00C5601F"/>
    <w:rsid w:val="00C5606E"/>
    <w:rsid w:val="00C5609F"/>
    <w:rsid w:val="00C560D3"/>
    <w:rsid w:val="00C56241"/>
    <w:rsid w:val="00C56254"/>
    <w:rsid w:val="00C562CF"/>
    <w:rsid w:val="00C563A4"/>
    <w:rsid w:val="00C5641B"/>
    <w:rsid w:val="00C567B7"/>
    <w:rsid w:val="00C567D9"/>
    <w:rsid w:val="00C56A6D"/>
    <w:rsid w:val="00C56C1E"/>
    <w:rsid w:val="00C56CC2"/>
    <w:rsid w:val="00C56D72"/>
    <w:rsid w:val="00C56E9E"/>
    <w:rsid w:val="00C56F84"/>
    <w:rsid w:val="00C56FEA"/>
    <w:rsid w:val="00C571E4"/>
    <w:rsid w:val="00C571E5"/>
    <w:rsid w:val="00C5729E"/>
    <w:rsid w:val="00C57452"/>
    <w:rsid w:val="00C575BD"/>
    <w:rsid w:val="00C575D0"/>
    <w:rsid w:val="00C5763E"/>
    <w:rsid w:val="00C5770A"/>
    <w:rsid w:val="00C57861"/>
    <w:rsid w:val="00C578D3"/>
    <w:rsid w:val="00C57909"/>
    <w:rsid w:val="00C57955"/>
    <w:rsid w:val="00C57973"/>
    <w:rsid w:val="00C57A9F"/>
    <w:rsid w:val="00C57AB3"/>
    <w:rsid w:val="00C57B2F"/>
    <w:rsid w:val="00C57B66"/>
    <w:rsid w:val="00C57C63"/>
    <w:rsid w:val="00C57C99"/>
    <w:rsid w:val="00C57CC8"/>
    <w:rsid w:val="00C57D37"/>
    <w:rsid w:val="00C57DA7"/>
    <w:rsid w:val="00C57E47"/>
    <w:rsid w:val="00C57E75"/>
    <w:rsid w:val="00C57EE8"/>
    <w:rsid w:val="00C57FBA"/>
    <w:rsid w:val="00C57FC8"/>
    <w:rsid w:val="00C60180"/>
    <w:rsid w:val="00C601BB"/>
    <w:rsid w:val="00C601FE"/>
    <w:rsid w:val="00C602DE"/>
    <w:rsid w:val="00C602F0"/>
    <w:rsid w:val="00C60317"/>
    <w:rsid w:val="00C60356"/>
    <w:rsid w:val="00C6062A"/>
    <w:rsid w:val="00C6064F"/>
    <w:rsid w:val="00C6067D"/>
    <w:rsid w:val="00C60796"/>
    <w:rsid w:val="00C607B4"/>
    <w:rsid w:val="00C60A57"/>
    <w:rsid w:val="00C60B3B"/>
    <w:rsid w:val="00C60CE8"/>
    <w:rsid w:val="00C60DC8"/>
    <w:rsid w:val="00C60E10"/>
    <w:rsid w:val="00C60E47"/>
    <w:rsid w:val="00C60E69"/>
    <w:rsid w:val="00C60EF3"/>
    <w:rsid w:val="00C60F60"/>
    <w:rsid w:val="00C61034"/>
    <w:rsid w:val="00C6104D"/>
    <w:rsid w:val="00C6105D"/>
    <w:rsid w:val="00C611A3"/>
    <w:rsid w:val="00C611A9"/>
    <w:rsid w:val="00C61203"/>
    <w:rsid w:val="00C6121E"/>
    <w:rsid w:val="00C613B6"/>
    <w:rsid w:val="00C613B8"/>
    <w:rsid w:val="00C613D8"/>
    <w:rsid w:val="00C618F8"/>
    <w:rsid w:val="00C61933"/>
    <w:rsid w:val="00C619BB"/>
    <w:rsid w:val="00C619C0"/>
    <w:rsid w:val="00C61A4A"/>
    <w:rsid w:val="00C61BCE"/>
    <w:rsid w:val="00C61C15"/>
    <w:rsid w:val="00C61C63"/>
    <w:rsid w:val="00C61DB1"/>
    <w:rsid w:val="00C61E4E"/>
    <w:rsid w:val="00C61E5A"/>
    <w:rsid w:val="00C61F93"/>
    <w:rsid w:val="00C61F9C"/>
    <w:rsid w:val="00C61FE6"/>
    <w:rsid w:val="00C6200F"/>
    <w:rsid w:val="00C62136"/>
    <w:rsid w:val="00C6214A"/>
    <w:rsid w:val="00C62174"/>
    <w:rsid w:val="00C6218A"/>
    <w:rsid w:val="00C62211"/>
    <w:rsid w:val="00C62298"/>
    <w:rsid w:val="00C622E2"/>
    <w:rsid w:val="00C623C9"/>
    <w:rsid w:val="00C623CE"/>
    <w:rsid w:val="00C62455"/>
    <w:rsid w:val="00C62469"/>
    <w:rsid w:val="00C624C0"/>
    <w:rsid w:val="00C625B0"/>
    <w:rsid w:val="00C62624"/>
    <w:rsid w:val="00C626BB"/>
    <w:rsid w:val="00C626D0"/>
    <w:rsid w:val="00C6282C"/>
    <w:rsid w:val="00C62835"/>
    <w:rsid w:val="00C62951"/>
    <w:rsid w:val="00C629B1"/>
    <w:rsid w:val="00C629C5"/>
    <w:rsid w:val="00C62A6D"/>
    <w:rsid w:val="00C62B11"/>
    <w:rsid w:val="00C62B3A"/>
    <w:rsid w:val="00C62D32"/>
    <w:rsid w:val="00C62DEF"/>
    <w:rsid w:val="00C62EBB"/>
    <w:rsid w:val="00C63042"/>
    <w:rsid w:val="00C630AA"/>
    <w:rsid w:val="00C630BD"/>
    <w:rsid w:val="00C630CC"/>
    <w:rsid w:val="00C63295"/>
    <w:rsid w:val="00C63343"/>
    <w:rsid w:val="00C63348"/>
    <w:rsid w:val="00C633B8"/>
    <w:rsid w:val="00C633C1"/>
    <w:rsid w:val="00C63452"/>
    <w:rsid w:val="00C634EA"/>
    <w:rsid w:val="00C63559"/>
    <w:rsid w:val="00C63562"/>
    <w:rsid w:val="00C63666"/>
    <w:rsid w:val="00C63752"/>
    <w:rsid w:val="00C639AD"/>
    <w:rsid w:val="00C63AA0"/>
    <w:rsid w:val="00C63ACB"/>
    <w:rsid w:val="00C63BD5"/>
    <w:rsid w:val="00C63D64"/>
    <w:rsid w:val="00C63DAA"/>
    <w:rsid w:val="00C63DB0"/>
    <w:rsid w:val="00C63DB4"/>
    <w:rsid w:val="00C63E4A"/>
    <w:rsid w:val="00C63E50"/>
    <w:rsid w:val="00C63E97"/>
    <w:rsid w:val="00C63F5F"/>
    <w:rsid w:val="00C63F86"/>
    <w:rsid w:val="00C640EF"/>
    <w:rsid w:val="00C64146"/>
    <w:rsid w:val="00C641AB"/>
    <w:rsid w:val="00C641CD"/>
    <w:rsid w:val="00C641E0"/>
    <w:rsid w:val="00C6439C"/>
    <w:rsid w:val="00C643BF"/>
    <w:rsid w:val="00C644A6"/>
    <w:rsid w:val="00C645DB"/>
    <w:rsid w:val="00C647C2"/>
    <w:rsid w:val="00C647FF"/>
    <w:rsid w:val="00C64A1B"/>
    <w:rsid w:val="00C64A1C"/>
    <w:rsid w:val="00C64B10"/>
    <w:rsid w:val="00C64B2F"/>
    <w:rsid w:val="00C64BD1"/>
    <w:rsid w:val="00C64C4D"/>
    <w:rsid w:val="00C64D37"/>
    <w:rsid w:val="00C64EB1"/>
    <w:rsid w:val="00C65012"/>
    <w:rsid w:val="00C650F1"/>
    <w:rsid w:val="00C6522D"/>
    <w:rsid w:val="00C653A9"/>
    <w:rsid w:val="00C6540A"/>
    <w:rsid w:val="00C65432"/>
    <w:rsid w:val="00C655DF"/>
    <w:rsid w:val="00C65610"/>
    <w:rsid w:val="00C6566E"/>
    <w:rsid w:val="00C6575E"/>
    <w:rsid w:val="00C657CA"/>
    <w:rsid w:val="00C6586F"/>
    <w:rsid w:val="00C65900"/>
    <w:rsid w:val="00C6590A"/>
    <w:rsid w:val="00C65959"/>
    <w:rsid w:val="00C6599E"/>
    <w:rsid w:val="00C65A74"/>
    <w:rsid w:val="00C65C03"/>
    <w:rsid w:val="00C65C1D"/>
    <w:rsid w:val="00C65C7B"/>
    <w:rsid w:val="00C65E5D"/>
    <w:rsid w:val="00C65FFD"/>
    <w:rsid w:val="00C6603A"/>
    <w:rsid w:val="00C66095"/>
    <w:rsid w:val="00C660AD"/>
    <w:rsid w:val="00C660D2"/>
    <w:rsid w:val="00C663CE"/>
    <w:rsid w:val="00C663DC"/>
    <w:rsid w:val="00C66425"/>
    <w:rsid w:val="00C66452"/>
    <w:rsid w:val="00C6647F"/>
    <w:rsid w:val="00C6665B"/>
    <w:rsid w:val="00C66679"/>
    <w:rsid w:val="00C6669B"/>
    <w:rsid w:val="00C666F1"/>
    <w:rsid w:val="00C668BF"/>
    <w:rsid w:val="00C66A8B"/>
    <w:rsid w:val="00C66AA6"/>
    <w:rsid w:val="00C66D17"/>
    <w:rsid w:val="00C66DAB"/>
    <w:rsid w:val="00C66EA9"/>
    <w:rsid w:val="00C66EFD"/>
    <w:rsid w:val="00C66F6E"/>
    <w:rsid w:val="00C66FD8"/>
    <w:rsid w:val="00C6706F"/>
    <w:rsid w:val="00C6712F"/>
    <w:rsid w:val="00C67157"/>
    <w:rsid w:val="00C67203"/>
    <w:rsid w:val="00C67230"/>
    <w:rsid w:val="00C6725A"/>
    <w:rsid w:val="00C6726B"/>
    <w:rsid w:val="00C67294"/>
    <w:rsid w:val="00C67323"/>
    <w:rsid w:val="00C673BB"/>
    <w:rsid w:val="00C67443"/>
    <w:rsid w:val="00C674E9"/>
    <w:rsid w:val="00C67597"/>
    <w:rsid w:val="00C67639"/>
    <w:rsid w:val="00C676B8"/>
    <w:rsid w:val="00C676CC"/>
    <w:rsid w:val="00C678FC"/>
    <w:rsid w:val="00C67909"/>
    <w:rsid w:val="00C6797D"/>
    <w:rsid w:val="00C67995"/>
    <w:rsid w:val="00C679A2"/>
    <w:rsid w:val="00C67A6F"/>
    <w:rsid w:val="00C67A93"/>
    <w:rsid w:val="00C67AD7"/>
    <w:rsid w:val="00C67C1A"/>
    <w:rsid w:val="00C67DC2"/>
    <w:rsid w:val="00C67E55"/>
    <w:rsid w:val="00C67F2C"/>
    <w:rsid w:val="00C67F82"/>
    <w:rsid w:val="00C700A3"/>
    <w:rsid w:val="00C70180"/>
    <w:rsid w:val="00C701EE"/>
    <w:rsid w:val="00C701FA"/>
    <w:rsid w:val="00C70210"/>
    <w:rsid w:val="00C7024B"/>
    <w:rsid w:val="00C70275"/>
    <w:rsid w:val="00C703F1"/>
    <w:rsid w:val="00C70478"/>
    <w:rsid w:val="00C70595"/>
    <w:rsid w:val="00C705BB"/>
    <w:rsid w:val="00C705D4"/>
    <w:rsid w:val="00C705DE"/>
    <w:rsid w:val="00C706D7"/>
    <w:rsid w:val="00C707BF"/>
    <w:rsid w:val="00C707E5"/>
    <w:rsid w:val="00C70860"/>
    <w:rsid w:val="00C70A10"/>
    <w:rsid w:val="00C70B6E"/>
    <w:rsid w:val="00C70C89"/>
    <w:rsid w:val="00C70CED"/>
    <w:rsid w:val="00C70DD4"/>
    <w:rsid w:val="00C70E87"/>
    <w:rsid w:val="00C71001"/>
    <w:rsid w:val="00C71141"/>
    <w:rsid w:val="00C7115A"/>
    <w:rsid w:val="00C71227"/>
    <w:rsid w:val="00C7129F"/>
    <w:rsid w:val="00C71503"/>
    <w:rsid w:val="00C7155C"/>
    <w:rsid w:val="00C715A4"/>
    <w:rsid w:val="00C718E8"/>
    <w:rsid w:val="00C7196E"/>
    <w:rsid w:val="00C71A22"/>
    <w:rsid w:val="00C71A51"/>
    <w:rsid w:val="00C71B80"/>
    <w:rsid w:val="00C71BF7"/>
    <w:rsid w:val="00C71C51"/>
    <w:rsid w:val="00C71C79"/>
    <w:rsid w:val="00C71C8F"/>
    <w:rsid w:val="00C71D73"/>
    <w:rsid w:val="00C71D80"/>
    <w:rsid w:val="00C71DB9"/>
    <w:rsid w:val="00C71F54"/>
    <w:rsid w:val="00C71FE5"/>
    <w:rsid w:val="00C72000"/>
    <w:rsid w:val="00C720FA"/>
    <w:rsid w:val="00C72172"/>
    <w:rsid w:val="00C723B6"/>
    <w:rsid w:val="00C723C6"/>
    <w:rsid w:val="00C723F3"/>
    <w:rsid w:val="00C72421"/>
    <w:rsid w:val="00C72460"/>
    <w:rsid w:val="00C72470"/>
    <w:rsid w:val="00C72585"/>
    <w:rsid w:val="00C726B3"/>
    <w:rsid w:val="00C7272B"/>
    <w:rsid w:val="00C729DB"/>
    <w:rsid w:val="00C72A51"/>
    <w:rsid w:val="00C72A83"/>
    <w:rsid w:val="00C72AC2"/>
    <w:rsid w:val="00C72BEB"/>
    <w:rsid w:val="00C72BEC"/>
    <w:rsid w:val="00C72C87"/>
    <w:rsid w:val="00C72C9E"/>
    <w:rsid w:val="00C72CA8"/>
    <w:rsid w:val="00C72DB8"/>
    <w:rsid w:val="00C72E80"/>
    <w:rsid w:val="00C72EE9"/>
    <w:rsid w:val="00C72F4B"/>
    <w:rsid w:val="00C72F6F"/>
    <w:rsid w:val="00C72FE7"/>
    <w:rsid w:val="00C730ED"/>
    <w:rsid w:val="00C73100"/>
    <w:rsid w:val="00C731E5"/>
    <w:rsid w:val="00C73240"/>
    <w:rsid w:val="00C73343"/>
    <w:rsid w:val="00C7336E"/>
    <w:rsid w:val="00C734A3"/>
    <w:rsid w:val="00C734FC"/>
    <w:rsid w:val="00C735A9"/>
    <w:rsid w:val="00C73605"/>
    <w:rsid w:val="00C7364F"/>
    <w:rsid w:val="00C736F3"/>
    <w:rsid w:val="00C7375C"/>
    <w:rsid w:val="00C73840"/>
    <w:rsid w:val="00C73888"/>
    <w:rsid w:val="00C7395A"/>
    <w:rsid w:val="00C73A59"/>
    <w:rsid w:val="00C73CD1"/>
    <w:rsid w:val="00C73EBD"/>
    <w:rsid w:val="00C740A0"/>
    <w:rsid w:val="00C741BA"/>
    <w:rsid w:val="00C743C2"/>
    <w:rsid w:val="00C74421"/>
    <w:rsid w:val="00C74436"/>
    <w:rsid w:val="00C74531"/>
    <w:rsid w:val="00C745C0"/>
    <w:rsid w:val="00C747AB"/>
    <w:rsid w:val="00C74818"/>
    <w:rsid w:val="00C74896"/>
    <w:rsid w:val="00C749AF"/>
    <w:rsid w:val="00C74C08"/>
    <w:rsid w:val="00C74C9E"/>
    <w:rsid w:val="00C74CD0"/>
    <w:rsid w:val="00C74D35"/>
    <w:rsid w:val="00C74FDC"/>
    <w:rsid w:val="00C7502B"/>
    <w:rsid w:val="00C7519D"/>
    <w:rsid w:val="00C7528E"/>
    <w:rsid w:val="00C7531E"/>
    <w:rsid w:val="00C755CA"/>
    <w:rsid w:val="00C758EA"/>
    <w:rsid w:val="00C758F6"/>
    <w:rsid w:val="00C75964"/>
    <w:rsid w:val="00C75A3E"/>
    <w:rsid w:val="00C75AB8"/>
    <w:rsid w:val="00C75CEF"/>
    <w:rsid w:val="00C75CFC"/>
    <w:rsid w:val="00C75D4F"/>
    <w:rsid w:val="00C7612D"/>
    <w:rsid w:val="00C76253"/>
    <w:rsid w:val="00C762C9"/>
    <w:rsid w:val="00C763E7"/>
    <w:rsid w:val="00C76438"/>
    <w:rsid w:val="00C76516"/>
    <w:rsid w:val="00C7679F"/>
    <w:rsid w:val="00C767B1"/>
    <w:rsid w:val="00C7690C"/>
    <w:rsid w:val="00C769F3"/>
    <w:rsid w:val="00C76ACC"/>
    <w:rsid w:val="00C76B44"/>
    <w:rsid w:val="00C76BD0"/>
    <w:rsid w:val="00C76CD3"/>
    <w:rsid w:val="00C76CE4"/>
    <w:rsid w:val="00C76D99"/>
    <w:rsid w:val="00C76DDF"/>
    <w:rsid w:val="00C76F6C"/>
    <w:rsid w:val="00C76F76"/>
    <w:rsid w:val="00C76FB9"/>
    <w:rsid w:val="00C76FCF"/>
    <w:rsid w:val="00C7719F"/>
    <w:rsid w:val="00C771CE"/>
    <w:rsid w:val="00C771EB"/>
    <w:rsid w:val="00C772AA"/>
    <w:rsid w:val="00C772C0"/>
    <w:rsid w:val="00C77368"/>
    <w:rsid w:val="00C773AC"/>
    <w:rsid w:val="00C773ED"/>
    <w:rsid w:val="00C77522"/>
    <w:rsid w:val="00C77602"/>
    <w:rsid w:val="00C77A66"/>
    <w:rsid w:val="00C77AD1"/>
    <w:rsid w:val="00C77B98"/>
    <w:rsid w:val="00C77BFB"/>
    <w:rsid w:val="00C77C1D"/>
    <w:rsid w:val="00C77C7B"/>
    <w:rsid w:val="00C77D97"/>
    <w:rsid w:val="00C77DEF"/>
    <w:rsid w:val="00C77E21"/>
    <w:rsid w:val="00C77E30"/>
    <w:rsid w:val="00C77F67"/>
    <w:rsid w:val="00C80037"/>
    <w:rsid w:val="00C80199"/>
    <w:rsid w:val="00C8020E"/>
    <w:rsid w:val="00C802D6"/>
    <w:rsid w:val="00C803C4"/>
    <w:rsid w:val="00C803E7"/>
    <w:rsid w:val="00C80495"/>
    <w:rsid w:val="00C80549"/>
    <w:rsid w:val="00C805EF"/>
    <w:rsid w:val="00C80629"/>
    <w:rsid w:val="00C80642"/>
    <w:rsid w:val="00C80682"/>
    <w:rsid w:val="00C806BA"/>
    <w:rsid w:val="00C806BB"/>
    <w:rsid w:val="00C806CD"/>
    <w:rsid w:val="00C80779"/>
    <w:rsid w:val="00C80974"/>
    <w:rsid w:val="00C80B26"/>
    <w:rsid w:val="00C80B6E"/>
    <w:rsid w:val="00C80B83"/>
    <w:rsid w:val="00C80B8A"/>
    <w:rsid w:val="00C80CA7"/>
    <w:rsid w:val="00C80D47"/>
    <w:rsid w:val="00C80E04"/>
    <w:rsid w:val="00C80EAF"/>
    <w:rsid w:val="00C80EEF"/>
    <w:rsid w:val="00C80EFC"/>
    <w:rsid w:val="00C80F0D"/>
    <w:rsid w:val="00C80F6B"/>
    <w:rsid w:val="00C8108B"/>
    <w:rsid w:val="00C810D7"/>
    <w:rsid w:val="00C811AF"/>
    <w:rsid w:val="00C81325"/>
    <w:rsid w:val="00C8143E"/>
    <w:rsid w:val="00C81447"/>
    <w:rsid w:val="00C81491"/>
    <w:rsid w:val="00C814D9"/>
    <w:rsid w:val="00C8158F"/>
    <w:rsid w:val="00C815D5"/>
    <w:rsid w:val="00C81653"/>
    <w:rsid w:val="00C816E6"/>
    <w:rsid w:val="00C81704"/>
    <w:rsid w:val="00C81710"/>
    <w:rsid w:val="00C81840"/>
    <w:rsid w:val="00C818E3"/>
    <w:rsid w:val="00C81A11"/>
    <w:rsid w:val="00C81D03"/>
    <w:rsid w:val="00C81D0C"/>
    <w:rsid w:val="00C81D9A"/>
    <w:rsid w:val="00C81E37"/>
    <w:rsid w:val="00C81E6A"/>
    <w:rsid w:val="00C8229F"/>
    <w:rsid w:val="00C82359"/>
    <w:rsid w:val="00C82405"/>
    <w:rsid w:val="00C82421"/>
    <w:rsid w:val="00C82498"/>
    <w:rsid w:val="00C824D2"/>
    <w:rsid w:val="00C82532"/>
    <w:rsid w:val="00C825BB"/>
    <w:rsid w:val="00C82717"/>
    <w:rsid w:val="00C82AC8"/>
    <w:rsid w:val="00C82AE4"/>
    <w:rsid w:val="00C82B4A"/>
    <w:rsid w:val="00C82CF8"/>
    <w:rsid w:val="00C82D83"/>
    <w:rsid w:val="00C82F19"/>
    <w:rsid w:val="00C82FF1"/>
    <w:rsid w:val="00C83022"/>
    <w:rsid w:val="00C830ED"/>
    <w:rsid w:val="00C83234"/>
    <w:rsid w:val="00C832A7"/>
    <w:rsid w:val="00C833A8"/>
    <w:rsid w:val="00C83431"/>
    <w:rsid w:val="00C83449"/>
    <w:rsid w:val="00C83471"/>
    <w:rsid w:val="00C834DF"/>
    <w:rsid w:val="00C835B2"/>
    <w:rsid w:val="00C835BE"/>
    <w:rsid w:val="00C835DA"/>
    <w:rsid w:val="00C835EA"/>
    <w:rsid w:val="00C83677"/>
    <w:rsid w:val="00C8374C"/>
    <w:rsid w:val="00C83774"/>
    <w:rsid w:val="00C83813"/>
    <w:rsid w:val="00C839D6"/>
    <w:rsid w:val="00C83A15"/>
    <w:rsid w:val="00C83B16"/>
    <w:rsid w:val="00C83B7E"/>
    <w:rsid w:val="00C83C42"/>
    <w:rsid w:val="00C83CD2"/>
    <w:rsid w:val="00C83EB5"/>
    <w:rsid w:val="00C83ECD"/>
    <w:rsid w:val="00C84032"/>
    <w:rsid w:val="00C840DE"/>
    <w:rsid w:val="00C840EF"/>
    <w:rsid w:val="00C84155"/>
    <w:rsid w:val="00C8418A"/>
    <w:rsid w:val="00C842DF"/>
    <w:rsid w:val="00C843DF"/>
    <w:rsid w:val="00C84414"/>
    <w:rsid w:val="00C84643"/>
    <w:rsid w:val="00C84652"/>
    <w:rsid w:val="00C847CA"/>
    <w:rsid w:val="00C84996"/>
    <w:rsid w:val="00C84A53"/>
    <w:rsid w:val="00C84A70"/>
    <w:rsid w:val="00C84B18"/>
    <w:rsid w:val="00C84B9C"/>
    <w:rsid w:val="00C84C37"/>
    <w:rsid w:val="00C84CE0"/>
    <w:rsid w:val="00C84D03"/>
    <w:rsid w:val="00C84DEA"/>
    <w:rsid w:val="00C84DFA"/>
    <w:rsid w:val="00C84FFC"/>
    <w:rsid w:val="00C850BA"/>
    <w:rsid w:val="00C851AF"/>
    <w:rsid w:val="00C8533E"/>
    <w:rsid w:val="00C85490"/>
    <w:rsid w:val="00C85652"/>
    <w:rsid w:val="00C856BD"/>
    <w:rsid w:val="00C85715"/>
    <w:rsid w:val="00C8572D"/>
    <w:rsid w:val="00C85840"/>
    <w:rsid w:val="00C858DF"/>
    <w:rsid w:val="00C85A4A"/>
    <w:rsid w:val="00C85B03"/>
    <w:rsid w:val="00C85BDF"/>
    <w:rsid w:val="00C85C4C"/>
    <w:rsid w:val="00C85CC5"/>
    <w:rsid w:val="00C85CFD"/>
    <w:rsid w:val="00C85E74"/>
    <w:rsid w:val="00C86037"/>
    <w:rsid w:val="00C86046"/>
    <w:rsid w:val="00C86186"/>
    <w:rsid w:val="00C86207"/>
    <w:rsid w:val="00C8628F"/>
    <w:rsid w:val="00C86379"/>
    <w:rsid w:val="00C8640D"/>
    <w:rsid w:val="00C86572"/>
    <w:rsid w:val="00C865E9"/>
    <w:rsid w:val="00C866B1"/>
    <w:rsid w:val="00C867D2"/>
    <w:rsid w:val="00C86A5A"/>
    <w:rsid w:val="00C86CAA"/>
    <w:rsid w:val="00C86D43"/>
    <w:rsid w:val="00C86EAB"/>
    <w:rsid w:val="00C86F90"/>
    <w:rsid w:val="00C86FB7"/>
    <w:rsid w:val="00C870E3"/>
    <w:rsid w:val="00C870E7"/>
    <w:rsid w:val="00C87110"/>
    <w:rsid w:val="00C872FE"/>
    <w:rsid w:val="00C873BE"/>
    <w:rsid w:val="00C87428"/>
    <w:rsid w:val="00C876B6"/>
    <w:rsid w:val="00C8778C"/>
    <w:rsid w:val="00C8779D"/>
    <w:rsid w:val="00C87AD3"/>
    <w:rsid w:val="00C87B34"/>
    <w:rsid w:val="00C87C42"/>
    <w:rsid w:val="00C87CC4"/>
    <w:rsid w:val="00C87D50"/>
    <w:rsid w:val="00C9005A"/>
    <w:rsid w:val="00C9012A"/>
    <w:rsid w:val="00C902EF"/>
    <w:rsid w:val="00C90420"/>
    <w:rsid w:val="00C904A4"/>
    <w:rsid w:val="00C904EE"/>
    <w:rsid w:val="00C905ED"/>
    <w:rsid w:val="00C9063D"/>
    <w:rsid w:val="00C90896"/>
    <w:rsid w:val="00C90A6A"/>
    <w:rsid w:val="00C90B4A"/>
    <w:rsid w:val="00C90BA7"/>
    <w:rsid w:val="00C90BC1"/>
    <w:rsid w:val="00C90BDB"/>
    <w:rsid w:val="00C90CCD"/>
    <w:rsid w:val="00C90D01"/>
    <w:rsid w:val="00C90DD9"/>
    <w:rsid w:val="00C90E65"/>
    <w:rsid w:val="00C90E81"/>
    <w:rsid w:val="00C90F6D"/>
    <w:rsid w:val="00C910AB"/>
    <w:rsid w:val="00C910EB"/>
    <w:rsid w:val="00C91102"/>
    <w:rsid w:val="00C9119D"/>
    <w:rsid w:val="00C911E1"/>
    <w:rsid w:val="00C9123A"/>
    <w:rsid w:val="00C9124B"/>
    <w:rsid w:val="00C9124C"/>
    <w:rsid w:val="00C9132F"/>
    <w:rsid w:val="00C91332"/>
    <w:rsid w:val="00C91358"/>
    <w:rsid w:val="00C913DC"/>
    <w:rsid w:val="00C9140E"/>
    <w:rsid w:val="00C916F1"/>
    <w:rsid w:val="00C9171A"/>
    <w:rsid w:val="00C91729"/>
    <w:rsid w:val="00C918A0"/>
    <w:rsid w:val="00C918D5"/>
    <w:rsid w:val="00C9198A"/>
    <w:rsid w:val="00C91A21"/>
    <w:rsid w:val="00C91B18"/>
    <w:rsid w:val="00C91C56"/>
    <w:rsid w:val="00C91C94"/>
    <w:rsid w:val="00C91CFD"/>
    <w:rsid w:val="00C91D0B"/>
    <w:rsid w:val="00C91EF9"/>
    <w:rsid w:val="00C91FBD"/>
    <w:rsid w:val="00C9215F"/>
    <w:rsid w:val="00C92265"/>
    <w:rsid w:val="00C9230C"/>
    <w:rsid w:val="00C92446"/>
    <w:rsid w:val="00C9249A"/>
    <w:rsid w:val="00C9252A"/>
    <w:rsid w:val="00C92703"/>
    <w:rsid w:val="00C92724"/>
    <w:rsid w:val="00C928A5"/>
    <w:rsid w:val="00C928D7"/>
    <w:rsid w:val="00C92B0F"/>
    <w:rsid w:val="00C92BD1"/>
    <w:rsid w:val="00C92CA8"/>
    <w:rsid w:val="00C92E14"/>
    <w:rsid w:val="00C92ECA"/>
    <w:rsid w:val="00C92EEC"/>
    <w:rsid w:val="00C92FD7"/>
    <w:rsid w:val="00C93081"/>
    <w:rsid w:val="00C931E9"/>
    <w:rsid w:val="00C9327A"/>
    <w:rsid w:val="00C9327E"/>
    <w:rsid w:val="00C933CA"/>
    <w:rsid w:val="00C93411"/>
    <w:rsid w:val="00C934A9"/>
    <w:rsid w:val="00C935C2"/>
    <w:rsid w:val="00C9371C"/>
    <w:rsid w:val="00C9375B"/>
    <w:rsid w:val="00C93783"/>
    <w:rsid w:val="00C93906"/>
    <w:rsid w:val="00C9399A"/>
    <w:rsid w:val="00C93A8F"/>
    <w:rsid w:val="00C93AED"/>
    <w:rsid w:val="00C93B27"/>
    <w:rsid w:val="00C93B30"/>
    <w:rsid w:val="00C93D84"/>
    <w:rsid w:val="00C93E3F"/>
    <w:rsid w:val="00C93F17"/>
    <w:rsid w:val="00C93F42"/>
    <w:rsid w:val="00C9418E"/>
    <w:rsid w:val="00C94485"/>
    <w:rsid w:val="00C944B2"/>
    <w:rsid w:val="00C946EE"/>
    <w:rsid w:val="00C9498B"/>
    <w:rsid w:val="00C949B4"/>
    <w:rsid w:val="00C94AA7"/>
    <w:rsid w:val="00C94AAE"/>
    <w:rsid w:val="00C94C0E"/>
    <w:rsid w:val="00C94C7A"/>
    <w:rsid w:val="00C94CC5"/>
    <w:rsid w:val="00C94D5E"/>
    <w:rsid w:val="00C94D77"/>
    <w:rsid w:val="00C9508D"/>
    <w:rsid w:val="00C952D4"/>
    <w:rsid w:val="00C9547E"/>
    <w:rsid w:val="00C9554B"/>
    <w:rsid w:val="00C95551"/>
    <w:rsid w:val="00C9582F"/>
    <w:rsid w:val="00C958E2"/>
    <w:rsid w:val="00C9591E"/>
    <w:rsid w:val="00C95953"/>
    <w:rsid w:val="00C95A16"/>
    <w:rsid w:val="00C95ADC"/>
    <w:rsid w:val="00C95FFE"/>
    <w:rsid w:val="00C96005"/>
    <w:rsid w:val="00C96066"/>
    <w:rsid w:val="00C96108"/>
    <w:rsid w:val="00C9611D"/>
    <w:rsid w:val="00C96195"/>
    <w:rsid w:val="00C961F1"/>
    <w:rsid w:val="00C96258"/>
    <w:rsid w:val="00C96302"/>
    <w:rsid w:val="00C964E3"/>
    <w:rsid w:val="00C964EC"/>
    <w:rsid w:val="00C9659B"/>
    <w:rsid w:val="00C96653"/>
    <w:rsid w:val="00C96701"/>
    <w:rsid w:val="00C967B5"/>
    <w:rsid w:val="00C9686B"/>
    <w:rsid w:val="00C968D6"/>
    <w:rsid w:val="00C96A25"/>
    <w:rsid w:val="00C96AE8"/>
    <w:rsid w:val="00C96B03"/>
    <w:rsid w:val="00C96B21"/>
    <w:rsid w:val="00C96B3A"/>
    <w:rsid w:val="00C96B56"/>
    <w:rsid w:val="00C96C71"/>
    <w:rsid w:val="00C96DBF"/>
    <w:rsid w:val="00C96DDC"/>
    <w:rsid w:val="00C9707E"/>
    <w:rsid w:val="00C970D4"/>
    <w:rsid w:val="00C9719D"/>
    <w:rsid w:val="00C97584"/>
    <w:rsid w:val="00C975CB"/>
    <w:rsid w:val="00C97671"/>
    <w:rsid w:val="00C977BB"/>
    <w:rsid w:val="00C9793E"/>
    <w:rsid w:val="00C979B4"/>
    <w:rsid w:val="00C979BB"/>
    <w:rsid w:val="00C97AE9"/>
    <w:rsid w:val="00C97AF5"/>
    <w:rsid w:val="00C97C5F"/>
    <w:rsid w:val="00C97C7C"/>
    <w:rsid w:val="00C97E57"/>
    <w:rsid w:val="00CA0133"/>
    <w:rsid w:val="00CA0155"/>
    <w:rsid w:val="00CA0185"/>
    <w:rsid w:val="00CA018E"/>
    <w:rsid w:val="00CA026C"/>
    <w:rsid w:val="00CA02D1"/>
    <w:rsid w:val="00CA04CB"/>
    <w:rsid w:val="00CA0515"/>
    <w:rsid w:val="00CA0525"/>
    <w:rsid w:val="00CA0621"/>
    <w:rsid w:val="00CA0698"/>
    <w:rsid w:val="00CA06C8"/>
    <w:rsid w:val="00CA076F"/>
    <w:rsid w:val="00CA0841"/>
    <w:rsid w:val="00CA086E"/>
    <w:rsid w:val="00CA099A"/>
    <w:rsid w:val="00CA0A09"/>
    <w:rsid w:val="00CA0AFF"/>
    <w:rsid w:val="00CA0C1D"/>
    <w:rsid w:val="00CA0CE1"/>
    <w:rsid w:val="00CA0D70"/>
    <w:rsid w:val="00CA0ECA"/>
    <w:rsid w:val="00CA105E"/>
    <w:rsid w:val="00CA119A"/>
    <w:rsid w:val="00CA12D7"/>
    <w:rsid w:val="00CA1448"/>
    <w:rsid w:val="00CA14CE"/>
    <w:rsid w:val="00CA151B"/>
    <w:rsid w:val="00CA1704"/>
    <w:rsid w:val="00CA1830"/>
    <w:rsid w:val="00CA18B8"/>
    <w:rsid w:val="00CA18D3"/>
    <w:rsid w:val="00CA1903"/>
    <w:rsid w:val="00CA190F"/>
    <w:rsid w:val="00CA1CDC"/>
    <w:rsid w:val="00CA1D2C"/>
    <w:rsid w:val="00CA1D5D"/>
    <w:rsid w:val="00CA1E38"/>
    <w:rsid w:val="00CA1E77"/>
    <w:rsid w:val="00CA1F42"/>
    <w:rsid w:val="00CA1F8B"/>
    <w:rsid w:val="00CA1F96"/>
    <w:rsid w:val="00CA2038"/>
    <w:rsid w:val="00CA210D"/>
    <w:rsid w:val="00CA2116"/>
    <w:rsid w:val="00CA216E"/>
    <w:rsid w:val="00CA21BA"/>
    <w:rsid w:val="00CA21BB"/>
    <w:rsid w:val="00CA23B1"/>
    <w:rsid w:val="00CA23C0"/>
    <w:rsid w:val="00CA24BE"/>
    <w:rsid w:val="00CA251A"/>
    <w:rsid w:val="00CA2835"/>
    <w:rsid w:val="00CA2B75"/>
    <w:rsid w:val="00CA2CD7"/>
    <w:rsid w:val="00CA2E6A"/>
    <w:rsid w:val="00CA2F73"/>
    <w:rsid w:val="00CA302D"/>
    <w:rsid w:val="00CA317E"/>
    <w:rsid w:val="00CA3210"/>
    <w:rsid w:val="00CA3260"/>
    <w:rsid w:val="00CA32BB"/>
    <w:rsid w:val="00CA32EA"/>
    <w:rsid w:val="00CA3438"/>
    <w:rsid w:val="00CA34B9"/>
    <w:rsid w:val="00CA34BC"/>
    <w:rsid w:val="00CA3557"/>
    <w:rsid w:val="00CA3752"/>
    <w:rsid w:val="00CA3774"/>
    <w:rsid w:val="00CA37F0"/>
    <w:rsid w:val="00CA38AB"/>
    <w:rsid w:val="00CA38D9"/>
    <w:rsid w:val="00CA39EF"/>
    <w:rsid w:val="00CA3A71"/>
    <w:rsid w:val="00CA3A83"/>
    <w:rsid w:val="00CA3B3A"/>
    <w:rsid w:val="00CA3B90"/>
    <w:rsid w:val="00CA3C6E"/>
    <w:rsid w:val="00CA3E9E"/>
    <w:rsid w:val="00CA3F15"/>
    <w:rsid w:val="00CA401D"/>
    <w:rsid w:val="00CA4055"/>
    <w:rsid w:val="00CA40BA"/>
    <w:rsid w:val="00CA4135"/>
    <w:rsid w:val="00CA415A"/>
    <w:rsid w:val="00CA4316"/>
    <w:rsid w:val="00CA43C3"/>
    <w:rsid w:val="00CA43C6"/>
    <w:rsid w:val="00CA4420"/>
    <w:rsid w:val="00CA4669"/>
    <w:rsid w:val="00CA46A8"/>
    <w:rsid w:val="00CA4792"/>
    <w:rsid w:val="00CA47D2"/>
    <w:rsid w:val="00CA490A"/>
    <w:rsid w:val="00CA49A8"/>
    <w:rsid w:val="00CA4BFB"/>
    <w:rsid w:val="00CA4C31"/>
    <w:rsid w:val="00CA4D95"/>
    <w:rsid w:val="00CA4EF3"/>
    <w:rsid w:val="00CA50A0"/>
    <w:rsid w:val="00CA539A"/>
    <w:rsid w:val="00CA5699"/>
    <w:rsid w:val="00CA5858"/>
    <w:rsid w:val="00CA5869"/>
    <w:rsid w:val="00CA59DD"/>
    <w:rsid w:val="00CA5A20"/>
    <w:rsid w:val="00CA5AD5"/>
    <w:rsid w:val="00CA5B0A"/>
    <w:rsid w:val="00CA5B3E"/>
    <w:rsid w:val="00CA5D34"/>
    <w:rsid w:val="00CA5E40"/>
    <w:rsid w:val="00CA5E6E"/>
    <w:rsid w:val="00CA5F22"/>
    <w:rsid w:val="00CA638C"/>
    <w:rsid w:val="00CA641A"/>
    <w:rsid w:val="00CA6488"/>
    <w:rsid w:val="00CA65FF"/>
    <w:rsid w:val="00CA673B"/>
    <w:rsid w:val="00CA67DD"/>
    <w:rsid w:val="00CA69A2"/>
    <w:rsid w:val="00CA69CC"/>
    <w:rsid w:val="00CA6A97"/>
    <w:rsid w:val="00CA6AA0"/>
    <w:rsid w:val="00CA6B1A"/>
    <w:rsid w:val="00CA6CD4"/>
    <w:rsid w:val="00CA6D41"/>
    <w:rsid w:val="00CA6D98"/>
    <w:rsid w:val="00CA6E3A"/>
    <w:rsid w:val="00CA6FA2"/>
    <w:rsid w:val="00CA6FA6"/>
    <w:rsid w:val="00CA6FE9"/>
    <w:rsid w:val="00CA700B"/>
    <w:rsid w:val="00CA7101"/>
    <w:rsid w:val="00CA738F"/>
    <w:rsid w:val="00CA7467"/>
    <w:rsid w:val="00CA7571"/>
    <w:rsid w:val="00CA76B4"/>
    <w:rsid w:val="00CA7751"/>
    <w:rsid w:val="00CA77C9"/>
    <w:rsid w:val="00CA77E3"/>
    <w:rsid w:val="00CA7810"/>
    <w:rsid w:val="00CA792E"/>
    <w:rsid w:val="00CA7A93"/>
    <w:rsid w:val="00CA7AEC"/>
    <w:rsid w:val="00CB001C"/>
    <w:rsid w:val="00CB00E4"/>
    <w:rsid w:val="00CB0223"/>
    <w:rsid w:val="00CB0262"/>
    <w:rsid w:val="00CB026D"/>
    <w:rsid w:val="00CB02D6"/>
    <w:rsid w:val="00CB031A"/>
    <w:rsid w:val="00CB03E2"/>
    <w:rsid w:val="00CB04C3"/>
    <w:rsid w:val="00CB04D4"/>
    <w:rsid w:val="00CB04EE"/>
    <w:rsid w:val="00CB052B"/>
    <w:rsid w:val="00CB0647"/>
    <w:rsid w:val="00CB0741"/>
    <w:rsid w:val="00CB087E"/>
    <w:rsid w:val="00CB090E"/>
    <w:rsid w:val="00CB0A97"/>
    <w:rsid w:val="00CB0A9F"/>
    <w:rsid w:val="00CB0ABB"/>
    <w:rsid w:val="00CB0B15"/>
    <w:rsid w:val="00CB0B92"/>
    <w:rsid w:val="00CB0D78"/>
    <w:rsid w:val="00CB0E20"/>
    <w:rsid w:val="00CB0E66"/>
    <w:rsid w:val="00CB0E81"/>
    <w:rsid w:val="00CB0E88"/>
    <w:rsid w:val="00CB1235"/>
    <w:rsid w:val="00CB1345"/>
    <w:rsid w:val="00CB13E1"/>
    <w:rsid w:val="00CB158F"/>
    <w:rsid w:val="00CB15C7"/>
    <w:rsid w:val="00CB1738"/>
    <w:rsid w:val="00CB1918"/>
    <w:rsid w:val="00CB1D2C"/>
    <w:rsid w:val="00CB1D6D"/>
    <w:rsid w:val="00CB1E60"/>
    <w:rsid w:val="00CB1F7D"/>
    <w:rsid w:val="00CB1F9D"/>
    <w:rsid w:val="00CB2082"/>
    <w:rsid w:val="00CB21D5"/>
    <w:rsid w:val="00CB22B4"/>
    <w:rsid w:val="00CB232B"/>
    <w:rsid w:val="00CB234D"/>
    <w:rsid w:val="00CB2394"/>
    <w:rsid w:val="00CB23C9"/>
    <w:rsid w:val="00CB255F"/>
    <w:rsid w:val="00CB25CF"/>
    <w:rsid w:val="00CB26C6"/>
    <w:rsid w:val="00CB28A2"/>
    <w:rsid w:val="00CB2A99"/>
    <w:rsid w:val="00CB2BC5"/>
    <w:rsid w:val="00CB2C44"/>
    <w:rsid w:val="00CB2D1D"/>
    <w:rsid w:val="00CB2D41"/>
    <w:rsid w:val="00CB2DEC"/>
    <w:rsid w:val="00CB2EA4"/>
    <w:rsid w:val="00CB2FB2"/>
    <w:rsid w:val="00CB30A2"/>
    <w:rsid w:val="00CB328C"/>
    <w:rsid w:val="00CB32C9"/>
    <w:rsid w:val="00CB32CB"/>
    <w:rsid w:val="00CB337B"/>
    <w:rsid w:val="00CB337C"/>
    <w:rsid w:val="00CB33A5"/>
    <w:rsid w:val="00CB3548"/>
    <w:rsid w:val="00CB3588"/>
    <w:rsid w:val="00CB3602"/>
    <w:rsid w:val="00CB3659"/>
    <w:rsid w:val="00CB3726"/>
    <w:rsid w:val="00CB3760"/>
    <w:rsid w:val="00CB383A"/>
    <w:rsid w:val="00CB390A"/>
    <w:rsid w:val="00CB3911"/>
    <w:rsid w:val="00CB3A86"/>
    <w:rsid w:val="00CB3BF7"/>
    <w:rsid w:val="00CB3C53"/>
    <w:rsid w:val="00CB3CD6"/>
    <w:rsid w:val="00CB3D99"/>
    <w:rsid w:val="00CB3E30"/>
    <w:rsid w:val="00CB3E57"/>
    <w:rsid w:val="00CB433B"/>
    <w:rsid w:val="00CB43FD"/>
    <w:rsid w:val="00CB442C"/>
    <w:rsid w:val="00CB4452"/>
    <w:rsid w:val="00CB4487"/>
    <w:rsid w:val="00CB44AC"/>
    <w:rsid w:val="00CB4654"/>
    <w:rsid w:val="00CB4855"/>
    <w:rsid w:val="00CB4871"/>
    <w:rsid w:val="00CB4A67"/>
    <w:rsid w:val="00CB4B29"/>
    <w:rsid w:val="00CB4CF1"/>
    <w:rsid w:val="00CB4D29"/>
    <w:rsid w:val="00CB4E47"/>
    <w:rsid w:val="00CB4FAD"/>
    <w:rsid w:val="00CB50DA"/>
    <w:rsid w:val="00CB510E"/>
    <w:rsid w:val="00CB510F"/>
    <w:rsid w:val="00CB52D0"/>
    <w:rsid w:val="00CB5381"/>
    <w:rsid w:val="00CB55EA"/>
    <w:rsid w:val="00CB581B"/>
    <w:rsid w:val="00CB583B"/>
    <w:rsid w:val="00CB58FF"/>
    <w:rsid w:val="00CB5AE6"/>
    <w:rsid w:val="00CB5BD0"/>
    <w:rsid w:val="00CB5BFF"/>
    <w:rsid w:val="00CB5DE4"/>
    <w:rsid w:val="00CB5E3E"/>
    <w:rsid w:val="00CB5E7F"/>
    <w:rsid w:val="00CB5E97"/>
    <w:rsid w:val="00CB5F50"/>
    <w:rsid w:val="00CB60A0"/>
    <w:rsid w:val="00CB629A"/>
    <w:rsid w:val="00CB64EA"/>
    <w:rsid w:val="00CB66AB"/>
    <w:rsid w:val="00CB6710"/>
    <w:rsid w:val="00CB6864"/>
    <w:rsid w:val="00CB6939"/>
    <w:rsid w:val="00CB69D3"/>
    <w:rsid w:val="00CB6D49"/>
    <w:rsid w:val="00CB6DAD"/>
    <w:rsid w:val="00CB6E21"/>
    <w:rsid w:val="00CB6E4A"/>
    <w:rsid w:val="00CB6E4C"/>
    <w:rsid w:val="00CB6F22"/>
    <w:rsid w:val="00CB702D"/>
    <w:rsid w:val="00CB70E4"/>
    <w:rsid w:val="00CB715F"/>
    <w:rsid w:val="00CB7164"/>
    <w:rsid w:val="00CB7210"/>
    <w:rsid w:val="00CB7298"/>
    <w:rsid w:val="00CB73AA"/>
    <w:rsid w:val="00CB73D2"/>
    <w:rsid w:val="00CB7468"/>
    <w:rsid w:val="00CB756B"/>
    <w:rsid w:val="00CB758E"/>
    <w:rsid w:val="00CB7660"/>
    <w:rsid w:val="00CB767D"/>
    <w:rsid w:val="00CB7945"/>
    <w:rsid w:val="00CB79A0"/>
    <w:rsid w:val="00CB79DB"/>
    <w:rsid w:val="00CB7ABD"/>
    <w:rsid w:val="00CB7B49"/>
    <w:rsid w:val="00CB7B5C"/>
    <w:rsid w:val="00CB7BA9"/>
    <w:rsid w:val="00CB7BF6"/>
    <w:rsid w:val="00CB7E86"/>
    <w:rsid w:val="00CB7F64"/>
    <w:rsid w:val="00CC01B4"/>
    <w:rsid w:val="00CC0291"/>
    <w:rsid w:val="00CC0305"/>
    <w:rsid w:val="00CC0352"/>
    <w:rsid w:val="00CC041B"/>
    <w:rsid w:val="00CC0488"/>
    <w:rsid w:val="00CC04D1"/>
    <w:rsid w:val="00CC058D"/>
    <w:rsid w:val="00CC069B"/>
    <w:rsid w:val="00CC06F5"/>
    <w:rsid w:val="00CC0797"/>
    <w:rsid w:val="00CC0832"/>
    <w:rsid w:val="00CC08AC"/>
    <w:rsid w:val="00CC08EC"/>
    <w:rsid w:val="00CC0904"/>
    <w:rsid w:val="00CC098D"/>
    <w:rsid w:val="00CC0997"/>
    <w:rsid w:val="00CC0A41"/>
    <w:rsid w:val="00CC0A56"/>
    <w:rsid w:val="00CC0A84"/>
    <w:rsid w:val="00CC0B2D"/>
    <w:rsid w:val="00CC0B8F"/>
    <w:rsid w:val="00CC0CA9"/>
    <w:rsid w:val="00CC0E38"/>
    <w:rsid w:val="00CC0F6A"/>
    <w:rsid w:val="00CC10A1"/>
    <w:rsid w:val="00CC10C4"/>
    <w:rsid w:val="00CC10CF"/>
    <w:rsid w:val="00CC1106"/>
    <w:rsid w:val="00CC1149"/>
    <w:rsid w:val="00CC1268"/>
    <w:rsid w:val="00CC12AB"/>
    <w:rsid w:val="00CC13AD"/>
    <w:rsid w:val="00CC14BB"/>
    <w:rsid w:val="00CC16A1"/>
    <w:rsid w:val="00CC17FE"/>
    <w:rsid w:val="00CC1A3E"/>
    <w:rsid w:val="00CC1A97"/>
    <w:rsid w:val="00CC1D37"/>
    <w:rsid w:val="00CC1FEC"/>
    <w:rsid w:val="00CC2165"/>
    <w:rsid w:val="00CC2172"/>
    <w:rsid w:val="00CC21C8"/>
    <w:rsid w:val="00CC22F0"/>
    <w:rsid w:val="00CC22F6"/>
    <w:rsid w:val="00CC2341"/>
    <w:rsid w:val="00CC242E"/>
    <w:rsid w:val="00CC2464"/>
    <w:rsid w:val="00CC2580"/>
    <w:rsid w:val="00CC2583"/>
    <w:rsid w:val="00CC25E4"/>
    <w:rsid w:val="00CC26C2"/>
    <w:rsid w:val="00CC26D5"/>
    <w:rsid w:val="00CC2748"/>
    <w:rsid w:val="00CC276F"/>
    <w:rsid w:val="00CC2809"/>
    <w:rsid w:val="00CC286F"/>
    <w:rsid w:val="00CC2B0D"/>
    <w:rsid w:val="00CC2BEC"/>
    <w:rsid w:val="00CC2C3E"/>
    <w:rsid w:val="00CC2D96"/>
    <w:rsid w:val="00CC3079"/>
    <w:rsid w:val="00CC30E0"/>
    <w:rsid w:val="00CC31DA"/>
    <w:rsid w:val="00CC3217"/>
    <w:rsid w:val="00CC3218"/>
    <w:rsid w:val="00CC3277"/>
    <w:rsid w:val="00CC34C0"/>
    <w:rsid w:val="00CC36F0"/>
    <w:rsid w:val="00CC3821"/>
    <w:rsid w:val="00CC395A"/>
    <w:rsid w:val="00CC3A0B"/>
    <w:rsid w:val="00CC3D5A"/>
    <w:rsid w:val="00CC3E0D"/>
    <w:rsid w:val="00CC3E9D"/>
    <w:rsid w:val="00CC3EE9"/>
    <w:rsid w:val="00CC3F66"/>
    <w:rsid w:val="00CC3FE6"/>
    <w:rsid w:val="00CC413A"/>
    <w:rsid w:val="00CC4261"/>
    <w:rsid w:val="00CC4290"/>
    <w:rsid w:val="00CC42E2"/>
    <w:rsid w:val="00CC43BC"/>
    <w:rsid w:val="00CC4411"/>
    <w:rsid w:val="00CC452E"/>
    <w:rsid w:val="00CC458C"/>
    <w:rsid w:val="00CC45D9"/>
    <w:rsid w:val="00CC45FC"/>
    <w:rsid w:val="00CC46C2"/>
    <w:rsid w:val="00CC47A4"/>
    <w:rsid w:val="00CC4813"/>
    <w:rsid w:val="00CC48E4"/>
    <w:rsid w:val="00CC493A"/>
    <w:rsid w:val="00CC4A46"/>
    <w:rsid w:val="00CC4B19"/>
    <w:rsid w:val="00CC4C3C"/>
    <w:rsid w:val="00CC4C93"/>
    <w:rsid w:val="00CC4E46"/>
    <w:rsid w:val="00CC4EA9"/>
    <w:rsid w:val="00CC4FA7"/>
    <w:rsid w:val="00CC4FD1"/>
    <w:rsid w:val="00CC503A"/>
    <w:rsid w:val="00CC5096"/>
    <w:rsid w:val="00CC52CA"/>
    <w:rsid w:val="00CC537F"/>
    <w:rsid w:val="00CC53E8"/>
    <w:rsid w:val="00CC544F"/>
    <w:rsid w:val="00CC5554"/>
    <w:rsid w:val="00CC5741"/>
    <w:rsid w:val="00CC57A3"/>
    <w:rsid w:val="00CC581A"/>
    <w:rsid w:val="00CC5858"/>
    <w:rsid w:val="00CC5882"/>
    <w:rsid w:val="00CC58E6"/>
    <w:rsid w:val="00CC595F"/>
    <w:rsid w:val="00CC5BF1"/>
    <w:rsid w:val="00CC5EBE"/>
    <w:rsid w:val="00CC5F8C"/>
    <w:rsid w:val="00CC5FE2"/>
    <w:rsid w:val="00CC6061"/>
    <w:rsid w:val="00CC6457"/>
    <w:rsid w:val="00CC6592"/>
    <w:rsid w:val="00CC65BC"/>
    <w:rsid w:val="00CC668A"/>
    <w:rsid w:val="00CC669A"/>
    <w:rsid w:val="00CC66C0"/>
    <w:rsid w:val="00CC66E6"/>
    <w:rsid w:val="00CC6739"/>
    <w:rsid w:val="00CC6944"/>
    <w:rsid w:val="00CC6B23"/>
    <w:rsid w:val="00CC6B29"/>
    <w:rsid w:val="00CC6B36"/>
    <w:rsid w:val="00CC6B3F"/>
    <w:rsid w:val="00CC6BBF"/>
    <w:rsid w:val="00CC6BCC"/>
    <w:rsid w:val="00CC6C62"/>
    <w:rsid w:val="00CC6DAE"/>
    <w:rsid w:val="00CC6F86"/>
    <w:rsid w:val="00CC726A"/>
    <w:rsid w:val="00CC7287"/>
    <w:rsid w:val="00CC72D1"/>
    <w:rsid w:val="00CC72D2"/>
    <w:rsid w:val="00CC7336"/>
    <w:rsid w:val="00CC7452"/>
    <w:rsid w:val="00CC7584"/>
    <w:rsid w:val="00CC7618"/>
    <w:rsid w:val="00CC7645"/>
    <w:rsid w:val="00CC7672"/>
    <w:rsid w:val="00CC767A"/>
    <w:rsid w:val="00CC76B7"/>
    <w:rsid w:val="00CC77DB"/>
    <w:rsid w:val="00CC77FC"/>
    <w:rsid w:val="00CC7873"/>
    <w:rsid w:val="00CC795C"/>
    <w:rsid w:val="00CC7A54"/>
    <w:rsid w:val="00CC7A91"/>
    <w:rsid w:val="00CC7B46"/>
    <w:rsid w:val="00CC7B5A"/>
    <w:rsid w:val="00CC7C1F"/>
    <w:rsid w:val="00CC7CB6"/>
    <w:rsid w:val="00CC7CDC"/>
    <w:rsid w:val="00CC7D5A"/>
    <w:rsid w:val="00CC7D73"/>
    <w:rsid w:val="00CC7D8B"/>
    <w:rsid w:val="00CC7E38"/>
    <w:rsid w:val="00CC7EFD"/>
    <w:rsid w:val="00CC7F21"/>
    <w:rsid w:val="00CD001D"/>
    <w:rsid w:val="00CD00A0"/>
    <w:rsid w:val="00CD00A5"/>
    <w:rsid w:val="00CD01CF"/>
    <w:rsid w:val="00CD021A"/>
    <w:rsid w:val="00CD03CB"/>
    <w:rsid w:val="00CD03DF"/>
    <w:rsid w:val="00CD046D"/>
    <w:rsid w:val="00CD063A"/>
    <w:rsid w:val="00CD064E"/>
    <w:rsid w:val="00CD078A"/>
    <w:rsid w:val="00CD07D5"/>
    <w:rsid w:val="00CD0851"/>
    <w:rsid w:val="00CD0B90"/>
    <w:rsid w:val="00CD0D3B"/>
    <w:rsid w:val="00CD0D7A"/>
    <w:rsid w:val="00CD0D98"/>
    <w:rsid w:val="00CD0E63"/>
    <w:rsid w:val="00CD0EFA"/>
    <w:rsid w:val="00CD0F8D"/>
    <w:rsid w:val="00CD0FA3"/>
    <w:rsid w:val="00CD10E0"/>
    <w:rsid w:val="00CD11D9"/>
    <w:rsid w:val="00CD1209"/>
    <w:rsid w:val="00CD1268"/>
    <w:rsid w:val="00CD12AC"/>
    <w:rsid w:val="00CD14B1"/>
    <w:rsid w:val="00CD150F"/>
    <w:rsid w:val="00CD1522"/>
    <w:rsid w:val="00CD1570"/>
    <w:rsid w:val="00CD1663"/>
    <w:rsid w:val="00CD172C"/>
    <w:rsid w:val="00CD1734"/>
    <w:rsid w:val="00CD17FA"/>
    <w:rsid w:val="00CD18B9"/>
    <w:rsid w:val="00CD196B"/>
    <w:rsid w:val="00CD1987"/>
    <w:rsid w:val="00CD19BF"/>
    <w:rsid w:val="00CD1A62"/>
    <w:rsid w:val="00CD1A7D"/>
    <w:rsid w:val="00CD1B2B"/>
    <w:rsid w:val="00CD1CF5"/>
    <w:rsid w:val="00CD1D60"/>
    <w:rsid w:val="00CD1D73"/>
    <w:rsid w:val="00CD1DCE"/>
    <w:rsid w:val="00CD2014"/>
    <w:rsid w:val="00CD20DA"/>
    <w:rsid w:val="00CD2197"/>
    <w:rsid w:val="00CD245C"/>
    <w:rsid w:val="00CD2582"/>
    <w:rsid w:val="00CD2963"/>
    <w:rsid w:val="00CD2A2B"/>
    <w:rsid w:val="00CD2A4B"/>
    <w:rsid w:val="00CD2A9C"/>
    <w:rsid w:val="00CD2BA4"/>
    <w:rsid w:val="00CD2CEF"/>
    <w:rsid w:val="00CD2DB8"/>
    <w:rsid w:val="00CD2DD9"/>
    <w:rsid w:val="00CD2E65"/>
    <w:rsid w:val="00CD3064"/>
    <w:rsid w:val="00CD30A8"/>
    <w:rsid w:val="00CD3160"/>
    <w:rsid w:val="00CD31C1"/>
    <w:rsid w:val="00CD327C"/>
    <w:rsid w:val="00CD32FC"/>
    <w:rsid w:val="00CD330F"/>
    <w:rsid w:val="00CD3482"/>
    <w:rsid w:val="00CD34D7"/>
    <w:rsid w:val="00CD3672"/>
    <w:rsid w:val="00CD36F0"/>
    <w:rsid w:val="00CD3767"/>
    <w:rsid w:val="00CD387F"/>
    <w:rsid w:val="00CD3B1F"/>
    <w:rsid w:val="00CD3BA2"/>
    <w:rsid w:val="00CD3BEC"/>
    <w:rsid w:val="00CD3EAF"/>
    <w:rsid w:val="00CD3FFF"/>
    <w:rsid w:val="00CD4026"/>
    <w:rsid w:val="00CD403D"/>
    <w:rsid w:val="00CD4124"/>
    <w:rsid w:val="00CD4153"/>
    <w:rsid w:val="00CD4203"/>
    <w:rsid w:val="00CD426C"/>
    <w:rsid w:val="00CD43B1"/>
    <w:rsid w:val="00CD43D7"/>
    <w:rsid w:val="00CD4446"/>
    <w:rsid w:val="00CD44E0"/>
    <w:rsid w:val="00CD4638"/>
    <w:rsid w:val="00CD47BF"/>
    <w:rsid w:val="00CD4840"/>
    <w:rsid w:val="00CD4A9C"/>
    <w:rsid w:val="00CD4B71"/>
    <w:rsid w:val="00CD4CFA"/>
    <w:rsid w:val="00CD4DF6"/>
    <w:rsid w:val="00CD4FDE"/>
    <w:rsid w:val="00CD4FFE"/>
    <w:rsid w:val="00CD52FD"/>
    <w:rsid w:val="00CD534E"/>
    <w:rsid w:val="00CD53A8"/>
    <w:rsid w:val="00CD5427"/>
    <w:rsid w:val="00CD54D0"/>
    <w:rsid w:val="00CD55C1"/>
    <w:rsid w:val="00CD563F"/>
    <w:rsid w:val="00CD574E"/>
    <w:rsid w:val="00CD5779"/>
    <w:rsid w:val="00CD57E7"/>
    <w:rsid w:val="00CD5B46"/>
    <w:rsid w:val="00CD5B81"/>
    <w:rsid w:val="00CD5BF7"/>
    <w:rsid w:val="00CD5E28"/>
    <w:rsid w:val="00CD5FB3"/>
    <w:rsid w:val="00CD60D9"/>
    <w:rsid w:val="00CD6185"/>
    <w:rsid w:val="00CD62B2"/>
    <w:rsid w:val="00CD6344"/>
    <w:rsid w:val="00CD6397"/>
    <w:rsid w:val="00CD655A"/>
    <w:rsid w:val="00CD65E5"/>
    <w:rsid w:val="00CD6658"/>
    <w:rsid w:val="00CD69BE"/>
    <w:rsid w:val="00CD6A6E"/>
    <w:rsid w:val="00CD6AA3"/>
    <w:rsid w:val="00CD6ADD"/>
    <w:rsid w:val="00CD6C8A"/>
    <w:rsid w:val="00CD6CF7"/>
    <w:rsid w:val="00CD6D7E"/>
    <w:rsid w:val="00CD6DA9"/>
    <w:rsid w:val="00CD6E76"/>
    <w:rsid w:val="00CD6FE1"/>
    <w:rsid w:val="00CD719C"/>
    <w:rsid w:val="00CD71B9"/>
    <w:rsid w:val="00CD7229"/>
    <w:rsid w:val="00CD7242"/>
    <w:rsid w:val="00CD7266"/>
    <w:rsid w:val="00CD7377"/>
    <w:rsid w:val="00CD75CC"/>
    <w:rsid w:val="00CD75E7"/>
    <w:rsid w:val="00CD7750"/>
    <w:rsid w:val="00CD78B5"/>
    <w:rsid w:val="00CD7C91"/>
    <w:rsid w:val="00CD7CA5"/>
    <w:rsid w:val="00CD7D39"/>
    <w:rsid w:val="00CD7E2D"/>
    <w:rsid w:val="00CD7E8F"/>
    <w:rsid w:val="00CD7F65"/>
    <w:rsid w:val="00CD7F91"/>
    <w:rsid w:val="00CD7F9B"/>
    <w:rsid w:val="00CE002B"/>
    <w:rsid w:val="00CE0121"/>
    <w:rsid w:val="00CE01FC"/>
    <w:rsid w:val="00CE02AA"/>
    <w:rsid w:val="00CE069C"/>
    <w:rsid w:val="00CE0731"/>
    <w:rsid w:val="00CE0777"/>
    <w:rsid w:val="00CE07BF"/>
    <w:rsid w:val="00CE07EA"/>
    <w:rsid w:val="00CE0880"/>
    <w:rsid w:val="00CE088A"/>
    <w:rsid w:val="00CE092A"/>
    <w:rsid w:val="00CE098F"/>
    <w:rsid w:val="00CE09B2"/>
    <w:rsid w:val="00CE0DAD"/>
    <w:rsid w:val="00CE0DE5"/>
    <w:rsid w:val="00CE0DEC"/>
    <w:rsid w:val="00CE10E0"/>
    <w:rsid w:val="00CE10EB"/>
    <w:rsid w:val="00CE112D"/>
    <w:rsid w:val="00CE131E"/>
    <w:rsid w:val="00CE133E"/>
    <w:rsid w:val="00CE1498"/>
    <w:rsid w:val="00CE14B2"/>
    <w:rsid w:val="00CE153C"/>
    <w:rsid w:val="00CE1558"/>
    <w:rsid w:val="00CE157E"/>
    <w:rsid w:val="00CE1590"/>
    <w:rsid w:val="00CE176A"/>
    <w:rsid w:val="00CE1819"/>
    <w:rsid w:val="00CE1838"/>
    <w:rsid w:val="00CE184E"/>
    <w:rsid w:val="00CE18EA"/>
    <w:rsid w:val="00CE1904"/>
    <w:rsid w:val="00CE193E"/>
    <w:rsid w:val="00CE194D"/>
    <w:rsid w:val="00CE1BFF"/>
    <w:rsid w:val="00CE1D8D"/>
    <w:rsid w:val="00CE1DF7"/>
    <w:rsid w:val="00CE1E5F"/>
    <w:rsid w:val="00CE1F13"/>
    <w:rsid w:val="00CE1FFB"/>
    <w:rsid w:val="00CE2084"/>
    <w:rsid w:val="00CE215A"/>
    <w:rsid w:val="00CE23CC"/>
    <w:rsid w:val="00CE253E"/>
    <w:rsid w:val="00CE2689"/>
    <w:rsid w:val="00CE273B"/>
    <w:rsid w:val="00CE2767"/>
    <w:rsid w:val="00CE27E0"/>
    <w:rsid w:val="00CE2845"/>
    <w:rsid w:val="00CE297C"/>
    <w:rsid w:val="00CE29C7"/>
    <w:rsid w:val="00CE2A9F"/>
    <w:rsid w:val="00CE2ABD"/>
    <w:rsid w:val="00CE2B05"/>
    <w:rsid w:val="00CE2BF1"/>
    <w:rsid w:val="00CE2C31"/>
    <w:rsid w:val="00CE2D3E"/>
    <w:rsid w:val="00CE2DF8"/>
    <w:rsid w:val="00CE2E13"/>
    <w:rsid w:val="00CE2E91"/>
    <w:rsid w:val="00CE308B"/>
    <w:rsid w:val="00CE308C"/>
    <w:rsid w:val="00CE308D"/>
    <w:rsid w:val="00CE30D9"/>
    <w:rsid w:val="00CE31BB"/>
    <w:rsid w:val="00CE32CB"/>
    <w:rsid w:val="00CE33A8"/>
    <w:rsid w:val="00CE33C0"/>
    <w:rsid w:val="00CE33D3"/>
    <w:rsid w:val="00CE340C"/>
    <w:rsid w:val="00CE349F"/>
    <w:rsid w:val="00CE3529"/>
    <w:rsid w:val="00CE359B"/>
    <w:rsid w:val="00CE363C"/>
    <w:rsid w:val="00CE3760"/>
    <w:rsid w:val="00CE38E1"/>
    <w:rsid w:val="00CE38EB"/>
    <w:rsid w:val="00CE3974"/>
    <w:rsid w:val="00CE3AF0"/>
    <w:rsid w:val="00CE3BF2"/>
    <w:rsid w:val="00CE3CE2"/>
    <w:rsid w:val="00CE3DF6"/>
    <w:rsid w:val="00CE40AB"/>
    <w:rsid w:val="00CE424B"/>
    <w:rsid w:val="00CE426E"/>
    <w:rsid w:val="00CE42F4"/>
    <w:rsid w:val="00CE4326"/>
    <w:rsid w:val="00CE43C7"/>
    <w:rsid w:val="00CE43F8"/>
    <w:rsid w:val="00CE4546"/>
    <w:rsid w:val="00CE46D3"/>
    <w:rsid w:val="00CE4728"/>
    <w:rsid w:val="00CE474A"/>
    <w:rsid w:val="00CE48A5"/>
    <w:rsid w:val="00CE492D"/>
    <w:rsid w:val="00CE49D5"/>
    <w:rsid w:val="00CE4A46"/>
    <w:rsid w:val="00CE4B47"/>
    <w:rsid w:val="00CE4BA0"/>
    <w:rsid w:val="00CE4CC0"/>
    <w:rsid w:val="00CE4D03"/>
    <w:rsid w:val="00CE4D57"/>
    <w:rsid w:val="00CE4D76"/>
    <w:rsid w:val="00CE4D84"/>
    <w:rsid w:val="00CE4E30"/>
    <w:rsid w:val="00CE4E5D"/>
    <w:rsid w:val="00CE4EC9"/>
    <w:rsid w:val="00CE5012"/>
    <w:rsid w:val="00CE5043"/>
    <w:rsid w:val="00CE5189"/>
    <w:rsid w:val="00CE51C8"/>
    <w:rsid w:val="00CE51CE"/>
    <w:rsid w:val="00CE531F"/>
    <w:rsid w:val="00CE544E"/>
    <w:rsid w:val="00CE54B0"/>
    <w:rsid w:val="00CE5501"/>
    <w:rsid w:val="00CE553D"/>
    <w:rsid w:val="00CE5540"/>
    <w:rsid w:val="00CE5555"/>
    <w:rsid w:val="00CE57AA"/>
    <w:rsid w:val="00CE5AD9"/>
    <w:rsid w:val="00CE5C09"/>
    <w:rsid w:val="00CE5D08"/>
    <w:rsid w:val="00CE5DA0"/>
    <w:rsid w:val="00CE5E66"/>
    <w:rsid w:val="00CE5E70"/>
    <w:rsid w:val="00CE5EA3"/>
    <w:rsid w:val="00CE5ED3"/>
    <w:rsid w:val="00CE5F6D"/>
    <w:rsid w:val="00CE60B9"/>
    <w:rsid w:val="00CE62D3"/>
    <w:rsid w:val="00CE6340"/>
    <w:rsid w:val="00CE6378"/>
    <w:rsid w:val="00CE64F9"/>
    <w:rsid w:val="00CE659D"/>
    <w:rsid w:val="00CE6768"/>
    <w:rsid w:val="00CE68A5"/>
    <w:rsid w:val="00CE68FA"/>
    <w:rsid w:val="00CE6920"/>
    <w:rsid w:val="00CE6AC4"/>
    <w:rsid w:val="00CE6AF0"/>
    <w:rsid w:val="00CE6D57"/>
    <w:rsid w:val="00CE6DD0"/>
    <w:rsid w:val="00CE6E5F"/>
    <w:rsid w:val="00CE6ED6"/>
    <w:rsid w:val="00CE7052"/>
    <w:rsid w:val="00CE706A"/>
    <w:rsid w:val="00CE7079"/>
    <w:rsid w:val="00CE7130"/>
    <w:rsid w:val="00CE736D"/>
    <w:rsid w:val="00CE7396"/>
    <w:rsid w:val="00CE73F0"/>
    <w:rsid w:val="00CE7430"/>
    <w:rsid w:val="00CE7466"/>
    <w:rsid w:val="00CE7468"/>
    <w:rsid w:val="00CE75A0"/>
    <w:rsid w:val="00CE75F4"/>
    <w:rsid w:val="00CE7642"/>
    <w:rsid w:val="00CE76AC"/>
    <w:rsid w:val="00CE76D5"/>
    <w:rsid w:val="00CE7724"/>
    <w:rsid w:val="00CE77EE"/>
    <w:rsid w:val="00CE78AC"/>
    <w:rsid w:val="00CE7942"/>
    <w:rsid w:val="00CE7992"/>
    <w:rsid w:val="00CE7B6E"/>
    <w:rsid w:val="00CE7C3E"/>
    <w:rsid w:val="00CE7F51"/>
    <w:rsid w:val="00CF0063"/>
    <w:rsid w:val="00CF01DC"/>
    <w:rsid w:val="00CF03AC"/>
    <w:rsid w:val="00CF0495"/>
    <w:rsid w:val="00CF0619"/>
    <w:rsid w:val="00CF064B"/>
    <w:rsid w:val="00CF06B1"/>
    <w:rsid w:val="00CF0749"/>
    <w:rsid w:val="00CF0772"/>
    <w:rsid w:val="00CF0869"/>
    <w:rsid w:val="00CF092D"/>
    <w:rsid w:val="00CF0961"/>
    <w:rsid w:val="00CF096B"/>
    <w:rsid w:val="00CF09CC"/>
    <w:rsid w:val="00CF0AA3"/>
    <w:rsid w:val="00CF0B12"/>
    <w:rsid w:val="00CF0BAC"/>
    <w:rsid w:val="00CF0C51"/>
    <w:rsid w:val="00CF0C75"/>
    <w:rsid w:val="00CF0DA0"/>
    <w:rsid w:val="00CF0DFB"/>
    <w:rsid w:val="00CF0F0D"/>
    <w:rsid w:val="00CF0F25"/>
    <w:rsid w:val="00CF0FE2"/>
    <w:rsid w:val="00CF107D"/>
    <w:rsid w:val="00CF11E7"/>
    <w:rsid w:val="00CF11FF"/>
    <w:rsid w:val="00CF1404"/>
    <w:rsid w:val="00CF15B1"/>
    <w:rsid w:val="00CF15D1"/>
    <w:rsid w:val="00CF1654"/>
    <w:rsid w:val="00CF16BE"/>
    <w:rsid w:val="00CF1A4A"/>
    <w:rsid w:val="00CF1A96"/>
    <w:rsid w:val="00CF1CA5"/>
    <w:rsid w:val="00CF1CC3"/>
    <w:rsid w:val="00CF1D4C"/>
    <w:rsid w:val="00CF1F75"/>
    <w:rsid w:val="00CF201B"/>
    <w:rsid w:val="00CF2072"/>
    <w:rsid w:val="00CF20E3"/>
    <w:rsid w:val="00CF210C"/>
    <w:rsid w:val="00CF210E"/>
    <w:rsid w:val="00CF2207"/>
    <w:rsid w:val="00CF22BD"/>
    <w:rsid w:val="00CF22CA"/>
    <w:rsid w:val="00CF22DC"/>
    <w:rsid w:val="00CF25ED"/>
    <w:rsid w:val="00CF2609"/>
    <w:rsid w:val="00CF26FD"/>
    <w:rsid w:val="00CF2746"/>
    <w:rsid w:val="00CF2842"/>
    <w:rsid w:val="00CF28D4"/>
    <w:rsid w:val="00CF2D92"/>
    <w:rsid w:val="00CF2E17"/>
    <w:rsid w:val="00CF2FB7"/>
    <w:rsid w:val="00CF3014"/>
    <w:rsid w:val="00CF30C0"/>
    <w:rsid w:val="00CF3103"/>
    <w:rsid w:val="00CF313C"/>
    <w:rsid w:val="00CF3282"/>
    <w:rsid w:val="00CF3298"/>
    <w:rsid w:val="00CF32F3"/>
    <w:rsid w:val="00CF336F"/>
    <w:rsid w:val="00CF33FA"/>
    <w:rsid w:val="00CF3531"/>
    <w:rsid w:val="00CF36D6"/>
    <w:rsid w:val="00CF3AE5"/>
    <w:rsid w:val="00CF3AF0"/>
    <w:rsid w:val="00CF3B11"/>
    <w:rsid w:val="00CF3D29"/>
    <w:rsid w:val="00CF3F28"/>
    <w:rsid w:val="00CF3FBE"/>
    <w:rsid w:val="00CF402D"/>
    <w:rsid w:val="00CF40FC"/>
    <w:rsid w:val="00CF41FC"/>
    <w:rsid w:val="00CF4216"/>
    <w:rsid w:val="00CF4487"/>
    <w:rsid w:val="00CF4515"/>
    <w:rsid w:val="00CF4901"/>
    <w:rsid w:val="00CF4A49"/>
    <w:rsid w:val="00CF4AFF"/>
    <w:rsid w:val="00CF4B28"/>
    <w:rsid w:val="00CF4BEC"/>
    <w:rsid w:val="00CF4C6F"/>
    <w:rsid w:val="00CF4D58"/>
    <w:rsid w:val="00CF4E30"/>
    <w:rsid w:val="00CF4E46"/>
    <w:rsid w:val="00CF4FD6"/>
    <w:rsid w:val="00CF4FD7"/>
    <w:rsid w:val="00CF5181"/>
    <w:rsid w:val="00CF51CE"/>
    <w:rsid w:val="00CF5219"/>
    <w:rsid w:val="00CF534D"/>
    <w:rsid w:val="00CF5846"/>
    <w:rsid w:val="00CF58FD"/>
    <w:rsid w:val="00CF592A"/>
    <w:rsid w:val="00CF59D7"/>
    <w:rsid w:val="00CF5A95"/>
    <w:rsid w:val="00CF5A98"/>
    <w:rsid w:val="00CF5A9A"/>
    <w:rsid w:val="00CF5AA6"/>
    <w:rsid w:val="00CF5B27"/>
    <w:rsid w:val="00CF5B5C"/>
    <w:rsid w:val="00CF5BBD"/>
    <w:rsid w:val="00CF5CC5"/>
    <w:rsid w:val="00CF5D59"/>
    <w:rsid w:val="00CF5DE6"/>
    <w:rsid w:val="00CF600F"/>
    <w:rsid w:val="00CF6027"/>
    <w:rsid w:val="00CF606C"/>
    <w:rsid w:val="00CF6103"/>
    <w:rsid w:val="00CF610E"/>
    <w:rsid w:val="00CF62EC"/>
    <w:rsid w:val="00CF6316"/>
    <w:rsid w:val="00CF631A"/>
    <w:rsid w:val="00CF6374"/>
    <w:rsid w:val="00CF67E5"/>
    <w:rsid w:val="00CF69BE"/>
    <w:rsid w:val="00CF6A11"/>
    <w:rsid w:val="00CF6BD1"/>
    <w:rsid w:val="00CF6C0F"/>
    <w:rsid w:val="00CF6D7C"/>
    <w:rsid w:val="00CF6E60"/>
    <w:rsid w:val="00CF6E93"/>
    <w:rsid w:val="00CF6EF7"/>
    <w:rsid w:val="00CF70A5"/>
    <w:rsid w:val="00CF70B6"/>
    <w:rsid w:val="00CF72F0"/>
    <w:rsid w:val="00CF7398"/>
    <w:rsid w:val="00CF75E5"/>
    <w:rsid w:val="00CF75F6"/>
    <w:rsid w:val="00CF75F7"/>
    <w:rsid w:val="00CF764A"/>
    <w:rsid w:val="00CF7686"/>
    <w:rsid w:val="00CF76E0"/>
    <w:rsid w:val="00CF771B"/>
    <w:rsid w:val="00CF78CE"/>
    <w:rsid w:val="00CF78F5"/>
    <w:rsid w:val="00CF79CA"/>
    <w:rsid w:val="00CF7A6D"/>
    <w:rsid w:val="00CF7AC8"/>
    <w:rsid w:val="00CF7AFF"/>
    <w:rsid w:val="00CF7B01"/>
    <w:rsid w:val="00CF7BA0"/>
    <w:rsid w:val="00CF7BF7"/>
    <w:rsid w:val="00D00119"/>
    <w:rsid w:val="00D00361"/>
    <w:rsid w:val="00D00428"/>
    <w:rsid w:val="00D0048D"/>
    <w:rsid w:val="00D004EA"/>
    <w:rsid w:val="00D00524"/>
    <w:rsid w:val="00D00544"/>
    <w:rsid w:val="00D0056E"/>
    <w:rsid w:val="00D00572"/>
    <w:rsid w:val="00D007EC"/>
    <w:rsid w:val="00D00828"/>
    <w:rsid w:val="00D0086E"/>
    <w:rsid w:val="00D008A5"/>
    <w:rsid w:val="00D00B4F"/>
    <w:rsid w:val="00D00D3A"/>
    <w:rsid w:val="00D00DEC"/>
    <w:rsid w:val="00D00F3D"/>
    <w:rsid w:val="00D00F85"/>
    <w:rsid w:val="00D01126"/>
    <w:rsid w:val="00D011B7"/>
    <w:rsid w:val="00D0122B"/>
    <w:rsid w:val="00D012FC"/>
    <w:rsid w:val="00D01320"/>
    <w:rsid w:val="00D01438"/>
    <w:rsid w:val="00D014DD"/>
    <w:rsid w:val="00D01502"/>
    <w:rsid w:val="00D0163B"/>
    <w:rsid w:val="00D01720"/>
    <w:rsid w:val="00D01776"/>
    <w:rsid w:val="00D0177A"/>
    <w:rsid w:val="00D017EB"/>
    <w:rsid w:val="00D0185F"/>
    <w:rsid w:val="00D01A56"/>
    <w:rsid w:val="00D01D36"/>
    <w:rsid w:val="00D01D4E"/>
    <w:rsid w:val="00D01D80"/>
    <w:rsid w:val="00D01F09"/>
    <w:rsid w:val="00D01FF5"/>
    <w:rsid w:val="00D02019"/>
    <w:rsid w:val="00D020B2"/>
    <w:rsid w:val="00D02111"/>
    <w:rsid w:val="00D0220B"/>
    <w:rsid w:val="00D02262"/>
    <w:rsid w:val="00D02286"/>
    <w:rsid w:val="00D023AF"/>
    <w:rsid w:val="00D02439"/>
    <w:rsid w:val="00D024CD"/>
    <w:rsid w:val="00D0258A"/>
    <w:rsid w:val="00D02672"/>
    <w:rsid w:val="00D027A2"/>
    <w:rsid w:val="00D028B9"/>
    <w:rsid w:val="00D02917"/>
    <w:rsid w:val="00D02A47"/>
    <w:rsid w:val="00D02B86"/>
    <w:rsid w:val="00D02BB4"/>
    <w:rsid w:val="00D02CBE"/>
    <w:rsid w:val="00D02D65"/>
    <w:rsid w:val="00D02DE6"/>
    <w:rsid w:val="00D02DFB"/>
    <w:rsid w:val="00D02E85"/>
    <w:rsid w:val="00D02F27"/>
    <w:rsid w:val="00D03117"/>
    <w:rsid w:val="00D0318B"/>
    <w:rsid w:val="00D03316"/>
    <w:rsid w:val="00D0336A"/>
    <w:rsid w:val="00D0338D"/>
    <w:rsid w:val="00D034AF"/>
    <w:rsid w:val="00D036B9"/>
    <w:rsid w:val="00D03AE0"/>
    <w:rsid w:val="00D03B7F"/>
    <w:rsid w:val="00D03E6F"/>
    <w:rsid w:val="00D03EAB"/>
    <w:rsid w:val="00D03F08"/>
    <w:rsid w:val="00D03FFC"/>
    <w:rsid w:val="00D04013"/>
    <w:rsid w:val="00D04051"/>
    <w:rsid w:val="00D04083"/>
    <w:rsid w:val="00D040A4"/>
    <w:rsid w:val="00D040B2"/>
    <w:rsid w:val="00D041CF"/>
    <w:rsid w:val="00D04228"/>
    <w:rsid w:val="00D043E1"/>
    <w:rsid w:val="00D043E9"/>
    <w:rsid w:val="00D04410"/>
    <w:rsid w:val="00D044C3"/>
    <w:rsid w:val="00D045C7"/>
    <w:rsid w:val="00D045CA"/>
    <w:rsid w:val="00D045E0"/>
    <w:rsid w:val="00D0464F"/>
    <w:rsid w:val="00D04678"/>
    <w:rsid w:val="00D047A3"/>
    <w:rsid w:val="00D04858"/>
    <w:rsid w:val="00D0491E"/>
    <w:rsid w:val="00D049A0"/>
    <w:rsid w:val="00D049BB"/>
    <w:rsid w:val="00D04B6C"/>
    <w:rsid w:val="00D04B85"/>
    <w:rsid w:val="00D04C59"/>
    <w:rsid w:val="00D04E6E"/>
    <w:rsid w:val="00D04F0B"/>
    <w:rsid w:val="00D04F54"/>
    <w:rsid w:val="00D0501F"/>
    <w:rsid w:val="00D051C3"/>
    <w:rsid w:val="00D05208"/>
    <w:rsid w:val="00D0523B"/>
    <w:rsid w:val="00D05329"/>
    <w:rsid w:val="00D0533B"/>
    <w:rsid w:val="00D054FF"/>
    <w:rsid w:val="00D0587A"/>
    <w:rsid w:val="00D0589A"/>
    <w:rsid w:val="00D059AD"/>
    <w:rsid w:val="00D05A9C"/>
    <w:rsid w:val="00D05AEE"/>
    <w:rsid w:val="00D05C0D"/>
    <w:rsid w:val="00D05CF0"/>
    <w:rsid w:val="00D05CFD"/>
    <w:rsid w:val="00D05D57"/>
    <w:rsid w:val="00D05D5E"/>
    <w:rsid w:val="00D05DA1"/>
    <w:rsid w:val="00D05EAA"/>
    <w:rsid w:val="00D05EE0"/>
    <w:rsid w:val="00D05F0C"/>
    <w:rsid w:val="00D05F26"/>
    <w:rsid w:val="00D05F2F"/>
    <w:rsid w:val="00D05FFD"/>
    <w:rsid w:val="00D06096"/>
    <w:rsid w:val="00D061F0"/>
    <w:rsid w:val="00D06236"/>
    <w:rsid w:val="00D062A5"/>
    <w:rsid w:val="00D06453"/>
    <w:rsid w:val="00D06479"/>
    <w:rsid w:val="00D06483"/>
    <w:rsid w:val="00D064CA"/>
    <w:rsid w:val="00D064F6"/>
    <w:rsid w:val="00D064FC"/>
    <w:rsid w:val="00D06580"/>
    <w:rsid w:val="00D065AE"/>
    <w:rsid w:val="00D066A3"/>
    <w:rsid w:val="00D06709"/>
    <w:rsid w:val="00D068F3"/>
    <w:rsid w:val="00D069D9"/>
    <w:rsid w:val="00D06A41"/>
    <w:rsid w:val="00D06A71"/>
    <w:rsid w:val="00D06B4D"/>
    <w:rsid w:val="00D06B88"/>
    <w:rsid w:val="00D06CEB"/>
    <w:rsid w:val="00D06CEF"/>
    <w:rsid w:val="00D06E2B"/>
    <w:rsid w:val="00D06F0B"/>
    <w:rsid w:val="00D06F24"/>
    <w:rsid w:val="00D0702E"/>
    <w:rsid w:val="00D07081"/>
    <w:rsid w:val="00D070ED"/>
    <w:rsid w:val="00D070F9"/>
    <w:rsid w:val="00D0710F"/>
    <w:rsid w:val="00D071E8"/>
    <w:rsid w:val="00D07342"/>
    <w:rsid w:val="00D073EC"/>
    <w:rsid w:val="00D07670"/>
    <w:rsid w:val="00D076DD"/>
    <w:rsid w:val="00D07733"/>
    <w:rsid w:val="00D077CD"/>
    <w:rsid w:val="00D07836"/>
    <w:rsid w:val="00D078D6"/>
    <w:rsid w:val="00D07903"/>
    <w:rsid w:val="00D07976"/>
    <w:rsid w:val="00D0798E"/>
    <w:rsid w:val="00D07A4A"/>
    <w:rsid w:val="00D07A9C"/>
    <w:rsid w:val="00D07B9F"/>
    <w:rsid w:val="00D07C03"/>
    <w:rsid w:val="00D1003C"/>
    <w:rsid w:val="00D1010B"/>
    <w:rsid w:val="00D10129"/>
    <w:rsid w:val="00D1016F"/>
    <w:rsid w:val="00D10303"/>
    <w:rsid w:val="00D10348"/>
    <w:rsid w:val="00D10537"/>
    <w:rsid w:val="00D1057E"/>
    <w:rsid w:val="00D106A0"/>
    <w:rsid w:val="00D1083B"/>
    <w:rsid w:val="00D10871"/>
    <w:rsid w:val="00D10934"/>
    <w:rsid w:val="00D10A50"/>
    <w:rsid w:val="00D10A69"/>
    <w:rsid w:val="00D10BCE"/>
    <w:rsid w:val="00D10BD4"/>
    <w:rsid w:val="00D10BED"/>
    <w:rsid w:val="00D10D51"/>
    <w:rsid w:val="00D10D8D"/>
    <w:rsid w:val="00D10D9D"/>
    <w:rsid w:val="00D10DCE"/>
    <w:rsid w:val="00D11024"/>
    <w:rsid w:val="00D1109B"/>
    <w:rsid w:val="00D11111"/>
    <w:rsid w:val="00D112AD"/>
    <w:rsid w:val="00D112BF"/>
    <w:rsid w:val="00D11387"/>
    <w:rsid w:val="00D11428"/>
    <w:rsid w:val="00D114C1"/>
    <w:rsid w:val="00D11619"/>
    <w:rsid w:val="00D11645"/>
    <w:rsid w:val="00D119E8"/>
    <w:rsid w:val="00D11A87"/>
    <w:rsid w:val="00D11AA8"/>
    <w:rsid w:val="00D11B91"/>
    <w:rsid w:val="00D11C55"/>
    <w:rsid w:val="00D11D63"/>
    <w:rsid w:val="00D11E6F"/>
    <w:rsid w:val="00D11EC7"/>
    <w:rsid w:val="00D11F21"/>
    <w:rsid w:val="00D11F43"/>
    <w:rsid w:val="00D11F9F"/>
    <w:rsid w:val="00D12014"/>
    <w:rsid w:val="00D12266"/>
    <w:rsid w:val="00D12414"/>
    <w:rsid w:val="00D124E1"/>
    <w:rsid w:val="00D1258B"/>
    <w:rsid w:val="00D125B1"/>
    <w:rsid w:val="00D125FD"/>
    <w:rsid w:val="00D126D7"/>
    <w:rsid w:val="00D127B1"/>
    <w:rsid w:val="00D127C0"/>
    <w:rsid w:val="00D12913"/>
    <w:rsid w:val="00D12B00"/>
    <w:rsid w:val="00D12B3E"/>
    <w:rsid w:val="00D12B7B"/>
    <w:rsid w:val="00D12EC6"/>
    <w:rsid w:val="00D1302E"/>
    <w:rsid w:val="00D13056"/>
    <w:rsid w:val="00D130D6"/>
    <w:rsid w:val="00D13116"/>
    <w:rsid w:val="00D1327D"/>
    <w:rsid w:val="00D132F0"/>
    <w:rsid w:val="00D13318"/>
    <w:rsid w:val="00D13327"/>
    <w:rsid w:val="00D134FB"/>
    <w:rsid w:val="00D1356E"/>
    <w:rsid w:val="00D13777"/>
    <w:rsid w:val="00D138DE"/>
    <w:rsid w:val="00D13923"/>
    <w:rsid w:val="00D13936"/>
    <w:rsid w:val="00D13B96"/>
    <w:rsid w:val="00D13BBD"/>
    <w:rsid w:val="00D13C99"/>
    <w:rsid w:val="00D13CCC"/>
    <w:rsid w:val="00D13D5D"/>
    <w:rsid w:val="00D13D89"/>
    <w:rsid w:val="00D13DA1"/>
    <w:rsid w:val="00D13F49"/>
    <w:rsid w:val="00D14122"/>
    <w:rsid w:val="00D141D0"/>
    <w:rsid w:val="00D141D3"/>
    <w:rsid w:val="00D141D8"/>
    <w:rsid w:val="00D141EF"/>
    <w:rsid w:val="00D14275"/>
    <w:rsid w:val="00D14296"/>
    <w:rsid w:val="00D14546"/>
    <w:rsid w:val="00D14596"/>
    <w:rsid w:val="00D145A1"/>
    <w:rsid w:val="00D14622"/>
    <w:rsid w:val="00D148F1"/>
    <w:rsid w:val="00D1495A"/>
    <w:rsid w:val="00D149E7"/>
    <w:rsid w:val="00D14A08"/>
    <w:rsid w:val="00D14AC5"/>
    <w:rsid w:val="00D14AEA"/>
    <w:rsid w:val="00D14CB1"/>
    <w:rsid w:val="00D14D1D"/>
    <w:rsid w:val="00D14F61"/>
    <w:rsid w:val="00D15015"/>
    <w:rsid w:val="00D1508F"/>
    <w:rsid w:val="00D151A6"/>
    <w:rsid w:val="00D1524B"/>
    <w:rsid w:val="00D15280"/>
    <w:rsid w:val="00D153B3"/>
    <w:rsid w:val="00D15425"/>
    <w:rsid w:val="00D15520"/>
    <w:rsid w:val="00D158CE"/>
    <w:rsid w:val="00D15951"/>
    <w:rsid w:val="00D15A09"/>
    <w:rsid w:val="00D15AB1"/>
    <w:rsid w:val="00D15AE1"/>
    <w:rsid w:val="00D16039"/>
    <w:rsid w:val="00D16105"/>
    <w:rsid w:val="00D161EB"/>
    <w:rsid w:val="00D161EE"/>
    <w:rsid w:val="00D1638C"/>
    <w:rsid w:val="00D163F8"/>
    <w:rsid w:val="00D1640B"/>
    <w:rsid w:val="00D16590"/>
    <w:rsid w:val="00D165C5"/>
    <w:rsid w:val="00D16606"/>
    <w:rsid w:val="00D1669C"/>
    <w:rsid w:val="00D1679D"/>
    <w:rsid w:val="00D168A7"/>
    <w:rsid w:val="00D16988"/>
    <w:rsid w:val="00D169D5"/>
    <w:rsid w:val="00D169D9"/>
    <w:rsid w:val="00D16A35"/>
    <w:rsid w:val="00D16B91"/>
    <w:rsid w:val="00D16C1A"/>
    <w:rsid w:val="00D16C49"/>
    <w:rsid w:val="00D16D93"/>
    <w:rsid w:val="00D1705B"/>
    <w:rsid w:val="00D1706A"/>
    <w:rsid w:val="00D170B5"/>
    <w:rsid w:val="00D171BA"/>
    <w:rsid w:val="00D1742C"/>
    <w:rsid w:val="00D17524"/>
    <w:rsid w:val="00D17573"/>
    <w:rsid w:val="00D1759B"/>
    <w:rsid w:val="00D17785"/>
    <w:rsid w:val="00D17835"/>
    <w:rsid w:val="00D17884"/>
    <w:rsid w:val="00D17968"/>
    <w:rsid w:val="00D1797D"/>
    <w:rsid w:val="00D17A24"/>
    <w:rsid w:val="00D17AE6"/>
    <w:rsid w:val="00D17B76"/>
    <w:rsid w:val="00D17B83"/>
    <w:rsid w:val="00D17C34"/>
    <w:rsid w:val="00D17C71"/>
    <w:rsid w:val="00D17D09"/>
    <w:rsid w:val="00D17D33"/>
    <w:rsid w:val="00D17D54"/>
    <w:rsid w:val="00D17D63"/>
    <w:rsid w:val="00D20046"/>
    <w:rsid w:val="00D201DB"/>
    <w:rsid w:val="00D201F9"/>
    <w:rsid w:val="00D20286"/>
    <w:rsid w:val="00D20332"/>
    <w:rsid w:val="00D20385"/>
    <w:rsid w:val="00D203CD"/>
    <w:rsid w:val="00D2041E"/>
    <w:rsid w:val="00D204F1"/>
    <w:rsid w:val="00D20611"/>
    <w:rsid w:val="00D2063C"/>
    <w:rsid w:val="00D20806"/>
    <w:rsid w:val="00D20978"/>
    <w:rsid w:val="00D20A57"/>
    <w:rsid w:val="00D20D12"/>
    <w:rsid w:val="00D20E23"/>
    <w:rsid w:val="00D20EB4"/>
    <w:rsid w:val="00D21011"/>
    <w:rsid w:val="00D2120C"/>
    <w:rsid w:val="00D21262"/>
    <w:rsid w:val="00D215DB"/>
    <w:rsid w:val="00D21691"/>
    <w:rsid w:val="00D21A0E"/>
    <w:rsid w:val="00D21AA7"/>
    <w:rsid w:val="00D21B1B"/>
    <w:rsid w:val="00D21B27"/>
    <w:rsid w:val="00D21BB3"/>
    <w:rsid w:val="00D21BC0"/>
    <w:rsid w:val="00D21C2C"/>
    <w:rsid w:val="00D21C3E"/>
    <w:rsid w:val="00D21CD3"/>
    <w:rsid w:val="00D21D91"/>
    <w:rsid w:val="00D21F94"/>
    <w:rsid w:val="00D220A1"/>
    <w:rsid w:val="00D22166"/>
    <w:rsid w:val="00D222AC"/>
    <w:rsid w:val="00D222F8"/>
    <w:rsid w:val="00D223E9"/>
    <w:rsid w:val="00D225D9"/>
    <w:rsid w:val="00D2272C"/>
    <w:rsid w:val="00D22BED"/>
    <w:rsid w:val="00D22C7F"/>
    <w:rsid w:val="00D230B4"/>
    <w:rsid w:val="00D232E2"/>
    <w:rsid w:val="00D233A9"/>
    <w:rsid w:val="00D234AD"/>
    <w:rsid w:val="00D235AE"/>
    <w:rsid w:val="00D235EC"/>
    <w:rsid w:val="00D23645"/>
    <w:rsid w:val="00D2369C"/>
    <w:rsid w:val="00D2385F"/>
    <w:rsid w:val="00D23872"/>
    <w:rsid w:val="00D23958"/>
    <w:rsid w:val="00D23A97"/>
    <w:rsid w:val="00D23A98"/>
    <w:rsid w:val="00D23B37"/>
    <w:rsid w:val="00D23C52"/>
    <w:rsid w:val="00D23CDA"/>
    <w:rsid w:val="00D23F20"/>
    <w:rsid w:val="00D240BB"/>
    <w:rsid w:val="00D2410F"/>
    <w:rsid w:val="00D24131"/>
    <w:rsid w:val="00D2417A"/>
    <w:rsid w:val="00D2420B"/>
    <w:rsid w:val="00D2420C"/>
    <w:rsid w:val="00D24315"/>
    <w:rsid w:val="00D2436B"/>
    <w:rsid w:val="00D243ED"/>
    <w:rsid w:val="00D2459A"/>
    <w:rsid w:val="00D245D8"/>
    <w:rsid w:val="00D24638"/>
    <w:rsid w:val="00D247B8"/>
    <w:rsid w:val="00D247C7"/>
    <w:rsid w:val="00D247D1"/>
    <w:rsid w:val="00D24A1E"/>
    <w:rsid w:val="00D24AA0"/>
    <w:rsid w:val="00D24D96"/>
    <w:rsid w:val="00D24E0D"/>
    <w:rsid w:val="00D24F77"/>
    <w:rsid w:val="00D25053"/>
    <w:rsid w:val="00D25113"/>
    <w:rsid w:val="00D252EF"/>
    <w:rsid w:val="00D25389"/>
    <w:rsid w:val="00D2549B"/>
    <w:rsid w:val="00D25658"/>
    <w:rsid w:val="00D25786"/>
    <w:rsid w:val="00D257B4"/>
    <w:rsid w:val="00D25877"/>
    <w:rsid w:val="00D25915"/>
    <w:rsid w:val="00D25A09"/>
    <w:rsid w:val="00D25ADF"/>
    <w:rsid w:val="00D25AEC"/>
    <w:rsid w:val="00D25B01"/>
    <w:rsid w:val="00D25B68"/>
    <w:rsid w:val="00D25BD3"/>
    <w:rsid w:val="00D25BE5"/>
    <w:rsid w:val="00D25C0D"/>
    <w:rsid w:val="00D25DA3"/>
    <w:rsid w:val="00D25F61"/>
    <w:rsid w:val="00D25F91"/>
    <w:rsid w:val="00D26579"/>
    <w:rsid w:val="00D265F4"/>
    <w:rsid w:val="00D2660F"/>
    <w:rsid w:val="00D26879"/>
    <w:rsid w:val="00D268E4"/>
    <w:rsid w:val="00D26A1A"/>
    <w:rsid w:val="00D26C1C"/>
    <w:rsid w:val="00D26D89"/>
    <w:rsid w:val="00D26E53"/>
    <w:rsid w:val="00D26E90"/>
    <w:rsid w:val="00D26EE2"/>
    <w:rsid w:val="00D26FE4"/>
    <w:rsid w:val="00D27058"/>
    <w:rsid w:val="00D270B5"/>
    <w:rsid w:val="00D2712D"/>
    <w:rsid w:val="00D271AA"/>
    <w:rsid w:val="00D271DE"/>
    <w:rsid w:val="00D27203"/>
    <w:rsid w:val="00D27340"/>
    <w:rsid w:val="00D27396"/>
    <w:rsid w:val="00D27426"/>
    <w:rsid w:val="00D27478"/>
    <w:rsid w:val="00D2780E"/>
    <w:rsid w:val="00D27813"/>
    <w:rsid w:val="00D279A7"/>
    <w:rsid w:val="00D279EA"/>
    <w:rsid w:val="00D27C07"/>
    <w:rsid w:val="00D27C16"/>
    <w:rsid w:val="00D27C27"/>
    <w:rsid w:val="00D27C2D"/>
    <w:rsid w:val="00D27CC2"/>
    <w:rsid w:val="00D27CC6"/>
    <w:rsid w:val="00D27D40"/>
    <w:rsid w:val="00D27FF3"/>
    <w:rsid w:val="00D303B1"/>
    <w:rsid w:val="00D30496"/>
    <w:rsid w:val="00D30540"/>
    <w:rsid w:val="00D305C8"/>
    <w:rsid w:val="00D305EA"/>
    <w:rsid w:val="00D30624"/>
    <w:rsid w:val="00D30735"/>
    <w:rsid w:val="00D30750"/>
    <w:rsid w:val="00D307CD"/>
    <w:rsid w:val="00D307FB"/>
    <w:rsid w:val="00D30881"/>
    <w:rsid w:val="00D30890"/>
    <w:rsid w:val="00D30BC2"/>
    <w:rsid w:val="00D30CB6"/>
    <w:rsid w:val="00D30CB9"/>
    <w:rsid w:val="00D30D05"/>
    <w:rsid w:val="00D30D7C"/>
    <w:rsid w:val="00D30DC6"/>
    <w:rsid w:val="00D30DCF"/>
    <w:rsid w:val="00D30DDC"/>
    <w:rsid w:val="00D30F16"/>
    <w:rsid w:val="00D30F30"/>
    <w:rsid w:val="00D30F77"/>
    <w:rsid w:val="00D31060"/>
    <w:rsid w:val="00D31140"/>
    <w:rsid w:val="00D31149"/>
    <w:rsid w:val="00D311E0"/>
    <w:rsid w:val="00D312B8"/>
    <w:rsid w:val="00D312EB"/>
    <w:rsid w:val="00D31334"/>
    <w:rsid w:val="00D313A3"/>
    <w:rsid w:val="00D3147D"/>
    <w:rsid w:val="00D31524"/>
    <w:rsid w:val="00D3174D"/>
    <w:rsid w:val="00D31942"/>
    <w:rsid w:val="00D3194A"/>
    <w:rsid w:val="00D31C6B"/>
    <w:rsid w:val="00D31CC7"/>
    <w:rsid w:val="00D31E52"/>
    <w:rsid w:val="00D31E97"/>
    <w:rsid w:val="00D31EF3"/>
    <w:rsid w:val="00D31F27"/>
    <w:rsid w:val="00D320B2"/>
    <w:rsid w:val="00D3215E"/>
    <w:rsid w:val="00D32271"/>
    <w:rsid w:val="00D32387"/>
    <w:rsid w:val="00D3244A"/>
    <w:rsid w:val="00D324A7"/>
    <w:rsid w:val="00D325A7"/>
    <w:rsid w:val="00D325B7"/>
    <w:rsid w:val="00D326D3"/>
    <w:rsid w:val="00D327FB"/>
    <w:rsid w:val="00D32811"/>
    <w:rsid w:val="00D328A4"/>
    <w:rsid w:val="00D328C9"/>
    <w:rsid w:val="00D32A24"/>
    <w:rsid w:val="00D32A6E"/>
    <w:rsid w:val="00D32AA4"/>
    <w:rsid w:val="00D32B8D"/>
    <w:rsid w:val="00D32CE1"/>
    <w:rsid w:val="00D32EC6"/>
    <w:rsid w:val="00D32F9F"/>
    <w:rsid w:val="00D3303D"/>
    <w:rsid w:val="00D3308F"/>
    <w:rsid w:val="00D3317C"/>
    <w:rsid w:val="00D3319C"/>
    <w:rsid w:val="00D331DA"/>
    <w:rsid w:val="00D332E7"/>
    <w:rsid w:val="00D332ED"/>
    <w:rsid w:val="00D333A8"/>
    <w:rsid w:val="00D333EF"/>
    <w:rsid w:val="00D33580"/>
    <w:rsid w:val="00D335C1"/>
    <w:rsid w:val="00D335C4"/>
    <w:rsid w:val="00D335C7"/>
    <w:rsid w:val="00D3379A"/>
    <w:rsid w:val="00D33803"/>
    <w:rsid w:val="00D33A04"/>
    <w:rsid w:val="00D33ADE"/>
    <w:rsid w:val="00D33B56"/>
    <w:rsid w:val="00D33BD0"/>
    <w:rsid w:val="00D33DFF"/>
    <w:rsid w:val="00D33E89"/>
    <w:rsid w:val="00D33EC0"/>
    <w:rsid w:val="00D33F46"/>
    <w:rsid w:val="00D3409F"/>
    <w:rsid w:val="00D34175"/>
    <w:rsid w:val="00D34323"/>
    <w:rsid w:val="00D34486"/>
    <w:rsid w:val="00D34669"/>
    <w:rsid w:val="00D3469F"/>
    <w:rsid w:val="00D34864"/>
    <w:rsid w:val="00D34870"/>
    <w:rsid w:val="00D3497E"/>
    <w:rsid w:val="00D34B82"/>
    <w:rsid w:val="00D34CA8"/>
    <w:rsid w:val="00D34D84"/>
    <w:rsid w:val="00D34E46"/>
    <w:rsid w:val="00D34ED5"/>
    <w:rsid w:val="00D34F17"/>
    <w:rsid w:val="00D35060"/>
    <w:rsid w:val="00D35284"/>
    <w:rsid w:val="00D352BF"/>
    <w:rsid w:val="00D353C8"/>
    <w:rsid w:val="00D353E8"/>
    <w:rsid w:val="00D35567"/>
    <w:rsid w:val="00D355C7"/>
    <w:rsid w:val="00D356C3"/>
    <w:rsid w:val="00D35806"/>
    <w:rsid w:val="00D35897"/>
    <w:rsid w:val="00D3595F"/>
    <w:rsid w:val="00D35A2D"/>
    <w:rsid w:val="00D35A3A"/>
    <w:rsid w:val="00D35A3F"/>
    <w:rsid w:val="00D35A92"/>
    <w:rsid w:val="00D35AC4"/>
    <w:rsid w:val="00D35CA1"/>
    <w:rsid w:val="00D35CAA"/>
    <w:rsid w:val="00D35CC2"/>
    <w:rsid w:val="00D35D06"/>
    <w:rsid w:val="00D35DFC"/>
    <w:rsid w:val="00D35EA0"/>
    <w:rsid w:val="00D36309"/>
    <w:rsid w:val="00D36641"/>
    <w:rsid w:val="00D36734"/>
    <w:rsid w:val="00D3675A"/>
    <w:rsid w:val="00D367E6"/>
    <w:rsid w:val="00D367FC"/>
    <w:rsid w:val="00D36899"/>
    <w:rsid w:val="00D36AF5"/>
    <w:rsid w:val="00D36CD1"/>
    <w:rsid w:val="00D36D7F"/>
    <w:rsid w:val="00D36EE8"/>
    <w:rsid w:val="00D36F55"/>
    <w:rsid w:val="00D36F9D"/>
    <w:rsid w:val="00D37063"/>
    <w:rsid w:val="00D372E3"/>
    <w:rsid w:val="00D372FB"/>
    <w:rsid w:val="00D37338"/>
    <w:rsid w:val="00D37385"/>
    <w:rsid w:val="00D37478"/>
    <w:rsid w:val="00D375F8"/>
    <w:rsid w:val="00D3790D"/>
    <w:rsid w:val="00D3792D"/>
    <w:rsid w:val="00D37BE7"/>
    <w:rsid w:val="00D37C84"/>
    <w:rsid w:val="00D37DFE"/>
    <w:rsid w:val="00D37E71"/>
    <w:rsid w:val="00D40225"/>
    <w:rsid w:val="00D40254"/>
    <w:rsid w:val="00D40485"/>
    <w:rsid w:val="00D40493"/>
    <w:rsid w:val="00D40574"/>
    <w:rsid w:val="00D405ED"/>
    <w:rsid w:val="00D40855"/>
    <w:rsid w:val="00D40965"/>
    <w:rsid w:val="00D40996"/>
    <w:rsid w:val="00D409A5"/>
    <w:rsid w:val="00D40B14"/>
    <w:rsid w:val="00D40FDC"/>
    <w:rsid w:val="00D41073"/>
    <w:rsid w:val="00D410CF"/>
    <w:rsid w:val="00D410DF"/>
    <w:rsid w:val="00D41121"/>
    <w:rsid w:val="00D41242"/>
    <w:rsid w:val="00D4153D"/>
    <w:rsid w:val="00D417EB"/>
    <w:rsid w:val="00D418F2"/>
    <w:rsid w:val="00D41978"/>
    <w:rsid w:val="00D41991"/>
    <w:rsid w:val="00D419F8"/>
    <w:rsid w:val="00D419FF"/>
    <w:rsid w:val="00D41BDD"/>
    <w:rsid w:val="00D41BED"/>
    <w:rsid w:val="00D41C95"/>
    <w:rsid w:val="00D41CF3"/>
    <w:rsid w:val="00D41D80"/>
    <w:rsid w:val="00D41EAC"/>
    <w:rsid w:val="00D41F83"/>
    <w:rsid w:val="00D42090"/>
    <w:rsid w:val="00D42292"/>
    <w:rsid w:val="00D4233B"/>
    <w:rsid w:val="00D4239F"/>
    <w:rsid w:val="00D42478"/>
    <w:rsid w:val="00D425A9"/>
    <w:rsid w:val="00D4268E"/>
    <w:rsid w:val="00D427CB"/>
    <w:rsid w:val="00D42871"/>
    <w:rsid w:val="00D4293E"/>
    <w:rsid w:val="00D42A4F"/>
    <w:rsid w:val="00D42A91"/>
    <w:rsid w:val="00D42BF0"/>
    <w:rsid w:val="00D42CCD"/>
    <w:rsid w:val="00D42CE8"/>
    <w:rsid w:val="00D42ED2"/>
    <w:rsid w:val="00D42F25"/>
    <w:rsid w:val="00D42FFE"/>
    <w:rsid w:val="00D4311C"/>
    <w:rsid w:val="00D43256"/>
    <w:rsid w:val="00D43444"/>
    <w:rsid w:val="00D434E1"/>
    <w:rsid w:val="00D435B4"/>
    <w:rsid w:val="00D43695"/>
    <w:rsid w:val="00D436B3"/>
    <w:rsid w:val="00D436E3"/>
    <w:rsid w:val="00D436E8"/>
    <w:rsid w:val="00D43791"/>
    <w:rsid w:val="00D4388B"/>
    <w:rsid w:val="00D438CA"/>
    <w:rsid w:val="00D43974"/>
    <w:rsid w:val="00D43B66"/>
    <w:rsid w:val="00D43BF9"/>
    <w:rsid w:val="00D43C02"/>
    <w:rsid w:val="00D43C03"/>
    <w:rsid w:val="00D43CA0"/>
    <w:rsid w:val="00D43E0D"/>
    <w:rsid w:val="00D43E2F"/>
    <w:rsid w:val="00D43E54"/>
    <w:rsid w:val="00D43E5F"/>
    <w:rsid w:val="00D43EB9"/>
    <w:rsid w:val="00D43F0F"/>
    <w:rsid w:val="00D43FD1"/>
    <w:rsid w:val="00D4422C"/>
    <w:rsid w:val="00D44534"/>
    <w:rsid w:val="00D44654"/>
    <w:rsid w:val="00D448CE"/>
    <w:rsid w:val="00D44AAA"/>
    <w:rsid w:val="00D44B49"/>
    <w:rsid w:val="00D44C07"/>
    <w:rsid w:val="00D44E1C"/>
    <w:rsid w:val="00D44F4B"/>
    <w:rsid w:val="00D45040"/>
    <w:rsid w:val="00D450EC"/>
    <w:rsid w:val="00D451BE"/>
    <w:rsid w:val="00D45212"/>
    <w:rsid w:val="00D4522D"/>
    <w:rsid w:val="00D4529F"/>
    <w:rsid w:val="00D4530B"/>
    <w:rsid w:val="00D4543E"/>
    <w:rsid w:val="00D45451"/>
    <w:rsid w:val="00D45479"/>
    <w:rsid w:val="00D454CF"/>
    <w:rsid w:val="00D45629"/>
    <w:rsid w:val="00D4577C"/>
    <w:rsid w:val="00D45850"/>
    <w:rsid w:val="00D4587C"/>
    <w:rsid w:val="00D45A2F"/>
    <w:rsid w:val="00D45BA2"/>
    <w:rsid w:val="00D45CC5"/>
    <w:rsid w:val="00D45D53"/>
    <w:rsid w:val="00D45DC3"/>
    <w:rsid w:val="00D45DFB"/>
    <w:rsid w:val="00D45E02"/>
    <w:rsid w:val="00D45E09"/>
    <w:rsid w:val="00D45F29"/>
    <w:rsid w:val="00D45FDC"/>
    <w:rsid w:val="00D46109"/>
    <w:rsid w:val="00D4613C"/>
    <w:rsid w:val="00D462B0"/>
    <w:rsid w:val="00D462CE"/>
    <w:rsid w:val="00D4630F"/>
    <w:rsid w:val="00D463EF"/>
    <w:rsid w:val="00D46578"/>
    <w:rsid w:val="00D465E7"/>
    <w:rsid w:val="00D4671C"/>
    <w:rsid w:val="00D467EE"/>
    <w:rsid w:val="00D46B71"/>
    <w:rsid w:val="00D46BCA"/>
    <w:rsid w:val="00D46C67"/>
    <w:rsid w:val="00D46C82"/>
    <w:rsid w:val="00D46DA5"/>
    <w:rsid w:val="00D46DA7"/>
    <w:rsid w:val="00D46FC3"/>
    <w:rsid w:val="00D46FF3"/>
    <w:rsid w:val="00D4716D"/>
    <w:rsid w:val="00D472D3"/>
    <w:rsid w:val="00D474CF"/>
    <w:rsid w:val="00D474D7"/>
    <w:rsid w:val="00D475B7"/>
    <w:rsid w:val="00D47865"/>
    <w:rsid w:val="00D478BD"/>
    <w:rsid w:val="00D478BE"/>
    <w:rsid w:val="00D479EB"/>
    <w:rsid w:val="00D47A16"/>
    <w:rsid w:val="00D47AA7"/>
    <w:rsid w:val="00D47C46"/>
    <w:rsid w:val="00D47CAD"/>
    <w:rsid w:val="00D47DB0"/>
    <w:rsid w:val="00D47E2C"/>
    <w:rsid w:val="00D47F03"/>
    <w:rsid w:val="00D47F49"/>
    <w:rsid w:val="00D5029E"/>
    <w:rsid w:val="00D5031E"/>
    <w:rsid w:val="00D503E2"/>
    <w:rsid w:val="00D503FD"/>
    <w:rsid w:val="00D50413"/>
    <w:rsid w:val="00D50463"/>
    <w:rsid w:val="00D50515"/>
    <w:rsid w:val="00D5061B"/>
    <w:rsid w:val="00D50937"/>
    <w:rsid w:val="00D5093B"/>
    <w:rsid w:val="00D509E4"/>
    <w:rsid w:val="00D50A8B"/>
    <w:rsid w:val="00D50B70"/>
    <w:rsid w:val="00D50C13"/>
    <w:rsid w:val="00D50C17"/>
    <w:rsid w:val="00D50D01"/>
    <w:rsid w:val="00D50F91"/>
    <w:rsid w:val="00D50FC1"/>
    <w:rsid w:val="00D50FD8"/>
    <w:rsid w:val="00D510BA"/>
    <w:rsid w:val="00D510DE"/>
    <w:rsid w:val="00D51271"/>
    <w:rsid w:val="00D51284"/>
    <w:rsid w:val="00D513B5"/>
    <w:rsid w:val="00D51604"/>
    <w:rsid w:val="00D51680"/>
    <w:rsid w:val="00D51910"/>
    <w:rsid w:val="00D51B86"/>
    <w:rsid w:val="00D51C0B"/>
    <w:rsid w:val="00D51C2D"/>
    <w:rsid w:val="00D51E1B"/>
    <w:rsid w:val="00D51FF5"/>
    <w:rsid w:val="00D51FF7"/>
    <w:rsid w:val="00D52025"/>
    <w:rsid w:val="00D52055"/>
    <w:rsid w:val="00D521A2"/>
    <w:rsid w:val="00D521CD"/>
    <w:rsid w:val="00D52396"/>
    <w:rsid w:val="00D5239D"/>
    <w:rsid w:val="00D524C3"/>
    <w:rsid w:val="00D525D9"/>
    <w:rsid w:val="00D5260D"/>
    <w:rsid w:val="00D528A1"/>
    <w:rsid w:val="00D52A3E"/>
    <w:rsid w:val="00D52A58"/>
    <w:rsid w:val="00D52BD8"/>
    <w:rsid w:val="00D52D32"/>
    <w:rsid w:val="00D52FA4"/>
    <w:rsid w:val="00D5304D"/>
    <w:rsid w:val="00D53183"/>
    <w:rsid w:val="00D5328E"/>
    <w:rsid w:val="00D53318"/>
    <w:rsid w:val="00D53489"/>
    <w:rsid w:val="00D534CD"/>
    <w:rsid w:val="00D5350F"/>
    <w:rsid w:val="00D5353F"/>
    <w:rsid w:val="00D53939"/>
    <w:rsid w:val="00D53ABE"/>
    <w:rsid w:val="00D53AE8"/>
    <w:rsid w:val="00D53B41"/>
    <w:rsid w:val="00D53B62"/>
    <w:rsid w:val="00D53CFF"/>
    <w:rsid w:val="00D53D8A"/>
    <w:rsid w:val="00D53E27"/>
    <w:rsid w:val="00D53F40"/>
    <w:rsid w:val="00D53FA0"/>
    <w:rsid w:val="00D53FC8"/>
    <w:rsid w:val="00D54106"/>
    <w:rsid w:val="00D541F1"/>
    <w:rsid w:val="00D541F7"/>
    <w:rsid w:val="00D542DE"/>
    <w:rsid w:val="00D54321"/>
    <w:rsid w:val="00D54390"/>
    <w:rsid w:val="00D5449E"/>
    <w:rsid w:val="00D54547"/>
    <w:rsid w:val="00D545B5"/>
    <w:rsid w:val="00D5468C"/>
    <w:rsid w:val="00D54738"/>
    <w:rsid w:val="00D54799"/>
    <w:rsid w:val="00D54877"/>
    <w:rsid w:val="00D548A7"/>
    <w:rsid w:val="00D548E4"/>
    <w:rsid w:val="00D549FC"/>
    <w:rsid w:val="00D54AC1"/>
    <w:rsid w:val="00D54B08"/>
    <w:rsid w:val="00D54B9D"/>
    <w:rsid w:val="00D54FA4"/>
    <w:rsid w:val="00D55285"/>
    <w:rsid w:val="00D553C5"/>
    <w:rsid w:val="00D553EF"/>
    <w:rsid w:val="00D55644"/>
    <w:rsid w:val="00D55A02"/>
    <w:rsid w:val="00D55A15"/>
    <w:rsid w:val="00D55A90"/>
    <w:rsid w:val="00D55B05"/>
    <w:rsid w:val="00D55BB2"/>
    <w:rsid w:val="00D55C56"/>
    <w:rsid w:val="00D55DA2"/>
    <w:rsid w:val="00D55DAE"/>
    <w:rsid w:val="00D55DD0"/>
    <w:rsid w:val="00D55E7E"/>
    <w:rsid w:val="00D5609E"/>
    <w:rsid w:val="00D562B7"/>
    <w:rsid w:val="00D562EE"/>
    <w:rsid w:val="00D56641"/>
    <w:rsid w:val="00D56736"/>
    <w:rsid w:val="00D56765"/>
    <w:rsid w:val="00D56863"/>
    <w:rsid w:val="00D568E3"/>
    <w:rsid w:val="00D569B4"/>
    <w:rsid w:val="00D569F3"/>
    <w:rsid w:val="00D56A6A"/>
    <w:rsid w:val="00D56AD5"/>
    <w:rsid w:val="00D56B2B"/>
    <w:rsid w:val="00D56BF5"/>
    <w:rsid w:val="00D56D67"/>
    <w:rsid w:val="00D56FB4"/>
    <w:rsid w:val="00D57065"/>
    <w:rsid w:val="00D57214"/>
    <w:rsid w:val="00D572BA"/>
    <w:rsid w:val="00D572D5"/>
    <w:rsid w:val="00D572E7"/>
    <w:rsid w:val="00D572F4"/>
    <w:rsid w:val="00D57383"/>
    <w:rsid w:val="00D5743C"/>
    <w:rsid w:val="00D57487"/>
    <w:rsid w:val="00D57506"/>
    <w:rsid w:val="00D5770C"/>
    <w:rsid w:val="00D57862"/>
    <w:rsid w:val="00D57886"/>
    <w:rsid w:val="00D579A0"/>
    <w:rsid w:val="00D57AAA"/>
    <w:rsid w:val="00D57B95"/>
    <w:rsid w:val="00D57DD3"/>
    <w:rsid w:val="00D57E54"/>
    <w:rsid w:val="00D57E89"/>
    <w:rsid w:val="00D57F1B"/>
    <w:rsid w:val="00D60031"/>
    <w:rsid w:val="00D60083"/>
    <w:rsid w:val="00D600BC"/>
    <w:rsid w:val="00D6012C"/>
    <w:rsid w:val="00D60195"/>
    <w:rsid w:val="00D601B4"/>
    <w:rsid w:val="00D601D1"/>
    <w:rsid w:val="00D60207"/>
    <w:rsid w:val="00D6020E"/>
    <w:rsid w:val="00D60213"/>
    <w:rsid w:val="00D60376"/>
    <w:rsid w:val="00D604D0"/>
    <w:rsid w:val="00D60695"/>
    <w:rsid w:val="00D6070C"/>
    <w:rsid w:val="00D60904"/>
    <w:rsid w:val="00D6092B"/>
    <w:rsid w:val="00D60945"/>
    <w:rsid w:val="00D60999"/>
    <w:rsid w:val="00D609D0"/>
    <w:rsid w:val="00D60D13"/>
    <w:rsid w:val="00D60D27"/>
    <w:rsid w:val="00D60D3F"/>
    <w:rsid w:val="00D60E46"/>
    <w:rsid w:val="00D60F3B"/>
    <w:rsid w:val="00D60F52"/>
    <w:rsid w:val="00D60FA1"/>
    <w:rsid w:val="00D61005"/>
    <w:rsid w:val="00D61176"/>
    <w:rsid w:val="00D61368"/>
    <w:rsid w:val="00D61394"/>
    <w:rsid w:val="00D61445"/>
    <w:rsid w:val="00D615F9"/>
    <w:rsid w:val="00D61615"/>
    <w:rsid w:val="00D6182F"/>
    <w:rsid w:val="00D61A4B"/>
    <w:rsid w:val="00D61AC7"/>
    <w:rsid w:val="00D61AE8"/>
    <w:rsid w:val="00D61B64"/>
    <w:rsid w:val="00D61C4A"/>
    <w:rsid w:val="00D61DBF"/>
    <w:rsid w:val="00D61E45"/>
    <w:rsid w:val="00D61FA9"/>
    <w:rsid w:val="00D61FCA"/>
    <w:rsid w:val="00D62151"/>
    <w:rsid w:val="00D621E7"/>
    <w:rsid w:val="00D622A0"/>
    <w:rsid w:val="00D622D2"/>
    <w:rsid w:val="00D622D9"/>
    <w:rsid w:val="00D625E6"/>
    <w:rsid w:val="00D6265E"/>
    <w:rsid w:val="00D626C2"/>
    <w:rsid w:val="00D62839"/>
    <w:rsid w:val="00D628D5"/>
    <w:rsid w:val="00D628E7"/>
    <w:rsid w:val="00D628F7"/>
    <w:rsid w:val="00D629DE"/>
    <w:rsid w:val="00D62B60"/>
    <w:rsid w:val="00D62CDF"/>
    <w:rsid w:val="00D62F00"/>
    <w:rsid w:val="00D62F51"/>
    <w:rsid w:val="00D630A4"/>
    <w:rsid w:val="00D631F6"/>
    <w:rsid w:val="00D632F7"/>
    <w:rsid w:val="00D63382"/>
    <w:rsid w:val="00D6340D"/>
    <w:rsid w:val="00D63540"/>
    <w:rsid w:val="00D63644"/>
    <w:rsid w:val="00D63775"/>
    <w:rsid w:val="00D637E2"/>
    <w:rsid w:val="00D63917"/>
    <w:rsid w:val="00D63931"/>
    <w:rsid w:val="00D63A4E"/>
    <w:rsid w:val="00D63A86"/>
    <w:rsid w:val="00D63D90"/>
    <w:rsid w:val="00D63E84"/>
    <w:rsid w:val="00D63FCD"/>
    <w:rsid w:val="00D64053"/>
    <w:rsid w:val="00D640D2"/>
    <w:rsid w:val="00D640D4"/>
    <w:rsid w:val="00D64148"/>
    <w:rsid w:val="00D64171"/>
    <w:rsid w:val="00D6438E"/>
    <w:rsid w:val="00D64487"/>
    <w:rsid w:val="00D645A3"/>
    <w:rsid w:val="00D646CF"/>
    <w:rsid w:val="00D647AB"/>
    <w:rsid w:val="00D64811"/>
    <w:rsid w:val="00D6484A"/>
    <w:rsid w:val="00D6496F"/>
    <w:rsid w:val="00D649C6"/>
    <w:rsid w:val="00D649CD"/>
    <w:rsid w:val="00D649F7"/>
    <w:rsid w:val="00D64A57"/>
    <w:rsid w:val="00D64A60"/>
    <w:rsid w:val="00D64AAF"/>
    <w:rsid w:val="00D64ADB"/>
    <w:rsid w:val="00D64B09"/>
    <w:rsid w:val="00D64B1E"/>
    <w:rsid w:val="00D64BC0"/>
    <w:rsid w:val="00D64BFB"/>
    <w:rsid w:val="00D64D9C"/>
    <w:rsid w:val="00D64DD9"/>
    <w:rsid w:val="00D64F14"/>
    <w:rsid w:val="00D64F5D"/>
    <w:rsid w:val="00D650B1"/>
    <w:rsid w:val="00D653A0"/>
    <w:rsid w:val="00D653EE"/>
    <w:rsid w:val="00D654B1"/>
    <w:rsid w:val="00D65524"/>
    <w:rsid w:val="00D65635"/>
    <w:rsid w:val="00D656B4"/>
    <w:rsid w:val="00D658A9"/>
    <w:rsid w:val="00D658BE"/>
    <w:rsid w:val="00D658E7"/>
    <w:rsid w:val="00D659F6"/>
    <w:rsid w:val="00D65A63"/>
    <w:rsid w:val="00D65DD7"/>
    <w:rsid w:val="00D65EEB"/>
    <w:rsid w:val="00D65EF2"/>
    <w:rsid w:val="00D66019"/>
    <w:rsid w:val="00D66341"/>
    <w:rsid w:val="00D66433"/>
    <w:rsid w:val="00D66456"/>
    <w:rsid w:val="00D665B3"/>
    <w:rsid w:val="00D666B4"/>
    <w:rsid w:val="00D666D7"/>
    <w:rsid w:val="00D666F9"/>
    <w:rsid w:val="00D66710"/>
    <w:rsid w:val="00D66795"/>
    <w:rsid w:val="00D66973"/>
    <w:rsid w:val="00D66A07"/>
    <w:rsid w:val="00D66B2E"/>
    <w:rsid w:val="00D66B6A"/>
    <w:rsid w:val="00D66C44"/>
    <w:rsid w:val="00D66D6A"/>
    <w:rsid w:val="00D66FBD"/>
    <w:rsid w:val="00D67038"/>
    <w:rsid w:val="00D671B1"/>
    <w:rsid w:val="00D671FB"/>
    <w:rsid w:val="00D67266"/>
    <w:rsid w:val="00D67496"/>
    <w:rsid w:val="00D67498"/>
    <w:rsid w:val="00D6756F"/>
    <w:rsid w:val="00D675CE"/>
    <w:rsid w:val="00D6764A"/>
    <w:rsid w:val="00D676E7"/>
    <w:rsid w:val="00D67829"/>
    <w:rsid w:val="00D678E8"/>
    <w:rsid w:val="00D678EE"/>
    <w:rsid w:val="00D6792F"/>
    <w:rsid w:val="00D67936"/>
    <w:rsid w:val="00D67980"/>
    <w:rsid w:val="00D67B05"/>
    <w:rsid w:val="00D67B25"/>
    <w:rsid w:val="00D67B27"/>
    <w:rsid w:val="00D67C66"/>
    <w:rsid w:val="00D67CE6"/>
    <w:rsid w:val="00D67D2D"/>
    <w:rsid w:val="00D67D8C"/>
    <w:rsid w:val="00D67E24"/>
    <w:rsid w:val="00D67E98"/>
    <w:rsid w:val="00D70045"/>
    <w:rsid w:val="00D70184"/>
    <w:rsid w:val="00D70282"/>
    <w:rsid w:val="00D70290"/>
    <w:rsid w:val="00D704A4"/>
    <w:rsid w:val="00D7059C"/>
    <w:rsid w:val="00D707FD"/>
    <w:rsid w:val="00D7080B"/>
    <w:rsid w:val="00D70A23"/>
    <w:rsid w:val="00D70AAA"/>
    <w:rsid w:val="00D70AF4"/>
    <w:rsid w:val="00D70BAD"/>
    <w:rsid w:val="00D7106B"/>
    <w:rsid w:val="00D71206"/>
    <w:rsid w:val="00D7122A"/>
    <w:rsid w:val="00D7126C"/>
    <w:rsid w:val="00D7131A"/>
    <w:rsid w:val="00D71356"/>
    <w:rsid w:val="00D7139A"/>
    <w:rsid w:val="00D715F9"/>
    <w:rsid w:val="00D71759"/>
    <w:rsid w:val="00D71832"/>
    <w:rsid w:val="00D719F9"/>
    <w:rsid w:val="00D71AF6"/>
    <w:rsid w:val="00D71BEB"/>
    <w:rsid w:val="00D71C3B"/>
    <w:rsid w:val="00D71CE3"/>
    <w:rsid w:val="00D71CEE"/>
    <w:rsid w:val="00D71D1A"/>
    <w:rsid w:val="00D71D5B"/>
    <w:rsid w:val="00D71D77"/>
    <w:rsid w:val="00D71F01"/>
    <w:rsid w:val="00D71F57"/>
    <w:rsid w:val="00D71FD6"/>
    <w:rsid w:val="00D720C8"/>
    <w:rsid w:val="00D720D0"/>
    <w:rsid w:val="00D72160"/>
    <w:rsid w:val="00D721A5"/>
    <w:rsid w:val="00D721C1"/>
    <w:rsid w:val="00D72392"/>
    <w:rsid w:val="00D723CF"/>
    <w:rsid w:val="00D72518"/>
    <w:rsid w:val="00D72534"/>
    <w:rsid w:val="00D725D0"/>
    <w:rsid w:val="00D725DD"/>
    <w:rsid w:val="00D72612"/>
    <w:rsid w:val="00D7269C"/>
    <w:rsid w:val="00D72911"/>
    <w:rsid w:val="00D7293F"/>
    <w:rsid w:val="00D72AE4"/>
    <w:rsid w:val="00D72C1C"/>
    <w:rsid w:val="00D72CAD"/>
    <w:rsid w:val="00D72CDE"/>
    <w:rsid w:val="00D72D0F"/>
    <w:rsid w:val="00D72D1A"/>
    <w:rsid w:val="00D72D95"/>
    <w:rsid w:val="00D72DCF"/>
    <w:rsid w:val="00D72F70"/>
    <w:rsid w:val="00D73041"/>
    <w:rsid w:val="00D7308C"/>
    <w:rsid w:val="00D730A8"/>
    <w:rsid w:val="00D730F9"/>
    <w:rsid w:val="00D73129"/>
    <w:rsid w:val="00D731A9"/>
    <w:rsid w:val="00D7320B"/>
    <w:rsid w:val="00D7327C"/>
    <w:rsid w:val="00D733AB"/>
    <w:rsid w:val="00D733B6"/>
    <w:rsid w:val="00D733B7"/>
    <w:rsid w:val="00D7347B"/>
    <w:rsid w:val="00D736D8"/>
    <w:rsid w:val="00D737BB"/>
    <w:rsid w:val="00D737CF"/>
    <w:rsid w:val="00D738B4"/>
    <w:rsid w:val="00D738DE"/>
    <w:rsid w:val="00D73B3C"/>
    <w:rsid w:val="00D73BA7"/>
    <w:rsid w:val="00D73BB4"/>
    <w:rsid w:val="00D73C32"/>
    <w:rsid w:val="00D73CB3"/>
    <w:rsid w:val="00D73D47"/>
    <w:rsid w:val="00D73DCA"/>
    <w:rsid w:val="00D73DCC"/>
    <w:rsid w:val="00D73EF0"/>
    <w:rsid w:val="00D73F18"/>
    <w:rsid w:val="00D73F29"/>
    <w:rsid w:val="00D7401A"/>
    <w:rsid w:val="00D7401C"/>
    <w:rsid w:val="00D741AA"/>
    <w:rsid w:val="00D742B0"/>
    <w:rsid w:val="00D742BB"/>
    <w:rsid w:val="00D7440B"/>
    <w:rsid w:val="00D74539"/>
    <w:rsid w:val="00D74579"/>
    <w:rsid w:val="00D74599"/>
    <w:rsid w:val="00D7468C"/>
    <w:rsid w:val="00D746A5"/>
    <w:rsid w:val="00D749F5"/>
    <w:rsid w:val="00D74A25"/>
    <w:rsid w:val="00D74A2F"/>
    <w:rsid w:val="00D74AAC"/>
    <w:rsid w:val="00D74B12"/>
    <w:rsid w:val="00D74DC8"/>
    <w:rsid w:val="00D74E65"/>
    <w:rsid w:val="00D74FB2"/>
    <w:rsid w:val="00D75031"/>
    <w:rsid w:val="00D750A6"/>
    <w:rsid w:val="00D750F0"/>
    <w:rsid w:val="00D75119"/>
    <w:rsid w:val="00D751EC"/>
    <w:rsid w:val="00D751ED"/>
    <w:rsid w:val="00D75254"/>
    <w:rsid w:val="00D75317"/>
    <w:rsid w:val="00D753F8"/>
    <w:rsid w:val="00D75420"/>
    <w:rsid w:val="00D75483"/>
    <w:rsid w:val="00D755F4"/>
    <w:rsid w:val="00D756B4"/>
    <w:rsid w:val="00D7574B"/>
    <w:rsid w:val="00D75961"/>
    <w:rsid w:val="00D75AEF"/>
    <w:rsid w:val="00D75DCF"/>
    <w:rsid w:val="00D75E12"/>
    <w:rsid w:val="00D75E57"/>
    <w:rsid w:val="00D75E62"/>
    <w:rsid w:val="00D75FCB"/>
    <w:rsid w:val="00D75FE7"/>
    <w:rsid w:val="00D760E3"/>
    <w:rsid w:val="00D7620F"/>
    <w:rsid w:val="00D762BD"/>
    <w:rsid w:val="00D7634B"/>
    <w:rsid w:val="00D7656E"/>
    <w:rsid w:val="00D7664E"/>
    <w:rsid w:val="00D766B5"/>
    <w:rsid w:val="00D766EA"/>
    <w:rsid w:val="00D766F9"/>
    <w:rsid w:val="00D76701"/>
    <w:rsid w:val="00D76729"/>
    <w:rsid w:val="00D7697E"/>
    <w:rsid w:val="00D769E1"/>
    <w:rsid w:val="00D76A77"/>
    <w:rsid w:val="00D76EC2"/>
    <w:rsid w:val="00D77030"/>
    <w:rsid w:val="00D77073"/>
    <w:rsid w:val="00D770AA"/>
    <w:rsid w:val="00D770F8"/>
    <w:rsid w:val="00D77133"/>
    <w:rsid w:val="00D77183"/>
    <w:rsid w:val="00D771FE"/>
    <w:rsid w:val="00D7742C"/>
    <w:rsid w:val="00D774FC"/>
    <w:rsid w:val="00D775F3"/>
    <w:rsid w:val="00D77695"/>
    <w:rsid w:val="00D776BB"/>
    <w:rsid w:val="00D776C2"/>
    <w:rsid w:val="00D778FA"/>
    <w:rsid w:val="00D77969"/>
    <w:rsid w:val="00D779B4"/>
    <w:rsid w:val="00D77A3C"/>
    <w:rsid w:val="00D77A7D"/>
    <w:rsid w:val="00D77A83"/>
    <w:rsid w:val="00D77AD8"/>
    <w:rsid w:val="00D77B20"/>
    <w:rsid w:val="00D77BCF"/>
    <w:rsid w:val="00D77CC3"/>
    <w:rsid w:val="00D77CD8"/>
    <w:rsid w:val="00D77CD9"/>
    <w:rsid w:val="00D77D17"/>
    <w:rsid w:val="00D77D2F"/>
    <w:rsid w:val="00D77D57"/>
    <w:rsid w:val="00D77E04"/>
    <w:rsid w:val="00D8001E"/>
    <w:rsid w:val="00D800AD"/>
    <w:rsid w:val="00D8014D"/>
    <w:rsid w:val="00D801E5"/>
    <w:rsid w:val="00D803EF"/>
    <w:rsid w:val="00D8043F"/>
    <w:rsid w:val="00D8057B"/>
    <w:rsid w:val="00D805BD"/>
    <w:rsid w:val="00D806D8"/>
    <w:rsid w:val="00D807F7"/>
    <w:rsid w:val="00D808AA"/>
    <w:rsid w:val="00D809AD"/>
    <w:rsid w:val="00D809F2"/>
    <w:rsid w:val="00D80A12"/>
    <w:rsid w:val="00D80A96"/>
    <w:rsid w:val="00D80AAD"/>
    <w:rsid w:val="00D80B0F"/>
    <w:rsid w:val="00D80C11"/>
    <w:rsid w:val="00D80F07"/>
    <w:rsid w:val="00D80F5D"/>
    <w:rsid w:val="00D80FED"/>
    <w:rsid w:val="00D8105A"/>
    <w:rsid w:val="00D81068"/>
    <w:rsid w:val="00D811C5"/>
    <w:rsid w:val="00D81205"/>
    <w:rsid w:val="00D813A9"/>
    <w:rsid w:val="00D8140E"/>
    <w:rsid w:val="00D81415"/>
    <w:rsid w:val="00D81435"/>
    <w:rsid w:val="00D81490"/>
    <w:rsid w:val="00D8149F"/>
    <w:rsid w:val="00D81513"/>
    <w:rsid w:val="00D815F7"/>
    <w:rsid w:val="00D818CF"/>
    <w:rsid w:val="00D81913"/>
    <w:rsid w:val="00D8193D"/>
    <w:rsid w:val="00D819A4"/>
    <w:rsid w:val="00D81A25"/>
    <w:rsid w:val="00D81A41"/>
    <w:rsid w:val="00D81BC7"/>
    <w:rsid w:val="00D81C1E"/>
    <w:rsid w:val="00D81C44"/>
    <w:rsid w:val="00D81D21"/>
    <w:rsid w:val="00D81DE3"/>
    <w:rsid w:val="00D81E14"/>
    <w:rsid w:val="00D81EBD"/>
    <w:rsid w:val="00D8200A"/>
    <w:rsid w:val="00D820D5"/>
    <w:rsid w:val="00D82130"/>
    <w:rsid w:val="00D82190"/>
    <w:rsid w:val="00D8224C"/>
    <w:rsid w:val="00D82455"/>
    <w:rsid w:val="00D82490"/>
    <w:rsid w:val="00D825DE"/>
    <w:rsid w:val="00D82684"/>
    <w:rsid w:val="00D82693"/>
    <w:rsid w:val="00D826AB"/>
    <w:rsid w:val="00D826FC"/>
    <w:rsid w:val="00D827F3"/>
    <w:rsid w:val="00D828FE"/>
    <w:rsid w:val="00D82B2C"/>
    <w:rsid w:val="00D82B66"/>
    <w:rsid w:val="00D82C3B"/>
    <w:rsid w:val="00D82CF2"/>
    <w:rsid w:val="00D82D1D"/>
    <w:rsid w:val="00D82D85"/>
    <w:rsid w:val="00D831C4"/>
    <w:rsid w:val="00D832C7"/>
    <w:rsid w:val="00D83367"/>
    <w:rsid w:val="00D8337C"/>
    <w:rsid w:val="00D833A0"/>
    <w:rsid w:val="00D8349F"/>
    <w:rsid w:val="00D83538"/>
    <w:rsid w:val="00D83678"/>
    <w:rsid w:val="00D838F1"/>
    <w:rsid w:val="00D8394D"/>
    <w:rsid w:val="00D83B6C"/>
    <w:rsid w:val="00D83D02"/>
    <w:rsid w:val="00D83D58"/>
    <w:rsid w:val="00D83E0B"/>
    <w:rsid w:val="00D83E56"/>
    <w:rsid w:val="00D83E7C"/>
    <w:rsid w:val="00D83ED6"/>
    <w:rsid w:val="00D83F9A"/>
    <w:rsid w:val="00D8408B"/>
    <w:rsid w:val="00D8412F"/>
    <w:rsid w:val="00D84173"/>
    <w:rsid w:val="00D84227"/>
    <w:rsid w:val="00D843A3"/>
    <w:rsid w:val="00D843E4"/>
    <w:rsid w:val="00D84576"/>
    <w:rsid w:val="00D845A0"/>
    <w:rsid w:val="00D845C3"/>
    <w:rsid w:val="00D8464F"/>
    <w:rsid w:val="00D8483E"/>
    <w:rsid w:val="00D8492B"/>
    <w:rsid w:val="00D84B15"/>
    <w:rsid w:val="00D84BBF"/>
    <w:rsid w:val="00D84BF9"/>
    <w:rsid w:val="00D84CBA"/>
    <w:rsid w:val="00D84CC7"/>
    <w:rsid w:val="00D84E23"/>
    <w:rsid w:val="00D84E7C"/>
    <w:rsid w:val="00D84F1E"/>
    <w:rsid w:val="00D84F8F"/>
    <w:rsid w:val="00D850E3"/>
    <w:rsid w:val="00D851E3"/>
    <w:rsid w:val="00D85218"/>
    <w:rsid w:val="00D8523F"/>
    <w:rsid w:val="00D854BD"/>
    <w:rsid w:val="00D8552D"/>
    <w:rsid w:val="00D8561E"/>
    <w:rsid w:val="00D85889"/>
    <w:rsid w:val="00D8596C"/>
    <w:rsid w:val="00D859B0"/>
    <w:rsid w:val="00D85BE4"/>
    <w:rsid w:val="00D85BE9"/>
    <w:rsid w:val="00D85C20"/>
    <w:rsid w:val="00D85C80"/>
    <w:rsid w:val="00D85CF1"/>
    <w:rsid w:val="00D85D87"/>
    <w:rsid w:val="00D85E0A"/>
    <w:rsid w:val="00D85E65"/>
    <w:rsid w:val="00D85E72"/>
    <w:rsid w:val="00D85FC4"/>
    <w:rsid w:val="00D85FE7"/>
    <w:rsid w:val="00D860FF"/>
    <w:rsid w:val="00D8628A"/>
    <w:rsid w:val="00D863A5"/>
    <w:rsid w:val="00D86483"/>
    <w:rsid w:val="00D86485"/>
    <w:rsid w:val="00D8651A"/>
    <w:rsid w:val="00D8658E"/>
    <w:rsid w:val="00D865C1"/>
    <w:rsid w:val="00D866EF"/>
    <w:rsid w:val="00D86799"/>
    <w:rsid w:val="00D868C2"/>
    <w:rsid w:val="00D86961"/>
    <w:rsid w:val="00D86AF9"/>
    <w:rsid w:val="00D86B12"/>
    <w:rsid w:val="00D86B1D"/>
    <w:rsid w:val="00D86BCB"/>
    <w:rsid w:val="00D86C2A"/>
    <w:rsid w:val="00D86DEA"/>
    <w:rsid w:val="00D86F0A"/>
    <w:rsid w:val="00D870BD"/>
    <w:rsid w:val="00D87122"/>
    <w:rsid w:val="00D871D6"/>
    <w:rsid w:val="00D8722C"/>
    <w:rsid w:val="00D8724C"/>
    <w:rsid w:val="00D872B2"/>
    <w:rsid w:val="00D872E5"/>
    <w:rsid w:val="00D87306"/>
    <w:rsid w:val="00D87333"/>
    <w:rsid w:val="00D873BB"/>
    <w:rsid w:val="00D87571"/>
    <w:rsid w:val="00D875C6"/>
    <w:rsid w:val="00D87633"/>
    <w:rsid w:val="00D876E6"/>
    <w:rsid w:val="00D877C2"/>
    <w:rsid w:val="00D8784C"/>
    <w:rsid w:val="00D8798D"/>
    <w:rsid w:val="00D87A44"/>
    <w:rsid w:val="00D87D99"/>
    <w:rsid w:val="00D87E21"/>
    <w:rsid w:val="00D87E50"/>
    <w:rsid w:val="00D87F6C"/>
    <w:rsid w:val="00D87F94"/>
    <w:rsid w:val="00D90024"/>
    <w:rsid w:val="00D9006E"/>
    <w:rsid w:val="00D900C7"/>
    <w:rsid w:val="00D900FC"/>
    <w:rsid w:val="00D9032A"/>
    <w:rsid w:val="00D9040F"/>
    <w:rsid w:val="00D9041E"/>
    <w:rsid w:val="00D90457"/>
    <w:rsid w:val="00D90518"/>
    <w:rsid w:val="00D90526"/>
    <w:rsid w:val="00D9052E"/>
    <w:rsid w:val="00D90587"/>
    <w:rsid w:val="00D905AD"/>
    <w:rsid w:val="00D9060D"/>
    <w:rsid w:val="00D90697"/>
    <w:rsid w:val="00D9099F"/>
    <w:rsid w:val="00D909BC"/>
    <w:rsid w:val="00D909CE"/>
    <w:rsid w:val="00D909E1"/>
    <w:rsid w:val="00D90A7D"/>
    <w:rsid w:val="00D90BD1"/>
    <w:rsid w:val="00D90C28"/>
    <w:rsid w:val="00D90C4E"/>
    <w:rsid w:val="00D90ED7"/>
    <w:rsid w:val="00D90F6B"/>
    <w:rsid w:val="00D91144"/>
    <w:rsid w:val="00D91187"/>
    <w:rsid w:val="00D9130D"/>
    <w:rsid w:val="00D91362"/>
    <w:rsid w:val="00D91390"/>
    <w:rsid w:val="00D913B6"/>
    <w:rsid w:val="00D91506"/>
    <w:rsid w:val="00D9153A"/>
    <w:rsid w:val="00D9166C"/>
    <w:rsid w:val="00D91860"/>
    <w:rsid w:val="00D91937"/>
    <w:rsid w:val="00D91A9C"/>
    <w:rsid w:val="00D91BDE"/>
    <w:rsid w:val="00D91C15"/>
    <w:rsid w:val="00D91D13"/>
    <w:rsid w:val="00D91D5A"/>
    <w:rsid w:val="00D91E65"/>
    <w:rsid w:val="00D92085"/>
    <w:rsid w:val="00D921D9"/>
    <w:rsid w:val="00D923CC"/>
    <w:rsid w:val="00D925A4"/>
    <w:rsid w:val="00D9260F"/>
    <w:rsid w:val="00D9272F"/>
    <w:rsid w:val="00D9276D"/>
    <w:rsid w:val="00D927A1"/>
    <w:rsid w:val="00D927C0"/>
    <w:rsid w:val="00D9280F"/>
    <w:rsid w:val="00D9282B"/>
    <w:rsid w:val="00D92AE1"/>
    <w:rsid w:val="00D92B31"/>
    <w:rsid w:val="00D92B57"/>
    <w:rsid w:val="00D92B88"/>
    <w:rsid w:val="00D92CCF"/>
    <w:rsid w:val="00D92D25"/>
    <w:rsid w:val="00D92D5C"/>
    <w:rsid w:val="00D92EEB"/>
    <w:rsid w:val="00D92FED"/>
    <w:rsid w:val="00D92FF0"/>
    <w:rsid w:val="00D93064"/>
    <w:rsid w:val="00D9309C"/>
    <w:rsid w:val="00D931E4"/>
    <w:rsid w:val="00D931F2"/>
    <w:rsid w:val="00D931F3"/>
    <w:rsid w:val="00D933A8"/>
    <w:rsid w:val="00D9349B"/>
    <w:rsid w:val="00D93502"/>
    <w:rsid w:val="00D93617"/>
    <w:rsid w:val="00D93628"/>
    <w:rsid w:val="00D93822"/>
    <w:rsid w:val="00D93989"/>
    <w:rsid w:val="00D9398A"/>
    <w:rsid w:val="00D93B5A"/>
    <w:rsid w:val="00D93B81"/>
    <w:rsid w:val="00D93C76"/>
    <w:rsid w:val="00D93C7E"/>
    <w:rsid w:val="00D93C9E"/>
    <w:rsid w:val="00D93D95"/>
    <w:rsid w:val="00D93DD8"/>
    <w:rsid w:val="00D93DDF"/>
    <w:rsid w:val="00D93E9E"/>
    <w:rsid w:val="00D93F34"/>
    <w:rsid w:val="00D94059"/>
    <w:rsid w:val="00D9427B"/>
    <w:rsid w:val="00D942AC"/>
    <w:rsid w:val="00D94306"/>
    <w:rsid w:val="00D94418"/>
    <w:rsid w:val="00D94474"/>
    <w:rsid w:val="00D944AB"/>
    <w:rsid w:val="00D9474B"/>
    <w:rsid w:val="00D9480B"/>
    <w:rsid w:val="00D94873"/>
    <w:rsid w:val="00D948BF"/>
    <w:rsid w:val="00D94CBB"/>
    <w:rsid w:val="00D94CCE"/>
    <w:rsid w:val="00D94DB4"/>
    <w:rsid w:val="00D94E20"/>
    <w:rsid w:val="00D95170"/>
    <w:rsid w:val="00D9517D"/>
    <w:rsid w:val="00D951A4"/>
    <w:rsid w:val="00D951F4"/>
    <w:rsid w:val="00D95262"/>
    <w:rsid w:val="00D952BC"/>
    <w:rsid w:val="00D95319"/>
    <w:rsid w:val="00D953AE"/>
    <w:rsid w:val="00D953C0"/>
    <w:rsid w:val="00D954C8"/>
    <w:rsid w:val="00D95616"/>
    <w:rsid w:val="00D9561A"/>
    <w:rsid w:val="00D95694"/>
    <w:rsid w:val="00D957B5"/>
    <w:rsid w:val="00D9580D"/>
    <w:rsid w:val="00D9582B"/>
    <w:rsid w:val="00D95991"/>
    <w:rsid w:val="00D959E7"/>
    <w:rsid w:val="00D95A01"/>
    <w:rsid w:val="00D95B45"/>
    <w:rsid w:val="00D95B8B"/>
    <w:rsid w:val="00D95C24"/>
    <w:rsid w:val="00D95C65"/>
    <w:rsid w:val="00D95CCE"/>
    <w:rsid w:val="00D95D75"/>
    <w:rsid w:val="00D95E7D"/>
    <w:rsid w:val="00D95EB6"/>
    <w:rsid w:val="00D95F40"/>
    <w:rsid w:val="00D9605E"/>
    <w:rsid w:val="00D96241"/>
    <w:rsid w:val="00D962B3"/>
    <w:rsid w:val="00D96392"/>
    <w:rsid w:val="00D964CB"/>
    <w:rsid w:val="00D965A4"/>
    <w:rsid w:val="00D9661B"/>
    <w:rsid w:val="00D966A8"/>
    <w:rsid w:val="00D966EE"/>
    <w:rsid w:val="00D9683B"/>
    <w:rsid w:val="00D9690C"/>
    <w:rsid w:val="00D96937"/>
    <w:rsid w:val="00D96B1C"/>
    <w:rsid w:val="00D96B52"/>
    <w:rsid w:val="00D96C74"/>
    <w:rsid w:val="00D96E7E"/>
    <w:rsid w:val="00D96EB7"/>
    <w:rsid w:val="00D96F02"/>
    <w:rsid w:val="00D97110"/>
    <w:rsid w:val="00D97139"/>
    <w:rsid w:val="00D9737A"/>
    <w:rsid w:val="00D973C7"/>
    <w:rsid w:val="00D974BD"/>
    <w:rsid w:val="00D974C3"/>
    <w:rsid w:val="00D97546"/>
    <w:rsid w:val="00D9766A"/>
    <w:rsid w:val="00D976F3"/>
    <w:rsid w:val="00D978D0"/>
    <w:rsid w:val="00D9799F"/>
    <w:rsid w:val="00D97A6D"/>
    <w:rsid w:val="00D97A81"/>
    <w:rsid w:val="00D97BA8"/>
    <w:rsid w:val="00D97CAC"/>
    <w:rsid w:val="00D97D5A"/>
    <w:rsid w:val="00D97D97"/>
    <w:rsid w:val="00D97F17"/>
    <w:rsid w:val="00D97F2B"/>
    <w:rsid w:val="00DA007A"/>
    <w:rsid w:val="00DA00EB"/>
    <w:rsid w:val="00DA01E8"/>
    <w:rsid w:val="00DA0267"/>
    <w:rsid w:val="00DA0344"/>
    <w:rsid w:val="00DA0435"/>
    <w:rsid w:val="00DA04C7"/>
    <w:rsid w:val="00DA0568"/>
    <w:rsid w:val="00DA06BB"/>
    <w:rsid w:val="00DA06FF"/>
    <w:rsid w:val="00DA07E6"/>
    <w:rsid w:val="00DA0A66"/>
    <w:rsid w:val="00DA0C6F"/>
    <w:rsid w:val="00DA0D30"/>
    <w:rsid w:val="00DA0D3B"/>
    <w:rsid w:val="00DA0EEF"/>
    <w:rsid w:val="00DA10B5"/>
    <w:rsid w:val="00DA10D7"/>
    <w:rsid w:val="00DA11B3"/>
    <w:rsid w:val="00DA133E"/>
    <w:rsid w:val="00DA163C"/>
    <w:rsid w:val="00DA172B"/>
    <w:rsid w:val="00DA17C7"/>
    <w:rsid w:val="00DA17E5"/>
    <w:rsid w:val="00DA1862"/>
    <w:rsid w:val="00DA1870"/>
    <w:rsid w:val="00DA18C4"/>
    <w:rsid w:val="00DA196A"/>
    <w:rsid w:val="00DA196F"/>
    <w:rsid w:val="00DA1A7E"/>
    <w:rsid w:val="00DA1AFC"/>
    <w:rsid w:val="00DA1BC7"/>
    <w:rsid w:val="00DA1C3B"/>
    <w:rsid w:val="00DA1F8F"/>
    <w:rsid w:val="00DA203E"/>
    <w:rsid w:val="00DA2121"/>
    <w:rsid w:val="00DA219A"/>
    <w:rsid w:val="00DA2237"/>
    <w:rsid w:val="00DA2352"/>
    <w:rsid w:val="00DA23C0"/>
    <w:rsid w:val="00DA23CF"/>
    <w:rsid w:val="00DA2581"/>
    <w:rsid w:val="00DA2711"/>
    <w:rsid w:val="00DA294A"/>
    <w:rsid w:val="00DA2AEE"/>
    <w:rsid w:val="00DA2B6B"/>
    <w:rsid w:val="00DA2CE3"/>
    <w:rsid w:val="00DA2EC6"/>
    <w:rsid w:val="00DA3036"/>
    <w:rsid w:val="00DA304C"/>
    <w:rsid w:val="00DA32B7"/>
    <w:rsid w:val="00DA32E3"/>
    <w:rsid w:val="00DA3349"/>
    <w:rsid w:val="00DA33D6"/>
    <w:rsid w:val="00DA3470"/>
    <w:rsid w:val="00DA34A7"/>
    <w:rsid w:val="00DA34D1"/>
    <w:rsid w:val="00DA3547"/>
    <w:rsid w:val="00DA363C"/>
    <w:rsid w:val="00DA36C1"/>
    <w:rsid w:val="00DA380C"/>
    <w:rsid w:val="00DA3885"/>
    <w:rsid w:val="00DA3891"/>
    <w:rsid w:val="00DA38C8"/>
    <w:rsid w:val="00DA3920"/>
    <w:rsid w:val="00DA3A73"/>
    <w:rsid w:val="00DA3ABA"/>
    <w:rsid w:val="00DA3B45"/>
    <w:rsid w:val="00DA3CC8"/>
    <w:rsid w:val="00DA3FCF"/>
    <w:rsid w:val="00DA3FE5"/>
    <w:rsid w:val="00DA4189"/>
    <w:rsid w:val="00DA41B5"/>
    <w:rsid w:val="00DA4248"/>
    <w:rsid w:val="00DA4594"/>
    <w:rsid w:val="00DA471A"/>
    <w:rsid w:val="00DA493B"/>
    <w:rsid w:val="00DA49C4"/>
    <w:rsid w:val="00DA4CA3"/>
    <w:rsid w:val="00DA4CD4"/>
    <w:rsid w:val="00DA4CDF"/>
    <w:rsid w:val="00DA4DA5"/>
    <w:rsid w:val="00DA4DAA"/>
    <w:rsid w:val="00DA4F4F"/>
    <w:rsid w:val="00DA5063"/>
    <w:rsid w:val="00DA5072"/>
    <w:rsid w:val="00DA50DD"/>
    <w:rsid w:val="00DA5105"/>
    <w:rsid w:val="00DA5386"/>
    <w:rsid w:val="00DA547E"/>
    <w:rsid w:val="00DA54D4"/>
    <w:rsid w:val="00DA567F"/>
    <w:rsid w:val="00DA569F"/>
    <w:rsid w:val="00DA5739"/>
    <w:rsid w:val="00DA576F"/>
    <w:rsid w:val="00DA5803"/>
    <w:rsid w:val="00DA5823"/>
    <w:rsid w:val="00DA5943"/>
    <w:rsid w:val="00DA5A09"/>
    <w:rsid w:val="00DA5AA3"/>
    <w:rsid w:val="00DA5AF1"/>
    <w:rsid w:val="00DA5B4D"/>
    <w:rsid w:val="00DA5B66"/>
    <w:rsid w:val="00DA5B6A"/>
    <w:rsid w:val="00DA5B7E"/>
    <w:rsid w:val="00DA5BD5"/>
    <w:rsid w:val="00DA5C47"/>
    <w:rsid w:val="00DA5C5D"/>
    <w:rsid w:val="00DA5DC1"/>
    <w:rsid w:val="00DA5EC8"/>
    <w:rsid w:val="00DA5F20"/>
    <w:rsid w:val="00DA5F2E"/>
    <w:rsid w:val="00DA5F5F"/>
    <w:rsid w:val="00DA60A9"/>
    <w:rsid w:val="00DA61F9"/>
    <w:rsid w:val="00DA626A"/>
    <w:rsid w:val="00DA62A1"/>
    <w:rsid w:val="00DA62B0"/>
    <w:rsid w:val="00DA62EE"/>
    <w:rsid w:val="00DA6330"/>
    <w:rsid w:val="00DA63D5"/>
    <w:rsid w:val="00DA6593"/>
    <w:rsid w:val="00DA6794"/>
    <w:rsid w:val="00DA67E4"/>
    <w:rsid w:val="00DA6933"/>
    <w:rsid w:val="00DA6C5A"/>
    <w:rsid w:val="00DA6E5F"/>
    <w:rsid w:val="00DA6F1B"/>
    <w:rsid w:val="00DA6F60"/>
    <w:rsid w:val="00DA6F8A"/>
    <w:rsid w:val="00DA716D"/>
    <w:rsid w:val="00DA7173"/>
    <w:rsid w:val="00DA730B"/>
    <w:rsid w:val="00DA745B"/>
    <w:rsid w:val="00DA7484"/>
    <w:rsid w:val="00DA762A"/>
    <w:rsid w:val="00DA7685"/>
    <w:rsid w:val="00DA777C"/>
    <w:rsid w:val="00DA7902"/>
    <w:rsid w:val="00DA7917"/>
    <w:rsid w:val="00DA7952"/>
    <w:rsid w:val="00DA7A46"/>
    <w:rsid w:val="00DA7A6A"/>
    <w:rsid w:val="00DA7B1D"/>
    <w:rsid w:val="00DA7C6E"/>
    <w:rsid w:val="00DA7C8D"/>
    <w:rsid w:val="00DA7D8F"/>
    <w:rsid w:val="00DA7DFB"/>
    <w:rsid w:val="00DA7E20"/>
    <w:rsid w:val="00DA7F7D"/>
    <w:rsid w:val="00DA7FE4"/>
    <w:rsid w:val="00DB0001"/>
    <w:rsid w:val="00DB0025"/>
    <w:rsid w:val="00DB003B"/>
    <w:rsid w:val="00DB009E"/>
    <w:rsid w:val="00DB01CB"/>
    <w:rsid w:val="00DB0298"/>
    <w:rsid w:val="00DB02DC"/>
    <w:rsid w:val="00DB0412"/>
    <w:rsid w:val="00DB045F"/>
    <w:rsid w:val="00DB0476"/>
    <w:rsid w:val="00DB065E"/>
    <w:rsid w:val="00DB0671"/>
    <w:rsid w:val="00DB0731"/>
    <w:rsid w:val="00DB086B"/>
    <w:rsid w:val="00DB09D4"/>
    <w:rsid w:val="00DB0A3F"/>
    <w:rsid w:val="00DB0D6A"/>
    <w:rsid w:val="00DB0DBA"/>
    <w:rsid w:val="00DB0DF2"/>
    <w:rsid w:val="00DB0E4C"/>
    <w:rsid w:val="00DB0E68"/>
    <w:rsid w:val="00DB0F2A"/>
    <w:rsid w:val="00DB0FA4"/>
    <w:rsid w:val="00DB0FE3"/>
    <w:rsid w:val="00DB0FE8"/>
    <w:rsid w:val="00DB0FE9"/>
    <w:rsid w:val="00DB1069"/>
    <w:rsid w:val="00DB117D"/>
    <w:rsid w:val="00DB125C"/>
    <w:rsid w:val="00DB12C8"/>
    <w:rsid w:val="00DB1532"/>
    <w:rsid w:val="00DB155B"/>
    <w:rsid w:val="00DB1582"/>
    <w:rsid w:val="00DB15B3"/>
    <w:rsid w:val="00DB15BD"/>
    <w:rsid w:val="00DB1696"/>
    <w:rsid w:val="00DB1723"/>
    <w:rsid w:val="00DB1810"/>
    <w:rsid w:val="00DB18F4"/>
    <w:rsid w:val="00DB1926"/>
    <w:rsid w:val="00DB1936"/>
    <w:rsid w:val="00DB1C96"/>
    <w:rsid w:val="00DB1CBA"/>
    <w:rsid w:val="00DB1D0A"/>
    <w:rsid w:val="00DB1D1C"/>
    <w:rsid w:val="00DB1D94"/>
    <w:rsid w:val="00DB1E94"/>
    <w:rsid w:val="00DB1E96"/>
    <w:rsid w:val="00DB1E9C"/>
    <w:rsid w:val="00DB1ED9"/>
    <w:rsid w:val="00DB1EEE"/>
    <w:rsid w:val="00DB1EFF"/>
    <w:rsid w:val="00DB207A"/>
    <w:rsid w:val="00DB2125"/>
    <w:rsid w:val="00DB2164"/>
    <w:rsid w:val="00DB219F"/>
    <w:rsid w:val="00DB24FA"/>
    <w:rsid w:val="00DB2560"/>
    <w:rsid w:val="00DB263D"/>
    <w:rsid w:val="00DB270E"/>
    <w:rsid w:val="00DB271B"/>
    <w:rsid w:val="00DB27C7"/>
    <w:rsid w:val="00DB28A6"/>
    <w:rsid w:val="00DB298B"/>
    <w:rsid w:val="00DB2AC6"/>
    <w:rsid w:val="00DB2AE6"/>
    <w:rsid w:val="00DB2CDA"/>
    <w:rsid w:val="00DB2E1B"/>
    <w:rsid w:val="00DB2E9D"/>
    <w:rsid w:val="00DB2FC6"/>
    <w:rsid w:val="00DB30BD"/>
    <w:rsid w:val="00DB3110"/>
    <w:rsid w:val="00DB3131"/>
    <w:rsid w:val="00DB3157"/>
    <w:rsid w:val="00DB3276"/>
    <w:rsid w:val="00DB332C"/>
    <w:rsid w:val="00DB3331"/>
    <w:rsid w:val="00DB3536"/>
    <w:rsid w:val="00DB386A"/>
    <w:rsid w:val="00DB38C3"/>
    <w:rsid w:val="00DB395B"/>
    <w:rsid w:val="00DB39BC"/>
    <w:rsid w:val="00DB39CA"/>
    <w:rsid w:val="00DB39E1"/>
    <w:rsid w:val="00DB3A86"/>
    <w:rsid w:val="00DB3B36"/>
    <w:rsid w:val="00DB3B49"/>
    <w:rsid w:val="00DB3E33"/>
    <w:rsid w:val="00DB3EA8"/>
    <w:rsid w:val="00DB4069"/>
    <w:rsid w:val="00DB4096"/>
    <w:rsid w:val="00DB428F"/>
    <w:rsid w:val="00DB4424"/>
    <w:rsid w:val="00DB4440"/>
    <w:rsid w:val="00DB4473"/>
    <w:rsid w:val="00DB4475"/>
    <w:rsid w:val="00DB448C"/>
    <w:rsid w:val="00DB4536"/>
    <w:rsid w:val="00DB45D1"/>
    <w:rsid w:val="00DB4659"/>
    <w:rsid w:val="00DB4695"/>
    <w:rsid w:val="00DB46EE"/>
    <w:rsid w:val="00DB46F7"/>
    <w:rsid w:val="00DB47F1"/>
    <w:rsid w:val="00DB482C"/>
    <w:rsid w:val="00DB4847"/>
    <w:rsid w:val="00DB490C"/>
    <w:rsid w:val="00DB4AB1"/>
    <w:rsid w:val="00DB4B98"/>
    <w:rsid w:val="00DB4BB8"/>
    <w:rsid w:val="00DB4D07"/>
    <w:rsid w:val="00DB4EA5"/>
    <w:rsid w:val="00DB4EFD"/>
    <w:rsid w:val="00DB5000"/>
    <w:rsid w:val="00DB5155"/>
    <w:rsid w:val="00DB51DA"/>
    <w:rsid w:val="00DB5214"/>
    <w:rsid w:val="00DB5224"/>
    <w:rsid w:val="00DB5269"/>
    <w:rsid w:val="00DB52A0"/>
    <w:rsid w:val="00DB52A8"/>
    <w:rsid w:val="00DB52C6"/>
    <w:rsid w:val="00DB5495"/>
    <w:rsid w:val="00DB54E2"/>
    <w:rsid w:val="00DB5719"/>
    <w:rsid w:val="00DB57A1"/>
    <w:rsid w:val="00DB57F7"/>
    <w:rsid w:val="00DB58C3"/>
    <w:rsid w:val="00DB5C54"/>
    <w:rsid w:val="00DB5C5B"/>
    <w:rsid w:val="00DB5EB5"/>
    <w:rsid w:val="00DB5EF2"/>
    <w:rsid w:val="00DB5F7C"/>
    <w:rsid w:val="00DB6018"/>
    <w:rsid w:val="00DB6084"/>
    <w:rsid w:val="00DB6172"/>
    <w:rsid w:val="00DB617B"/>
    <w:rsid w:val="00DB6237"/>
    <w:rsid w:val="00DB6428"/>
    <w:rsid w:val="00DB64C2"/>
    <w:rsid w:val="00DB65FE"/>
    <w:rsid w:val="00DB66D1"/>
    <w:rsid w:val="00DB6719"/>
    <w:rsid w:val="00DB6779"/>
    <w:rsid w:val="00DB67F3"/>
    <w:rsid w:val="00DB69E7"/>
    <w:rsid w:val="00DB69F8"/>
    <w:rsid w:val="00DB6A23"/>
    <w:rsid w:val="00DB6B3F"/>
    <w:rsid w:val="00DB6BE7"/>
    <w:rsid w:val="00DB6C39"/>
    <w:rsid w:val="00DB6C60"/>
    <w:rsid w:val="00DB6CD7"/>
    <w:rsid w:val="00DB6D68"/>
    <w:rsid w:val="00DB6E11"/>
    <w:rsid w:val="00DB6F6D"/>
    <w:rsid w:val="00DB72AD"/>
    <w:rsid w:val="00DB73CE"/>
    <w:rsid w:val="00DB7430"/>
    <w:rsid w:val="00DB744C"/>
    <w:rsid w:val="00DB74F4"/>
    <w:rsid w:val="00DB75EC"/>
    <w:rsid w:val="00DB76C7"/>
    <w:rsid w:val="00DB7885"/>
    <w:rsid w:val="00DB78C6"/>
    <w:rsid w:val="00DB7906"/>
    <w:rsid w:val="00DB7916"/>
    <w:rsid w:val="00DB7930"/>
    <w:rsid w:val="00DB7947"/>
    <w:rsid w:val="00DB7ABD"/>
    <w:rsid w:val="00DB7CE8"/>
    <w:rsid w:val="00DB7D71"/>
    <w:rsid w:val="00DB7DCE"/>
    <w:rsid w:val="00DB7DE2"/>
    <w:rsid w:val="00DB7E19"/>
    <w:rsid w:val="00DB7F19"/>
    <w:rsid w:val="00DB7F59"/>
    <w:rsid w:val="00DB7F90"/>
    <w:rsid w:val="00DC01BD"/>
    <w:rsid w:val="00DC0223"/>
    <w:rsid w:val="00DC02E9"/>
    <w:rsid w:val="00DC03A1"/>
    <w:rsid w:val="00DC03D5"/>
    <w:rsid w:val="00DC0472"/>
    <w:rsid w:val="00DC072B"/>
    <w:rsid w:val="00DC0748"/>
    <w:rsid w:val="00DC083F"/>
    <w:rsid w:val="00DC091E"/>
    <w:rsid w:val="00DC0951"/>
    <w:rsid w:val="00DC0A40"/>
    <w:rsid w:val="00DC0BB6"/>
    <w:rsid w:val="00DC0D5D"/>
    <w:rsid w:val="00DC0FB6"/>
    <w:rsid w:val="00DC1023"/>
    <w:rsid w:val="00DC12DC"/>
    <w:rsid w:val="00DC1558"/>
    <w:rsid w:val="00DC15CA"/>
    <w:rsid w:val="00DC16A5"/>
    <w:rsid w:val="00DC1761"/>
    <w:rsid w:val="00DC18E8"/>
    <w:rsid w:val="00DC1A8B"/>
    <w:rsid w:val="00DC1B10"/>
    <w:rsid w:val="00DC1BB3"/>
    <w:rsid w:val="00DC1D77"/>
    <w:rsid w:val="00DC1DAD"/>
    <w:rsid w:val="00DC1E2C"/>
    <w:rsid w:val="00DC1E9D"/>
    <w:rsid w:val="00DC1F40"/>
    <w:rsid w:val="00DC1F71"/>
    <w:rsid w:val="00DC1FB8"/>
    <w:rsid w:val="00DC2078"/>
    <w:rsid w:val="00DC2098"/>
    <w:rsid w:val="00DC2290"/>
    <w:rsid w:val="00DC22B7"/>
    <w:rsid w:val="00DC22BF"/>
    <w:rsid w:val="00DC2312"/>
    <w:rsid w:val="00DC244C"/>
    <w:rsid w:val="00DC24C4"/>
    <w:rsid w:val="00DC2539"/>
    <w:rsid w:val="00DC25EE"/>
    <w:rsid w:val="00DC2792"/>
    <w:rsid w:val="00DC27D6"/>
    <w:rsid w:val="00DC2ACB"/>
    <w:rsid w:val="00DC2B67"/>
    <w:rsid w:val="00DC2BE7"/>
    <w:rsid w:val="00DC2BFB"/>
    <w:rsid w:val="00DC2C82"/>
    <w:rsid w:val="00DC2D57"/>
    <w:rsid w:val="00DC2D5E"/>
    <w:rsid w:val="00DC2DDD"/>
    <w:rsid w:val="00DC32AA"/>
    <w:rsid w:val="00DC32CC"/>
    <w:rsid w:val="00DC3388"/>
    <w:rsid w:val="00DC359E"/>
    <w:rsid w:val="00DC35A5"/>
    <w:rsid w:val="00DC3823"/>
    <w:rsid w:val="00DC382A"/>
    <w:rsid w:val="00DC3882"/>
    <w:rsid w:val="00DC3895"/>
    <w:rsid w:val="00DC3905"/>
    <w:rsid w:val="00DC398D"/>
    <w:rsid w:val="00DC39F7"/>
    <w:rsid w:val="00DC3A16"/>
    <w:rsid w:val="00DC3AE3"/>
    <w:rsid w:val="00DC3B6B"/>
    <w:rsid w:val="00DC3B6E"/>
    <w:rsid w:val="00DC3BCC"/>
    <w:rsid w:val="00DC3BD7"/>
    <w:rsid w:val="00DC3C73"/>
    <w:rsid w:val="00DC3F9E"/>
    <w:rsid w:val="00DC407B"/>
    <w:rsid w:val="00DC40A4"/>
    <w:rsid w:val="00DC423A"/>
    <w:rsid w:val="00DC423D"/>
    <w:rsid w:val="00DC4300"/>
    <w:rsid w:val="00DC43EC"/>
    <w:rsid w:val="00DC444F"/>
    <w:rsid w:val="00DC44D0"/>
    <w:rsid w:val="00DC4611"/>
    <w:rsid w:val="00DC466E"/>
    <w:rsid w:val="00DC47CC"/>
    <w:rsid w:val="00DC4807"/>
    <w:rsid w:val="00DC48A4"/>
    <w:rsid w:val="00DC494F"/>
    <w:rsid w:val="00DC4BFE"/>
    <w:rsid w:val="00DC4CD8"/>
    <w:rsid w:val="00DC4E15"/>
    <w:rsid w:val="00DC4E3A"/>
    <w:rsid w:val="00DC4E80"/>
    <w:rsid w:val="00DC4EA2"/>
    <w:rsid w:val="00DC4EE1"/>
    <w:rsid w:val="00DC4EF8"/>
    <w:rsid w:val="00DC4FD4"/>
    <w:rsid w:val="00DC52A9"/>
    <w:rsid w:val="00DC54FA"/>
    <w:rsid w:val="00DC5508"/>
    <w:rsid w:val="00DC5619"/>
    <w:rsid w:val="00DC569C"/>
    <w:rsid w:val="00DC56A4"/>
    <w:rsid w:val="00DC56E3"/>
    <w:rsid w:val="00DC58DB"/>
    <w:rsid w:val="00DC5943"/>
    <w:rsid w:val="00DC595E"/>
    <w:rsid w:val="00DC5972"/>
    <w:rsid w:val="00DC5A97"/>
    <w:rsid w:val="00DC5AF3"/>
    <w:rsid w:val="00DC5B3E"/>
    <w:rsid w:val="00DC5D33"/>
    <w:rsid w:val="00DC5D51"/>
    <w:rsid w:val="00DC5D9F"/>
    <w:rsid w:val="00DC5E41"/>
    <w:rsid w:val="00DC5EB3"/>
    <w:rsid w:val="00DC5F09"/>
    <w:rsid w:val="00DC5F78"/>
    <w:rsid w:val="00DC6029"/>
    <w:rsid w:val="00DC60BA"/>
    <w:rsid w:val="00DC60EA"/>
    <w:rsid w:val="00DC61A4"/>
    <w:rsid w:val="00DC6308"/>
    <w:rsid w:val="00DC66A1"/>
    <w:rsid w:val="00DC6782"/>
    <w:rsid w:val="00DC6898"/>
    <w:rsid w:val="00DC69DA"/>
    <w:rsid w:val="00DC6B67"/>
    <w:rsid w:val="00DC6C89"/>
    <w:rsid w:val="00DC6D89"/>
    <w:rsid w:val="00DC6DFE"/>
    <w:rsid w:val="00DC6E57"/>
    <w:rsid w:val="00DC6E8F"/>
    <w:rsid w:val="00DC6F1F"/>
    <w:rsid w:val="00DC7016"/>
    <w:rsid w:val="00DC7122"/>
    <w:rsid w:val="00DC72E2"/>
    <w:rsid w:val="00DC734C"/>
    <w:rsid w:val="00DC7441"/>
    <w:rsid w:val="00DC75FB"/>
    <w:rsid w:val="00DC761C"/>
    <w:rsid w:val="00DC76C6"/>
    <w:rsid w:val="00DC78E7"/>
    <w:rsid w:val="00DC7A80"/>
    <w:rsid w:val="00DC7C1C"/>
    <w:rsid w:val="00DC7CDD"/>
    <w:rsid w:val="00DC7CEC"/>
    <w:rsid w:val="00DC7D1E"/>
    <w:rsid w:val="00DC7DE5"/>
    <w:rsid w:val="00DC7E5B"/>
    <w:rsid w:val="00DD0128"/>
    <w:rsid w:val="00DD033C"/>
    <w:rsid w:val="00DD03B7"/>
    <w:rsid w:val="00DD0441"/>
    <w:rsid w:val="00DD04AE"/>
    <w:rsid w:val="00DD04D6"/>
    <w:rsid w:val="00DD0517"/>
    <w:rsid w:val="00DD058A"/>
    <w:rsid w:val="00DD05A1"/>
    <w:rsid w:val="00DD07D4"/>
    <w:rsid w:val="00DD083B"/>
    <w:rsid w:val="00DD08F4"/>
    <w:rsid w:val="00DD0992"/>
    <w:rsid w:val="00DD09D6"/>
    <w:rsid w:val="00DD0B0B"/>
    <w:rsid w:val="00DD0B44"/>
    <w:rsid w:val="00DD0B66"/>
    <w:rsid w:val="00DD0C4A"/>
    <w:rsid w:val="00DD0CC7"/>
    <w:rsid w:val="00DD0DDE"/>
    <w:rsid w:val="00DD0DF0"/>
    <w:rsid w:val="00DD0E8F"/>
    <w:rsid w:val="00DD0F23"/>
    <w:rsid w:val="00DD1021"/>
    <w:rsid w:val="00DD105C"/>
    <w:rsid w:val="00DD10CD"/>
    <w:rsid w:val="00DD10F9"/>
    <w:rsid w:val="00DD1125"/>
    <w:rsid w:val="00DD1267"/>
    <w:rsid w:val="00DD132A"/>
    <w:rsid w:val="00DD14F4"/>
    <w:rsid w:val="00DD15FF"/>
    <w:rsid w:val="00DD1706"/>
    <w:rsid w:val="00DD177C"/>
    <w:rsid w:val="00DD1858"/>
    <w:rsid w:val="00DD1872"/>
    <w:rsid w:val="00DD18A9"/>
    <w:rsid w:val="00DD18E1"/>
    <w:rsid w:val="00DD18FF"/>
    <w:rsid w:val="00DD1920"/>
    <w:rsid w:val="00DD19D0"/>
    <w:rsid w:val="00DD1A32"/>
    <w:rsid w:val="00DD1A70"/>
    <w:rsid w:val="00DD1A79"/>
    <w:rsid w:val="00DD1A8E"/>
    <w:rsid w:val="00DD1A93"/>
    <w:rsid w:val="00DD1B43"/>
    <w:rsid w:val="00DD1B54"/>
    <w:rsid w:val="00DD1E34"/>
    <w:rsid w:val="00DD1F92"/>
    <w:rsid w:val="00DD2041"/>
    <w:rsid w:val="00DD20A8"/>
    <w:rsid w:val="00DD21EB"/>
    <w:rsid w:val="00DD226C"/>
    <w:rsid w:val="00DD2351"/>
    <w:rsid w:val="00DD235C"/>
    <w:rsid w:val="00DD2442"/>
    <w:rsid w:val="00DD24A5"/>
    <w:rsid w:val="00DD252A"/>
    <w:rsid w:val="00DD25C8"/>
    <w:rsid w:val="00DD2610"/>
    <w:rsid w:val="00DD26EB"/>
    <w:rsid w:val="00DD2701"/>
    <w:rsid w:val="00DD2735"/>
    <w:rsid w:val="00DD2842"/>
    <w:rsid w:val="00DD2A07"/>
    <w:rsid w:val="00DD2D64"/>
    <w:rsid w:val="00DD2D97"/>
    <w:rsid w:val="00DD2EAA"/>
    <w:rsid w:val="00DD308E"/>
    <w:rsid w:val="00DD30A4"/>
    <w:rsid w:val="00DD31FE"/>
    <w:rsid w:val="00DD3314"/>
    <w:rsid w:val="00DD3468"/>
    <w:rsid w:val="00DD3493"/>
    <w:rsid w:val="00DD349C"/>
    <w:rsid w:val="00DD35CB"/>
    <w:rsid w:val="00DD35D4"/>
    <w:rsid w:val="00DD3730"/>
    <w:rsid w:val="00DD37C1"/>
    <w:rsid w:val="00DD3818"/>
    <w:rsid w:val="00DD38E1"/>
    <w:rsid w:val="00DD3993"/>
    <w:rsid w:val="00DD3BFB"/>
    <w:rsid w:val="00DD3C5E"/>
    <w:rsid w:val="00DD3C8A"/>
    <w:rsid w:val="00DD3C93"/>
    <w:rsid w:val="00DD3EA8"/>
    <w:rsid w:val="00DD400D"/>
    <w:rsid w:val="00DD40E2"/>
    <w:rsid w:val="00DD40F8"/>
    <w:rsid w:val="00DD41DE"/>
    <w:rsid w:val="00DD4250"/>
    <w:rsid w:val="00DD43C0"/>
    <w:rsid w:val="00DD43F5"/>
    <w:rsid w:val="00DD44BF"/>
    <w:rsid w:val="00DD4539"/>
    <w:rsid w:val="00DD474E"/>
    <w:rsid w:val="00DD4825"/>
    <w:rsid w:val="00DD4885"/>
    <w:rsid w:val="00DD4970"/>
    <w:rsid w:val="00DD49A4"/>
    <w:rsid w:val="00DD4AFC"/>
    <w:rsid w:val="00DD4B7A"/>
    <w:rsid w:val="00DD4EEC"/>
    <w:rsid w:val="00DD4FC0"/>
    <w:rsid w:val="00DD503A"/>
    <w:rsid w:val="00DD5100"/>
    <w:rsid w:val="00DD51BE"/>
    <w:rsid w:val="00DD51C6"/>
    <w:rsid w:val="00DD52CE"/>
    <w:rsid w:val="00DD5479"/>
    <w:rsid w:val="00DD55DF"/>
    <w:rsid w:val="00DD561F"/>
    <w:rsid w:val="00DD5625"/>
    <w:rsid w:val="00DD56B6"/>
    <w:rsid w:val="00DD56C4"/>
    <w:rsid w:val="00DD56C6"/>
    <w:rsid w:val="00DD5723"/>
    <w:rsid w:val="00DD578D"/>
    <w:rsid w:val="00DD579F"/>
    <w:rsid w:val="00DD58D8"/>
    <w:rsid w:val="00DD5931"/>
    <w:rsid w:val="00DD5BDE"/>
    <w:rsid w:val="00DD5BEF"/>
    <w:rsid w:val="00DD5BFA"/>
    <w:rsid w:val="00DD5CBC"/>
    <w:rsid w:val="00DD5E21"/>
    <w:rsid w:val="00DD5E9C"/>
    <w:rsid w:val="00DD5F82"/>
    <w:rsid w:val="00DD5F9B"/>
    <w:rsid w:val="00DD5FFA"/>
    <w:rsid w:val="00DD612E"/>
    <w:rsid w:val="00DD628E"/>
    <w:rsid w:val="00DD6306"/>
    <w:rsid w:val="00DD6371"/>
    <w:rsid w:val="00DD63B2"/>
    <w:rsid w:val="00DD641B"/>
    <w:rsid w:val="00DD67BA"/>
    <w:rsid w:val="00DD687F"/>
    <w:rsid w:val="00DD68C7"/>
    <w:rsid w:val="00DD6993"/>
    <w:rsid w:val="00DD6A7A"/>
    <w:rsid w:val="00DD6AE7"/>
    <w:rsid w:val="00DD6AF8"/>
    <w:rsid w:val="00DD6AFE"/>
    <w:rsid w:val="00DD6CA2"/>
    <w:rsid w:val="00DD6CB5"/>
    <w:rsid w:val="00DD6CBD"/>
    <w:rsid w:val="00DD6CCD"/>
    <w:rsid w:val="00DD6E15"/>
    <w:rsid w:val="00DD7076"/>
    <w:rsid w:val="00DD70DB"/>
    <w:rsid w:val="00DD711C"/>
    <w:rsid w:val="00DD716B"/>
    <w:rsid w:val="00DD7228"/>
    <w:rsid w:val="00DD72B1"/>
    <w:rsid w:val="00DD74CE"/>
    <w:rsid w:val="00DD7584"/>
    <w:rsid w:val="00DD75D2"/>
    <w:rsid w:val="00DD7611"/>
    <w:rsid w:val="00DD777E"/>
    <w:rsid w:val="00DD778B"/>
    <w:rsid w:val="00DD787B"/>
    <w:rsid w:val="00DD78DB"/>
    <w:rsid w:val="00DD7911"/>
    <w:rsid w:val="00DD7A67"/>
    <w:rsid w:val="00DD7B4F"/>
    <w:rsid w:val="00DD7B7D"/>
    <w:rsid w:val="00DD7C61"/>
    <w:rsid w:val="00DD7CD8"/>
    <w:rsid w:val="00DD7DCC"/>
    <w:rsid w:val="00DD7E1A"/>
    <w:rsid w:val="00DD7E51"/>
    <w:rsid w:val="00DE029F"/>
    <w:rsid w:val="00DE02A8"/>
    <w:rsid w:val="00DE034C"/>
    <w:rsid w:val="00DE03B9"/>
    <w:rsid w:val="00DE03ED"/>
    <w:rsid w:val="00DE04C6"/>
    <w:rsid w:val="00DE052B"/>
    <w:rsid w:val="00DE057E"/>
    <w:rsid w:val="00DE06E7"/>
    <w:rsid w:val="00DE06F9"/>
    <w:rsid w:val="00DE08AC"/>
    <w:rsid w:val="00DE09A7"/>
    <w:rsid w:val="00DE09E9"/>
    <w:rsid w:val="00DE0ACB"/>
    <w:rsid w:val="00DE0C4F"/>
    <w:rsid w:val="00DE0CE4"/>
    <w:rsid w:val="00DE0FB8"/>
    <w:rsid w:val="00DE101B"/>
    <w:rsid w:val="00DE10CF"/>
    <w:rsid w:val="00DE1301"/>
    <w:rsid w:val="00DE13F7"/>
    <w:rsid w:val="00DE1405"/>
    <w:rsid w:val="00DE1543"/>
    <w:rsid w:val="00DE1556"/>
    <w:rsid w:val="00DE15E7"/>
    <w:rsid w:val="00DE1792"/>
    <w:rsid w:val="00DE18F3"/>
    <w:rsid w:val="00DE19B5"/>
    <w:rsid w:val="00DE19FE"/>
    <w:rsid w:val="00DE1AB2"/>
    <w:rsid w:val="00DE1B38"/>
    <w:rsid w:val="00DE1C7F"/>
    <w:rsid w:val="00DE1E01"/>
    <w:rsid w:val="00DE1E0A"/>
    <w:rsid w:val="00DE1EE1"/>
    <w:rsid w:val="00DE208E"/>
    <w:rsid w:val="00DE2126"/>
    <w:rsid w:val="00DE21F4"/>
    <w:rsid w:val="00DE2206"/>
    <w:rsid w:val="00DE2249"/>
    <w:rsid w:val="00DE22AA"/>
    <w:rsid w:val="00DE234F"/>
    <w:rsid w:val="00DE247B"/>
    <w:rsid w:val="00DE25AE"/>
    <w:rsid w:val="00DE25DB"/>
    <w:rsid w:val="00DE2646"/>
    <w:rsid w:val="00DE26B6"/>
    <w:rsid w:val="00DE27E8"/>
    <w:rsid w:val="00DE283E"/>
    <w:rsid w:val="00DE2901"/>
    <w:rsid w:val="00DE291D"/>
    <w:rsid w:val="00DE2966"/>
    <w:rsid w:val="00DE29DE"/>
    <w:rsid w:val="00DE29EA"/>
    <w:rsid w:val="00DE29F5"/>
    <w:rsid w:val="00DE2CAB"/>
    <w:rsid w:val="00DE2DF1"/>
    <w:rsid w:val="00DE2EE3"/>
    <w:rsid w:val="00DE333F"/>
    <w:rsid w:val="00DE336E"/>
    <w:rsid w:val="00DE338F"/>
    <w:rsid w:val="00DE33DC"/>
    <w:rsid w:val="00DE33F9"/>
    <w:rsid w:val="00DE3439"/>
    <w:rsid w:val="00DE35B6"/>
    <w:rsid w:val="00DE3617"/>
    <w:rsid w:val="00DE363B"/>
    <w:rsid w:val="00DE36C5"/>
    <w:rsid w:val="00DE3838"/>
    <w:rsid w:val="00DE38E7"/>
    <w:rsid w:val="00DE3918"/>
    <w:rsid w:val="00DE3A42"/>
    <w:rsid w:val="00DE3BA9"/>
    <w:rsid w:val="00DE3C6E"/>
    <w:rsid w:val="00DE3D5E"/>
    <w:rsid w:val="00DE3D85"/>
    <w:rsid w:val="00DE3EB4"/>
    <w:rsid w:val="00DE3F05"/>
    <w:rsid w:val="00DE410E"/>
    <w:rsid w:val="00DE41D5"/>
    <w:rsid w:val="00DE4450"/>
    <w:rsid w:val="00DE44FC"/>
    <w:rsid w:val="00DE4668"/>
    <w:rsid w:val="00DE4677"/>
    <w:rsid w:val="00DE48B5"/>
    <w:rsid w:val="00DE495D"/>
    <w:rsid w:val="00DE4983"/>
    <w:rsid w:val="00DE4A42"/>
    <w:rsid w:val="00DE4A4B"/>
    <w:rsid w:val="00DE4B1A"/>
    <w:rsid w:val="00DE4CD9"/>
    <w:rsid w:val="00DE4E76"/>
    <w:rsid w:val="00DE4F2F"/>
    <w:rsid w:val="00DE4F84"/>
    <w:rsid w:val="00DE4FC9"/>
    <w:rsid w:val="00DE4FF3"/>
    <w:rsid w:val="00DE50DC"/>
    <w:rsid w:val="00DE511F"/>
    <w:rsid w:val="00DE5367"/>
    <w:rsid w:val="00DE563A"/>
    <w:rsid w:val="00DE563E"/>
    <w:rsid w:val="00DE57FA"/>
    <w:rsid w:val="00DE591D"/>
    <w:rsid w:val="00DE59C1"/>
    <w:rsid w:val="00DE59DC"/>
    <w:rsid w:val="00DE5A22"/>
    <w:rsid w:val="00DE5A43"/>
    <w:rsid w:val="00DE5ABD"/>
    <w:rsid w:val="00DE5AE1"/>
    <w:rsid w:val="00DE5BB0"/>
    <w:rsid w:val="00DE5BF8"/>
    <w:rsid w:val="00DE5C17"/>
    <w:rsid w:val="00DE5C6F"/>
    <w:rsid w:val="00DE5CB4"/>
    <w:rsid w:val="00DE5FA6"/>
    <w:rsid w:val="00DE60AE"/>
    <w:rsid w:val="00DE60EF"/>
    <w:rsid w:val="00DE6196"/>
    <w:rsid w:val="00DE6234"/>
    <w:rsid w:val="00DE6326"/>
    <w:rsid w:val="00DE633A"/>
    <w:rsid w:val="00DE65F1"/>
    <w:rsid w:val="00DE6646"/>
    <w:rsid w:val="00DE664F"/>
    <w:rsid w:val="00DE687B"/>
    <w:rsid w:val="00DE6884"/>
    <w:rsid w:val="00DE68FE"/>
    <w:rsid w:val="00DE691C"/>
    <w:rsid w:val="00DE69A4"/>
    <w:rsid w:val="00DE6A13"/>
    <w:rsid w:val="00DE6C66"/>
    <w:rsid w:val="00DE6C73"/>
    <w:rsid w:val="00DE6E74"/>
    <w:rsid w:val="00DE6EA8"/>
    <w:rsid w:val="00DE71B8"/>
    <w:rsid w:val="00DE72D0"/>
    <w:rsid w:val="00DE7368"/>
    <w:rsid w:val="00DE7476"/>
    <w:rsid w:val="00DE74D0"/>
    <w:rsid w:val="00DE74FC"/>
    <w:rsid w:val="00DE76E6"/>
    <w:rsid w:val="00DE7746"/>
    <w:rsid w:val="00DE7788"/>
    <w:rsid w:val="00DE7B51"/>
    <w:rsid w:val="00DE7BB4"/>
    <w:rsid w:val="00DE7BEE"/>
    <w:rsid w:val="00DE7C9B"/>
    <w:rsid w:val="00DE7D16"/>
    <w:rsid w:val="00DE7D60"/>
    <w:rsid w:val="00DE7E52"/>
    <w:rsid w:val="00DE7E60"/>
    <w:rsid w:val="00DE7E63"/>
    <w:rsid w:val="00DE7FBC"/>
    <w:rsid w:val="00DF0012"/>
    <w:rsid w:val="00DF0081"/>
    <w:rsid w:val="00DF01F1"/>
    <w:rsid w:val="00DF02AE"/>
    <w:rsid w:val="00DF0419"/>
    <w:rsid w:val="00DF04BD"/>
    <w:rsid w:val="00DF06C1"/>
    <w:rsid w:val="00DF0750"/>
    <w:rsid w:val="00DF07ED"/>
    <w:rsid w:val="00DF0844"/>
    <w:rsid w:val="00DF09A8"/>
    <w:rsid w:val="00DF0A42"/>
    <w:rsid w:val="00DF0C47"/>
    <w:rsid w:val="00DF0C7E"/>
    <w:rsid w:val="00DF0CB3"/>
    <w:rsid w:val="00DF0D70"/>
    <w:rsid w:val="00DF0EC1"/>
    <w:rsid w:val="00DF0ECC"/>
    <w:rsid w:val="00DF1063"/>
    <w:rsid w:val="00DF1164"/>
    <w:rsid w:val="00DF12E6"/>
    <w:rsid w:val="00DF1443"/>
    <w:rsid w:val="00DF1460"/>
    <w:rsid w:val="00DF1541"/>
    <w:rsid w:val="00DF1552"/>
    <w:rsid w:val="00DF15DA"/>
    <w:rsid w:val="00DF1701"/>
    <w:rsid w:val="00DF1746"/>
    <w:rsid w:val="00DF1883"/>
    <w:rsid w:val="00DF1A1B"/>
    <w:rsid w:val="00DF1B15"/>
    <w:rsid w:val="00DF1B37"/>
    <w:rsid w:val="00DF1C13"/>
    <w:rsid w:val="00DF1C49"/>
    <w:rsid w:val="00DF1CA5"/>
    <w:rsid w:val="00DF1DDE"/>
    <w:rsid w:val="00DF1EF0"/>
    <w:rsid w:val="00DF1F1D"/>
    <w:rsid w:val="00DF2007"/>
    <w:rsid w:val="00DF20BB"/>
    <w:rsid w:val="00DF210E"/>
    <w:rsid w:val="00DF21D6"/>
    <w:rsid w:val="00DF22CB"/>
    <w:rsid w:val="00DF23DD"/>
    <w:rsid w:val="00DF23F2"/>
    <w:rsid w:val="00DF2492"/>
    <w:rsid w:val="00DF24A9"/>
    <w:rsid w:val="00DF256A"/>
    <w:rsid w:val="00DF2574"/>
    <w:rsid w:val="00DF266B"/>
    <w:rsid w:val="00DF27B2"/>
    <w:rsid w:val="00DF2816"/>
    <w:rsid w:val="00DF28EA"/>
    <w:rsid w:val="00DF2922"/>
    <w:rsid w:val="00DF29B5"/>
    <w:rsid w:val="00DF29EA"/>
    <w:rsid w:val="00DF2A28"/>
    <w:rsid w:val="00DF2A5F"/>
    <w:rsid w:val="00DF2AA3"/>
    <w:rsid w:val="00DF2ACC"/>
    <w:rsid w:val="00DF2CC6"/>
    <w:rsid w:val="00DF2DCB"/>
    <w:rsid w:val="00DF2E3A"/>
    <w:rsid w:val="00DF2E66"/>
    <w:rsid w:val="00DF2F0E"/>
    <w:rsid w:val="00DF2F32"/>
    <w:rsid w:val="00DF3104"/>
    <w:rsid w:val="00DF318F"/>
    <w:rsid w:val="00DF31C0"/>
    <w:rsid w:val="00DF33E0"/>
    <w:rsid w:val="00DF345F"/>
    <w:rsid w:val="00DF34BD"/>
    <w:rsid w:val="00DF3727"/>
    <w:rsid w:val="00DF3766"/>
    <w:rsid w:val="00DF3809"/>
    <w:rsid w:val="00DF391A"/>
    <w:rsid w:val="00DF39B0"/>
    <w:rsid w:val="00DF3A29"/>
    <w:rsid w:val="00DF3B81"/>
    <w:rsid w:val="00DF3BC5"/>
    <w:rsid w:val="00DF3CA8"/>
    <w:rsid w:val="00DF3CE4"/>
    <w:rsid w:val="00DF3DB3"/>
    <w:rsid w:val="00DF3FC0"/>
    <w:rsid w:val="00DF400A"/>
    <w:rsid w:val="00DF4025"/>
    <w:rsid w:val="00DF408E"/>
    <w:rsid w:val="00DF40D0"/>
    <w:rsid w:val="00DF414E"/>
    <w:rsid w:val="00DF42A8"/>
    <w:rsid w:val="00DF4394"/>
    <w:rsid w:val="00DF443F"/>
    <w:rsid w:val="00DF44AF"/>
    <w:rsid w:val="00DF455D"/>
    <w:rsid w:val="00DF4560"/>
    <w:rsid w:val="00DF4573"/>
    <w:rsid w:val="00DF47DE"/>
    <w:rsid w:val="00DF4899"/>
    <w:rsid w:val="00DF48F4"/>
    <w:rsid w:val="00DF495C"/>
    <w:rsid w:val="00DF4BD6"/>
    <w:rsid w:val="00DF4E19"/>
    <w:rsid w:val="00DF4E4A"/>
    <w:rsid w:val="00DF4F4A"/>
    <w:rsid w:val="00DF4F8C"/>
    <w:rsid w:val="00DF5001"/>
    <w:rsid w:val="00DF501A"/>
    <w:rsid w:val="00DF5070"/>
    <w:rsid w:val="00DF508A"/>
    <w:rsid w:val="00DF50A5"/>
    <w:rsid w:val="00DF50F2"/>
    <w:rsid w:val="00DF5155"/>
    <w:rsid w:val="00DF5266"/>
    <w:rsid w:val="00DF529F"/>
    <w:rsid w:val="00DF53D5"/>
    <w:rsid w:val="00DF55DB"/>
    <w:rsid w:val="00DF583D"/>
    <w:rsid w:val="00DF5851"/>
    <w:rsid w:val="00DF59B6"/>
    <w:rsid w:val="00DF5AAE"/>
    <w:rsid w:val="00DF5AF6"/>
    <w:rsid w:val="00DF5C95"/>
    <w:rsid w:val="00DF5D08"/>
    <w:rsid w:val="00DF5DB8"/>
    <w:rsid w:val="00DF5F2C"/>
    <w:rsid w:val="00DF5FFF"/>
    <w:rsid w:val="00DF6064"/>
    <w:rsid w:val="00DF60D9"/>
    <w:rsid w:val="00DF61BD"/>
    <w:rsid w:val="00DF61FA"/>
    <w:rsid w:val="00DF629C"/>
    <w:rsid w:val="00DF6304"/>
    <w:rsid w:val="00DF6398"/>
    <w:rsid w:val="00DF6422"/>
    <w:rsid w:val="00DF64E7"/>
    <w:rsid w:val="00DF6591"/>
    <w:rsid w:val="00DF6A57"/>
    <w:rsid w:val="00DF6CDB"/>
    <w:rsid w:val="00DF6CEA"/>
    <w:rsid w:val="00DF6E2B"/>
    <w:rsid w:val="00DF6ED0"/>
    <w:rsid w:val="00DF6FC3"/>
    <w:rsid w:val="00DF6FD5"/>
    <w:rsid w:val="00DF6FFD"/>
    <w:rsid w:val="00DF7012"/>
    <w:rsid w:val="00DF7126"/>
    <w:rsid w:val="00DF7132"/>
    <w:rsid w:val="00DF72F3"/>
    <w:rsid w:val="00DF7388"/>
    <w:rsid w:val="00DF751A"/>
    <w:rsid w:val="00DF7626"/>
    <w:rsid w:val="00DF76EE"/>
    <w:rsid w:val="00DF776A"/>
    <w:rsid w:val="00DF7783"/>
    <w:rsid w:val="00DF783A"/>
    <w:rsid w:val="00DF786A"/>
    <w:rsid w:val="00DF78A4"/>
    <w:rsid w:val="00DF7A03"/>
    <w:rsid w:val="00DF7A2A"/>
    <w:rsid w:val="00DF7A89"/>
    <w:rsid w:val="00DF7B67"/>
    <w:rsid w:val="00DF7BA7"/>
    <w:rsid w:val="00DF7BD4"/>
    <w:rsid w:val="00DF7BFB"/>
    <w:rsid w:val="00DF7C6E"/>
    <w:rsid w:val="00DF7D50"/>
    <w:rsid w:val="00DF7FB0"/>
    <w:rsid w:val="00DF7FFB"/>
    <w:rsid w:val="00E00047"/>
    <w:rsid w:val="00E00100"/>
    <w:rsid w:val="00E00104"/>
    <w:rsid w:val="00E00199"/>
    <w:rsid w:val="00E001A9"/>
    <w:rsid w:val="00E001CC"/>
    <w:rsid w:val="00E00206"/>
    <w:rsid w:val="00E00266"/>
    <w:rsid w:val="00E0027E"/>
    <w:rsid w:val="00E00314"/>
    <w:rsid w:val="00E003CB"/>
    <w:rsid w:val="00E003CC"/>
    <w:rsid w:val="00E005FF"/>
    <w:rsid w:val="00E006F8"/>
    <w:rsid w:val="00E006FB"/>
    <w:rsid w:val="00E00774"/>
    <w:rsid w:val="00E007F3"/>
    <w:rsid w:val="00E009B7"/>
    <w:rsid w:val="00E00A41"/>
    <w:rsid w:val="00E00B3D"/>
    <w:rsid w:val="00E00C14"/>
    <w:rsid w:val="00E00C21"/>
    <w:rsid w:val="00E00C28"/>
    <w:rsid w:val="00E00C41"/>
    <w:rsid w:val="00E00C62"/>
    <w:rsid w:val="00E00C9D"/>
    <w:rsid w:val="00E00EB0"/>
    <w:rsid w:val="00E00F29"/>
    <w:rsid w:val="00E01022"/>
    <w:rsid w:val="00E010B5"/>
    <w:rsid w:val="00E0122D"/>
    <w:rsid w:val="00E0125D"/>
    <w:rsid w:val="00E0127F"/>
    <w:rsid w:val="00E0138A"/>
    <w:rsid w:val="00E01899"/>
    <w:rsid w:val="00E0189D"/>
    <w:rsid w:val="00E018C6"/>
    <w:rsid w:val="00E01947"/>
    <w:rsid w:val="00E01A57"/>
    <w:rsid w:val="00E01AC4"/>
    <w:rsid w:val="00E01BEF"/>
    <w:rsid w:val="00E01D05"/>
    <w:rsid w:val="00E01D8B"/>
    <w:rsid w:val="00E01E34"/>
    <w:rsid w:val="00E01E46"/>
    <w:rsid w:val="00E01EE0"/>
    <w:rsid w:val="00E01EE4"/>
    <w:rsid w:val="00E01F1B"/>
    <w:rsid w:val="00E02037"/>
    <w:rsid w:val="00E0204C"/>
    <w:rsid w:val="00E0212C"/>
    <w:rsid w:val="00E021BA"/>
    <w:rsid w:val="00E022EB"/>
    <w:rsid w:val="00E02315"/>
    <w:rsid w:val="00E02316"/>
    <w:rsid w:val="00E02381"/>
    <w:rsid w:val="00E0254A"/>
    <w:rsid w:val="00E0264A"/>
    <w:rsid w:val="00E028D7"/>
    <w:rsid w:val="00E028E6"/>
    <w:rsid w:val="00E02983"/>
    <w:rsid w:val="00E02A06"/>
    <w:rsid w:val="00E02AD5"/>
    <w:rsid w:val="00E02B50"/>
    <w:rsid w:val="00E02BA9"/>
    <w:rsid w:val="00E02DC6"/>
    <w:rsid w:val="00E02FF9"/>
    <w:rsid w:val="00E03015"/>
    <w:rsid w:val="00E030D8"/>
    <w:rsid w:val="00E031C2"/>
    <w:rsid w:val="00E03256"/>
    <w:rsid w:val="00E03347"/>
    <w:rsid w:val="00E03492"/>
    <w:rsid w:val="00E03559"/>
    <w:rsid w:val="00E0356E"/>
    <w:rsid w:val="00E036BF"/>
    <w:rsid w:val="00E03727"/>
    <w:rsid w:val="00E03855"/>
    <w:rsid w:val="00E038D5"/>
    <w:rsid w:val="00E03901"/>
    <w:rsid w:val="00E03A68"/>
    <w:rsid w:val="00E03D29"/>
    <w:rsid w:val="00E03D34"/>
    <w:rsid w:val="00E03E03"/>
    <w:rsid w:val="00E03E30"/>
    <w:rsid w:val="00E03EF1"/>
    <w:rsid w:val="00E03FE4"/>
    <w:rsid w:val="00E04033"/>
    <w:rsid w:val="00E0405D"/>
    <w:rsid w:val="00E04098"/>
    <w:rsid w:val="00E041A4"/>
    <w:rsid w:val="00E04273"/>
    <w:rsid w:val="00E042A5"/>
    <w:rsid w:val="00E042D3"/>
    <w:rsid w:val="00E04302"/>
    <w:rsid w:val="00E0440C"/>
    <w:rsid w:val="00E0464E"/>
    <w:rsid w:val="00E046EB"/>
    <w:rsid w:val="00E047F8"/>
    <w:rsid w:val="00E04882"/>
    <w:rsid w:val="00E04935"/>
    <w:rsid w:val="00E04A1A"/>
    <w:rsid w:val="00E04A89"/>
    <w:rsid w:val="00E04B6D"/>
    <w:rsid w:val="00E04BE0"/>
    <w:rsid w:val="00E04CB5"/>
    <w:rsid w:val="00E04CD2"/>
    <w:rsid w:val="00E04D18"/>
    <w:rsid w:val="00E04E77"/>
    <w:rsid w:val="00E04EBF"/>
    <w:rsid w:val="00E04F15"/>
    <w:rsid w:val="00E04F4E"/>
    <w:rsid w:val="00E04FE7"/>
    <w:rsid w:val="00E0500B"/>
    <w:rsid w:val="00E05155"/>
    <w:rsid w:val="00E05466"/>
    <w:rsid w:val="00E054B8"/>
    <w:rsid w:val="00E0559E"/>
    <w:rsid w:val="00E05704"/>
    <w:rsid w:val="00E0570D"/>
    <w:rsid w:val="00E0572E"/>
    <w:rsid w:val="00E05771"/>
    <w:rsid w:val="00E05775"/>
    <w:rsid w:val="00E057C2"/>
    <w:rsid w:val="00E05880"/>
    <w:rsid w:val="00E05ADF"/>
    <w:rsid w:val="00E05AEA"/>
    <w:rsid w:val="00E05B2B"/>
    <w:rsid w:val="00E05CD2"/>
    <w:rsid w:val="00E05CD9"/>
    <w:rsid w:val="00E05F5A"/>
    <w:rsid w:val="00E060DF"/>
    <w:rsid w:val="00E063F2"/>
    <w:rsid w:val="00E06419"/>
    <w:rsid w:val="00E06473"/>
    <w:rsid w:val="00E064DF"/>
    <w:rsid w:val="00E06510"/>
    <w:rsid w:val="00E06872"/>
    <w:rsid w:val="00E06986"/>
    <w:rsid w:val="00E069EF"/>
    <w:rsid w:val="00E06AD4"/>
    <w:rsid w:val="00E06BE7"/>
    <w:rsid w:val="00E06C2B"/>
    <w:rsid w:val="00E06CD2"/>
    <w:rsid w:val="00E06D13"/>
    <w:rsid w:val="00E06E71"/>
    <w:rsid w:val="00E06FEA"/>
    <w:rsid w:val="00E073F5"/>
    <w:rsid w:val="00E07557"/>
    <w:rsid w:val="00E07686"/>
    <w:rsid w:val="00E07794"/>
    <w:rsid w:val="00E078D1"/>
    <w:rsid w:val="00E078FA"/>
    <w:rsid w:val="00E079E3"/>
    <w:rsid w:val="00E07B01"/>
    <w:rsid w:val="00E07C0C"/>
    <w:rsid w:val="00E07E0A"/>
    <w:rsid w:val="00E07EB1"/>
    <w:rsid w:val="00E10011"/>
    <w:rsid w:val="00E1003F"/>
    <w:rsid w:val="00E100E0"/>
    <w:rsid w:val="00E10172"/>
    <w:rsid w:val="00E101C2"/>
    <w:rsid w:val="00E101CB"/>
    <w:rsid w:val="00E101ED"/>
    <w:rsid w:val="00E10228"/>
    <w:rsid w:val="00E1025E"/>
    <w:rsid w:val="00E1029A"/>
    <w:rsid w:val="00E10312"/>
    <w:rsid w:val="00E10314"/>
    <w:rsid w:val="00E1039C"/>
    <w:rsid w:val="00E104E1"/>
    <w:rsid w:val="00E105DA"/>
    <w:rsid w:val="00E10639"/>
    <w:rsid w:val="00E1095F"/>
    <w:rsid w:val="00E10AEE"/>
    <w:rsid w:val="00E10D3A"/>
    <w:rsid w:val="00E10E03"/>
    <w:rsid w:val="00E10E3A"/>
    <w:rsid w:val="00E10E6A"/>
    <w:rsid w:val="00E10E78"/>
    <w:rsid w:val="00E10F35"/>
    <w:rsid w:val="00E10FD2"/>
    <w:rsid w:val="00E11080"/>
    <w:rsid w:val="00E11104"/>
    <w:rsid w:val="00E1121B"/>
    <w:rsid w:val="00E115A1"/>
    <w:rsid w:val="00E11609"/>
    <w:rsid w:val="00E116A3"/>
    <w:rsid w:val="00E116F9"/>
    <w:rsid w:val="00E1176E"/>
    <w:rsid w:val="00E1190F"/>
    <w:rsid w:val="00E1196D"/>
    <w:rsid w:val="00E119C6"/>
    <w:rsid w:val="00E11AD4"/>
    <w:rsid w:val="00E11BD6"/>
    <w:rsid w:val="00E11C0A"/>
    <w:rsid w:val="00E11CFA"/>
    <w:rsid w:val="00E11D6F"/>
    <w:rsid w:val="00E11D88"/>
    <w:rsid w:val="00E11ED6"/>
    <w:rsid w:val="00E12092"/>
    <w:rsid w:val="00E1209C"/>
    <w:rsid w:val="00E122DC"/>
    <w:rsid w:val="00E12316"/>
    <w:rsid w:val="00E125C7"/>
    <w:rsid w:val="00E125D8"/>
    <w:rsid w:val="00E12620"/>
    <w:rsid w:val="00E1265F"/>
    <w:rsid w:val="00E1271A"/>
    <w:rsid w:val="00E127E5"/>
    <w:rsid w:val="00E12888"/>
    <w:rsid w:val="00E128FA"/>
    <w:rsid w:val="00E1291C"/>
    <w:rsid w:val="00E12991"/>
    <w:rsid w:val="00E12B7A"/>
    <w:rsid w:val="00E12BA9"/>
    <w:rsid w:val="00E12E17"/>
    <w:rsid w:val="00E12E52"/>
    <w:rsid w:val="00E12EF9"/>
    <w:rsid w:val="00E12F36"/>
    <w:rsid w:val="00E13058"/>
    <w:rsid w:val="00E130E5"/>
    <w:rsid w:val="00E130FE"/>
    <w:rsid w:val="00E13108"/>
    <w:rsid w:val="00E1316B"/>
    <w:rsid w:val="00E13190"/>
    <w:rsid w:val="00E1339C"/>
    <w:rsid w:val="00E13432"/>
    <w:rsid w:val="00E13576"/>
    <w:rsid w:val="00E136FD"/>
    <w:rsid w:val="00E13745"/>
    <w:rsid w:val="00E13D22"/>
    <w:rsid w:val="00E13D42"/>
    <w:rsid w:val="00E13E2A"/>
    <w:rsid w:val="00E14424"/>
    <w:rsid w:val="00E1447B"/>
    <w:rsid w:val="00E1449D"/>
    <w:rsid w:val="00E14584"/>
    <w:rsid w:val="00E145A0"/>
    <w:rsid w:val="00E14629"/>
    <w:rsid w:val="00E1464F"/>
    <w:rsid w:val="00E14851"/>
    <w:rsid w:val="00E14863"/>
    <w:rsid w:val="00E14919"/>
    <w:rsid w:val="00E1498D"/>
    <w:rsid w:val="00E14A51"/>
    <w:rsid w:val="00E14A62"/>
    <w:rsid w:val="00E14AAF"/>
    <w:rsid w:val="00E14BC1"/>
    <w:rsid w:val="00E14DA3"/>
    <w:rsid w:val="00E14E32"/>
    <w:rsid w:val="00E14F97"/>
    <w:rsid w:val="00E14FB1"/>
    <w:rsid w:val="00E150F5"/>
    <w:rsid w:val="00E15190"/>
    <w:rsid w:val="00E15248"/>
    <w:rsid w:val="00E152EE"/>
    <w:rsid w:val="00E1546B"/>
    <w:rsid w:val="00E15512"/>
    <w:rsid w:val="00E15558"/>
    <w:rsid w:val="00E15572"/>
    <w:rsid w:val="00E15580"/>
    <w:rsid w:val="00E15664"/>
    <w:rsid w:val="00E1569E"/>
    <w:rsid w:val="00E15831"/>
    <w:rsid w:val="00E15A2A"/>
    <w:rsid w:val="00E15A54"/>
    <w:rsid w:val="00E15A56"/>
    <w:rsid w:val="00E15AC1"/>
    <w:rsid w:val="00E15B17"/>
    <w:rsid w:val="00E15C23"/>
    <w:rsid w:val="00E15CF5"/>
    <w:rsid w:val="00E15D46"/>
    <w:rsid w:val="00E15D63"/>
    <w:rsid w:val="00E15DD2"/>
    <w:rsid w:val="00E15E80"/>
    <w:rsid w:val="00E15FB3"/>
    <w:rsid w:val="00E15FDF"/>
    <w:rsid w:val="00E15FE4"/>
    <w:rsid w:val="00E1601E"/>
    <w:rsid w:val="00E16037"/>
    <w:rsid w:val="00E1609A"/>
    <w:rsid w:val="00E16163"/>
    <w:rsid w:val="00E16167"/>
    <w:rsid w:val="00E1619D"/>
    <w:rsid w:val="00E16469"/>
    <w:rsid w:val="00E164F3"/>
    <w:rsid w:val="00E16526"/>
    <w:rsid w:val="00E1686D"/>
    <w:rsid w:val="00E168D5"/>
    <w:rsid w:val="00E16913"/>
    <w:rsid w:val="00E16928"/>
    <w:rsid w:val="00E1694F"/>
    <w:rsid w:val="00E16A30"/>
    <w:rsid w:val="00E16ADD"/>
    <w:rsid w:val="00E16B52"/>
    <w:rsid w:val="00E16BE6"/>
    <w:rsid w:val="00E16C55"/>
    <w:rsid w:val="00E16E38"/>
    <w:rsid w:val="00E16E9F"/>
    <w:rsid w:val="00E16FED"/>
    <w:rsid w:val="00E1713F"/>
    <w:rsid w:val="00E171E0"/>
    <w:rsid w:val="00E1724A"/>
    <w:rsid w:val="00E17364"/>
    <w:rsid w:val="00E1776F"/>
    <w:rsid w:val="00E17787"/>
    <w:rsid w:val="00E17850"/>
    <w:rsid w:val="00E17909"/>
    <w:rsid w:val="00E17961"/>
    <w:rsid w:val="00E17AC8"/>
    <w:rsid w:val="00E17AE8"/>
    <w:rsid w:val="00E17DBA"/>
    <w:rsid w:val="00E17E44"/>
    <w:rsid w:val="00E17EF4"/>
    <w:rsid w:val="00E17FD7"/>
    <w:rsid w:val="00E20079"/>
    <w:rsid w:val="00E20217"/>
    <w:rsid w:val="00E20377"/>
    <w:rsid w:val="00E20471"/>
    <w:rsid w:val="00E204C2"/>
    <w:rsid w:val="00E20505"/>
    <w:rsid w:val="00E20534"/>
    <w:rsid w:val="00E20541"/>
    <w:rsid w:val="00E205F9"/>
    <w:rsid w:val="00E20689"/>
    <w:rsid w:val="00E206A0"/>
    <w:rsid w:val="00E206B0"/>
    <w:rsid w:val="00E207AD"/>
    <w:rsid w:val="00E2083F"/>
    <w:rsid w:val="00E2086E"/>
    <w:rsid w:val="00E20A90"/>
    <w:rsid w:val="00E20ABD"/>
    <w:rsid w:val="00E20AE4"/>
    <w:rsid w:val="00E20CC2"/>
    <w:rsid w:val="00E20DF2"/>
    <w:rsid w:val="00E20E0E"/>
    <w:rsid w:val="00E20E6C"/>
    <w:rsid w:val="00E20FA1"/>
    <w:rsid w:val="00E21017"/>
    <w:rsid w:val="00E210FD"/>
    <w:rsid w:val="00E21186"/>
    <w:rsid w:val="00E2133B"/>
    <w:rsid w:val="00E21351"/>
    <w:rsid w:val="00E213A2"/>
    <w:rsid w:val="00E215D6"/>
    <w:rsid w:val="00E21712"/>
    <w:rsid w:val="00E21877"/>
    <w:rsid w:val="00E2188E"/>
    <w:rsid w:val="00E21983"/>
    <w:rsid w:val="00E21C4D"/>
    <w:rsid w:val="00E21CA0"/>
    <w:rsid w:val="00E21CFC"/>
    <w:rsid w:val="00E21EEC"/>
    <w:rsid w:val="00E220B9"/>
    <w:rsid w:val="00E22115"/>
    <w:rsid w:val="00E2213D"/>
    <w:rsid w:val="00E22251"/>
    <w:rsid w:val="00E2244B"/>
    <w:rsid w:val="00E22470"/>
    <w:rsid w:val="00E2252A"/>
    <w:rsid w:val="00E22558"/>
    <w:rsid w:val="00E22594"/>
    <w:rsid w:val="00E225C5"/>
    <w:rsid w:val="00E22745"/>
    <w:rsid w:val="00E22801"/>
    <w:rsid w:val="00E22902"/>
    <w:rsid w:val="00E22A62"/>
    <w:rsid w:val="00E22AC7"/>
    <w:rsid w:val="00E22AED"/>
    <w:rsid w:val="00E22B0D"/>
    <w:rsid w:val="00E22B40"/>
    <w:rsid w:val="00E22C32"/>
    <w:rsid w:val="00E22D59"/>
    <w:rsid w:val="00E22D8B"/>
    <w:rsid w:val="00E22E53"/>
    <w:rsid w:val="00E22E97"/>
    <w:rsid w:val="00E23042"/>
    <w:rsid w:val="00E23290"/>
    <w:rsid w:val="00E2329C"/>
    <w:rsid w:val="00E232BB"/>
    <w:rsid w:val="00E2336B"/>
    <w:rsid w:val="00E23380"/>
    <w:rsid w:val="00E23405"/>
    <w:rsid w:val="00E235B2"/>
    <w:rsid w:val="00E23659"/>
    <w:rsid w:val="00E236C5"/>
    <w:rsid w:val="00E236D9"/>
    <w:rsid w:val="00E236E4"/>
    <w:rsid w:val="00E23806"/>
    <w:rsid w:val="00E23B94"/>
    <w:rsid w:val="00E23BF1"/>
    <w:rsid w:val="00E23C47"/>
    <w:rsid w:val="00E23D43"/>
    <w:rsid w:val="00E23D7E"/>
    <w:rsid w:val="00E23E36"/>
    <w:rsid w:val="00E23E37"/>
    <w:rsid w:val="00E23EE0"/>
    <w:rsid w:val="00E23F49"/>
    <w:rsid w:val="00E24103"/>
    <w:rsid w:val="00E24184"/>
    <w:rsid w:val="00E24197"/>
    <w:rsid w:val="00E243E6"/>
    <w:rsid w:val="00E24418"/>
    <w:rsid w:val="00E24453"/>
    <w:rsid w:val="00E244CC"/>
    <w:rsid w:val="00E24612"/>
    <w:rsid w:val="00E24645"/>
    <w:rsid w:val="00E24767"/>
    <w:rsid w:val="00E247B7"/>
    <w:rsid w:val="00E247CA"/>
    <w:rsid w:val="00E24825"/>
    <w:rsid w:val="00E249E6"/>
    <w:rsid w:val="00E24A22"/>
    <w:rsid w:val="00E24A6A"/>
    <w:rsid w:val="00E24BF3"/>
    <w:rsid w:val="00E24C82"/>
    <w:rsid w:val="00E24CE5"/>
    <w:rsid w:val="00E24D54"/>
    <w:rsid w:val="00E250A4"/>
    <w:rsid w:val="00E250F0"/>
    <w:rsid w:val="00E2512D"/>
    <w:rsid w:val="00E25252"/>
    <w:rsid w:val="00E2528D"/>
    <w:rsid w:val="00E25425"/>
    <w:rsid w:val="00E25557"/>
    <w:rsid w:val="00E25598"/>
    <w:rsid w:val="00E2559C"/>
    <w:rsid w:val="00E2563E"/>
    <w:rsid w:val="00E25723"/>
    <w:rsid w:val="00E258F6"/>
    <w:rsid w:val="00E25A04"/>
    <w:rsid w:val="00E25A63"/>
    <w:rsid w:val="00E25B90"/>
    <w:rsid w:val="00E25BC0"/>
    <w:rsid w:val="00E25BF4"/>
    <w:rsid w:val="00E25D59"/>
    <w:rsid w:val="00E2618F"/>
    <w:rsid w:val="00E26198"/>
    <w:rsid w:val="00E2621C"/>
    <w:rsid w:val="00E2625B"/>
    <w:rsid w:val="00E26351"/>
    <w:rsid w:val="00E263E1"/>
    <w:rsid w:val="00E26456"/>
    <w:rsid w:val="00E26459"/>
    <w:rsid w:val="00E26479"/>
    <w:rsid w:val="00E264D4"/>
    <w:rsid w:val="00E26617"/>
    <w:rsid w:val="00E26799"/>
    <w:rsid w:val="00E267C9"/>
    <w:rsid w:val="00E267E3"/>
    <w:rsid w:val="00E26967"/>
    <w:rsid w:val="00E26A36"/>
    <w:rsid w:val="00E26C26"/>
    <w:rsid w:val="00E26E5D"/>
    <w:rsid w:val="00E26EA3"/>
    <w:rsid w:val="00E26FA6"/>
    <w:rsid w:val="00E27058"/>
    <w:rsid w:val="00E270FB"/>
    <w:rsid w:val="00E271AD"/>
    <w:rsid w:val="00E27205"/>
    <w:rsid w:val="00E272A8"/>
    <w:rsid w:val="00E272C4"/>
    <w:rsid w:val="00E27372"/>
    <w:rsid w:val="00E274A2"/>
    <w:rsid w:val="00E274DF"/>
    <w:rsid w:val="00E27515"/>
    <w:rsid w:val="00E27680"/>
    <w:rsid w:val="00E276DC"/>
    <w:rsid w:val="00E278A2"/>
    <w:rsid w:val="00E2790E"/>
    <w:rsid w:val="00E2798D"/>
    <w:rsid w:val="00E27998"/>
    <w:rsid w:val="00E27A36"/>
    <w:rsid w:val="00E27A7E"/>
    <w:rsid w:val="00E27C35"/>
    <w:rsid w:val="00E27D98"/>
    <w:rsid w:val="00E27F5A"/>
    <w:rsid w:val="00E27F60"/>
    <w:rsid w:val="00E300A4"/>
    <w:rsid w:val="00E300BC"/>
    <w:rsid w:val="00E3023C"/>
    <w:rsid w:val="00E30337"/>
    <w:rsid w:val="00E303B3"/>
    <w:rsid w:val="00E30427"/>
    <w:rsid w:val="00E30454"/>
    <w:rsid w:val="00E304A1"/>
    <w:rsid w:val="00E30539"/>
    <w:rsid w:val="00E3053C"/>
    <w:rsid w:val="00E3058F"/>
    <w:rsid w:val="00E307DB"/>
    <w:rsid w:val="00E3089B"/>
    <w:rsid w:val="00E309FD"/>
    <w:rsid w:val="00E30BAF"/>
    <w:rsid w:val="00E30C2B"/>
    <w:rsid w:val="00E30C36"/>
    <w:rsid w:val="00E30C8B"/>
    <w:rsid w:val="00E30C9B"/>
    <w:rsid w:val="00E30CAB"/>
    <w:rsid w:val="00E30CC5"/>
    <w:rsid w:val="00E30FE2"/>
    <w:rsid w:val="00E30FEA"/>
    <w:rsid w:val="00E313AB"/>
    <w:rsid w:val="00E31407"/>
    <w:rsid w:val="00E31552"/>
    <w:rsid w:val="00E315D5"/>
    <w:rsid w:val="00E315ED"/>
    <w:rsid w:val="00E316F5"/>
    <w:rsid w:val="00E31748"/>
    <w:rsid w:val="00E3182E"/>
    <w:rsid w:val="00E318FB"/>
    <w:rsid w:val="00E31A30"/>
    <w:rsid w:val="00E31C3E"/>
    <w:rsid w:val="00E31E91"/>
    <w:rsid w:val="00E31EF5"/>
    <w:rsid w:val="00E31F91"/>
    <w:rsid w:val="00E31FAC"/>
    <w:rsid w:val="00E320B0"/>
    <w:rsid w:val="00E32228"/>
    <w:rsid w:val="00E322ED"/>
    <w:rsid w:val="00E32378"/>
    <w:rsid w:val="00E32491"/>
    <w:rsid w:val="00E3277C"/>
    <w:rsid w:val="00E327EB"/>
    <w:rsid w:val="00E3293D"/>
    <w:rsid w:val="00E32967"/>
    <w:rsid w:val="00E32978"/>
    <w:rsid w:val="00E32A4F"/>
    <w:rsid w:val="00E32D7F"/>
    <w:rsid w:val="00E32D83"/>
    <w:rsid w:val="00E32EFD"/>
    <w:rsid w:val="00E32F5B"/>
    <w:rsid w:val="00E32FC2"/>
    <w:rsid w:val="00E32FC5"/>
    <w:rsid w:val="00E33201"/>
    <w:rsid w:val="00E3321E"/>
    <w:rsid w:val="00E333FC"/>
    <w:rsid w:val="00E33419"/>
    <w:rsid w:val="00E334A3"/>
    <w:rsid w:val="00E33595"/>
    <w:rsid w:val="00E33638"/>
    <w:rsid w:val="00E3366D"/>
    <w:rsid w:val="00E336B3"/>
    <w:rsid w:val="00E336F6"/>
    <w:rsid w:val="00E337C9"/>
    <w:rsid w:val="00E3381D"/>
    <w:rsid w:val="00E3386A"/>
    <w:rsid w:val="00E338B6"/>
    <w:rsid w:val="00E338ED"/>
    <w:rsid w:val="00E33C57"/>
    <w:rsid w:val="00E33F15"/>
    <w:rsid w:val="00E33F49"/>
    <w:rsid w:val="00E340BD"/>
    <w:rsid w:val="00E34109"/>
    <w:rsid w:val="00E34245"/>
    <w:rsid w:val="00E342E1"/>
    <w:rsid w:val="00E34331"/>
    <w:rsid w:val="00E34352"/>
    <w:rsid w:val="00E3437B"/>
    <w:rsid w:val="00E3440F"/>
    <w:rsid w:val="00E346F4"/>
    <w:rsid w:val="00E347B0"/>
    <w:rsid w:val="00E34847"/>
    <w:rsid w:val="00E348F4"/>
    <w:rsid w:val="00E34975"/>
    <w:rsid w:val="00E34B14"/>
    <w:rsid w:val="00E34BC6"/>
    <w:rsid w:val="00E34F5C"/>
    <w:rsid w:val="00E35050"/>
    <w:rsid w:val="00E350C5"/>
    <w:rsid w:val="00E35245"/>
    <w:rsid w:val="00E35253"/>
    <w:rsid w:val="00E352DB"/>
    <w:rsid w:val="00E3530F"/>
    <w:rsid w:val="00E35360"/>
    <w:rsid w:val="00E35430"/>
    <w:rsid w:val="00E35707"/>
    <w:rsid w:val="00E359F5"/>
    <w:rsid w:val="00E35B5C"/>
    <w:rsid w:val="00E35B92"/>
    <w:rsid w:val="00E35C20"/>
    <w:rsid w:val="00E35D20"/>
    <w:rsid w:val="00E35D9F"/>
    <w:rsid w:val="00E35DAC"/>
    <w:rsid w:val="00E35ECB"/>
    <w:rsid w:val="00E35F11"/>
    <w:rsid w:val="00E36150"/>
    <w:rsid w:val="00E36221"/>
    <w:rsid w:val="00E3629F"/>
    <w:rsid w:val="00E363ED"/>
    <w:rsid w:val="00E36414"/>
    <w:rsid w:val="00E364A9"/>
    <w:rsid w:val="00E36574"/>
    <w:rsid w:val="00E365BB"/>
    <w:rsid w:val="00E365F6"/>
    <w:rsid w:val="00E3668F"/>
    <w:rsid w:val="00E3669A"/>
    <w:rsid w:val="00E367A3"/>
    <w:rsid w:val="00E367E8"/>
    <w:rsid w:val="00E368AC"/>
    <w:rsid w:val="00E368CF"/>
    <w:rsid w:val="00E369DB"/>
    <w:rsid w:val="00E369EC"/>
    <w:rsid w:val="00E36BCD"/>
    <w:rsid w:val="00E36C3D"/>
    <w:rsid w:val="00E36C41"/>
    <w:rsid w:val="00E36D6C"/>
    <w:rsid w:val="00E36EF4"/>
    <w:rsid w:val="00E36FD8"/>
    <w:rsid w:val="00E370D5"/>
    <w:rsid w:val="00E37129"/>
    <w:rsid w:val="00E373AC"/>
    <w:rsid w:val="00E373BB"/>
    <w:rsid w:val="00E37444"/>
    <w:rsid w:val="00E37466"/>
    <w:rsid w:val="00E3757B"/>
    <w:rsid w:val="00E3757C"/>
    <w:rsid w:val="00E375E5"/>
    <w:rsid w:val="00E37646"/>
    <w:rsid w:val="00E377C5"/>
    <w:rsid w:val="00E37963"/>
    <w:rsid w:val="00E37A1A"/>
    <w:rsid w:val="00E37A49"/>
    <w:rsid w:val="00E37BAB"/>
    <w:rsid w:val="00E37CBA"/>
    <w:rsid w:val="00E37CFF"/>
    <w:rsid w:val="00E37D88"/>
    <w:rsid w:val="00E37D9A"/>
    <w:rsid w:val="00E37F8B"/>
    <w:rsid w:val="00E400B3"/>
    <w:rsid w:val="00E401F9"/>
    <w:rsid w:val="00E404F1"/>
    <w:rsid w:val="00E40551"/>
    <w:rsid w:val="00E40586"/>
    <w:rsid w:val="00E406B2"/>
    <w:rsid w:val="00E40744"/>
    <w:rsid w:val="00E40880"/>
    <w:rsid w:val="00E40890"/>
    <w:rsid w:val="00E40896"/>
    <w:rsid w:val="00E408CA"/>
    <w:rsid w:val="00E408EF"/>
    <w:rsid w:val="00E40A0A"/>
    <w:rsid w:val="00E40A4E"/>
    <w:rsid w:val="00E40A80"/>
    <w:rsid w:val="00E40C41"/>
    <w:rsid w:val="00E40D30"/>
    <w:rsid w:val="00E40F1C"/>
    <w:rsid w:val="00E40F9C"/>
    <w:rsid w:val="00E40FF9"/>
    <w:rsid w:val="00E4103E"/>
    <w:rsid w:val="00E410FD"/>
    <w:rsid w:val="00E411C4"/>
    <w:rsid w:val="00E4121F"/>
    <w:rsid w:val="00E41229"/>
    <w:rsid w:val="00E41406"/>
    <w:rsid w:val="00E41590"/>
    <w:rsid w:val="00E415DD"/>
    <w:rsid w:val="00E41606"/>
    <w:rsid w:val="00E41729"/>
    <w:rsid w:val="00E4175C"/>
    <w:rsid w:val="00E419D5"/>
    <w:rsid w:val="00E41E9D"/>
    <w:rsid w:val="00E41F02"/>
    <w:rsid w:val="00E41FA6"/>
    <w:rsid w:val="00E42096"/>
    <w:rsid w:val="00E42124"/>
    <w:rsid w:val="00E42129"/>
    <w:rsid w:val="00E421F5"/>
    <w:rsid w:val="00E425D5"/>
    <w:rsid w:val="00E425E8"/>
    <w:rsid w:val="00E4265A"/>
    <w:rsid w:val="00E427A4"/>
    <w:rsid w:val="00E42A9A"/>
    <w:rsid w:val="00E42AA0"/>
    <w:rsid w:val="00E42AFF"/>
    <w:rsid w:val="00E42BC3"/>
    <w:rsid w:val="00E42C04"/>
    <w:rsid w:val="00E42C48"/>
    <w:rsid w:val="00E42CF2"/>
    <w:rsid w:val="00E42D01"/>
    <w:rsid w:val="00E42D69"/>
    <w:rsid w:val="00E42D72"/>
    <w:rsid w:val="00E42D89"/>
    <w:rsid w:val="00E43015"/>
    <w:rsid w:val="00E43017"/>
    <w:rsid w:val="00E43025"/>
    <w:rsid w:val="00E4302C"/>
    <w:rsid w:val="00E43190"/>
    <w:rsid w:val="00E43248"/>
    <w:rsid w:val="00E43256"/>
    <w:rsid w:val="00E43267"/>
    <w:rsid w:val="00E434B9"/>
    <w:rsid w:val="00E4350B"/>
    <w:rsid w:val="00E43609"/>
    <w:rsid w:val="00E43739"/>
    <w:rsid w:val="00E43781"/>
    <w:rsid w:val="00E437A7"/>
    <w:rsid w:val="00E437B8"/>
    <w:rsid w:val="00E43A37"/>
    <w:rsid w:val="00E43B3D"/>
    <w:rsid w:val="00E43BBB"/>
    <w:rsid w:val="00E43C54"/>
    <w:rsid w:val="00E43D29"/>
    <w:rsid w:val="00E43F64"/>
    <w:rsid w:val="00E440C8"/>
    <w:rsid w:val="00E441A6"/>
    <w:rsid w:val="00E441C7"/>
    <w:rsid w:val="00E4421D"/>
    <w:rsid w:val="00E442B5"/>
    <w:rsid w:val="00E444DF"/>
    <w:rsid w:val="00E44645"/>
    <w:rsid w:val="00E447C2"/>
    <w:rsid w:val="00E447F3"/>
    <w:rsid w:val="00E4483F"/>
    <w:rsid w:val="00E44AB5"/>
    <w:rsid w:val="00E44AD2"/>
    <w:rsid w:val="00E44B49"/>
    <w:rsid w:val="00E44B83"/>
    <w:rsid w:val="00E44C82"/>
    <w:rsid w:val="00E44CDB"/>
    <w:rsid w:val="00E44DBA"/>
    <w:rsid w:val="00E44DF7"/>
    <w:rsid w:val="00E44E3F"/>
    <w:rsid w:val="00E4506D"/>
    <w:rsid w:val="00E450AE"/>
    <w:rsid w:val="00E45109"/>
    <w:rsid w:val="00E455EC"/>
    <w:rsid w:val="00E45608"/>
    <w:rsid w:val="00E456E0"/>
    <w:rsid w:val="00E45713"/>
    <w:rsid w:val="00E457C4"/>
    <w:rsid w:val="00E45870"/>
    <w:rsid w:val="00E4589B"/>
    <w:rsid w:val="00E4597E"/>
    <w:rsid w:val="00E45985"/>
    <w:rsid w:val="00E45A35"/>
    <w:rsid w:val="00E45BFF"/>
    <w:rsid w:val="00E45C8C"/>
    <w:rsid w:val="00E45DD3"/>
    <w:rsid w:val="00E45E02"/>
    <w:rsid w:val="00E45E68"/>
    <w:rsid w:val="00E45F9F"/>
    <w:rsid w:val="00E45FBB"/>
    <w:rsid w:val="00E4602C"/>
    <w:rsid w:val="00E4603A"/>
    <w:rsid w:val="00E460A1"/>
    <w:rsid w:val="00E462F9"/>
    <w:rsid w:val="00E46482"/>
    <w:rsid w:val="00E46543"/>
    <w:rsid w:val="00E46676"/>
    <w:rsid w:val="00E466CF"/>
    <w:rsid w:val="00E46742"/>
    <w:rsid w:val="00E46882"/>
    <w:rsid w:val="00E46898"/>
    <w:rsid w:val="00E469C5"/>
    <w:rsid w:val="00E46A38"/>
    <w:rsid w:val="00E46A75"/>
    <w:rsid w:val="00E46AA9"/>
    <w:rsid w:val="00E46AD5"/>
    <w:rsid w:val="00E46B63"/>
    <w:rsid w:val="00E46B8C"/>
    <w:rsid w:val="00E46C32"/>
    <w:rsid w:val="00E46DB9"/>
    <w:rsid w:val="00E46DEF"/>
    <w:rsid w:val="00E46E4A"/>
    <w:rsid w:val="00E46E58"/>
    <w:rsid w:val="00E46F6D"/>
    <w:rsid w:val="00E46F9B"/>
    <w:rsid w:val="00E47014"/>
    <w:rsid w:val="00E47023"/>
    <w:rsid w:val="00E470CE"/>
    <w:rsid w:val="00E4710C"/>
    <w:rsid w:val="00E47277"/>
    <w:rsid w:val="00E4747A"/>
    <w:rsid w:val="00E475A4"/>
    <w:rsid w:val="00E477A8"/>
    <w:rsid w:val="00E47ADD"/>
    <w:rsid w:val="00E47AED"/>
    <w:rsid w:val="00E47B02"/>
    <w:rsid w:val="00E47B03"/>
    <w:rsid w:val="00E47B5D"/>
    <w:rsid w:val="00E47B66"/>
    <w:rsid w:val="00E47B78"/>
    <w:rsid w:val="00E47C0F"/>
    <w:rsid w:val="00E47C6F"/>
    <w:rsid w:val="00E47C77"/>
    <w:rsid w:val="00E47DD3"/>
    <w:rsid w:val="00E47E3F"/>
    <w:rsid w:val="00E47F6C"/>
    <w:rsid w:val="00E50027"/>
    <w:rsid w:val="00E5003D"/>
    <w:rsid w:val="00E50093"/>
    <w:rsid w:val="00E501C1"/>
    <w:rsid w:val="00E50237"/>
    <w:rsid w:val="00E50272"/>
    <w:rsid w:val="00E502AE"/>
    <w:rsid w:val="00E50308"/>
    <w:rsid w:val="00E50395"/>
    <w:rsid w:val="00E5040E"/>
    <w:rsid w:val="00E5043E"/>
    <w:rsid w:val="00E50521"/>
    <w:rsid w:val="00E5065D"/>
    <w:rsid w:val="00E507DF"/>
    <w:rsid w:val="00E50911"/>
    <w:rsid w:val="00E50B1D"/>
    <w:rsid w:val="00E50B8F"/>
    <w:rsid w:val="00E50C08"/>
    <w:rsid w:val="00E50CEE"/>
    <w:rsid w:val="00E50D4D"/>
    <w:rsid w:val="00E50D4F"/>
    <w:rsid w:val="00E50DD1"/>
    <w:rsid w:val="00E50E60"/>
    <w:rsid w:val="00E50F1C"/>
    <w:rsid w:val="00E5117E"/>
    <w:rsid w:val="00E5125F"/>
    <w:rsid w:val="00E51262"/>
    <w:rsid w:val="00E5135A"/>
    <w:rsid w:val="00E51379"/>
    <w:rsid w:val="00E51380"/>
    <w:rsid w:val="00E51443"/>
    <w:rsid w:val="00E514F0"/>
    <w:rsid w:val="00E5155E"/>
    <w:rsid w:val="00E515D3"/>
    <w:rsid w:val="00E51785"/>
    <w:rsid w:val="00E517DC"/>
    <w:rsid w:val="00E51824"/>
    <w:rsid w:val="00E5191F"/>
    <w:rsid w:val="00E5194C"/>
    <w:rsid w:val="00E51A7E"/>
    <w:rsid w:val="00E51AFD"/>
    <w:rsid w:val="00E51CAF"/>
    <w:rsid w:val="00E51CCE"/>
    <w:rsid w:val="00E51D2E"/>
    <w:rsid w:val="00E51DB9"/>
    <w:rsid w:val="00E51E25"/>
    <w:rsid w:val="00E51F5C"/>
    <w:rsid w:val="00E51FE5"/>
    <w:rsid w:val="00E5202B"/>
    <w:rsid w:val="00E52074"/>
    <w:rsid w:val="00E52080"/>
    <w:rsid w:val="00E5209E"/>
    <w:rsid w:val="00E5217D"/>
    <w:rsid w:val="00E5219B"/>
    <w:rsid w:val="00E521A7"/>
    <w:rsid w:val="00E521CC"/>
    <w:rsid w:val="00E521EE"/>
    <w:rsid w:val="00E523C0"/>
    <w:rsid w:val="00E5273E"/>
    <w:rsid w:val="00E527B8"/>
    <w:rsid w:val="00E52812"/>
    <w:rsid w:val="00E52879"/>
    <w:rsid w:val="00E52907"/>
    <w:rsid w:val="00E529FA"/>
    <w:rsid w:val="00E52A8B"/>
    <w:rsid w:val="00E52B37"/>
    <w:rsid w:val="00E52C1B"/>
    <w:rsid w:val="00E52C98"/>
    <w:rsid w:val="00E52CA2"/>
    <w:rsid w:val="00E52EFC"/>
    <w:rsid w:val="00E53182"/>
    <w:rsid w:val="00E531A1"/>
    <w:rsid w:val="00E533AE"/>
    <w:rsid w:val="00E5342F"/>
    <w:rsid w:val="00E53512"/>
    <w:rsid w:val="00E53604"/>
    <w:rsid w:val="00E53614"/>
    <w:rsid w:val="00E536BA"/>
    <w:rsid w:val="00E53734"/>
    <w:rsid w:val="00E53833"/>
    <w:rsid w:val="00E53ADC"/>
    <w:rsid w:val="00E53DD0"/>
    <w:rsid w:val="00E53F4E"/>
    <w:rsid w:val="00E53F57"/>
    <w:rsid w:val="00E54074"/>
    <w:rsid w:val="00E54076"/>
    <w:rsid w:val="00E54268"/>
    <w:rsid w:val="00E5435A"/>
    <w:rsid w:val="00E5457A"/>
    <w:rsid w:val="00E545D9"/>
    <w:rsid w:val="00E5465D"/>
    <w:rsid w:val="00E546AB"/>
    <w:rsid w:val="00E547B5"/>
    <w:rsid w:val="00E54883"/>
    <w:rsid w:val="00E54981"/>
    <w:rsid w:val="00E54985"/>
    <w:rsid w:val="00E54A46"/>
    <w:rsid w:val="00E54A80"/>
    <w:rsid w:val="00E54AEF"/>
    <w:rsid w:val="00E54B95"/>
    <w:rsid w:val="00E54BA8"/>
    <w:rsid w:val="00E54BAF"/>
    <w:rsid w:val="00E54BC8"/>
    <w:rsid w:val="00E54BF8"/>
    <w:rsid w:val="00E54C21"/>
    <w:rsid w:val="00E54C90"/>
    <w:rsid w:val="00E54D70"/>
    <w:rsid w:val="00E54E1C"/>
    <w:rsid w:val="00E55026"/>
    <w:rsid w:val="00E550A2"/>
    <w:rsid w:val="00E551E7"/>
    <w:rsid w:val="00E55268"/>
    <w:rsid w:val="00E552DC"/>
    <w:rsid w:val="00E5542E"/>
    <w:rsid w:val="00E5544E"/>
    <w:rsid w:val="00E5552A"/>
    <w:rsid w:val="00E555AB"/>
    <w:rsid w:val="00E555BE"/>
    <w:rsid w:val="00E556F8"/>
    <w:rsid w:val="00E5572B"/>
    <w:rsid w:val="00E55816"/>
    <w:rsid w:val="00E5596F"/>
    <w:rsid w:val="00E5597D"/>
    <w:rsid w:val="00E55A57"/>
    <w:rsid w:val="00E55BAE"/>
    <w:rsid w:val="00E55C78"/>
    <w:rsid w:val="00E55E0B"/>
    <w:rsid w:val="00E55E1C"/>
    <w:rsid w:val="00E55E2A"/>
    <w:rsid w:val="00E55EBC"/>
    <w:rsid w:val="00E55FA4"/>
    <w:rsid w:val="00E5601C"/>
    <w:rsid w:val="00E5609F"/>
    <w:rsid w:val="00E560F8"/>
    <w:rsid w:val="00E56190"/>
    <w:rsid w:val="00E5620C"/>
    <w:rsid w:val="00E564DE"/>
    <w:rsid w:val="00E566A5"/>
    <w:rsid w:val="00E566EB"/>
    <w:rsid w:val="00E56799"/>
    <w:rsid w:val="00E567E4"/>
    <w:rsid w:val="00E56836"/>
    <w:rsid w:val="00E5691F"/>
    <w:rsid w:val="00E569B2"/>
    <w:rsid w:val="00E56A5B"/>
    <w:rsid w:val="00E56AE2"/>
    <w:rsid w:val="00E56C11"/>
    <w:rsid w:val="00E56C6B"/>
    <w:rsid w:val="00E57062"/>
    <w:rsid w:val="00E5725A"/>
    <w:rsid w:val="00E57309"/>
    <w:rsid w:val="00E5736D"/>
    <w:rsid w:val="00E575BE"/>
    <w:rsid w:val="00E57791"/>
    <w:rsid w:val="00E579D1"/>
    <w:rsid w:val="00E57A00"/>
    <w:rsid w:val="00E57A01"/>
    <w:rsid w:val="00E57A02"/>
    <w:rsid w:val="00E57B02"/>
    <w:rsid w:val="00E57B14"/>
    <w:rsid w:val="00E57B65"/>
    <w:rsid w:val="00E57C12"/>
    <w:rsid w:val="00E57D0D"/>
    <w:rsid w:val="00E57D2A"/>
    <w:rsid w:val="00E57DED"/>
    <w:rsid w:val="00E57E2D"/>
    <w:rsid w:val="00E57EDD"/>
    <w:rsid w:val="00E60187"/>
    <w:rsid w:val="00E601A7"/>
    <w:rsid w:val="00E602D2"/>
    <w:rsid w:val="00E602F7"/>
    <w:rsid w:val="00E60530"/>
    <w:rsid w:val="00E605CE"/>
    <w:rsid w:val="00E60692"/>
    <w:rsid w:val="00E6079C"/>
    <w:rsid w:val="00E607B3"/>
    <w:rsid w:val="00E60979"/>
    <w:rsid w:val="00E609B5"/>
    <w:rsid w:val="00E609D0"/>
    <w:rsid w:val="00E60A83"/>
    <w:rsid w:val="00E60A9B"/>
    <w:rsid w:val="00E60BE7"/>
    <w:rsid w:val="00E60C87"/>
    <w:rsid w:val="00E60DC6"/>
    <w:rsid w:val="00E60E0D"/>
    <w:rsid w:val="00E60E35"/>
    <w:rsid w:val="00E60E6F"/>
    <w:rsid w:val="00E60F81"/>
    <w:rsid w:val="00E60FC3"/>
    <w:rsid w:val="00E61038"/>
    <w:rsid w:val="00E6104D"/>
    <w:rsid w:val="00E611CB"/>
    <w:rsid w:val="00E611FE"/>
    <w:rsid w:val="00E61227"/>
    <w:rsid w:val="00E61253"/>
    <w:rsid w:val="00E61299"/>
    <w:rsid w:val="00E6134D"/>
    <w:rsid w:val="00E61421"/>
    <w:rsid w:val="00E6142C"/>
    <w:rsid w:val="00E614DF"/>
    <w:rsid w:val="00E61544"/>
    <w:rsid w:val="00E616E1"/>
    <w:rsid w:val="00E6170A"/>
    <w:rsid w:val="00E618C9"/>
    <w:rsid w:val="00E619EA"/>
    <w:rsid w:val="00E61AE5"/>
    <w:rsid w:val="00E61BDC"/>
    <w:rsid w:val="00E61E13"/>
    <w:rsid w:val="00E61E63"/>
    <w:rsid w:val="00E61E70"/>
    <w:rsid w:val="00E620B5"/>
    <w:rsid w:val="00E62123"/>
    <w:rsid w:val="00E621FE"/>
    <w:rsid w:val="00E622E8"/>
    <w:rsid w:val="00E622FD"/>
    <w:rsid w:val="00E6234E"/>
    <w:rsid w:val="00E6238D"/>
    <w:rsid w:val="00E62478"/>
    <w:rsid w:val="00E6247F"/>
    <w:rsid w:val="00E62499"/>
    <w:rsid w:val="00E624B4"/>
    <w:rsid w:val="00E62587"/>
    <w:rsid w:val="00E625BD"/>
    <w:rsid w:val="00E626B6"/>
    <w:rsid w:val="00E62821"/>
    <w:rsid w:val="00E62966"/>
    <w:rsid w:val="00E629F7"/>
    <w:rsid w:val="00E62A64"/>
    <w:rsid w:val="00E62A8B"/>
    <w:rsid w:val="00E62B01"/>
    <w:rsid w:val="00E62B11"/>
    <w:rsid w:val="00E62B99"/>
    <w:rsid w:val="00E62D03"/>
    <w:rsid w:val="00E62DFE"/>
    <w:rsid w:val="00E62E67"/>
    <w:rsid w:val="00E630BD"/>
    <w:rsid w:val="00E63138"/>
    <w:rsid w:val="00E6336F"/>
    <w:rsid w:val="00E63381"/>
    <w:rsid w:val="00E6354A"/>
    <w:rsid w:val="00E63576"/>
    <w:rsid w:val="00E635DC"/>
    <w:rsid w:val="00E63644"/>
    <w:rsid w:val="00E63651"/>
    <w:rsid w:val="00E636EF"/>
    <w:rsid w:val="00E637AF"/>
    <w:rsid w:val="00E6385E"/>
    <w:rsid w:val="00E6386C"/>
    <w:rsid w:val="00E639E3"/>
    <w:rsid w:val="00E63AA6"/>
    <w:rsid w:val="00E63ADB"/>
    <w:rsid w:val="00E63AE1"/>
    <w:rsid w:val="00E63B4F"/>
    <w:rsid w:val="00E63B90"/>
    <w:rsid w:val="00E63C77"/>
    <w:rsid w:val="00E63CAC"/>
    <w:rsid w:val="00E63E27"/>
    <w:rsid w:val="00E63F92"/>
    <w:rsid w:val="00E63FBF"/>
    <w:rsid w:val="00E63FD9"/>
    <w:rsid w:val="00E6403E"/>
    <w:rsid w:val="00E6418F"/>
    <w:rsid w:val="00E64200"/>
    <w:rsid w:val="00E6420F"/>
    <w:rsid w:val="00E642D4"/>
    <w:rsid w:val="00E643AE"/>
    <w:rsid w:val="00E644CA"/>
    <w:rsid w:val="00E64559"/>
    <w:rsid w:val="00E64598"/>
    <w:rsid w:val="00E6459B"/>
    <w:rsid w:val="00E646CF"/>
    <w:rsid w:val="00E646DA"/>
    <w:rsid w:val="00E64B17"/>
    <w:rsid w:val="00E64B9C"/>
    <w:rsid w:val="00E64BF8"/>
    <w:rsid w:val="00E64C5D"/>
    <w:rsid w:val="00E64DBD"/>
    <w:rsid w:val="00E64E01"/>
    <w:rsid w:val="00E64E76"/>
    <w:rsid w:val="00E64F1A"/>
    <w:rsid w:val="00E64F3E"/>
    <w:rsid w:val="00E64FEF"/>
    <w:rsid w:val="00E64FF0"/>
    <w:rsid w:val="00E65022"/>
    <w:rsid w:val="00E650E9"/>
    <w:rsid w:val="00E65153"/>
    <w:rsid w:val="00E6519E"/>
    <w:rsid w:val="00E65243"/>
    <w:rsid w:val="00E652A1"/>
    <w:rsid w:val="00E653F6"/>
    <w:rsid w:val="00E6540B"/>
    <w:rsid w:val="00E65449"/>
    <w:rsid w:val="00E654FD"/>
    <w:rsid w:val="00E65574"/>
    <w:rsid w:val="00E655EA"/>
    <w:rsid w:val="00E6566E"/>
    <w:rsid w:val="00E656E4"/>
    <w:rsid w:val="00E659AE"/>
    <w:rsid w:val="00E65B63"/>
    <w:rsid w:val="00E65C15"/>
    <w:rsid w:val="00E65C76"/>
    <w:rsid w:val="00E65C85"/>
    <w:rsid w:val="00E65C90"/>
    <w:rsid w:val="00E65CD8"/>
    <w:rsid w:val="00E65E22"/>
    <w:rsid w:val="00E65EAA"/>
    <w:rsid w:val="00E65F7D"/>
    <w:rsid w:val="00E66048"/>
    <w:rsid w:val="00E6628E"/>
    <w:rsid w:val="00E662EB"/>
    <w:rsid w:val="00E664A0"/>
    <w:rsid w:val="00E664F4"/>
    <w:rsid w:val="00E6652C"/>
    <w:rsid w:val="00E6652E"/>
    <w:rsid w:val="00E66638"/>
    <w:rsid w:val="00E666F1"/>
    <w:rsid w:val="00E669A4"/>
    <w:rsid w:val="00E66A4E"/>
    <w:rsid w:val="00E66A5D"/>
    <w:rsid w:val="00E66A95"/>
    <w:rsid w:val="00E66AF5"/>
    <w:rsid w:val="00E66AF8"/>
    <w:rsid w:val="00E66B73"/>
    <w:rsid w:val="00E66BE6"/>
    <w:rsid w:val="00E66C03"/>
    <w:rsid w:val="00E66CAE"/>
    <w:rsid w:val="00E66CAF"/>
    <w:rsid w:val="00E66CF1"/>
    <w:rsid w:val="00E66D1B"/>
    <w:rsid w:val="00E66D40"/>
    <w:rsid w:val="00E66D60"/>
    <w:rsid w:val="00E66F10"/>
    <w:rsid w:val="00E66F34"/>
    <w:rsid w:val="00E66F5C"/>
    <w:rsid w:val="00E66F91"/>
    <w:rsid w:val="00E6709A"/>
    <w:rsid w:val="00E670F2"/>
    <w:rsid w:val="00E6712B"/>
    <w:rsid w:val="00E67212"/>
    <w:rsid w:val="00E67364"/>
    <w:rsid w:val="00E67580"/>
    <w:rsid w:val="00E676BE"/>
    <w:rsid w:val="00E67734"/>
    <w:rsid w:val="00E67811"/>
    <w:rsid w:val="00E6782C"/>
    <w:rsid w:val="00E67855"/>
    <w:rsid w:val="00E67B9E"/>
    <w:rsid w:val="00E67BF0"/>
    <w:rsid w:val="00E67C01"/>
    <w:rsid w:val="00E67C09"/>
    <w:rsid w:val="00E67E10"/>
    <w:rsid w:val="00E67EE1"/>
    <w:rsid w:val="00E67F7D"/>
    <w:rsid w:val="00E700E6"/>
    <w:rsid w:val="00E7012D"/>
    <w:rsid w:val="00E70180"/>
    <w:rsid w:val="00E701F0"/>
    <w:rsid w:val="00E7025D"/>
    <w:rsid w:val="00E7033D"/>
    <w:rsid w:val="00E704A4"/>
    <w:rsid w:val="00E70505"/>
    <w:rsid w:val="00E7056B"/>
    <w:rsid w:val="00E7064B"/>
    <w:rsid w:val="00E706BF"/>
    <w:rsid w:val="00E706E1"/>
    <w:rsid w:val="00E70845"/>
    <w:rsid w:val="00E70B44"/>
    <w:rsid w:val="00E70B9F"/>
    <w:rsid w:val="00E70BFD"/>
    <w:rsid w:val="00E70C52"/>
    <w:rsid w:val="00E70C67"/>
    <w:rsid w:val="00E70CA3"/>
    <w:rsid w:val="00E70CB9"/>
    <w:rsid w:val="00E70CCB"/>
    <w:rsid w:val="00E70DA1"/>
    <w:rsid w:val="00E70E54"/>
    <w:rsid w:val="00E70F1C"/>
    <w:rsid w:val="00E70F9B"/>
    <w:rsid w:val="00E71014"/>
    <w:rsid w:val="00E71075"/>
    <w:rsid w:val="00E71109"/>
    <w:rsid w:val="00E711F6"/>
    <w:rsid w:val="00E712BA"/>
    <w:rsid w:val="00E7132A"/>
    <w:rsid w:val="00E71563"/>
    <w:rsid w:val="00E71586"/>
    <w:rsid w:val="00E7162E"/>
    <w:rsid w:val="00E7164C"/>
    <w:rsid w:val="00E716C3"/>
    <w:rsid w:val="00E7190C"/>
    <w:rsid w:val="00E71943"/>
    <w:rsid w:val="00E71A8E"/>
    <w:rsid w:val="00E71AF5"/>
    <w:rsid w:val="00E71B77"/>
    <w:rsid w:val="00E71BE7"/>
    <w:rsid w:val="00E71C80"/>
    <w:rsid w:val="00E71D24"/>
    <w:rsid w:val="00E71D4B"/>
    <w:rsid w:val="00E71DFE"/>
    <w:rsid w:val="00E71EE5"/>
    <w:rsid w:val="00E71FE0"/>
    <w:rsid w:val="00E71FEF"/>
    <w:rsid w:val="00E72067"/>
    <w:rsid w:val="00E720BD"/>
    <w:rsid w:val="00E720F8"/>
    <w:rsid w:val="00E7214E"/>
    <w:rsid w:val="00E722C7"/>
    <w:rsid w:val="00E722D2"/>
    <w:rsid w:val="00E722DE"/>
    <w:rsid w:val="00E7249F"/>
    <w:rsid w:val="00E72528"/>
    <w:rsid w:val="00E725ED"/>
    <w:rsid w:val="00E72635"/>
    <w:rsid w:val="00E72774"/>
    <w:rsid w:val="00E72918"/>
    <w:rsid w:val="00E72B11"/>
    <w:rsid w:val="00E72B5C"/>
    <w:rsid w:val="00E72BDF"/>
    <w:rsid w:val="00E72CA0"/>
    <w:rsid w:val="00E72DD0"/>
    <w:rsid w:val="00E72DD1"/>
    <w:rsid w:val="00E7305F"/>
    <w:rsid w:val="00E730CF"/>
    <w:rsid w:val="00E731BA"/>
    <w:rsid w:val="00E7324E"/>
    <w:rsid w:val="00E73392"/>
    <w:rsid w:val="00E733D0"/>
    <w:rsid w:val="00E73422"/>
    <w:rsid w:val="00E73AF1"/>
    <w:rsid w:val="00E73B4D"/>
    <w:rsid w:val="00E73C18"/>
    <w:rsid w:val="00E73C1F"/>
    <w:rsid w:val="00E73C92"/>
    <w:rsid w:val="00E73CAE"/>
    <w:rsid w:val="00E73E17"/>
    <w:rsid w:val="00E73F5B"/>
    <w:rsid w:val="00E73FA3"/>
    <w:rsid w:val="00E73FC4"/>
    <w:rsid w:val="00E74062"/>
    <w:rsid w:val="00E7415D"/>
    <w:rsid w:val="00E74195"/>
    <w:rsid w:val="00E7421F"/>
    <w:rsid w:val="00E74264"/>
    <w:rsid w:val="00E742EC"/>
    <w:rsid w:val="00E74398"/>
    <w:rsid w:val="00E743C7"/>
    <w:rsid w:val="00E7445D"/>
    <w:rsid w:val="00E74478"/>
    <w:rsid w:val="00E74494"/>
    <w:rsid w:val="00E74496"/>
    <w:rsid w:val="00E7457C"/>
    <w:rsid w:val="00E74617"/>
    <w:rsid w:val="00E746C3"/>
    <w:rsid w:val="00E747B5"/>
    <w:rsid w:val="00E74844"/>
    <w:rsid w:val="00E748AE"/>
    <w:rsid w:val="00E748BB"/>
    <w:rsid w:val="00E74A71"/>
    <w:rsid w:val="00E74AF7"/>
    <w:rsid w:val="00E74C28"/>
    <w:rsid w:val="00E74C96"/>
    <w:rsid w:val="00E74D60"/>
    <w:rsid w:val="00E74EF9"/>
    <w:rsid w:val="00E750AB"/>
    <w:rsid w:val="00E7523A"/>
    <w:rsid w:val="00E75263"/>
    <w:rsid w:val="00E75312"/>
    <w:rsid w:val="00E753FB"/>
    <w:rsid w:val="00E754AF"/>
    <w:rsid w:val="00E755CB"/>
    <w:rsid w:val="00E757D1"/>
    <w:rsid w:val="00E7585F"/>
    <w:rsid w:val="00E75864"/>
    <w:rsid w:val="00E75952"/>
    <w:rsid w:val="00E75994"/>
    <w:rsid w:val="00E759CF"/>
    <w:rsid w:val="00E75A8E"/>
    <w:rsid w:val="00E75ABB"/>
    <w:rsid w:val="00E75AD9"/>
    <w:rsid w:val="00E75BED"/>
    <w:rsid w:val="00E75C07"/>
    <w:rsid w:val="00E75E9F"/>
    <w:rsid w:val="00E75F67"/>
    <w:rsid w:val="00E75F77"/>
    <w:rsid w:val="00E76054"/>
    <w:rsid w:val="00E764CD"/>
    <w:rsid w:val="00E76523"/>
    <w:rsid w:val="00E76525"/>
    <w:rsid w:val="00E7655B"/>
    <w:rsid w:val="00E765BE"/>
    <w:rsid w:val="00E76785"/>
    <w:rsid w:val="00E76B71"/>
    <w:rsid w:val="00E76B7A"/>
    <w:rsid w:val="00E76BE9"/>
    <w:rsid w:val="00E76CD5"/>
    <w:rsid w:val="00E76D34"/>
    <w:rsid w:val="00E76D77"/>
    <w:rsid w:val="00E76DCE"/>
    <w:rsid w:val="00E76E4E"/>
    <w:rsid w:val="00E76E97"/>
    <w:rsid w:val="00E76F54"/>
    <w:rsid w:val="00E76F7E"/>
    <w:rsid w:val="00E76FB1"/>
    <w:rsid w:val="00E770BA"/>
    <w:rsid w:val="00E77192"/>
    <w:rsid w:val="00E772E9"/>
    <w:rsid w:val="00E77330"/>
    <w:rsid w:val="00E77372"/>
    <w:rsid w:val="00E773F0"/>
    <w:rsid w:val="00E77472"/>
    <w:rsid w:val="00E774D3"/>
    <w:rsid w:val="00E775B7"/>
    <w:rsid w:val="00E775FD"/>
    <w:rsid w:val="00E77643"/>
    <w:rsid w:val="00E77735"/>
    <w:rsid w:val="00E7785A"/>
    <w:rsid w:val="00E77879"/>
    <w:rsid w:val="00E778C2"/>
    <w:rsid w:val="00E7793E"/>
    <w:rsid w:val="00E779C1"/>
    <w:rsid w:val="00E77A0D"/>
    <w:rsid w:val="00E77AB4"/>
    <w:rsid w:val="00E77CE9"/>
    <w:rsid w:val="00E77E9A"/>
    <w:rsid w:val="00E77F62"/>
    <w:rsid w:val="00E77FC1"/>
    <w:rsid w:val="00E77FE5"/>
    <w:rsid w:val="00E8017C"/>
    <w:rsid w:val="00E80261"/>
    <w:rsid w:val="00E80281"/>
    <w:rsid w:val="00E80296"/>
    <w:rsid w:val="00E8040E"/>
    <w:rsid w:val="00E8047B"/>
    <w:rsid w:val="00E80567"/>
    <w:rsid w:val="00E8069E"/>
    <w:rsid w:val="00E806B1"/>
    <w:rsid w:val="00E80793"/>
    <w:rsid w:val="00E8082C"/>
    <w:rsid w:val="00E808CC"/>
    <w:rsid w:val="00E8092B"/>
    <w:rsid w:val="00E80979"/>
    <w:rsid w:val="00E80AC8"/>
    <w:rsid w:val="00E80B62"/>
    <w:rsid w:val="00E80BCF"/>
    <w:rsid w:val="00E80C15"/>
    <w:rsid w:val="00E80C72"/>
    <w:rsid w:val="00E80C90"/>
    <w:rsid w:val="00E80F08"/>
    <w:rsid w:val="00E8109B"/>
    <w:rsid w:val="00E81202"/>
    <w:rsid w:val="00E812E1"/>
    <w:rsid w:val="00E81313"/>
    <w:rsid w:val="00E813B9"/>
    <w:rsid w:val="00E814D3"/>
    <w:rsid w:val="00E814EB"/>
    <w:rsid w:val="00E816C7"/>
    <w:rsid w:val="00E81768"/>
    <w:rsid w:val="00E817BB"/>
    <w:rsid w:val="00E81861"/>
    <w:rsid w:val="00E81AED"/>
    <w:rsid w:val="00E81B23"/>
    <w:rsid w:val="00E81B4D"/>
    <w:rsid w:val="00E81B5F"/>
    <w:rsid w:val="00E81C17"/>
    <w:rsid w:val="00E81CB6"/>
    <w:rsid w:val="00E81D46"/>
    <w:rsid w:val="00E81E84"/>
    <w:rsid w:val="00E81F6F"/>
    <w:rsid w:val="00E8205A"/>
    <w:rsid w:val="00E82255"/>
    <w:rsid w:val="00E8237D"/>
    <w:rsid w:val="00E824C6"/>
    <w:rsid w:val="00E8256E"/>
    <w:rsid w:val="00E825F0"/>
    <w:rsid w:val="00E82605"/>
    <w:rsid w:val="00E82718"/>
    <w:rsid w:val="00E8272A"/>
    <w:rsid w:val="00E82730"/>
    <w:rsid w:val="00E82812"/>
    <w:rsid w:val="00E828FA"/>
    <w:rsid w:val="00E828FC"/>
    <w:rsid w:val="00E8297B"/>
    <w:rsid w:val="00E82991"/>
    <w:rsid w:val="00E82A28"/>
    <w:rsid w:val="00E82A57"/>
    <w:rsid w:val="00E82D9D"/>
    <w:rsid w:val="00E82E1B"/>
    <w:rsid w:val="00E82E2B"/>
    <w:rsid w:val="00E82E75"/>
    <w:rsid w:val="00E82EDE"/>
    <w:rsid w:val="00E82EE9"/>
    <w:rsid w:val="00E82F24"/>
    <w:rsid w:val="00E8315B"/>
    <w:rsid w:val="00E831AE"/>
    <w:rsid w:val="00E833EC"/>
    <w:rsid w:val="00E83520"/>
    <w:rsid w:val="00E835D3"/>
    <w:rsid w:val="00E835FD"/>
    <w:rsid w:val="00E8371F"/>
    <w:rsid w:val="00E83777"/>
    <w:rsid w:val="00E83AF6"/>
    <w:rsid w:val="00E83AFB"/>
    <w:rsid w:val="00E83B82"/>
    <w:rsid w:val="00E83B83"/>
    <w:rsid w:val="00E83BCE"/>
    <w:rsid w:val="00E83C2B"/>
    <w:rsid w:val="00E83D33"/>
    <w:rsid w:val="00E83D8D"/>
    <w:rsid w:val="00E83FD2"/>
    <w:rsid w:val="00E8403B"/>
    <w:rsid w:val="00E840FA"/>
    <w:rsid w:val="00E8434E"/>
    <w:rsid w:val="00E84537"/>
    <w:rsid w:val="00E84694"/>
    <w:rsid w:val="00E846DC"/>
    <w:rsid w:val="00E846EE"/>
    <w:rsid w:val="00E84755"/>
    <w:rsid w:val="00E84870"/>
    <w:rsid w:val="00E84A5B"/>
    <w:rsid w:val="00E84AD5"/>
    <w:rsid w:val="00E84AEE"/>
    <w:rsid w:val="00E84B3A"/>
    <w:rsid w:val="00E84B67"/>
    <w:rsid w:val="00E84CEF"/>
    <w:rsid w:val="00E84D20"/>
    <w:rsid w:val="00E84DB3"/>
    <w:rsid w:val="00E84E17"/>
    <w:rsid w:val="00E84E7F"/>
    <w:rsid w:val="00E85090"/>
    <w:rsid w:val="00E85174"/>
    <w:rsid w:val="00E8517D"/>
    <w:rsid w:val="00E85314"/>
    <w:rsid w:val="00E85382"/>
    <w:rsid w:val="00E85842"/>
    <w:rsid w:val="00E85963"/>
    <w:rsid w:val="00E85A06"/>
    <w:rsid w:val="00E85A4C"/>
    <w:rsid w:val="00E85A6D"/>
    <w:rsid w:val="00E85C6D"/>
    <w:rsid w:val="00E85C6F"/>
    <w:rsid w:val="00E85C75"/>
    <w:rsid w:val="00E85D8C"/>
    <w:rsid w:val="00E85DA6"/>
    <w:rsid w:val="00E85DF9"/>
    <w:rsid w:val="00E85E22"/>
    <w:rsid w:val="00E85E23"/>
    <w:rsid w:val="00E85ED6"/>
    <w:rsid w:val="00E8601C"/>
    <w:rsid w:val="00E8614E"/>
    <w:rsid w:val="00E86257"/>
    <w:rsid w:val="00E86275"/>
    <w:rsid w:val="00E8630D"/>
    <w:rsid w:val="00E86502"/>
    <w:rsid w:val="00E8659C"/>
    <w:rsid w:val="00E865E1"/>
    <w:rsid w:val="00E869A0"/>
    <w:rsid w:val="00E86B25"/>
    <w:rsid w:val="00E86B64"/>
    <w:rsid w:val="00E86C64"/>
    <w:rsid w:val="00E86D6F"/>
    <w:rsid w:val="00E86DD9"/>
    <w:rsid w:val="00E86E5B"/>
    <w:rsid w:val="00E86F80"/>
    <w:rsid w:val="00E86FC5"/>
    <w:rsid w:val="00E8709C"/>
    <w:rsid w:val="00E870C0"/>
    <w:rsid w:val="00E870EC"/>
    <w:rsid w:val="00E870F0"/>
    <w:rsid w:val="00E87113"/>
    <w:rsid w:val="00E8714C"/>
    <w:rsid w:val="00E8718E"/>
    <w:rsid w:val="00E871E8"/>
    <w:rsid w:val="00E873C6"/>
    <w:rsid w:val="00E8753C"/>
    <w:rsid w:val="00E87552"/>
    <w:rsid w:val="00E87656"/>
    <w:rsid w:val="00E876FD"/>
    <w:rsid w:val="00E87768"/>
    <w:rsid w:val="00E877F2"/>
    <w:rsid w:val="00E87B87"/>
    <w:rsid w:val="00E87C1E"/>
    <w:rsid w:val="00E87E61"/>
    <w:rsid w:val="00E87EC3"/>
    <w:rsid w:val="00E87F3D"/>
    <w:rsid w:val="00E87F5F"/>
    <w:rsid w:val="00E87F83"/>
    <w:rsid w:val="00E90000"/>
    <w:rsid w:val="00E90001"/>
    <w:rsid w:val="00E9007C"/>
    <w:rsid w:val="00E90155"/>
    <w:rsid w:val="00E9019B"/>
    <w:rsid w:val="00E90217"/>
    <w:rsid w:val="00E9036E"/>
    <w:rsid w:val="00E90492"/>
    <w:rsid w:val="00E904BC"/>
    <w:rsid w:val="00E904DF"/>
    <w:rsid w:val="00E904E7"/>
    <w:rsid w:val="00E90705"/>
    <w:rsid w:val="00E907CD"/>
    <w:rsid w:val="00E908A4"/>
    <w:rsid w:val="00E90BB4"/>
    <w:rsid w:val="00E90C51"/>
    <w:rsid w:val="00E90C61"/>
    <w:rsid w:val="00E90C82"/>
    <w:rsid w:val="00E90C9B"/>
    <w:rsid w:val="00E90CBC"/>
    <w:rsid w:val="00E90D84"/>
    <w:rsid w:val="00E90F07"/>
    <w:rsid w:val="00E90F3D"/>
    <w:rsid w:val="00E90FCB"/>
    <w:rsid w:val="00E9105E"/>
    <w:rsid w:val="00E9108E"/>
    <w:rsid w:val="00E91098"/>
    <w:rsid w:val="00E91221"/>
    <w:rsid w:val="00E9122C"/>
    <w:rsid w:val="00E91352"/>
    <w:rsid w:val="00E914A2"/>
    <w:rsid w:val="00E914E4"/>
    <w:rsid w:val="00E9153B"/>
    <w:rsid w:val="00E9170D"/>
    <w:rsid w:val="00E9171F"/>
    <w:rsid w:val="00E917BA"/>
    <w:rsid w:val="00E917D7"/>
    <w:rsid w:val="00E91803"/>
    <w:rsid w:val="00E91825"/>
    <w:rsid w:val="00E91885"/>
    <w:rsid w:val="00E9199A"/>
    <w:rsid w:val="00E919C4"/>
    <w:rsid w:val="00E91AEA"/>
    <w:rsid w:val="00E91E47"/>
    <w:rsid w:val="00E920E3"/>
    <w:rsid w:val="00E92153"/>
    <w:rsid w:val="00E92249"/>
    <w:rsid w:val="00E922E5"/>
    <w:rsid w:val="00E923C3"/>
    <w:rsid w:val="00E923D2"/>
    <w:rsid w:val="00E92497"/>
    <w:rsid w:val="00E92522"/>
    <w:rsid w:val="00E9256B"/>
    <w:rsid w:val="00E92593"/>
    <w:rsid w:val="00E925D7"/>
    <w:rsid w:val="00E9260A"/>
    <w:rsid w:val="00E926BB"/>
    <w:rsid w:val="00E9288A"/>
    <w:rsid w:val="00E928FB"/>
    <w:rsid w:val="00E92987"/>
    <w:rsid w:val="00E92A10"/>
    <w:rsid w:val="00E92C1B"/>
    <w:rsid w:val="00E92C3E"/>
    <w:rsid w:val="00E92C54"/>
    <w:rsid w:val="00E92CDC"/>
    <w:rsid w:val="00E92D87"/>
    <w:rsid w:val="00E92DC3"/>
    <w:rsid w:val="00E9302A"/>
    <w:rsid w:val="00E9317C"/>
    <w:rsid w:val="00E931FC"/>
    <w:rsid w:val="00E933BC"/>
    <w:rsid w:val="00E93551"/>
    <w:rsid w:val="00E93671"/>
    <w:rsid w:val="00E936BC"/>
    <w:rsid w:val="00E93768"/>
    <w:rsid w:val="00E938C7"/>
    <w:rsid w:val="00E938EF"/>
    <w:rsid w:val="00E93959"/>
    <w:rsid w:val="00E93A64"/>
    <w:rsid w:val="00E93AD4"/>
    <w:rsid w:val="00E93AEE"/>
    <w:rsid w:val="00E93AEF"/>
    <w:rsid w:val="00E93AFD"/>
    <w:rsid w:val="00E93B00"/>
    <w:rsid w:val="00E93BAC"/>
    <w:rsid w:val="00E93C35"/>
    <w:rsid w:val="00E93C43"/>
    <w:rsid w:val="00E93D59"/>
    <w:rsid w:val="00E93D5A"/>
    <w:rsid w:val="00E93D96"/>
    <w:rsid w:val="00E93F5A"/>
    <w:rsid w:val="00E93F68"/>
    <w:rsid w:val="00E93FD5"/>
    <w:rsid w:val="00E9405B"/>
    <w:rsid w:val="00E9407C"/>
    <w:rsid w:val="00E94211"/>
    <w:rsid w:val="00E94259"/>
    <w:rsid w:val="00E94298"/>
    <w:rsid w:val="00E942CA"/>
    <w:rsid w:val="00E942F7"/>
    <w:rsid w:val="00E94384"/>
    <w:rsid w:val="00E943E5"/>
    <w:rsid w:val="00E947DE"/>
    <w:rsid w:val="00E948D2"/>
    <w:rsid w:val="00E948FE"/>
    <w:rsid w:val="00E94903"/>
    <w:rsid w:val="00E949EA"/>
    <w:rsid w:val="00E94B42"/>
    <w:rsid w:val="00E94C05"/>
    <w:rsid w:val="00E94D3A"/>
    <w:rsid w:val="00E94E3F"/>
    <w:rsid w:val="00E94E6E"/>
    <w:rsid w:val="00E94ED4"/>
    <w:rsid w:val="00E94F5D"/>
    <w:rsid w:val="00E95153"/>
    <w:rsid w:val="00E95221"/>
    <w:rsid w:val="00E9530B"/>
    <w:rsid w:val="00E95463"/>
    <w:rsid w:val="00E954E4"/>
    <w:rsid w:val="00E95548"/>
    <w:rsid w:val="00E9579F"/>
    <w:rsid w:val="00E957AD"/>
    <w:rsid w:val="00E958D7"/>
    <w:rsid w:val="00E958E4"/>
    <w:rsid w:val="00E958E5"/>
    <w:rsid w:val="00E95920"/>
    <w:rsid w:val="00E959A1"/>
    <w:rsid w:val="00E95A63"/>
    <w:rsid w:val="00E95B61"/>
    <w:rsid w:val="00E95BF5"/>
    <w:rsid w:val="00E95CCE"/>
    <w:rsid w:val="00E95D6B"/>
    <w:rsid w:val="00E95D8B"/>
    <w:rsid w:val="00E95DC7"/>
    <w:rsid w:val="00E95EE5"/>
    <w:rsid w:val="00E95F0D"/>
    <w:rsid w:val="00E95FED"/>
    <w:rsid w:val="00E9601B"/>
    <w:rsid w:val="00E96098"/>
    <w:rsid w:val="00E96153"/>
    <w:rsid w:val="00E9618B"/>
    <w:rsid w:val="00E96217"/>
    <w:rsid w:val="00E96385"/>
    <w:rsid w:val="00E9646A"/>
    <w:rsid w:val="00E9647A"/>
    <w:rsid w:val="00E96508"/>
    <w:rsid w:val="00E966A4"/>
    <w:rsid w:val="00E966E3"/>
    <w:rsid w:val="00E96738"/>
    <w:rsid w:val="00E96991"/>
    <w:rsid w:val="00E96B14"/>
    <w:rsid w:val="00E96B2B"/>
    <w:rsid w:val="00E96CBA"/>
    <w:rsid w:val="00E96D1F"/>
    <w:rsid w:val="00E96DD9"/>
    <w:rsid w:val="00E96E93"/>
    <w:rsid w:val="00E96EA5"/>
    <w:rsid w:val="00E96ECF"/>
    <w:rsid w:val="00E96F61"/>
    <w:rsid w:val="00E96FA7"/>
    <w:rsid w:val="00E97085"/>
    <w:rsid w:val="00E970BA"/>
    <w:rsid w:val="00E971F8"/>
    <w:rsid w:val="00E97215"/>
    <w:rsid w:val="00E9724C"/>
    <w:rsid w:val="00E972BA"/>
    <w:rsid w:val="00E9733A"/>
    <w:rsid w:val="00E974F5"/>
    <w:rsid w:val="00E97578"/>
    <w:rsid w:val="00E9766B"/>
    <w:rsid w:val="00E9768E"/>
    <w:rsid w:val="00E976E7"/>
    <w:rsid w:val="00E97819"/>
    <w:rsid w:val="00E97877"/>
    <w:rsid w:val="00E97A12"/>
    <w:rsid w:val="00E97AD1"/>
    <w:rsid w:val="00E97B03"/>
    <w:rsid w:val="00E97B0F"/>
    <w:rsid w:val="00E97B3A"/>
    <w:rsid w:val="00E97B87"/>
    <w:rsid w:val="00E97D9E"/>
    <w:rsid w:val="00E97E27"/>
    <w:rsid w:val="00E97E9A"/>
    <w:rsid w:val="00E97FA6"/>
    <w:rsid w:val="00EA0047"/>
    <w:rsid w:val="00EA0203"/>
    <w:rsid w:val="00EA026A"/>
    <w:rsid w:val="00EA040E"/>
    <w:rsid w:val="00EA046C"/>
    <w:rsid w:val="00EA04AA"/>
    <w:rsid w:val="00EA04C7"/>
    <w:rsid w:val="00EA04EA"/>
    <w:rsid w:val="00EA054E"/>
    <w:rsid w:val="00EA0849"/>
    <w:rsid w:val="00EA0A0D"/>
    <w:rsid w:val="00EA0A6E"/>
    <w:rsid w:val="00EA0BD4"/>
    <w:rsid w:val="00EA0C75"/>
    <w:rsid w:val="00EA0DB8"/>
    <w:rsid w:val="00EA0E08"/>
    <w:rsid w:val="00EA0EFE"/>
    <w:rsid w:val="00EA0F82"/>
    <w:rsid w:val="00EA1005"/>
    <w:rsid w:val="00EA10AF"/>
    <w:rsid w:val="00EA114C"/>
    <w:rsid w:val="00EA1240"/>
    <w:rsid w:val="00EA13A1"/>
    <w:rsid w:val="00EA1565"/>
    <w:rsid w:val="00EA15EB"/>
    <w:rsid w:val="00EA16AB"/>
    <w:rsid w:val="00EA172C"/>
    <w:rsid w:val="00EA17F4"/>
    <w:rsid w:val="00EA1843"/>
    <w:rsid w:val="00EA1B12"/>
    <w:rsid w:val="00EA1CD0"/>
    <w:rsid w:val="00EA1D13"/>
    <w:rsid w:val="00EA1D3F"/>
    <w:rsid w:val="00EA1E7C"/>
    <w:rsid w:val="00EA1E94"/>
    <w:rsid w:val="00EA2229"/>
    <w:rsid w:val="00EA2299"/>
    <w:rsid w:val="00EA233F"/>
    <w:rsid w:val="00EA2344"/>
    <w:rsid w:val="00EA2380"/>
    <w:rsid w:val="00EA23B9"/>
    <w:rsid w:val="00EA2549"/>
    <w:rsid w:val="00EA2552"/>
    <w:rsid w:val="00EA2696"/>
    <w:rsid w:val="00EA2746"/>
    <w:rsid w:val="00EA2880"/>
    <w:rsid w:val="00EA2A73"/>
    <w:rsid w:val="00EA2AC9"/>
    <w:rsid w:val="00EA2C22"/>
    <w:rsid w:val="00EA2CA9"/>
    <w:rsid w:val="00EA2CB8"/>
    <w:rsid w:val="00EA2DC6"/>
    <w:rsid w:val="00EA2F2C"/>
    <w:rsid w:val="00EA2F88"/>
    <w:rsid w:val="00EA3089"/>
    <w:rsid w:val="00EA31FA"/>
    <w:rsid w:val="00EA3278"/>
    <w:rsid w:val="00EA327C"/>
    <w:rsid w:val="00EA337A"/>
    <w:rsid w:val="00EA3420"/>
    <w:rsid w:val="00EA3496"/>
    <w:rsid w:val="00EA34E4"/>
    <w:rsid w:val="00EA3589"/>
    <w:rsid w:val="00EA37E7"/>
    <w:rsid w:val="00EA3880"/>
    <w:rsid w:val="00EA398D"/>
    <w:rsid w:val="00EA39CB"/>
    <w:rsid w:val="00EA3A27"/>
    <w:rsid w:val="00EA3C6A"/>
    <w:rsid w:val="00EA3C6D"/>
    <w:rsid w:val="00EA3CD6"/>
    <w:rsid w:val="00EA4091"/>
    <w:rsid w:val="00EA4136"/>
    <w:rsid w:val="00EA4176"/>
    <w:rsid w:val="00EA41DF"/>
    <w:rsid w:val="00EA420F"/>
    <w:rsid w:val="00EA43AB"/>
    <w:rsid w:val="00EA4408"/>
    <w:rsid w:val="00EA4441"/>
    <w:rsid w:val="00EA4443"/>
    <w:rsid w:val="00EA457D"/>
    <w:rsid w:val="00EA45D9"/>
    <w:rsid w:val="00EA46ED"/>
    <w:rsid w:val="00EA479A"/>
    <w:rsid w:val="00EA47DD"/>
    <w:rsid w:val="00EA48C1"/>
    <w:rsid w:val="00EA48F0"/>
    <w:rsid w:val="00EA48F6"/>
    <w:rsid w:val="00EA4B23"/>
    <w:rsid w:val="00EA4C4E"/>
    <w:rsid w:val="00EA4D28"/>
    <w:rsid w:val="00EA4D8E"/>
    <w:rsid w:val="00EA4E22"/>
    <w:rsid w:val="00EA51C7"/>
    <w:rsid w:val="00EA5310"/>
    <w:rsid w:val="00EA5355"/>
    <w:rsid w:val="00EA5471"/>
    <w:rsid w:val="00EA54A7"/>
    <w:rsid w:val="00EA572C"/>
    <w:rsid w:val="00EA5745"/>
    <w:rsid w:val="00EA57BB"/>
    <w:rsid w:val="00EA587D"/>
    <w:rsid w:val="00EA5B5E"/>
    <w:rsid w:val="00EA5DA9"/>
    <w:rsid w:val="00EA5E4F"/>
    <w:rsid w:val="00EA5FBB"/>
    <w:rsid w:val="00EA5FE7"/>
    <w:rsid w:val="00EA6062"/>
    <w:rsid w:val="00EA63F8"/>
    <w:rsid w:val="00EA63FE"/>
    <w:rsid w:val="00EA6643"/>
    <w:rsid w:val="00EA6773"/>
    <w:rsid w:val="00EA6808"/>
    <w:rsid w:val="00EA68B4"/>
    <w:rsid w:val="00EA6B76"/>
    <w:rsid w:val="00EA6CC4"/>
    <w:rsid w:val="00EA6D25"/>
    <w:rsid w:val="00EA6E14"/>
    <w:rsid w:val="00EA6EBD"/>
    <w:rsid w:val="00EA6F57"/>
    <w:rsid w:val="00EA6F89"/>
    <w:rsid w:val="00EA7022"/>
    <w:rsid w:val="00EA703C"/>
    <w:rsid w:val="00EA7126"/>
    <w:rsid w:val="00EA7153"/>
    <w:rsid w:val="00EA72A9"/>
    <w:rsid w:val="00EA72AB"/>
    <w:rsid w:val="00EA74BC"/>
    <w:rsid w:val="00EA7607"/>
    <w:rsid w:val="00EA7756"/>
    <w:rsid w:val="00EA78CE"/>
    <w:rsid w:val="00EA7BAE"/>
    <w:rsid w:val="00EA7C21"/>
    <w:rsid w:val="00EA7D41"/>
    <w:rsid w:val="00EA7EEC"/>
    <w:rsid w:val="00EA7F3A"/>
    <w:rsid w:val="00EA7F5D"/>
    <w:rsid w:val="00EB005F"/>
    <w:rsid w:val="00EB00C3"/>
    <w:rsid w:val="00EB02C8"/>
    <w:rsid w:val="00EB0305"/>
    <w:rsid w:val="00EB0440"/>
    <w:rsid w:val="00EB0492"/>
    <w:rsid w:val="00EB052B"/>
    <w:rsid w:val="00EB0597"/>
    <w:rsid w:val="00EB05BA"/>
    <w:rsid w:val="00EB0643"/>
    <w:rsid w:val="00EB07BF"/>
    <w:rsid w:val="00EB09BB"/>
    <w:rsid w:val="00EB0A5C"/>
    <w:rsid w:val="00EB0CE3"/>
    <w:rsid w:val="00EB0D7A"/>
    <w:rsid w:val="00EB0DBE"/>
    <w:rsid w:val="00EB0F41"/>
    <w:rsid w:val="00EB0FEA"/>
    <w:rsid w:val="00EB1033"/>
    <w:rsid w:val="00EB117C"/>
    <w:rsid w:val="00EB1188"/>
    <w:rsid w:val="00EB13E1"/>
    <w:rsid w:val="00EB1429"/>
    <w:rsid w:val="00EB1563"/>
    <w:rsid w:val="00EB1652"/>
    <w:rsid w:val="00EB177F"/>
    <w:rsid w:val="00EB17FB"/>
    <w:rsid w:val="00EB1966"/>
    <w:rsid w:val="00EB199E"/>
    <w:rsid w:val="00EB19A0"/>
    <w:rsid w:val="00EB1A41"/>
    <w:rsid w:val="00EB1CB1"/>
    <w:rsid w:val="00EB1D3D"/>
    <w:rsid w:val="00EB1EA9"/>
    <w:rsid w:val="00EB1EDE"/>
    <w:rsid w:val="00EB204D"/>
    <w:rsid w:val="00EB226A"/>
    <w:rsid w:val="00EB2295"/>
    <w:rsid w:val="00EB238E"/>
    <w:rsid w:val="00EB24F5"/>
    <w:rsid w:val="00EB2552"/>
    <w:rsid w:val="00EB25A4"/>
    <w:rsid w:val="00EB25C4"/>
    <w:rsid w:val="00EB2779"/>
    <w:rsid w:val="00EB27D4"/>
    <w:rsid w:val="00EB295C"/>
    <w:rsid w:val="00EB2A98"/>
    <w:rsid w:val="00EB2AF8"/>
    <w:rsid w:val="00EB2BA4"/>
    <w:rsid w:val="00EB2CF7"/>
    <w:rsid w:val="00EB2D0C"/>
    <w:rsid w:val="00EB2DA1"/>
    <w:rsid w:val="00EB2F34"/>
    <w:rsid w:val="00EB2FB3"/>
    <w:rsid w:val="00EB2FDE"/>
    <w:rsid w:val="00EB3009"/>
    <w:rsid w:val="00EB301A"/>
    <w:rsid w:val="00EB30D8"/>
    <w:rsid w:val="00EB3201"/>
    <w:rsid w:val="00EB3284"/>
    <w:rsid w:val="00EB34DB"/>
    <w:rsid w:val="00EB35C3"/>
    <w:rsid w:val="00EB37D9"/>
    <w:rsid w:val="00EB39C6"/>
    <w:rsid w:val="00EB3A01"/>
    <w:rsid w:val="00EB3A4D"/>
    <w:rsid w:val="00EB3B39"/>
    <w:rsid w:val="00EB3B63"/>
    <w:rsid w:val="00EB3D25"/>
    <w:rsid w:val="00EB3DA9"/>
    <w:rsid w:val="00EB3EF3"/>
    <w:rsid w:val="00EB3FE9"/>
    <w:rsid w:val="00EB4149"/>
    <w:rsid w:val="00EB4191"/>
    <w:rsid w:val="00EB41A2"/>
    <w:rsid w:val="00EB41C1"/>
    <w:rsid w:val="00EB420F"/>
    <w:rsid w:val="00EB42B1"/>
    <w:rsid w:val="00EB4347"/>
    <w:rsid w:val="00EB4400"/>
    <w:rsid w:val="00EB4558"/>
    <w:rsid w:val="00EB46C3"/>
    <w:rsid w:val="00EB4889"/>
    <w:rsid w:val="00EB48CC"/>
    <w:rsid w:val="00EB48F2"/>
    <w:rsid w:val="00EB490E"/>
    <w:rsid w:val="00EB4963"/>
    <w:rsid w:val="00EB4A8B"/>
    <w:rsid w:val="00EB4AA8"/>
    <w:rsid w:val="00EB4B7A"/>
    <w:rsid w:val="00EB4B9C"/>
    <w:rsid w:val="00EB4C62"/>
    <w:rsid w:val="00EB4C85"/>
    <w:rsid w:val="00EB4CBE"/>
    <w:rsid w:val="00EB4CD2"/>
    <w:rsid w:val="00EB4CF9"/>
    <w:rsid w:val="00EB4DDE"/>
    <w:rsid w:val="00EB4E2C"/>
    <w:rsid w:val="00EB4E2D"/>
    <w:rsid w:val="00EB4EA2"/>
    <w:rsid w:val="00EB4F69"/>
    <w:rsid w:val="00EB4FAC"/>
    <w:rsid w:val="00EB4FB3"/>
    <w:rsid w:val="00EB5013"/>
    <w:rsid w:val="00EB501A"/>
    <w:rsid w:val="00EB50FD"/>
    <w:rsid w:val="00EB5175"/>
    <w:rsid w:val="00EB51AB"/>
    <w:rsid w:val="00EB5244"/>
    <w:rsid w:val="00EB529D"/>
    <w:rsid w:val="00EB5311"/>
    <w:rsid w:val="00EB5575"/>
    <w:rsid w:val="00EB55AD"/>
    <w:rsid w:val="00EB562E"/>
    <w:rsid w:val="00EB568B"/>
    <w:rsid w:val="00EB5751"/>
    <w:rsid w:val="00EB576B"/>
    <w:rsid w:val="00EB57E4"/>
    <w:rsid w:val="00EB57EA"/>
    <w:rsid w:val="00EB583A"/>
    <w:rsid w:val="00EB5A21"/>
    <w:rsid w:val="00EB5A91"/>
    <w:rsid w:val="00EB5AC2"/>
    <w:rsid w:val="00EB5B72"/>
    <w:rsid w:val="00EB5D86"/>
    <w:rsid w:val="00EB5EA0"/>
    <w:rsid w:val="00EB5FA8"/>
    <w:rsid w:val="00EB61DD"/>
    <w:rsid w:val="00EB62CF"/>
    <w:rsid w:val="00EB62F4"/>
    <w:rsid w:val="00EB63AA"/>
    <w:rsid w:val="00EB63E9"/>
    <w:rsid w:val="00EB6442"/>
    <w:rsid w:val="00EB6577"/>
    <w:rsid w:val="00EB6A3C"/>
    <w:rsid w:val="00EB6B35"/>
    <w:rsid w:val="00EB6DE5"/>
    <w:rsid w:val="00EB6E12"/>
    <w:rsid w:val="00EB6F00"/>
    <w:rsid w:val="00EB6FD6"/>
    <w:rsid w:val="00EB705F"/>
    <w:rsid w:val="00EB7108"/>
    <w:rsid w:val="00EB71B1"/>
    <w:rsid w:val="00EB74A3"/>
    <w:rsid w:val="00EB75B1"/>
    <w:rsid w:val="00EB76CC"/>
    <w:rsid w:val="00EB7712"/>
    <w:rsid w:val="00EB778A"/>
    <w:rsid w:val="00EB7865"/>
    <w:rsid w:val="00EB78A6"/>
    <w:rsid w:val="00EB7967"/>
    <w:rsid w:val="00EB7970"/>
    <w:rsid w:val="00EB7A19"/>
    <w:rsid w:val="00EB7ACD"/>
    <w:rsid w:val="00EB7AF7"/>
    <w:rsid w:val="00EB7BD6"/>
    <w:rsid w:val="00EB7BD8"/>
    <w:rsid w:val="00EB7D32"/>
    <w:rsid w:val="00EB7F56"/>
    <w:rsid w:val="00EC0070"/>
    <w:rsid w:val="00EC01A1"/>
    <w:rsid w:val="00EC02C9"/>
    <w:rsid w:val="00EC03A6"/>
    <w:rsid w:val="00EC03B7"/>
    <w:rsid w:val="00EC03E4"/>
    <w:rsid w:val="00EC03FA"/>
    <w:rsid w:val="00EC0473"/>
    <w:rsid w:val="00EC0474"/>
    <w:rsid w:val="00EC060D"/>
    <w:rsid w:val="00EC06AF"/>
    <w:rsid w:val="00EC06E8"/>
    <w:rsid w:val="00EC0922"/>
    <w:rsid w:val="00EC09C9"/>
    <w:rsid w:val="00EC09DA"/>
    <w:rsid w:val="00EC0B85"/>
    <w:rsid w:val="00EC0BBD"/>
    <w:rsid w:val="00EC0C32"/>
    <w:rsid w:val="00EC0C79"/>
    <w:rsid w:val="00EC0CD9"/>
    <w:rsid w:val="00EC0F00"/>
    <w:rsid w:val="00EC1234"/>
    <w:rsid w:val="00EC1354"/>
    <w:rsid w:val="00EC1358"/>
    <w:rsid w:val="00EC1447"/>
    <w:rsid w:val="00EC169F"/>
    <w:rsid w:val="00EC1797"/>
    <w:rsid w:val="00EC18A0"/>
    <w:rsid w:val="00EC1939"/>
    <w:rsid w:val="00EC1982"/>
    <w:rsid w:val="00EC1A98"/>
    <w:rsid w:val="00EC1BA8"/>
    <w:rsid w:val="00EC1CD7"/>
    <w:rsid w:val="00EC1D23"/>
    <w:rsid w:val="00EC1DEC"/>
    <w:rsid w:val="00EC1E31"/>
    <w:rsid w:val="00EC1E6E"/>
    <w:rsid w:val="00EC209F"/>
    <w:rsid w:val="00EC2120"/>
    <w:rsid w:val="00EC2139"/>
    <w:rsid w:val="00EC219D"/>
    <w:rsid w:val="00EC222D"/>
    <w:rsid w:val="00EC249D"/>
    <w:rsid w:val="00EC2538"/>
    <w:rsid w:val="00EC261B"/>
    <w:rsid w:val="00EC2845"/>
    <w:rsid w:val="00EC28D3"/>
    <w:rsid w:val="00EC2964"/>
    <w:rsid w:val="00EC2B90"/>
    <w:rsid w:val="00EC2E48"/>
    <w:rsid w:val="00EC2EE8"/>
    <w:rsid w:val="00EC2F0D"/>
    <w:rsid w:val="00EC31D5"/>
    <w:rsid w:val="00EC3291"/>
    <w:rsid w:val="00EC33BA"/>
    <w:rsid w:val="00EC33D0"/>
    <w:rsid w:val="00EC348D"/>
    <w:rsid w:val="00EC3620"/>
    <w:rsid w:val="00EC36E1"/>
    <w:rsid w:val="00EC38D8"/>
    <w:rsid w:val="00EC3A23"/>
    <w:rsid w:val="00EC3A57"/>
    <w:rsid w:val="00EC3A6D"/>
    <w:rsid w:val="00EC3B09"/>
    <w:rsid w:val="00EC3B9A"/>
    <w:rsid w:val="00EC3BCA"/>
    <w:rsid w:val="00EC3F13"/>
    <w:rsid w:val="00EC3F92"/>
    <w:rsid w:val="00EC4116"/>
    <w:rsid w:val="00EC417F"/>
    <w:rsid w:val="00EC4243"/>
    <w:rsid w:val="00EC42B5"/>
    <w:rsid w:val="00EC4316"/>
    <w:rsid w:val="00EC451F"/>
    <w:rsid w:val="00EC4548"/>
    <w:rsid w:val="00EC45FC"/>
    <w:rsid w:val="00EC46DC"/>
    <w:rsid w:val="00EC47FE"/>
    <w:rsid w:val="00EC483A"/>
    <w:rsid w:val="00EC4871"/>
    <w:rsid w:val="00EC4884"/>
    <w:rsid w:val="00EC491A"/>
    <w:rsid w:val="00EC491E"/>
    <w:rsid w:val="00EC495D"/>
    <w:rsid w:val="00EC4A1C"/>
    <w:rsid w:val="00EC4A2C"/>
    <w:rsid w:val="00EC4AF0"/>
    <w:rsid w:val="00EC4E40"/>
    <w:rsid w:val="00EC4F0F"/>
    <w:rsid w:val="00EC4F88"/>
    <w:rsid w:val="00EC4FAF"/>
    <w:rsid w:val="00EC4FC2"/>
    <w:rsid w:val="00EC5055"/>
    <w:rsid w:val="00EC50DE"/>
    <w:rsid w:val="00EC51D6"/>
    <w:rsid w:val="00EC543B"/>
    <w:rsid w:val="00EC545D"/>
    <w:rsid w:val="00EC5707"/>
    <w:rsid w:val="00EC591C"/>
    <w:rsid w:val="00EC59AF"/>
    <w:rsid w:val="00EC5A5D"/>
    <w:rsid w:val="00EC5ACB"/>
    <w:rsid w:val="00EC5B45"/>
    <w:rsid w:val="00EC5BEA"/>
    <w:rsid w:val="00EC5DD4"/>
    <w:rsid w:val="00EC5E40"/>
    <w:rsid w:val="00EC5F40"/>
    <w:rsid w:val="00EC5F89"/>
    <w:rsid w:val="00EC60EF"/>
    <w:rsid w:val="00EC6120"/>
    <w:rsid w:val="00EC637A"/>
    <w:rsid w:val="00EC6383"/>
    <w:rsid w:val="00EC659F"/>
    <w:rsid w:val="00EC65BC"/>
    <w:rsid w:val="00EC669C"/>
    <w:rsid w:val="00EC67D4"/>
    <w:rsid w:val="00EC67EB"/>
    <w:rsid w:val="00EC6851"/>
    <w:rsid w:val="00EC685F"/>
    <w:rsid w:val="00EC68AD"/>
    <w:rsid w:val="00EC68EF"/>
    <w:rsid w:val="00EC69DA"/>
    <w:rsid w:val="00EC6A3F"/>
    <w:rsid w:val="00EC6A45"/>
    <w:rsid w:val="00EC6BAE"/>
    <w:rsid w:val="00EC6C51"/>
    <w:rsid w:val="00EC6E3A"/>
    <w:rsid w:val="00EC6F8D"/>
    <w:rsid w:val="00EC7015"/>
    <w:rsid w:val="00EC7257"/>
    <w:rsid w:val="00EC737A"/>
    <w:rsid w:val="00EC741C"/>
    <w:rsid w:val="00EC753F"/>
    <w:rsid w:val="00EC755B"/>
    <w:rsid w:val="00EC7680"/>
    <w:rsid w:val="00EC7690"/>
    <w:rsid w:val="00EC76A0"/>
    <w:rsid w:val="00EC78B0"/>
    <w:rsid w:val="00EC793F"/>
    <w:rsid w:val="00EC79BA"/>
    <w:rsid w:val="00EC7A2B"/>
    <w:rsid w:val="00EC7DCB"/>
    <w:rsid w:val="00EC7DED"/>
    <w:rsid w:val="00EC7EFC"/>
    <w:rsid w:val="00ED0469"/>
    <w:rsid w:val="00ED0474"/>
    <w:rsid w:val="00ED04AB"/>
    <w:rsid w:val="00ED053C"/>
    <w:rsid w:val="00ED058A"/>
    <w:rsid w:val="00ED0661"/>
    <w:rsid w:val="00ED075B"/>
    <w:rsid w:val="00ED07E0"/>
    <w:rsid w:val="00ED0818"/>
    <w:rsid w:val="00ED09C3"/>
    <w:rsid w:val="00ED0A0D"/>
    <w:rsid w:val="00ED0A3A"/>
    <w:rsid w:val="00ED0D58"/>
    <w:rsid w:val="00ED0E36"/>
    <w:rsid w:val="00ED0E60"/>
    <w:rsid w:val="00ED0F40"/>
    <w:rsid w:val="00ED11B5"/>
    <w:rsid w:val="00ED1223"/>
    <w:rsid w:val="00ED1231"/>
    <w:rsid w:val="00ED12D9"/>
    <w:rsid w:val="00ED133B"/>
    <w:rsid w:val="00ED14DD"/>
    <w:rsid w:val="00ED151C"/>
    <w:rsid w:val="00ED152D"/>
    <w:rsid w:val="00ED1857"/>
    <w:rsid w:val="00ED1A44"/>
    <w:rsid w:val="00ED1A93"/>
    <w:rsid w:val="00ED1ACC"/>
    <w:rsid w:val="00ED1B02"/>
    <w:rsid w:val="00ED1B3F"/>
    <w:rsid w:val="00ED1B41"/>
    <w:rsid w:val="00ED1C53"/>
    <w:rsid w:val="00ED1C92"/>
    <w:rsid w:val="00ED1E51"/>
    <w:rsid w:val="00ED210B"/>
    <w:rsid w:val="00ED2122"/>
    <w:rsid w:val="00ED218E"/>
    <w:rsid w:val="00ED21F4"/>
    <w:rsid w:val="00ED223F"/>
    <w:rsid w:val="00ED2292"/>
    <w:rsid w:val="00ED22C7"/>
    <w:rsid w:val="00ED25B8"/>
    <w:rsid w:val="00ED25EB"/>
    <w:rsid w:val="00ED2719"/>
    <w:rsid w:val="00ED2824"/>
    <w:rsid w:val="00ED2870"/>
    <w:rsid w:val="00ED2896"/>
    <w:rsid w:val="00ED2991"/>
    <w:rsid w:val="00ED29DB"/>
    <w:rsid w:val="00ED2A41"/>
    <w:rsid w:val="00ED2CCE"/>
    <w:rsid w:val="00ED30AD"/>
    <w:rsid w:val="00ED31BC"/>
    <w:rsid w:val="00ED31F8"/>
    <w:rsid w:val="00ED32E3"/>
    <w:rsid w:val="00ED343E"/>
    <w:rsid w:val="00ED35BC"/>
    <w:rsid w:val="00ED36A0"/>
    <w:rsid w:val="00ED3980"/>
    <w:rsid w:val="00ED3A12"/>
    <w:rsid w:val="00ED3B57"/>
    <w:rsid w:val="00ED3C84"/>
    <w:rsid w:val="00ED3D8F"/>
    <w:rsid w:val="00ED3E28"/>
    <w:rsid w:val="00ED3F59"/>
    <w:rsid w:val="00ED3FB1"/>
    <w:rsid w:val="00ED4156"/>
    <w:rsid w:val="00ED42B7"/>
    <w:rsid w:val="00ED432E"/>
    <w:rsid w:val="00ED4429"/>
    <w:rsid w:val="00ED445E"/>
    <w:rsid w:val="00ED44CA"/>
    <w:rsid w:val="00ED44E4"/>
    <w:rsid w:val="00ED4615"/>
    <w:rsid w:val="00ED474B"/>
    <w:rsid w:val="00ED47AE"/>
    <w:rsid w:val="00ED489F"/>
    <w:rsid w:val="00ED48BE"/>
    <w:rsid w:val="00ED48D5"/>
    <w:rsid w:val="00ED4961"/>
    <w:rsid w:val="00ED4AB9"/>
    <w:rsid w:val="00ED4B39"/>
    <w:rsid w:val="00ED4BE2"/>
    <w:rsid w:val="00ED4EC4"/>
    <w:rsid w:val="00ED4F06"/>
    <w:rsid w:val="00ED4F17"/>
    <w:rsid w:val="00ED5043"/>
    <w:rsid w:val="00ED5086"/>
    <w:rsid w:val="00ED5095"/>
    <w:rsid w:val="00ED5097"/>
    <w:rsid w:val="00ED50B9"/>
    <w:rsid w:val="00ED50D8"/>
    <w:rsid w:val="00ED5108"/>
    <w:rsid w:val="00ED51A5"/>
    <w:rsid w:val="00ED5267"/>
    <w:rsid w:val="00ED552E"/>
    <w:rsid w:val="00ED5567"/>
    <w:rsid w:val="00ED5714"/>
    <w:rsid w:val="00ED5806"/>
    <w:rsid w:val="00ED5B7A"/>
    <w:rsid w:val="00ED5BFB"/>
    <w:rsid w:val="00ED5C1A"/>
    <w:rsid w:val="00ED5C24"/>
    <w:rsid w:val="00ED5CE5"/>
    <w:rsid w:val="00ED5E64"/>
    <w:rsid w:val="00ED5E8C"/>
    <w:rsid w:val="00ED5E91"/>
    <w:rsid w:val="00ED5EBE"/>
    <w:rsid w:val="00ED6075"/>
    <w:rsid w:val="00ED6178"/>
    <w:rsid w:val="00ED629A"/>
    <w:rsid w:val="00ED6303"/>
    <w:rsid w:val="00ED6397"/>
    <w:rsid w:val="00ED63A7"/>
    <w:rsid w:val="00ED63FD"/>
    <w:rsid w:val="00ED643D"/>
    <w:rsid w:val="00ED6450"/>
    <w:rsid w:val="00ED64D2"/>
    <w:rsid w:val="00ED650E"/>
    <w:rsid w:val="00ED6541"/>
    <w:rsid w:val="00ED661C"/>
    <w:rsid w:val="00ED66CB"/>
    <w:rsid w:val="00ED67CB"/>
    <w:rsid w:val="00ED684E"/>
    <w:rsid w:val="00ED69B6"/>
    <w:rsid w:val="00ED6A2C"/>
    <w:rsid w:val="00ED6AA1"/>
    <w:rsid w:val="00ED6AE0"/>
    <w:rsid w:val="00ED6B42"/>
    <w:rsid w:val="00ED6B93"/>
    <w:rsid w:val="00ED6C0F"/>
    <w:rsid w:val="00ED6CB1"/>
    <w:rsid w:val="00ED6E19"/>
    <w:rsid w:val="00ED6F51"/>
    <w:rsid w:val="00ED7068"/>
    <w:rsid w:val="00ED712D"/>
    <w:rsid w:val="00ED7183"/>
    <w:rsid w:val="00ED71B2"/>
    <w:rsid w:val="00ED7261"/>
    <w:rsid w:val="00ED726F"/>
    <w:rsid w:val="00ED73B7"/>
    <w:rsid w:val="00ED7433"/>
    <w:rsid w:val="00ED766C"/>
    <w:rsid w:val="00ED768D"/>
    <w:rsid w:val="00ED77D0"/>
    <w:rsid w:val="00ED78E8"/>
    <w:rsid w:val="00ED78E9"/>
    <w:rsid w:val="00ED7A88"/>
    <w:rsid w:val="00ED7A8C"/>
    <w:rsid w:val="00ED7B3F"/>
    <w:rsid w:val="00ED7BB0"/>
    <w:rsid w:val="00ED7C7A"/>
    <w:rsid w:val="00ED7CF6"/>
    <w:rsid w:val="00ED7D3A"/>
    <w:rsid w:val="00ED7D57"/>
    <w:rsid w:val="00ED7E50"/>
    <w:rsid w:val="00ED7E6F"/>
    <w:rsid w:val="00ED7EC0"/>
    <w:rsid w:val="00ED7F49"/>
    <w:rsid w:val="00ED7F5C"/>
    <w:rsid w:val="00EE0107"/>
    <w:rsid w:val="00EE025A"/>
    <w:rsid w:val="00EE05D6"/>
    <w:rsid w:val="00EE06F0"/>
    <w:rsid w:val="00EE0722"/>
    <w:rsid w:val="00EE072F"/>
    <w:rsid w:val="00EE0756"/>
    <w:rsid w:val="00EE07BA"/>
    <w:rsid w:val="00EE095E"/>
    <w:rsid w:val="00EE0989"/>
    <w:rsid w:val="00EE09A5"/>
    <w:rsid w:val="00EE0A91"/>
    <w:rsid w:val="00EE0ED2"/>
    <w:rsid w:val="00EE0FDB"/>
    <w:rsid w:val="00EE116C"/>
    <w:rsid w:val="00EE11F2"/>
    <w:rsid w:val="00EE1318"/>
    <w:rsid w:val="00EE13BD"/>
    <w:rsid w:val="00EE13E2"/>
    <w:rsid w:val="00EE1405"/>
    <w:rsid w:val="00EE16D0"/>
    <w:rsid w:val="00EE172F"/>
    <w:rsid w:val="00EE17A8"/>
    <w:rsid w:val="00EE187C"/>
    <w:rsid w:val="00EE18AE"/>
    <w:rsid w:val="00EE1A98"/>
    <w:rsid w:val="00EE1CB7"/>
    <w:rsid w:val="00EE1E69"/>
    <w:rsid w:val="00EE1E7E"/>
    <w:rsid w:val="00EE1F31"/>
    <w:rsid w:val="00EE1F46"/>
    <w:rsid w:val="00EE208D"/>
    <w:rsid w:val="00EE216F"/>
    <w:rsid w:val="00EE2182"/>
    <w:rsid w:val="00EE21D6"/>
    <w:rsid w:val="00EE238C"/>
    <w:rsid w:val="00EE23A7"/>
    <w:rsid w:val="00EE240B"/>
    <w:rsid w:val="00EE244D"/>
    <w:rsid w:val="00EE2451"/>
    <w:rsid w:val="00EE2574"/>
    <w:rsid w:val="00EE25E0"/>
    <w:rsid w:val="00EE25FD"/>
    <w:rsid w:val="00EE2721"/>
    <w:rsid w:val="00EE2733"/>
    <w:rsid w:val="00EE273A"/>
    <w:rsid w:val="00EE28BC"/>
    <w:rsid w:val="00EE2A71"/>
    <w:rsid w:val="00EE2A90"/>
    <w:rsid w:val="00EE2AB2"/>
    <w:rsid w:val="00EE2BC1"/>
    <w:rsid w:val="00EE2C78"/>
    <w:rsid w:val="00EE2D11"/>
    <w:rsid w:val="00EE2E19"/>
    <w:rsid w:val="00EE2F89"/>
    <w:rsid w:val="00EE3091"/>
    <w:rsid w:val="00EE328B"/>
    <w:rsid w:val="00EE33D1"/>
    <w:rsid w:val="00EE33DE"/>
    <w:rsid w:val="00EE3563"/>
    <w:rsid w:val="00EE3782"/>
    <w:rsid w:val="00EE37C3"/>
    <w:rsid w:val="00EE38E5"/>
    <w:rsid w:val="00EE394E"/>
    <w:rsid w:val="00EE39AC"/>
    <w:rsid w:val="00EE3A3C"/>
    <w:rsid w:val="00EE3ACF"/>
    <w:rsid w:val="00EE3B71"/>
    <w:rsid w:val="00EE3C0D"/>
    <w:rsid w:val="00EE3D06"/>
    <w:rsid w:val="00EE3D14"/>
    <w:rsid w:val="00EE3D4E"/>
    <w:rsid w:val="00EE3DF5"/>
    <w:rsid w:val="00EE3E58"/>
    <w:rsid w:val="00EE3EBC"/>
    <w:rsid w:val="00EE3FA7"/>
    <w:rsid w:val="00EE4195"/>
    <w:rsid w:val="00EE41D2"/>
    <w:rsid w:val="00EE4212"/>
    <w:rsid w:val="00EE4253"/>
    <w:rsid w:val="00EE42DA"/>
    <w:rsid w:val="00EE4340"/>
    <w:rsid w:val="00EE446F"/>
    <w:rsid w:val="00EE45AA"/>
    <w:rsid w:val="00EE4611"/>
    <w:rsid w:val="00EE4615"/>
    <w:rsid w:val="00EE4764"/>
    <w:rsid w:val="00EE477F"/>
    <w:rsid w:val="00EE47E8"/>
    <w:rsid w:val="00EE4835"/>
    <w:rsid w:val="00EE49AB"/>
    <w:rsid w:val="00EE4A36"/>
    <w:rsid w:val="00EE4A93"/>
    <w:rsid w:val="00EE4ADF"/>
    <w:rsid w:val="00EE4C5F"/>
    <w:rsid w:val="00EE4CB2"/>
    <w:rsid w:val="00EE4DDB"/>
    <w:rsid w:val="00EE4E5C"/>
    <w:rsid w:val="00EE4F9E"/>
    <w:rsid w:val="00EE505E"/>
    <w:rsid w:val="00EE50E9"/>
    <w:rsid w:val="00EE5111"/>
    <w:rsid w:val="00EE518D"/>
    <w:rsid w:val="00EE519A"/>
    <w:rsid w:val="00EE53DB"/>
    <w:rsid w:val="00EE53EE"/>
    <w:rsid w:val="00EE53FA"/>
    <w:rsid w:val="00EE544F"/>
    <w:rsid w:val="00EE5476"/>
    <w:rsid w:val="00EE54A1"/>
    <w:rsid w:val="00EE5583"/>
    <w:rsid w:val="00EE567F"/>
    <w:rsid w:val="00EE56B7"/>
    <w:rsid w:val="00EE56E6"/>
    <w:rsid w:val="00EE5836"/>
    <w:rsid w:val="00EE584B"/>
    <w:rsid w:val="00EE584D"/>
    <w:rsid w:val="00EE59D2"/>
    <w:rsid w:val="00EE5C94"/>
    <w:rsid w:val="00EE5E0F"/>
    <w:rsid w:val="00EE5E23"/>
    <w:rsid w:val="00EE5EF7"/>
    <w:rsid w:val="00EE5F28"/>
    <w:rsid w:val="00EE6005"/>
    <w:rsid w:val="00EE60B4"/>
    <w:rsid w:val="00EE614D"/>
    <w:rsid w:val="00EE6281"/>
    <w:rsid w:val="00EE6324"/>
    <w:rsid w:val="00EE6352"/>
    <w:rsid w:val="00EE6546"/>
    <w:rsid w:val="00EE6714"/>
    <w:rsid w:val="00EE68F4"/>
    <w:rsid w:val="00EE69A9"/>
    <w:rsid w:val="00EE6AD4"/>
    <w:rsid w:val="00EE6CE8"/>
    <w:rsid w:val="00EE6E22"/>
    <w:rsid w:val="00EE6E63"/>
    <w:rsid w:val="00EE6ED2"/>
    <w:rsid w:val="00EE6FDD"/>
    <w:rsid w:val="00EE701F"/>
    <w:rsid w:val="00EE7020"/>
    <w:rsid w:val="00EE71D6"/>
    <w:rsid w:val="00EE7204"/>
    <w:rsid w:val="00EE730A"/>
    <w:rsid w:val="00EE75B6"/>
    <w:rsid w:val="00EE75C8"/>
    <w:rsid w:val="00EE75E0"/>
    <w:rsid w:val="00EE7685"/>
    <w:rsid w:val="00EE77F6"/>
    <w:rsid w:val="00EE7839"/>
    <w:rsid w:val="00EE78C2"/>
    <w:rsid w:val="00EE7904"/>
    <w:rsid w:val="00EE7919"/>
    <w:rsid w:val="00EE79B9"/>
    <w:rsid w:val="00EE7B14"/>
    <w:rsid w:val="00EE7B36"/>
    <w:rsid w:val="00EE7EC1"/>
    <w:rsid w:val="00EE7F03"/>
    <w:rsid w:val="00EE7F7D"/>
    <w:rsid w:val="00EE7F88"/>
    <w:rsid w:val="00EE7FCC"/>
    <w:rsid w:val="00EF00FC"/>
    <w:rsid w:val="00EF0108"/>
    <w:rsid w:val="00EF02F2"/>
    <w:rsid w:val="00EF02FA"/>
    <w:rsid w:val="00EF030F"/>
    <w:rsid w:val="00EF0334"/>
    <w:rsid w:val="00EF03CC"/>
    <w:rsid w:val="00EF04AB"/>
    <w:rsid w:val="00EF0668"/>
    <w:rsid w:val="00EF0782"/>
    <w:rsid w:val="00EF07BF"/>
    <w:rsid w:val="00EF0845"/>
    <w:rsid w:val="00EF0AF1"/>
    <w:rsid w:val="00EF0BB3"/>
    <w:rsid w:val="00EF0E2F"/>
    <w:rsid w:val="00EF0F41"/>
    <w:rsid w:val="00EF11FF"/>
    <w:rsid w:val="00EF121E"/>
    <w:rsid w:val="00EF138A"/>
    <w:rsid w:val="00EF13F7"/>
    <w:rsid w:val="00EF1410"/>
    <w:rsid w:val="00EF14B7"/>
    <w:rsid w:val="00EF14CB"/>
    <w:rsid w:val="00EF14DA"/>
    <w:rsid w:val="00EF1655"/>
    <w:rsid w:val="00EF16DB"/>
    <w:rsid w:val="00EF170E"/>
    <w:rsid w:val="00EF177D"/>
    <w:rsid w:val="00EF18EB"/>
    <w:rsid w:val="00EF19BD"/>
    <w:rsid w:val="00EF1A61"/>
    <w:rsid w:val="00EF1B6D"/>
    <w:rsid w:val="00EF1C50"/>
    <w:rsid w:val="00EF1DDD"/>
    <w:rsid w:val="00EF1E00"/>
    <w:rsid w:val="00EF1E15"/>
    <w:rsid w:val="00EF1EB3"/>
    <w:rsid w:val="00EF1EB4"/>
    <w:rsid w:val="00EF1F37"/>
    <w:rsid w:val="00EF1F9D"/>
    <w:rsid w:val="00EF1FC9"/>
    <w:rsid w:val="00EF1FD6"/>
    <w:rsid w:val="00EF2039"/>
    <w:rsid w:val="00EF2242"/>
    <w:rsid w:val="00EF2251"/>
    <w:rsid w:val="00EF229F"/>
    <w:rsid w:val="00EF23E3"/>
    <w:rsid w:val="00EF23E4"/>
    <w:rsid w:val="00EF2432"/>
    <w:rsid w:val="00EF2504"/>
    <w:rsid w:val="00EF2528"/>
    <w:rsid w:val="00EF2800"/>
    <w:rsid w:val="00EF2832"/>
    <w:rsid w:val="00EF28E4"/>
    <w:rsid w:val="00EF2945"/>
    <w:rsid w:val="00EF2A00"/>
    <w:rsid w:val="00EF2B9D"/>
    <w:rsid w:val="00EF2C3E"/>
    <w:rsid w:val="00EF2E5A"/>
    <w:rsid w:val="00EF2F2E"/>
    <w:rsid w:val="00EF2F7E"/>
    <w:rsid w:val="00EF2F97"/>
    <w:rsid w:val="00EF3095"/>
    <w:rsid w:val="00EF34D0"/>
    <w:rsid w:val="00EF34E3"/>
    <w:rsid w:val="00EF3718"/>
    <w:rsid w:val="00EF3725"/>
    <w:rsid w:val="00EF3738"/>
    <w:rsid w:val="00EF37C7"/>
    <w:rsid w:val="00EF3939"/>
    <w:rsid w:val="00EF393F"/>
    <w:rsid w:val="00EF3979"/>
    <w:rsid w:val="00EF39A9"/>
    <w:rsid w:val="00EF3A33"/>
    <w:rsid w:val="00EF3C25"/>
    <w:rsid w:val="00EF3D1A"/>
    <w:rsid w:val="00EF3E9C"/>
    <w:rsid w:val="00EF3F4F"/>
    <w:rsid w:val="00EF4113"/>
    <w:rsid w:val="00EF4157"/>
    <w:rsid w:val="00EF4168"/>
    <w:rsid w:val="00EF417F"/>
    <w:rsid w:val="00EF426F"/>
    <w:rsid w:val="00EF428C"/>
    <w:rsid w:val="00EF447A"/>
    <w:rsid w:val="00EF45C4"/>
    <w:rsid w:val="00EF4744"/>
    <w:rsid w:val="00EF48B7"/>
    <w:rsid w:val="00EF48C3"/>
    <w:rsid w:val="00EF4998"/>
    <w:rsid w:val="00EF4BC5"/>
    <w:rsid w:val="00EF4BE8"/>
    <w:rsid w:val="00EF4BFB"/>
    <w:rsid w:val="00EF4C04"/>
    <w:rsid w:val="00EF4C1F"/>
    <w:rsid w:val="00EF4DBB"/>
    <w:rsid w:val="00EF4DED"/>
    <w:rsid w:val="00EF4E73"/>
    <w:rsid w:val="00EF4E7E"/>
    <w:rsid w:val="00EF4F64"/>
    <w:rsid w:val="00EF4F97"/>
    <w:rsid w:val="00EF505E"/>
    <w:rsid w:val="00EF508A"/>
    <w:rsid w:val="00EF50A8"/>
    <w:rsid w:val="00EF50D6"/>
    <w:rsid w:val="00EF51BF"/>
    <w:rsid w:val="00EF532A"/>
    <w:rsid w:val="00EF5434"/>
    <w:rsid w:val="00EF54FA"/>
    <w:rsid w:val="00EF5547"/>
    <w:rsid w:val="00EF56A4"/>
    <w:rsid w:val="00EF56EB"/>
    <w:rsid w:val="00EF5813"/>
    <w:rsid w:val="00EF585C"/>
    <w:rsid w:val="00EF5893"/>
    <w:rsid w:val="00EF58B0"/>
    <w:rsid w:val="00EF5A0C"/>
    <w:rsid w:val="00EF5A90"/>
    <w:rsid w:val="00EF5B91"/>
    <w:rsid w:val="00EF5BF5"/>
    <w:rsid w:val="00EF5C21"/>
    <w:rsid w:val="00EF5F4F"/>
    <w:rsid w:val="00EF5FD3"/>
    <w:rsid w:val="00EF601E"/>
    <w:rsid w:val="00EF6027"/>
    <w:rsid w:val="00EF6076"/>
    <w:rsid w:val="00EF607A"/>
    <w:rsid w:val="00EF61F6"/>
    <w:rsid w:val="00EF6268"/>
    <w:rsid w:val="00EF6375"/>
    <w:rsid w:val="00EF63E8"/>
    <w:rsid w:val="00EF6440"/>
    <w:rsid w:val="00EF647E"/>
    <w:rsid w:val="00EF64FC"/>
    <w:rsid w:val="00EF6528"/>
    <w:rsid w:val="00EF6529"/>
    <w:rsid w:val="00EF65B3"/>
    <w:rsid w:val="00EF65D2"/>
    <w:rsid w:val="00EF66E8"/>
    <w:rsid w:val="00EF6738"/>
    <w:rsid w:val="00EF67F0"/>
    <w:rsid w:val="00EF6831"/>
    <w:rsid w:val="00EF6946"/>
    <w:rsid w:val="00EF6A3E"/>
    <w:rsid w:val="00EF6B2A"/>
    <w:rsid w:val="00EF6B55"/>
    <w:rsid w:val="00EF6CC5"/>
    <w:rsid w:val="00EF6CFA"/>
    <w:rsid w:val="00EF6CFF"/>
    <w:rsid w:val="00EF6D62"/>
    <w:rsid w:val="00EF6E4D"/>
    <w:rsid w:val="00EF6ECD"/>
    <w:rsid w:val="00EF6EFA"/>
    <w:rsid w:val="00EF6F14"/>
    <w:rsid w:val="00EF700A"/>
    <w:rsid w:val="00EF7079"/>
    <w:rsid w:val="00EF7092"/>
    <w:rsid w:val="00EF7111"/>
    <w:rsid w:val="00EF71A6"/>
    <w:rsid w:val="00EF720C"/>
    <w:rsid w:val="00EF7293"/>
    <w:rsid w:val="00EF72E8"/>
    <w:rsid w:val="00EF7336"/>
    <w:rsid w:val="00EF7412"/>
    <w:rsid w:val="00EF74F5"/>
    <w:rsid w:val="00EF7570"/>
    <w:rsid w:val="00EF75BA"/>
    <w:rsid w:val="00EF7640"/>
    <w:rsid w:val="00EF77DE"/>
    <w:rsid w:val="00EF77E1"/>
    <w:rsid w:val="00EF77F5"/>
    <w:rsid w:val="00EF789B"/>
    <w:rsid w:val="00EF7907"/>
    <w:rsid w:val="00EF79EA"/>
    <w:rsid w:val="00EF7AF7"/>
    <w:rsid w:val="00EF7D69"/>
    <w:rsid w:val="00EF7E94"/>
    <w:rsid w:val="00F000C3"/>
    <w:rsid w:val="00F00113"/>
    <w:rsid w:val="00F00208"/>
    <w:rsid w:val="00F00297"/>
    <w:rsid w:val="00F00472"/>
    <w:rsid w:val="00F00499"/>
    <w:rsid w:val="00F00603"/>
    <w:rsid w:val="00F0065E"/>
    <w:rsid w:val="00F006D9"/>
    <w:rsid w:val="00F00761"/>
    <w:rsid w:val="00F0076A"/>
    <w:rsid w:val="00F00772"/>
    <w:rsid w:val="00F00837"/>
    <w:rsid w:val="00F00948"/>
    <w:rsid w:val="00F00AAB"/>
    <w:rsid w:val="00F00B00"/>
    <w:rsid w:val="00F00B06"/>
    <w:rsid w:val="00F00BC0"/>
    <w:rsid w:val="00F00D86"/>
    <w:rsid w:val="00F00DC7"/>
    <w:rsid w:val="00F00E3F"/>
    <w:rsid w:val="00F00ED0"/>
    <w:rsid w:val="00F00EFB"/>
    <w:rsid w:val="00F00F6A"/>
    <w:rsid w:val="00F01139"/>
    <w:rsid w:val="00F011BE"/>
    <w:rsid w:val="00F0120A"/>
    <w:rsid w:val="00F01212"/>
    <w:rsid w:val="00F013EB"/>
    <w:rsid w:val="00F01647"/>
    <w:rsid w:val="00F0169A"/>
    <w:rsid w:val="00F01882"/>
    <w:rsid w:val="00F01894"/>
    <w:rsid w:val="00F0189F"/>
    <w:rsid w:val="00F01CB6"/>
    <w:rsid w:val="00F01D8C"/>
    <w:rsid w:val="00F01DEF"/>
    <w:rsid w:val="00F01E44"/>
    <w:rsid w:val="00F01F4E"/>
    <w:rsid w:val="00F020D9"/>
    <w:rsid w:val="00F0212C"/>
    <w:rsid w:val="00F021D1"/>
    <w:rsid w:val="00F0224A"/>
    <w:rsid w:val="00F022CA"/>
    <w:rsid w:val="00F02350"/>
    <w:rsid w:val="00F023F4"/>
    <w:rsid w:val="00F02738"/>
    <w:rsid w:val="00F027BF"/>
    <w:rsid w:val="00F0280F"/>
    <w:rsid w:val="00F028E3"/>
    <w:rsid w:val="00F028E8"/>
    <w:rsid w:val="00F028F9"/>
    <w:rsid w:val="00F02909"/>
    <w:rsid w:val="00F02928"/>
    <w:rsid w:val="00F02A8E"/>
    <w:rsid w:val="00F02A91"/>
    <w:rsid w:val="00F02B1B"/>
    <w:rsid w:val="00F02BE5"/>
    <w:rsid w:val="00F02BEB"/>
    <w:rsid w:val="00F02CFC"/>
    <w:rsid w:val="00F02DBE"/>
    <w:rsid w:val="00F02EC1"/>
    <w:rsid w:val="00F02EDE"/>
    <w:rsid w:val="00F02F22"/>
    <w:rsid w:val="00F03162"/>
    <w:rsid w:val="00F031D7"/>
    <w:rsid w:val="00F031FC"/>
    <w:rsid w:val="00F0323A"/>
    <w:rsid w:val="00F032F9"/>
    <w:rsid w:val="00F03347"/>
    <w:rsid w:val="00F03443"/>
    <w:rsid w:val="00F0344D"/>
    <w:rsid w:val="00F03480"/>
    <w:rsid w:val="00F0361A"/>
    <w:rsid w:val="00F036C8"/>
    <w:rsid w:val="00F037E5"/>
    <w:rsid w:val="00F03855"/>
    <w:rsid w:val="00F038DE"/>
    <w:rsid w:val="00F03960"/>
    <w:rsid w:val="00F039BC"/>
    <w:rsid w:val="00F03A52"/>
    <w:rsid w:val="00F03C46"/>
    <w:rsid w:val="00F03D1C"/>
    <w:rsid w:val="00F03DB8"/>
    <w:rsid w:val="00F03E00"/>
    <w:rsid w:val="00F03EF4"/>
    <w:rsid w:val="00F0402F"/>
    <w:rsid w:val="00F04056"/>
    <w:rsid w:val="00F041A4"/>
    <w:rsid w:val="00F041D4"/>
    <w:rsid w:val="00F043F9"/>
    <w:rsid w:val="00F0447E"/>
    <w:rsid w:val="00F0456D"/>
    <w:rsid w:val="00F04576"/>
    <w:rsid w:val="00F045D8"/>
    <w:rsid w:val="00F04655"/>
    <w:rsid w:val="00F046A6"/>
    <w:rsid w:val="00F04757"/>
    <w:rsid w:val="00F04764"/>
    <w:rsid w:val="00F04791"/>
    <w:rsid w:val="00F047BB"/>
    <w:rsid w:val="00F047CE"/>
    <w:rsid w:val="00F048C5"/>
    <w:rsid w:val="00F04930"/>
    <w:rsid w:val="00F04AE0"/>
    <w:rsid w:val="00F04BD5"/>
    <w:rsid w:val="00F04D1D"/>
    <w:rsid w:val="00F04F15"/>
    <w:rsid w:val="00F04F28"/>
    <w:rsid w:val="00F050E7"/>
    <w:rsid w:val="00F052BC"/>
    <w:rsid w:val="00F05307"/>
    <w:rsid w:val="00F0537F"/>
    <w:rsid w:val="00F0543E"/>
    <w:rsid w:val="00F0571E"/>
    <w:rsid w:val="00F05725"/>
    <w:rsid w:val="00F05939"/>
    <w:rsid w:val="00F05A0B"/>
    <w:rsid w:val="00F05A93"/>
    <w:rsid w:val="00F05B95"/>
    <w:rsid w:val="00F05BE9"/>
    <w:rsid w:val="00F05CD7"/>
    <w:rsid w:val="00F05D2E"/>
    <w:rsid w:val="00F0603F"/>
    <w:rsid w:val="00F0608E"/>
    <w:rsid w:val="00F06106"/>
    <w:rsid w:val="00F0614B"/>
    <w:rsid w:val="00F06158"/>
    <w:rsid w:val="00F06181"/>
    <w:rsid w:val="00F06217"/>
    <w:rsid w:val="00F06325"/>
    <w:rsid w:val="00F06388"/>
    <w:rsid w:val="00F065BA"/>
    <w:rsid w:val="00F066A0"/>
    <w:rsid w:val="00F06734"/>
    <w:rsid w:val="00F067A0"/>
    <w:rsid w:val="00F067CD"/>
    <w:rsid w:val="00F06903"/>
    <w:rsid w:val="00F0692B"/>
    <w:rsid w:val="00F069D1"/>
    <w:rsid w:val="00F06B23"/>
    <w:rsid w:val="00F06B5E"/>
    <w:rsid w:val="00F06B98"/>
    <w:rsid w:val="00F06BEA"/>
    <w:rsid w:val="00F06C77"/>
    <w:rsid w:val="00F06DBD"/>
    <w:rsid w:val="00F06E70"/>
    <w:rsid w:val="00F06EB3"/>
    <w:rsid w:val="00F06F26"/>
    <w:rsid w:val="00F0706E"/>
    <w:rsid w:val="00F0710B"/>
    <w:rsid w:val="00F072A5"/>
    <w:rsid w:val="00F072B5"/>
    <w:rsid w:val="00F072DF"/>
    <w:rsid w:val="00F07323"/>
    <w:rsid w:val="00F0741C"/>
    <w:rsid w:val="00F07423"/>
    <w:rsid w:val="00F074DD"/>
    <w:rsid w:val="00F07572"/>
    <w:rsid w:val="00F0757F"/>
    <w:rsid w:val="00F075BE"/>
    <w:rsid w:val="00F07661"/>
    <w:rsid w:val="00F0772F"/>
    <w:rsid w:val="00F07773"/>
    <w:rsid w:val="00F07829"/>
    <w:rsid w:val="00F079BD"/>
    <w:rsid w:val="00F07ABB"/>
    <w:rsid w:val="00F07B99"/>
    <w:rsid w:val="00F07D0A"/>
    <w:rsid w:val="00F07F0C"/>
    <w:rsid w:val="00F10094"/>
    <w:rsid w:val="00F10107"/>
    <w:rsid w:val="00F101AF"/>
    <w:rsid w:val="00F101BF"/>
    <w:rsid w:val="00F10224"/>
    <w:rsid w:val="00F1025B"/>
    <w:rsid w:val="00F103CB"/>
    <w:rsid w:val="00F104B0"/>
    <w:rsid w:val="00F104EB"/>
    <w:rsid w:val="00F10523"/>
    <w:rsid w:val="00F1067A"/>
    <w:rsid w:val="00F106DF"/>
    <w:rsid w:val="00F108C8"/>
    <w:rsid w:val="00F109BB"/>
    <w:rsid w:val="00F10C7A"/>
    <w:rsid w:val="00F10CF3"/>
    <w:rsid w:val="00F10DE4"/>
    <w:rsid w:val="00F10F13"/>
    <w:rsid w:val="00F10F96"/>
    <w:rsid w:val="00F11022"/>
    <w:rsid w:val="00F11078"/>
    <w:rsid w:val="00F110C2"/>
    <w:rsid w:val="00F112E5"/>
    <w:rsid w:val="00F113D8"/>
    <w:rsid w:val="00F11525"/>
    <w:rsid w:val="00F1154C"/>
    <w:rsid w:val="00F115E1"/>
    <w:rsid w:val="00F1162D"/>
    <w:rsid w:val="00F11655"/>
    <w:rsid w:val="00F117AC"/>
    <w:rsid w:val="00F117C8"/>
    <w:rsid w:val="00F11974"/>
    <w:rsid w:val="00F11BD1"/>
    <w:rsid w:val="00F11EF9"/>
    <w:rsid w:val="00F11F51"/>
    <w:rsid w:val="00F12188"/>
    <w:rsid w:val="00F121CF"/>
    <w:rsid w:val="00F12214"/>
    <w:rsid w:val="00F122AF"/>
    <w:rsid w:val="00F123E1"/>
    <w:rsid w:val="00F12405"/>
    <w:rsid w:val="00F1242D"/>
    <w:rsid w:val="00F12632"/>
    <w:rsid w:val="00F12767"/>
    <w:rsid w:val="00F12925"/>
    <w:rsid w:val="00F12980"/>
    <w:rsid w:val="00F129AF"/>
    <w:rsid w:val="00F129C2"/>
    <w:rsid w:val="00F129EB"/>
    <w:rsid w:val="00F12A72"/>
    <w:rsid w:val="00F12ACB"/>
    <w:rsid w:val="00F12AE6"/>
    <w:rsid w:val="00F12CDF"/>
    <w:rsid w:val="00F12D65"/>
    <w:rsid w:val="00F12EAB"/>
    <w:rsid w:val="00F12F37"/>
    <w:rsid w:val="00F12FC7"/>
    <w:rsid w:val="00F13017"/>
    <w:rsid w:val="00F130E1"/>
    <w:rsid w:val="00F1318B"/>
    <w:rsid w:val="00F1322C"/>
    <w:rsid w:val="00F133C1"/>
    <w:rsid w:val="00F13401"/>
    <w:rsid w:val="00F13439"/>
    <w:rsid w:val="00F134C6"/>
    <w:rsid w:val="00F135D2"/>
    <w:rsid w:val="00F139F5"/>
    <w:rsid w:val="00F13A2C"/>
    <w:rsid w:val="00F13B0F"/>
    <w:rsid w:val="00F13BC2"/>
    <w:rsid w:val="00F13C91"/>
    <w:rsid w:val="00F13F93"/>
    <w:rsid w:val="00F14007"/>
    <w:rsid w:val="00F140D0"/>
    <w:rsid w:val="00F14122"/>
    <w:rsid w:val="00F14129"/>
    <w:rsid w:val="00F14296"/>
    <w:rsid w:val="00F1430B"/>
    <w:rsid w:val="00F143B9"/>
    <w:rsid w:val="00F14410"/>
    <w:rsid w:val="00F1445E"/>
    <w:rsid w:val="00F14492"/>
    <w:rsid w:val="00F144C8"/>
    <w:rsid w:val="00F14505"/>
    <w:rsid w:val="00F1458B"/>
    <w:rsid w:val="00F14886"/>
    <w:rsid w:val="00F148AC"/>
    <w:rsid w:val="00F14B88"/>
    <w:rsid w:val="00F14C07"/>
    <w:rsid w:val="00F14FF1"/>
    <w:rsid w:val="00F1517F"/>
    <w:rsid w:val="00F151B9"/>
    <w:rsid w:val="00F1521A"/>
    <w:rsid w:val="00F152CD"/>
    <w:rsid w:val="00F152E2"/>
    <w:rsid w:val="00F15388"/>
    <w:rsid w:val="00F1538E"/>
    <w:rsid w:val="00F153CD"/>
    <w:rsid w:val="00F1555C"/>
    <w:rsid w:val="00F1574F"/>
    <w:rsid w:val="00F15861"/>
    <w:rsid w:val="00F15B40"/>
    <w:rsid w:val="00F15C4C"/>
    <w:rsid w:val="00F15CC3"/>
    <w:rsid w:val="00F15D48"/>
    <w:rsid w:val="00F15D74"/>
    <w:rsid w:val="00F15DD0"/>
    <w:rsid w:val="00F15E8F"/>
    <w:rsid w:val="00F15F0C"/>
    <w:rsid w:val="00F15FAC"/>
    <w:rsid w:val="00F15FCA"/>
    <w:rsid w:val="00F1601B"/>
    <w:rsid w:val="00F16220"/>
    <w:rsid w:val="00F162E3"/>
    <w:rsid w:val="00F16678"/>
    <w:rsid w:val="00F16721"/>
    <w:rsid w:val="00F16903"/>
    <w:rsid w:val="00F16931"/>
    <w:rsid w:val="00F16B25"/>
    <w:rsid w:val="00F16BE9"/>
    <w:rsid w:val="00F16C29"/>
    <w:rsid w:val="00F16C66"/>
    <w:rsid w:val="00F16C70"/>
    <w:rsid w:val="00F16C84"/>
    <w:rsid w:val="00F16C99"/>
    <w:rsid w:val="00F16D29"/>
    <w:rsid w:val="00F16D3C"/>
    <w:rsid w:val="00F16EFF"/>
    <w:rsid w:val="00F16F58"/>
    <w:rsid w:val="00F170D0"/>
    <w:rsid w:val="00F17177"/>
    <w:rsid w:val="00F1718F"/>
    <w:rsid w:val="00F171CA"/>
    <w:rsid w:val="00F172F1"/>
    <w:rsid w:val="00F17347"/>
    <w:rsid w:val="00F173CA"/>
    <w:rsid w:val="00F17486"/>
    <w:rsid w:val="00F175E7"/>
    <w:rsid w:val="00F178F1"/>
    <w:rsid w:val="00F17928"/>
    <w:rsid w:val="00F17992"/>
    <w:rsid w:val="00F179CB"/>
    <w:rsid w:val="00F17AE1"/>
    <w:rsid w:val="00F17B27"/>
    <w:rsid w:val="00F17B83"/>
    <w:rsid w:val="00F17B8E"/>
    <w:rsid w:val="00F17CD9"/>
    <w:rsid w:val="00F17EFD"/>
    <w:rsid w:val="00F17F74"/>
    <w:rsid w:val="00F2013B"/>
    <w:rsid w:val="00F20340"/>
    <w:rsid w:val="00F203C7"/>
    <w:rsid w:val="00F203F1"/>
    <w:rsid w:val="00F2040A"/>
    <w:rsid w:val="00F2041F"/>
    <w:rsid w:val="00F20456"/>
    <w:rsid w:val="00F2059E"/>
    <w:rsid w:val="00F20723"/>
    <w:rsid w:val="00F207C7"/>
    <w:rsid w:val="00F207CA"/>
    <w:rsid w:val="00F20864"/>
    <w:rsid w:val="00F20901"/>
    <w:rsid w:val="00F20943"/>
    <w:rsid w:val="00F20B7A"/>
    <w:rsid w:val="00F20C5E"/>
    <w:rsid w:val="00F20E5F"/>
    <w:rsid w:val="00F20E82"/>
    <w:rsid w:val="00F20EDA"/>
    <w:rsid w:val="00F20EE7"/>
    <w:rsid w:val="00F20F7B"/>
    <w:rsid w:val="00F21003"/>
    <w:rsid w:val="00F21046"/>
    <w:rsid w:val="00F21173"/>
    <w:rsid w:val="00F211A6"/>
    <w:rsid w:val="00F211FB"/>
    <w:rsid w:val="00F213DA"/>
    <w:rsid w:val="00F21555"/>
    <w:rsid w:val="00F2156A"/>
    <w:rsid w:val="00F2163F"/>
    <w:rsid w:val="00F216DA"/>
    <w:rsid w:val="00F2173C"/>
    <w:rsid w:val="00F217E0"/>
    <w:rsid w:val="00F21873"/>
    <w:rsid w:val="00F2194E"/>
    <w:rsid w:val="00F219FA"/>
    <w:rsid w:val="00F21A80"/>
    <w:rsid w:val="00F21A84"/>
    <w:rsid w:val="00F21CB1"/>
    <w:rsid w:val="00F21CEE"/>
    <w:rsid w:val="00F21DBD"/>
    <w:rsid w:val="00F21DC4"/>
    <w:rsid w:val="00F21E9B"/>
    <w:rsid w:val="00F21FAC"/>
    <w:rsid w:val="00F220FC"/>
    <w:rsid w:val="00F2211A"/>
    <w:rsid w:val="00F22170"/>
    <w:rsid w:val="00F221BC"/>
    <w:rsid w:val="00F221E9"/>
    <w:rsid w:val="00F22226"/>
    <w:rsid w:val="00F22426"/>
    <w:rsid w:val="00F224F3"/>
    <w:rsid w:val="00F225D3"/>
    <w:rsid w:val="00F225EB"/>
    <w:rsid w:val="00F227D4"/>
    <w:rsid w:val="00F227F6"/>
    <w:rsid w:val="00F228E6"/>
    <w:rsid w:val="00F229A0"/>
    <w:rsid w:val="00F22A32"/>
    <w:rsid w:val="00F22B59"/>
    <w:rsid w:val="00F22C4A"/>
    <w:rsid w:val="00F22CD8"/>
    <w:rsid w:val="00F22ED6"/>
    <w:rsid w:val="00F23013"/>
    <w:rsid w:val="00F23018"/>
    <w:rsid w:val="00F23223"/>
    <w:rsid w:val="00F23282"/>
    <w:rsid w:val="00F2331A"/>
    <w:rsid w:val="00F2333F"/>
    <w:rsid w:val="00F2334F"/>
    <w:rsid w:val="00F2339D"/>
    <w:rsid w:val="00F2339F"/>
    <w:rsid w:val="00F23443"/>
    <w:rsid w:val="00F23471"/>
    <w:rsid w:val="00F2349F"/>
    <w:rsid w:val="00F234F6"/>
    <w:rsid w:val="00F23634"/>
    <w:rsid w:val="00F2375B"/>
    <w:rsid w:val="00F23799"/>
    <w:rsid w:val="00F237B3"/>
    <w:rsid w:val="00F23919"/>
    <w:rsid w:val="00F239A7"/>
    <w:rsid w:val="00F239F1"/>
    <w:rsid w:val="00F23A13"/>
    <w:rsid w:val="00F23A16"/>
    <w:rsid w:val="00F23BA5"/>
    <w:rsid w:val="00F23C65"/>
    <w:rsid w:val="00F23C6D"/>
    <w:rsid w:val="00F23D4B"/>
    <w:rsid w:val="00F23F5F"/>
    <w:rsid w:val="00F23F7C"/>
    <w:rsid w:val="00F241E0"/>
    <w:rsid w:val="00F24285"/>
    <w:rsid w:val="00F242BF"/>
    <w:rsid w:val="00F24305"/>
    <w:rsid w:val="00F24388"/>
    <w:rsid w:val="00F243BB"/>
    <w:rsid w:val="00F2449F"/>
    <w:rsid w:val="00F24515"/>
    <w:rsid w:val="00F24672"/>
    <w:rsid w:val="00F246EF"/>
    <w:rsid w:val="00F248D6"/>
    <w:rsid w:val="00F248F7"/>
    <w:rsid w:val="00F249EE"/>
    <w:rsid w:val="00F24A06"/>
    <w:rsid w:val="00F24A6B"/>
    <w:rsid w:val="00F24AEA"/>
    <w:rsid w:val="00F24B01"/>
    <w:rsid w:val="00F24BC2"/>
    <w:rsid w:val="00F24E64"/>
    <w:rsid w:val="00F24F36"/>
    <w:rsid w:val="00F24FA7"/>
    <w:rsid w:val="00F25026"/>
    <w:rsid w:val="00F250CE"/>
    <w:rsid w:val="00F2518A"/>
    <w:rsid w:val="00F251F6"/>
    <w:rsid w:val="00F25290"/>
    <w:rsid w:val="00F25398"/>
    <w:rsid w:val="00F253A9"/>
    <w:rsid w:val="00F253B1"/>
    <w:rsid w:val="00F253BD"/>
    <w:rsid w:val="00F2543C"/>
    <w:rsid w:val="00F254E2"/>
    <w:rsid w:val="00F2554D"/>
    <w:rsid w:val="00F25570"/>
    <w:rsid w:val="00F255D1"/>
    <w:rsid w:val="00F256AE"/>
    <w:rsid w:val="00F256C6"/>
    <w:rsid w:val="00F25974"/>
    <w:rsid w:val="00F25A04"/>
    <w:rsid w:val="00F25C19"/>
    <w:rsid w:val="00F25C66"/>
    <w:rsid w:val="00F25CB9"/>
    <w:rsid w:val="00F25D11"/>
    <w:rsid w:val="00F25D2E"/>
    <w:rsid w:val="00F25E96"/>
    <w:rsid w:val="00F2602F"/>
    <w:rsid w:val="00F260C5"/>
    <w:rsid w:val="00F260DC"/>
    <w:rsid w:val="00F261B0"/>
    <w:rsid w:val="00F261B4"/>
    <w:rsid w:val="00F2643F"/>
    <w:rsid w:val="00F26485"/>
    <w:rsid w:val="00F2651A"/>
    <w:rsid w:val="00F26521"/>
    <w:rsid w:val="00F2654F"/>
    <w:rsid w:val="00F266C6"/>
    <w:rsid w:val="00F266D3"/>
    <w:rsid w:val="00F2681B"/>
    <w:rsid w:val="00F2682C"/>
    <w:rsid w:val="00F268AB"/>
    <w:rsid w:val="00F26998"/>
    <w:rsid w:val="00F26A15"/>
    <w:rsid w:val="00F26A9A"/>
    <w:rsid w:val="00F26BB1"/>
    <w:rsid w:val="00F26F1D"/>
    <w:rsid w:val="00F26F77"/>
    <w:rsid w:val="00F26FB3"/>
    <w:rsid w:val="00F27090"/>
    <w:rsid w:val="00F270AE"/>
    <w:rsid w:val="00F27150"/>
    <w:rsid w:val="00F271A3"/>
    <w:rsid w:val="00F271A8"/>
    <w:rsid w:val="00F27287"/>
    <w:rsid w:val="00F272A2"/>
    <w:rsid w:val="00F273E4"/>
    <w:rsid w:val="00F2762E"/>
    <w:rsid w:val="00F276F2"/>
    <w:rsid w:val="00F27828"/>
    <w:rsid w:val="00F278F4"/>
    <w:rsid w:val="00F27937"/>
    <w:rsid w:val="00F27957"/>
    <w:rsid w:val="00F279A8"/>
    <w:rsid w:val="00F279B4"/>
    <w:rsid w:val="00F279D3"/>
    <w:rsid w:val="00F27A6B"/>
    <w:rsid w:val="00F27BA5"/>
    <w:rsid w:val="00F27E98"/>
    <w:rsid w:val="00F27F17"/>
    <w:rsid w:val="00F30258"/>
    <w:rsid w:val="00F30268"/>
    <w:rsid w:val="00F30269"/>
    <w:rsid w:val="00F30320"/>
    <w:rsid w:val="00F303A4"/>
    <w:rsid w:val="00F3040F"/>
    <w:rsid w:val="00F3044C"/>
    <w:rsid w:val="00F304C5"/>
    <w:rsid w:val="00F305B6"/>
    <w:rsid w:val="00F30617"/>
    <w:rsid w:val="00F309E5"/>
    <w:rsid w:val="00F30A4A"/>
    <w:rsid w:val="00F30A8B"/>
    <w:rsid w:val="00F30B7D"/>
    <w:rsid w:val="00F30C3F"/>
    <w:rsid w:val="00F30C95"/>
    <w:rsid w:val="00F30CAA"/>
    <w:rsid w:val="00F30E45"/>
    <w:rsid w:val="00F30E87"/>
    <w:rsid w:val="00F30F0A"/>
    <w:rsid w:val="00F30FDE"/>
    <w:rsid w:val="00F31289"/>
    <w:rsid w:val="00F312A5"/>
    <w:rsid w:val="00F31385"/>
    <w:rsid w:val="00F31430"/>
    <w:rsid w:val="00F31435"/>
    <w:rsid w:val="00F31488"/>
    <w:rsid w:val="00F31630"/>
    <w:rsid w:val="00F316CD"/>
    <w:rsid w:val="00F3197B"/>
    <w:rsid w:val="00F31A52"/>
    <w:rsid w:val="00F31B84"/>
    <w:rsid w:val="00F31BDD"/>
    <w:rsid w:val="00F31D50"/>
    <w:rsid w:val="00F31D68"/>
    <w:rsid w:val="00F31E5C"/>
    <w:rsid w:val="00F31FD9"/>
    <w:rsid w:val="00F31FE9"/>
    <w:rsid w:val="00F31FF4"/>
    <w:rsid w:val="00F32002"/>
    <w:rsid w:val="00F3202B"/>
    <w:rsid w:val="00F32179"/>
    <w:rsid w:val="00F32213"/>
    <w:rsid w:val="00F322D4"/>
    <w:rsid w:val="00F322D9"/>
    <w:rsid w:val="00F32367"/>
    <w:rsid w:val="00F3244B"/>
    <w:rsid w:val="00F324A4"/>
    <w:rsid w:val="00F32577"/>
    <w:rsid w:val="00F3258C"/>
    <w:rsid w:val="00F32653"/>
    <w:rsid w:val="00F32770"/>
    <w:rsid w:val="00F32882"/>
    <w:rsid w:val="00F32956"/>
    <w:rsid w:val="00F32961"/>
    <w:rsid w:val="00F32A04"/>
    <w:rsid w:val="00F32B2C"/>
    <w:rsid w:val="00F32C41"/>
    <w:rsid w:val="00F32EBD"/>
    <w:rsid w:val="00F32FE2"/>
    <w:rsid w:val="00F33027"/>
    <w:rsid w:val="00F33080"/>
    <w:rsid w:val="00F3312F"/>
    <w:rsid w:val="00F33135"/>
    <w:rsid w:val="00F3325F"/>
    <w:rsid w:val="00F33385"/>
    <w:rsid w:val="00F33430"/>
    <w:rsid w:val="00F33686"/>
    <w:rsid w:val="00F33759"/>
    <w:rsid w:val="00F33774"/>
    <w:rsid w:val="00F337F1"/>
    <w:rsid w:val="00F338C7"/>
    <w:rsid w:val="00F33C09"/>
    <w:rsid w:val="00F33CFA"/>
    <w:rsid w:val="00F33F38"/>
    <w:rsid w:val="00F34053"/>
    <w:rsid w:val="00F3457D"/>
    <w:rsid w:val="00F34678"/>
    <w:rsid w:val="00F3468B"/>
    <w:rsid w:val="00F34859"/>
    <w:rsid w:val="00F34A42"/>
    <w:rsid w:val="00F34B87"/>
    <w:rsid w:val="00F34CBD"/>
    <w:rsid w:val="00F34DB8"/>
    <w:rsid w:val="00F34E7D"/>
    <w:rsid w:val="00F34EF6"/>
    <w:rsid w:val="00F34FAC"/>
    <w:rsid w:val="00F34FB7"/>
    <w:rsid w:val="00F3515B"/>
    <w:rsid w:val="00F35291"/>
    <w:rsid w:val="00F35307"/>
    <w:rsid w:val="00F35343"/>
    <w:rsid w:val="00F353D8"/>
    <w:rsid w:val="00F353FA"/>
    <w:rsid w:val="00F354AF"/>
    <w:rsid w:val="00F35626"/>
    <w:rsid w:val="00F35776"/>
    <w:rsid w:val="00F3587A"/>
    <w:rsid w:val="00F35AE1"/>
    <w:rsid w:val="00F35B7C"/>
    <w:rsid w:val="00F35B98"/>
    <w:rsid w:val="00F35BA0"/>
    <w:rsid w:val="00F35C16"/>
    <w:rsid w:val="00F35C20"/>
    <w:rsid w:val="00F35C70"/>
    <w:rsid w:val="00F35C78"/>
    <w:rsid w:val="00F35CEF"/>
    <w:rsid w:val="00F35E52"/>
    <w:rsid w:val="00F35E95"/>
    <w:rsid w:val="00F35FE8"/>
    <w:rsid w:val="00F35FED"/>
    <w:rsid w:val="00F3606F"/>
    <w:rsid w:val="00F36156"/>
    <w:rsid w:val="00F36432"/>
    <w:rsid w:val="00F36477"/>
    <w:rsid w:val="00F36569"/>
    <w:rsid w:val="00F367F8"/>
    <w:rsid w:val="00F36833"/>
    <w:rsid w:val="00F36A21"/>
    <w:rsid w:val="00F36BBF"/>
    <w:rsid w:val="00F36CB2"/>
    <w:rsid w:val="00F36EE7"/>
    <w:rsid w:val="00F36FEC"/>
    <w:rsid w:val="00F3707A"/>
    <w:rsid w:val="00F370DB"/>
    <w:rsid w:val="00F371CD"/>
    <w:rsid w:val="00F3722B"/>
    <w:rsid w:val="00F3743F"/>
    <w:rsid w:val="00F37474"/>
    <w:rsid w:val="00F3770C"/>
    <w:rsid w:val="00F37864"/>
    <w:rsid w:val="00F37882"/>
    <w:rsid w:val="00F37990"/>
    <w:rsid w:val="00F37A4C"/>
    <w:rsid w:val="00F37AAF"/>
    <w:rsid w:val="00F37ADD"/>
    <w:rsid w:val="00F37B9D"/>
    <w:rsid w:val="00F37D70"/>
    <w:rsid w:val="00F37DD0"/>
    <w:rsid w:val="00F37EBA"/>
    <w:rsid w:val="00F37EE0"/>
    <w:rsid w:val="00F37EFF"/>
    <w:rsid w:val="00F40045"/>
    <w:rsid w:val="00F4008A"/>
    <w:rsid w:val="00F400FD"/>
    <w:rsid w:val="00F401B5"/>
    <w:rsid w:val="00F402DD"/>
    <w:rsid w:val="00F4034F"/>
    <w:rsid w:val="00F40429"/>
    <w:rsid w:val="00F40476"/>
    <w:rsid w:val="00F4059E"/>
    <w:rsid w:val="00F405B0"/>
    <w:rsid w:val="00F405D2"/>
    <w:rsid w:val="00F4061B"/>
    <w:rsid w:val="00F406A6"/>
    <w:rsid w:val="00F406AD"/>
    <w:rsid w:val="00F40763"/>
    <w:rsid w:val="00F40772"/>
    <w:rsid w:val="00F407BC"/>
    <w:rsid w:val="00F40833"/>
    <w:rsid w:val="00F408AF"/>
    <w:rsid w:val="00F40909"/>
    <w:rsid w:val="00F4095E"/>
    <w:rsid w:val="00F40980"/>
    <w:rsid w:val="00F409AA"/>
    <w:rsid w:val="00F409D2"/>
    <w:rsid w:val="00F40ACC"/>
    <w:rsid w:val="00F40B19"/>
    <w:rsid w:val="00F40C50"/>
    <w:rsid w:val="00F40D67"/>
    <w:rsid w:val="00F40F05"/>
    <w:rsid w:val="00F41044"/>
    <w:rsid w:val="00F4111F"/>
    <w:rsid w:val="00F411AA"/>
    <w:rsid w:val="00F411EF"/>
    <w:rsid w:val="00F41281"/>
    <w:rsid w:val="00F4140F"/>
    <w:rsid w:val="00F414CC"/>
    <w:rsid w:val="00F41680"/>
    <w:rsid w:val="00F416F3"/>
    <w:rsid w:val="00F417D9"/>
    <w:rsid w:val="00F41877"/>
    <w:rsid w:val="00F418BA"/>
    <w:rsid w:val="00F418BE"/>
    <w:rsid w:val="00F41969"/>
    <w:rsid w:val="00F41A1C"/>
    <w:rsid w:val="00F41AD4"/>
    <w:rsid w:val="00F41B14"/>
    <w:rsid w:val="00F41C61"/>
    <w:rsid w:val="00F41C78"/>
    <w:rsid w:val="00F41D71"/>
    <w:rsid w:val="00F41DBC"/>
    <w:rsid w:val="00F41DC9"/>
    <w:rsid w:val="00F422C1"/>
    <w:rsid w:val="00F423D4"/>
    <w:rsid w:val="00F4253A"/>
    <w:rsid w:val="00F4253D"/>
    <w:rsid w:val="00F4254C"/>
    <w:rsid w:val="00F42589"/>
    <w:rsid w:val="00F425AB"/>
    <w:rsid w:val="00F42643"/>
    <w:rsid w:val="00F4278D"/>
    <w:rsid w:val="00F427A3"/>
    <w:rsid w:val="00F42838"/>
    <w:rsid w:val="00F428A5"/>
    <w:rsid w:val="00F4299B"/>
    <w:rsid w:val="00F42AF1"/>
    <w:rsid w:val="00F42C4E"/>
    <w:rsid w:val="00F42D1C"/>
    <w:rsid w:val="00F42D61"/>
    <w:rsid w:val="00F42DE4"/>
    <w:rsid w:val="00F42EF2"/>
    <w:rsid w:val="00F42F02"/>
    <w:rsid w:val="00F42F0D"/>
    <w:rsid w:val="00F42FF8"/>
    <w:rsid w:val="00F430B7"/>
    <w:rsid w:val="00F43101"/>
    <w:rsid w:val="00F431EA"/>
    <w:rsid w:val="00F43298"/>
    <w:rsid w:val="00F433CD"/>
    <w:rsid w:val="00F435BF"/>
    <w:rsid w:val="00F43634"/>
    <w:rsid w:val="00F43751"/>
    <w:rsid w:val="00F437FC"/>
    <w:rsid w:val="00F43A63"/>
    <w:rsid w:val="00F43C7C"/>
    <w:rsid w:val="00F43D93"/>
    <w:rsid w:val="00F43E2B"/>
    <w:rsid w:val="00F43F64"/>
    <w:rsid w:val="00F44033"/>
    <w:rsid w:val="00F44206"/>
    <w:rsid w:val="00F4429F"/>
    <w:rsid w:val="00F44496"/>
    <w:rsid w:val="00F44611"/>
    <w:rsid w:val="00F446F3"/>
    <w:rsid w:val="00F4470F"/>
    <w:rsid w:val="00F447D6"/>
    <w:rsid w:val="00F4486E"/>
    <w:rsid w:val="00F44920"/>
    <w:rsid w:val="00F449C3"/>
    <w:rsid w:val="00F44A02"/>
    <w:rsid w:val="00F44C68"/>
    <w:rsid w:val="00F44C70"/>
    <w:rsid w:val="00F44CAA"/>
    <w:rsid w:val="00F44D18"/>
    <w:rsid w:val="00F44DD3"/>
    <w:rsid w:val="00F44DFA"/>
    <w:rsid w:val="00F44F5B"/>
    <w:rsid w:val="00F44F9D"/>
    <w:rsid w:val="00F44FC7"/>
    <w:rsid w:val="00F45064"/>
    <w:rsid w:val="00F450A6"/>
    <w:rsid w:val="00F45189"/>
    <w:rsid w:val="00F451C4"/>
    <w:rsid w:val="00F45353"/>
    <w:rsid w:val="00F454D1"/>
    <w:rsid w:val="00F455E1"/>
    <w:rsid w:val="00F45625"/>
    <w:rsid w:val="00F456E2"/>
    <w:rsid w:val="00F45724"/>
    <w:rsid w:val="00F45742"/>
    <w:rsid w:val="00F457C6"/>
    <w:rsid w:val="00F457F8"/>
    <w:rsid w:val="00F458B4"/>
    <w:rsid w:val="00F458FC"/>
    <w:rsid w:val="00F45997"/>
    <w:rsid w:val="00F45A6F"/>
    <w:rsid w:val="00F45AB4"/>
    <w:rsid w:val="00F45B72"/>
    <w:rsid w:val="00F45B74"/>
    <w:rsid w:val="00F45BA7"/>
    <w:rsid w:val="00F45F8D"/>
    <w:rsid w:val="00F45FD2"/>
    <w:rsid w:val="00F460CE"/>
    <w:rsid w:val="00F46168"/>
    <w:rsid w:val="00F461CF"/>
    <w:rsid w:val="00F462AF"/>
    <w:rsid w:val="00F462E5"/>
    <w:rsid w:val="00F46388"/>
    <w:rsid w:val="00F463B2"/>
    <w:rsid w:val="00F4657A"/>
    <w:rsid w:val="00F466D2"/>
    <w:rsid w:val="00F46724"/>
    <w:rsid w:val="00F4684F"/>
    <w:rsid w:val="00F4694C"/>
    <w:rsid w:val="00F46970"/>
    <w:rsid w:val="00F46982"/>
    <w:rsid w:val="00F46A3A"/>
    <w:rsid w:val="00F46A68"/>
    <w:rsid w:val="00F46B56"/>
    <w:rsid w:val="00F46D06"/>
    <w:rsid w:val="00F46DD7"/>
    <w:rsid w:val="00F46E20"/>
    <w:rsid w:val="00F46E56"/>
    <w:rsid w:val="00F46F0C"/>
    <w:rsid w:val="00F46F54"/>
    <w:rsid w:val="00F46F7C"/>
    <w:rsid w:val="00F46FE6"/>
    <w:rsid w:val="00F4708E"/>
    <w:rsid w:val="00F47102"/>
    <w:rsid w:val="00F472E9"/>
    <w:rsid w:val="00F473D6"/>
    <w:rsid w:val="00F4748F"/>
    <w:rsid w:val="00F474FC"/>
    <w:rsid w:val="00F4751E"/>
    <w:rsid w:val="00F47529"/>
    <w:rsid w:val="00F47749"/>
    <w:rsid w:val="00F478EC"/>
    <w:rsid w:val="00F47957"/>
    <w:rsid w:val="00F47ABE"/>
    <w:rsid w:val="00F47AE4"/>
    <w:rsid w:val="00F47B7D"/>
    <w:rsid w:val="00F47CD3"/>
    <w:rsid w:val="00F47CD5"/>
    <w:rsid w:val="00F47D8F"/>
    <w:rsid w:val="00F47FA8"/>
    <w:rsid w:val="00F50059"/>
    <w:rsid w:val="00F501B4"/>
    <w:rsid w:val="00F502FD"/>
    <w:rsid w:val="00F503C3"/>
    <w:rsid w:val="00F50451"/>
    <w:rsid w:val="00F50518"/>
    <w:rsid w:val="00F50695"/>
    <w:rsid w:val="00F506F5"/>
    <w:rsid w:val="00F50806"/>
    <w:rsid w:val="00F508F5"/>
    <w:rsid w:val="00F509AC"/>
    <w:rsid w:val="00F509F5"/>
    <w:rsid w:val="00F509F9"/>
    <w:rsid w:val="00F50A25"/>
    <w:rsid w:val="00F50B58"/>
    <w:rsid w:val="00F50BD2"/>
    <w:rsid w:val="00F50CAD"/>
    <w:rsid w:val="00F50DD5"/>
    <w:rsid w:val="00F51004"/>
    <w:rsid w:val="00F51198"/>
    <w:rsid w:val="00F511AB"/>
    <w:rsid w:val="00F51267"/>
    <w:rsid w:val="00F51284"/>
    <w:rsid w:val="00F513EF"/>
    <w:rsid w:val="00F51431"/>
    <w:rsid w:val="00F5148F"/>
    <w:rsid w:val="00F516A8"/>
    <w:rsid w:val="00F516C8"/>
    <w:rsid w:val="00F51860"/>
    <w:rsid w:val="00F5191F"/>
    <w:rsid w:val="00F51983"/>
    <w:rsid w:val="00F51A67"/>
    <w:rsid w:val="00F51A7B"/>
    <w:rsid w:val="00F51A80"/>
    <w:rsid w:val="00F51CF3"/>
    <w:rsid w:val="00F51DE6"/>
    <w:rsid w:val="00F51E3A"/>
    <w:rsid w:val="00F51E6E"/>
    <w:rsid w:val="00F51ECC"/>
    <w:rsid w:val="00F51F5F"/>
    <w:rsid w:val="00F520D4"/>
    <w:rsid w:val="00F521DD"/>
    <w:rsid w:val="00F52299"/>
    <w:rsid w:val="00F5234A"/>
    <w:rsid w:val="00F52379"/>
    <w:rsid w:val="00F524B2"/>
    <w:rsid w:val="00F52584"/>
    <w:rsid w:val="00F52624"/>
    <w:rsid w:val="00F52661"/>
    <w:rsid w:val="00F5267A"/>
    <w:rsid w:val="00F52828"/>
    <w:rsid w:val="00F528FE"/>
    <w:rsid w:val="00F52989"/>
    <w:rsid w:val="00F52C9B"/>
    <w:rsid w:val="00F52D2D"/>
    <w:rsid w:val="00F52D3E"/>
    <w:rsid w:val="00F52D42"/>
    <w:rsid w:val="00F52D80"/>
    <w:rsid w:val="00F52EA5"/>
    <w:rsid w:val="00F52EB7"/>
    <w:rsid w:val="00F53022"/>
    <w:rsid w:val="00F53043"/>
    <w:rsid w:val="00F53072"/>
    <w:rsid w:val="00F530F1"/>
    <w:rsid w:val="00F5310B"/>
    <w:rsid w:val="00F53147"/>
    <w:rsid w:val="00F531A7"/>
    <w:rsid w:val="00F5325E"/>
    <w:rsid w:val="00F5336A"/>
    <w:rsid w:val="00F533EF"/>
    <w:rsid w:val="00F534D5"/>
    <w:rsid w:val="00F535D7"/>
    <w:rsid w:val="00F53A65"/>
    <w:rsid w:val="00F53AD4"/>
    <w:rsid w:val="00F53C70"/>
    <w:rsid w:val="00F53FA8"/>
    <w:rsid w:val="00F5408B"/>
    <w:rsid w:val="00F54105"/>
    <w:rsid w:val="00F54250"/>
    <w:rsid w:val="00F542C9"/>
    <w:rsid w:val="00F545F3"/>
    <w:rsid w:val="00F5460F"/>
    <w:rsid w:val="00F5463D"/>
    <w:rsid w:val="00F5465F"/>
    <w:rsid w:val="00F54849"/>
    <w:rsid w:val="00F548AB"/>
    <w:rsid w:val="00F548BA"/>
    <w:rsid w:val="00F5497B"/>
    <w:rsid w:val="00F54A01"/>
    <w:rsid w:val="00F54A75"/>
    <w:rsid w:val="00F54B68"/>
    <w:rsid w:val="00F54B93"/>
    <w:rsid w:val="00F54C39"/>
    <w:rsid w:val="00F54F88"/>
    <w:rsid w:val="00F54FF3"/>
    <w:rsid w:val="00F55035"/>
    <w:rsid w:val="00F550DD"/>
    <w:rsid w:val="00F550DE"/>
    <w:rsid w:val="00F550E5"/>
    <w:rsid w:val="00F554B3"/>
    <w:rsid w:val="00F55564"/>
    <w:rsid w:val="00F5557C"/>
    <w:rsid w:val="00F5560F"/>
    <w:rsid w:val="00F556CE"/>
    <w:rsid w:val="00F55822"/>
    <w:rsid w:val="00F55B05"/>
    <w:rsid w:val="00F55BD5"/>
    <w:rsid w:val="00F55C17"/>
    <w:rsid w:val="00F55C2D"/>
    <w:rsid w:val="00F55CD0"/>
    <w:rsid w:val="00F55D19"/>
    <w:rsid w:val="00F55E89"/>
    <w:rsid w:val="00F55F1B"/>
    <w:rsid w:val="00F560C7"/>
    <w:rsid w:val="00F560E6"/>
    <w:rsid w:val="00F5612F"/>
    <w:rsid w:val="00F5674A"/>
    <w:rsid w:val="00F56768"/>
    <w:rsid w:val="00F568CE"/>
    <w:rsid w:val="00F5691A"/>
    <w:rsid w:val="00F56A8A"/>
    <w:rsid w:val="00F56BC0"/>
    <w:rsid w:val="00F56CF8"/>
    <w:rsid w:val="00F56F07"/>
    <w:rsid w:val="00F56F48"/>
    <w:rsid w:val="00F570DB"/>
    <w:rsid w:val="00F57178"/>
    <w:rsid w:val="00F5719D"/>
    <w:rsid w:val="00F572D7"/>
    <w:rsid w:val="00F5732B"/>
    <w:rsid w:val="00F57360"/>
    <w:rsid w:val="00F57371"/>
    <w:rsid w:val="00F573CF"/>
    <w:rsid w:val="00F573E2"/>
    <w:rsid w:val="00F57454"/>
    <w:rsid w:val="00F5781F"/>
    <w:rsid w:val="00F579D8"/>
    <w:rsid w:val="00F57A4E"/>
    <w:rsid w:val="00F57B2C"/>
    <w:rsid w:val="00F57BEA"/>
    <w:rsid w:val="00F57CAF"/>
    <w:rsid w:val="00F57D06"/>
    <w:rsid w:val="00F57D4D"/>
    <w:rsid w:val="00F57E81"/>
    <w:rsid w:val="00F57EFF"/>
    <w:rsid w:val="00F57FA1"/>
    <w:rsid w:val="00F57FC0"/>
    <w:rsid w:val="00F60061"/>
    <w:rsid w:val="00F6016B"/>
    <w:rsid w:val="00F60217"/>
    <w:rsid w:val="00F6032A"/>
    <w:rsid w:val="00F603B2"/>
    <w:rsid w:val="00F604F6"/>
    <w:rsid w:val="00F6060E"/>
    <w:rsid w:val="00F6067A"/>
    <w:rsid w:val="00F607AA"/>
    <w:rsid w:val="00F609A1"/>
    <w:rsid w:val="00F60A15"/>
    <w:rsid w:val="00F60A4C"/>
    <w:rsid w:val="00F60BA5"/>
    <w:rsid w:val="00F60D23"/>
    <w:rsid w:val="00F60D64"/>
    <w:rsid w:val="00F60DF6"/>
    <w:rsid w:val="00F60E85"/>
    <w:rsid w:val="00F60EDB"/>
    <w:rsid w:val="00F61018"/>
    <w:rsid w:val="00F61048"/>
    <w:rsid w:val="00F61101"/>
    <w:rsid w:val="00F611FD"/>
    <w:rsid w:val="00F61247"/>
    <w:rsid w:val="00F61369"/>
    <w:rsid w:val="00F6144A"/>
    <w:rsid w:val="00F61504"/>
    <w:rsid w:val="00F61590"/>
    <w:rsid w:val="00F615F8"/>
    <w:rsid w:val="00F61630"/>
    <w:rsid w:val="00F6173C"/>
    <w:rsid w:val="00F61830"/>
    <w:rsid w:val="00F61855"/>
    <w:rsid w:val="00F619C3"/>
    <w:rsid w:val="00F619C7"/>
    <w:rsid w:val="00F61A78"/>
    <w:rsid w:val="00F61B4E"/>
    <w:rsid w:val="00F61B9D"/>
    <w:rsid w:val="00F61DB2"/>
    <w:rsid w:val="00F61DE2"/>
    <w:rsid w:val="00F61DED"/>
    <w:rsid w:val="00F61F6F"/>
    <w:rsid w:val="00F62025"/>
    <w:rsid w:val="00F62157"/>
    <w:rsid w:val="00F621CB"/>
    <w:rsid w:val="00F624E2"/>
    <w:rsid w:val="00F62657"/>
    <w:rsid w:val="00F6265F"/>
    <w:rsid w:val="00F6273F"/>
    <w:rsid w:val="00F62818"/>
    <w:rsid w:val="00F62835"/>
    <w:rsid w:val="00F62843"/>
    <w:rsid w:val="00F62998"/>
    <w:rsid w:val="00F629B7"/>
    <w:rsid w:val="00F62A40"/>
    <w:rsid w:val="00F62AE9"/>
    <w:rsid w:val="00F62C3B"/>
    <w:rsid w:val="00F62D30"/>
    <w:rsid w:val="00F62D39"/>
    <w:rsid w:val="00F62D56"/>
    <w:rsid w:val="00F62F56"/>
    <w:rsid w:val="00F630C0"/>
    <w:rsid w:val="00F631AF"/>
    <w:rsid w:val="00F631B1"/>
    <w:rsid w:val="00F634CE"/>
    <w:rsid w:val="00F634EF"/>
    <w:rsid w:val="00F6356A"/>
    <w:rsid w:val="00F63685"/>
    <w:rsid w:val="00F63805"/>
    <w:rsid w:val="00F63926"/>
    <w:rsid w:val="00F63949"/>
    <w:rsid w:val="00F63AE5"/>
    <w:rsid w:val="00F63B43"/>
    <w:rsid w:val="00F63DF4"/>
    <w:rsid w:val="00F63ED0"/>
    <w:rsid w:val="00F63FB0"/>
    <w:rsid w:val="00F640B7"/>
    <w:rsid w:val="00F640C2"/>
    <w:rsid w:val="00F641FA"/>
    <w:rsid w:val="00F64279"/>
    <w:rsid w:val="00F6427E"/>
    <w:rsid w:val="00F64394"/>
    <w:rsid w:val="00F644F7"/>
    <w:rsid w:val="00F644F8"/>
    <w:rsid w:val="00F6456F"/>
    <w:rsid w:val="00F649C0"/>
    <w:rsid w:val="00F64A4F"/>
    <w:rsid w:val="00F64B61"/>
    <w:rsid w:val="00F64BDC"/>
    <w:rsid w:val="00F64BF4"/>
    <w:rsid w:val="00F64E14"/>
    <w:rsid w:val="00F64E4C"/>
    <w:rsid w:val="00F64FA6"/>
    <w:rsid w:val="00F65004"/>
    <w:rsid w:val="00F65202"/>
    <w:rsid w:val="00F65344"/>
    <w:rsid w:val="00F653A0"/>
    <w:rsid w:val="00F65484"/>
    <w:rsid w:val="00F6572A"/>
    <w:rsid w:val="00F65843"/>
    <w:rsid w:val="00F658AD"/>
    <w:rsid w:val="00F65976"/>
    <w:rsid w:val="00F65A3F"/>
    <w:rsid w:val="00F65B4C"/>
    <w:rsid w:val="00F65C31"/>
    <w:rsid w:val="00F65C5D"/>
    <w:rsid w:val="00F65DC8"/>
    <w:rsid w:val="00F65E27"/>
    <w:rsid w:val="00F65F46"/>
    <w:rsid w:val="00F660BD"/>
    <w:rsid w:val="00F661C6"/>
    <w:rsid w:val="00F661C8"/>
    <w:rsid w:val="00F662F5"/>
    <w:rsid w:val="00F66352"/>
    <w:rsid w:val="00F66364"/>
    <w:rsid w:val="00F663BC"/>
    <w:rsid w:val="00F6644C"/>
    <w:rsid w:val="00F66452"/>
    <w:rsid w:val="00F6651B"/>
    <w:rsid w:val="00F66572"/>
    <w:rsid w:val="00F6664F"/>
    <w:rsid w:val="00F668A2"/>
    <w:rsid w:val="00F668A3"/>
    <w:rsid w:val="00F66972"/>
    <w:rsid w:val="00F66A35"/>
    <w:rsid w:val="00F66B21"/>
    <w:rsid w:val="00F66B81"/>
    <w:rsid w:val="00F66C81"/>
    <w:rsid w:val="00F66D61"/>
    <w:rsid w:val="00F66EAF"/>
    <w:rsid w:val="00F66EB4"/>
    <w:rsid w:val="00F670EF"/>
    <w:rsid w:val="00F67129"/>
    <w:rsid w:val="00F67229"/>
    <w:rsid w:val="00F67245"/>
    <w:rsid w:val="00F6748C"/>
    <w:rsid w:val="00F6758C"/>
    <w:rsid w:val="00F6781C"/>
    <w:rsid w:val="00F678FC"/>
    <w:rsid w:val="00F6797B"/>
    <w:rsid w:val="00F679EB"/>
    <w:rsid w:val="00F679ED"/>
    <w:rsid w:val="00F67BFC"/>
    <w:rsid w:val="00F67C0E"/>
    <w:rsid w:val="00F67CBF"/>
    <w:rsid w:val="00F67D14"/>
    <w:rsid w:val="00F67D23"/>
    <w:rsid w:val="00F70174"/>
    <w:rsid w:val="00F7018A"/>
    <w:rsid w:val="00F701ED"/>
    <w:rsid w:val="00F70288"/>
    <w:rsid w:val="00F70347"/>
    <w:rsid w:val="00F70359"/>
    <w:rsid w:val="00F7041F"/>
    <w:rsid w:val="00F7052F"/>
    <w:rsid w:val="00F70556"/>
    <w:rsid w:val="00F705CE"/>
    <w:rsid w:val="00F70855"/>
    <w:rsid w:val="00F7088A"/>
    <w:rsid w:val="00F708DC"/>
    <w:rsid w:val="00F70930"/>
    <w:rsid w:val="00F709D6"/>
    <w:rsid w:val="00F709DD"/>
    <w:rsid w:val="00F70CEB"/>
    <w:rsid w:val="00F70E45"/>
    <w:rsid w:val="00F70E7C"/>
    <w:rsid w:val="00F70ED9"/>
    <w:rsid w:val="00F71079"/>
    <w:rsid w:val="00F71200"/>
    <w:rsid w:val="00F714C1"/>
    <w:rsid w:val="00F714E1"/>
    <w:rsid w:val="00F7151A"/>
    <w:rsid w:val="00F71523"/>
    <w:rsid w:val="00F715B8"/>
    <w:rsid w:val="00F7175C"/>
    <w:rsid w:val="00F717A2"/>
    <w:rsid w:val="00F717E1"/>
    <w:rsid w:val="00F718B2"/>
    <w:rsid w:val="00F71972"/>
    <w:rsid w:val="00F71987"/>
    <w:rsid w:val="00F71A44"/>
    <w:rsid w:val="00F71AC8"/>
    <w:rsid w:val="00F71B4E"/>
    <w:rsid w:val="00F71BD9"/>
    <w:rsid w:val="00F71BF2"/>
    <w:rsid w:val="00F71CC0"/>
    <w:rsid w:val="00F71DAA"/>
    <w:rsid w:val="00F71FD2"/>
    <w:rsid w:val="00F71FDA"/>
    <w:rsid w:val="00F72045"/>
    <w:rsid w:val="00F7210A"/>
    <w:rsid w:val="00F7210F"/>
    <w:rsid w:val="00F7215C"/>
    <w:rsid w:val="00F72197"/>
    <w:rsid w:val="00F7219A"/>
    <w:rsid w:val="00F7227C"/>
    <w:rsid w:val="00F722D3"/>
    <w:rsid w:val="00F722D5"/>
    <w:rsid w:val="00F72355"/>
    <w:rsid w:val="00F723DA"/>
    <w:rsid w:val="00F72467"/>
    <w:rsid w:val="00F724BC"/>
    <w:rsid w:val="00F7256B"/>
    <w:rsid w:val="00F72589"/>
    <w:rsid w:val="00F726DD"/>
    <w:rsid w:val="00F7270A"/>
    <w:rsid w:val="00F728C3"/>
    <w:rsid w:val="00F728F5"/>
    <w:rsid w:val="00F72919"/>
    <w:rsid w:val="00F729A7"/>
    <w:rsid w:val="00F72A72"/>
    <w:rsid w:val="00F72ABF"/>
    <w:rsid w:val="00F72B1E"/>
    <w:rsid w:val="00F72B8C"/>
    <w:rsid w:val="00F72BDC"/>
    <w:rsid w:val="00F72C16"/>
    <w:rsid w:val="00F72CAB"/>
    <w:rsid w:val="00F72CCC"/>
    <w:rsid w:val="00F72D19"/>
    <w:rsid w:val="00F72D2F"/>
    <w:rsid w:val="00F72E3B"/>
    <w:rsid w:val="00F72EB3"/>
    <w:rsid w:val="00F73078"/>
    <w:rsid w:val="00F73113"/>
    <w:rsid w:val="00F7319B"/>
    <w:rsid w:val="00F731AA"/>
    <w:rsid w:val="00F73206"/>
    <w:rsid w:val="00F7334F"/>
    <w:rsid w:val="00F73413"/>
    <w:rsid w:val="00F7341E"/>
    <w:rsid w:val="00F73521"/>
    <w:rsid w:val="00F735D1"/>
    <w:rsid w:val="00F73653"/>
    <w:rsid w:val="00F737A3"/>
    <w:rsid w:val="00F737D4"/>
    <w:rsid w:val="00F738A0"/>
    <w:rsid w:val="00F739CF"/>
    <w:rsid w:val="00F739F9"/>
    <w:rsid w:val="00F73AE2"/>
    <w:rsid w:val="00F73B19"/>
    <w:rsid w:val="00F73BAC"/>
    <w:rsid w:val="00F73BD1"/>
    <w:rsid w:val="00F73C69"/>
    <w:rsid w:val="00F73D0A"/>
    <w:rsid w:val="00F73D31"/>
    <w:rsid w:val="00F73D42"/>
    <w:rsid w:val="00F73D79"/>
    <w:rsid w:val="00F73DD7"/>
    <w:rsid w:val="00F73E01"/>
    <w:rsid w:val="00F73E0F"/>
    <w:rsid w:val="00F73F48"/>
    <w:rsid w:val="00F73FEE"/>
    <w:rsid w:val="00F740DB"/>
    <w:rsid w:val="00F74157"/>
    <w:rsid w:val="00F74161"/>
    <w:rsid w:val="00F7418E"/>
    <w:rsid w:val="00F741CA"/>
    <w:rsid w:val="00F74217"/>
    <w:rsid w:val="00F7427D"/>
    <w:rsid w:val="00F74327"/>
    <w:rsid w:val="00F743F3"/>
    <w:rsid w:val="00F743F8"/>
    <w:rsid w:val="00F7448B"/>
    <w:rsid w:val="00F74579"/>
    <w:rsid w:val="00F745F6"/>
    <w:rsid w:val="00F7468C"/>
    <w:rsid w:val="00F74785"/>
    <w:rsid w:val="00F747CC"/>
    <w:rsid w:val="00F74805"/>
    <w:rsid w:val="00F748EB"/>
    <w:rsid w:val="00F74907"/>
    <w:rsid w:val="00F74AE4"/>
    <w:rsid w:val="00F74B05"/>
    <w:rsid w:val="00F74B0F"/>
    <w:rsid w:val="00F74BB5"/>
    <w:rsid w:val="00F74BEB"/>
    <w:rsid w:val="00F74BFC"/>
    <w:rsid w:val="00F74C04"/>
    <w:rsid w:val="00F74CF8"/>
    <w:rsid w:val="00F74E24"/>
    <w:rsid w:val="00F74E4B"/>
    <w:rsid w:val="00F74F2D"/>
    <w:rsid w:val="00F74FD2"/>
    <w:rsid w:val="00F7509D"/>
    <w:rsid w:val="00F750BB"/>
    <w:rsid w:val="00F7511E"/>
    <w:rsid w:val="00F752C2"/>
    <w:rsid w:val="00F753DE"/>
    <w:rsid w:val="00F75417"/>
    <w:rsid w:val="00F754A0"/>
    <w:rsid w:val="00F75577"/>
    <w:rsid w:val="00F75628"/>
    <w:rsid w:val="00F75632"/>
    <w:rsid w:val="00F75695"/>
    <w:rsid w:val="00F75846"/>
    <w:rsid w:val="00F7586D"/>
    <w:rsid w:val="00F758A8"/>
    <w:rsid w:val="00F758B1"/>
    <w:rsid w:val="00F75902"/>
    <w:rsid w:val="00F75A0C"/>
    <w:rsid w:val="00F75BC9"/>
    <w:rsid w:val="00F75C69"/>
    <w:rsid w:val="00F75D1A"/>
    <w:rsid w:val="00F75E49"/>
    <w:rsid w:val="00F75F9D"/>
    <w:rsid w:val="00F75FCD"/>
    <w:rsid w:val="00F7606A"/>
    <w:rsid w:val="00F76231"/>
    <w:rsid w:val="00F763C1"/>
    <w:rsid w:val="00F763ED"/>
    <w:rsid w:val="00F7651B"/>
    <w:rsid w:val="00F76549"/>
    <w:rsid w:val="00F76798"/>
    <w:rsid w:val="00F768FB"/>
    <w:rsid w:val="00F7692A"/>
    <w:rsid w:val="00F7693E"/>
    <w:rsid w:val="00F76965"/>
    <w:rsid w:val="00F769D1"/>
    <w:rsid w:val="00F76B2D"/>
    <w:rsid w:val="00F76B5E"/>
    <w:rsid w:val="00F76BA9"/>
    <w:rsid w:val="00F76C42"/>
    <w:rsid w:val="00F76C5F"/>
    <w:rsid w:val="00F76CB9"/>
    <w:rsid w:val="00F76D2C"/>
    <w:rsid w:val="00F76D64"/>
    <w:rsid w:val="00F76EE9"/>
    <w:rsid w:val="00F7706D"/>
    <w:rsid w:val="00F770C9"/>
    <w:rsid w:val="00F77400"/>
    <w:rsid w:val="00F77403"/>
    <w:rsid w:val="00F77598"/>
    <w:rsid w:val="00F7762D"/>
    <w:rsid w:val="00F777B5"/>
    <w:rsid w:val="00F77821"/>
    <w:rsid w:val="00F77871"/>
    <w:rsid w:val="00F7788E"/>
    <w:rsid w:val="00F7798D"/>
    <w:rsid w:val="00F77A08"/>
    <w:rsid w:val="00F77BD4"/>
    <w:rsid w:val="00F77CD5"/>
    <w:rsid w:val="00F77D8F"/>
    <w:rsid w:val="00F77ECF"/>
    <w:rsid w:val="00F77F23"/>
    <w:rsid w:val="00F77F9D"/>
    <w:rsid w:val="00F80534"/>
    <w:rsid w:val="00F8057A"/>
    <w:rsid w:val="00F805AA"/>
    <w:rsid w:val="00F80659"/>
    <w:rsid w:val="00F80682"/>
    <w:rsid w:val="00F8085D"/>
    <w:rsid w:val="00F8086F"/>
    <w:rsid w:val="00F80959"/>
    <w:rsid w:val="00F80B41"/>
    <w:rsid w:val="00F80C32"/>
    <w:rsid w:val="00F80ED4"/>
    <w:rsid w:val="00F80F5F"/>
    <w:rsid w:val="00F8108D"/>
    <w:rsid w:val="00F811AA"/>
    <w:rsid w:val="00F81253"/>
    <w:rsid w:val="00F812C9"/>
    <w:rsid w:val="00F813B6"/>
    <w:rsid w:val="00F8147F"/>
    <w:rsid w:val="00F814B5"/>
    <w:rsid w:val="00F814BA"/>
    <w:rsid w:val="00F8151C"/>
    <w:rsid w:val="00F816F4"/>
    <w:rsid w:val="00F817E4"/>
    <w:rsid w:val="00F81878"/>
    <w:rsid w:val="00F81948"/>
    <w:rsid w:val="00F819C0"/>
    <w:rsid w:val="00F81A7E"/>
    <w:rsid w:val="00F81AC9"/>
    <w:rsid w:val="00F81B55"/>
    <w:rsid w:val="00F81BC2"/>
    <w:rsid w:val="00F81CD7"/>
    <w:rsid w:val="00F81D89"/>
    <w:rsid w:val="00F81DC9"/>
    <w:rsid w:val="00F81E0E"/>
    <w:rsid w:val="00F81EB2"/>
    <w:rsid w:val="00F81EBD"/>
    <w:rsid w:val="00F81F3B"/>
    <w:rsid w:val="00F81F76"/>
    <w:rsid w:val="00F81FCB"/>
    <w:rsid w:val="00F82021"/>
    <w:rsid w:val="00F82098"/>
    <w:rsid w:val="00F820D2"/>
    <w:rsid w:val="00F82124"/>
    <w:rsid w:val="00F821D7"/>
    <w:rsid w:val="00F8226A"/>
    <w:rsid w:val="00F8251C"/>
    <w:rsid w:val="00F8271D"/>
    <w:rsid w:val="00F82776"/>
    <w:rsid w:val="00F828BD"/>
    <w:rsid w:val="00F82B2C"/>
    <w:rsid w:val="00F82B62"/>
    <w:rsid w:val="00F82BEC"/>
    <w:rsid w:val="00F82BEF"/>
    <w:rsid w:val="00F82C49"/>
    <w:rsid w:val="00F82DDB"/>
    <w:rsid w:val="00F82E19"/>
    <w:rsid w:val="00F82F19"/>
    <w:rsid w:val="00F82F3C"/>
    <w:rsid w:val="00F830C6"/>
    <w:rsid w:val="00F830F4"/>
    <w:rsid w:val="00F832A7"/>
    <w:rsid w:val="00F83370"/>
    <w:rsid w:val="00F833C8"/>
    <w:rsid w:val="00F8347D"/>
    <w:rsid w:val="00F835BE"/>
    <w:rsid w:val="00F83723"/>
    <w:rsid w:val="00F837AE"/>
    <w:rsid w:val="00F837C0"/>
    <w:rsid w:val="00F83862"/>
    <w:rsid w:val="00F8398C"/>
    <w:rsid w:val="00F83AF9"/>
    <w:rsid w:val="00F83B12"/>
    <w:rsid w:val="00F83B42"/>
    <w:rsid w:val="00F83C92"/>
    <w:rsid w:val="00F83D32"/>
    <w:rsid w:val="00F83D83"/>
    <w:rsid w:val="00F83DDC"/>
    <w:rsid w:val="00F83EF4"/>
    <w:rsid w:val="00F83F65"/>
    <w:rsid w:val="00F83F7B"/>
    <w:rsid w:val="00F84037"/>
    <w:rsid w:val="00F84433"/>
    <w:rsid w:val="00F84440"/>
    <w:rsid w:val="00F844F8"/>
    <w:rsid w:val="00F84695"/>
    <w:rsid w:val="00F846A7"/>
    <w:rsid w:val="00F846D8"/>
    <w:rsid w:val="00F8480C"/>
    <w:rsid w:val="00F848F1"/>
    <w:rsid w:val="00F84971"/>
    <w:rsid w:val="00F84A49"/>
    <w:rsid w:val="00F84A93"/>
    <w:rsid w:val="00F84AB9"/>
    <w:rsid w:val="00F84CE2"/>
    <w:rsid w:val="00F84D41"/>
    <w:rsid w:val="00F84DD5"/>
    <w:rsid w:val="00F84E97"/>
    <w:rsid w:val="00F84FA3"/>
    <w:rsid w:val="00F84FA8"/>
    <w:rsid w:val="00F8504D"/>
    <w:rsid w:val="00F850D8"/>
    <w:rsid w:val="00F850EF"/>
    <w:rsid w:val="00F850F3"/>
    <w:rsid w:val="00F850F4"/>
    <w:rsid w:val="00F85192"/>
    <w:rsid w:val="00F85199"/>
    <w:rsid w:val="00F851DC"/>
    <w:rsid w:val="00F852C6"/>
    <w:rsid w:val="00F85358"/>
    <w:rsid w:val="00F8538B"/>
    <w:rsid w:val="00F853A6"/>
    <w:rsid w:val="00F85415"/>
    <w:rsid w:val="00F854A7"/>
    <w:rsid w:val="00F85508"/>
    <w:rsid w:val="00F8570E"/>
    <w:rsid w:val="00F8583A"/>
    <w:rsid w:val="00F8588F"/>
    <w:rsid w:val="00F858E0"/>
    <w:rsid w:val="00F85921"/>
    <w:rsid w:val="00F8596E"/>
    <w:rsid w:val="00F859AE"/>
    <w:rsid w:val="00F85AAC"/>
    <w:rsid w:val="00F85AE6"/>
    <w:rsid w:val="00F85B29"/>
    <w:rsid w:val="00F85B9F"/>
    <w:rsid w:val="00F85BB7"/>
    <w:rsid w:val="00F85C64"/>
    <w:rsid w:val="00F85D1D"/>
    <w:rsid w:val="00F85D2E"/>
    <w:rsid w:val="00F85F24"/>
    <w:rsid w:val="00F85F95"/>
    <w:rsid w:val="00F85FA3"/>
    <w:rsid w:val="00F86007"/>
    <w:rsid w:val="00F8612F"/>
    <w:rsid w:val="00F86146"/>
    <w:rsid w:val="00F86167"/>
    <w:rsid w:val="00F8645F"/>
    <w:rsid w:val="00F86584"/>
    <w:rsid w:val="00F86610"/>
    <w:rsid w:val="00F86617"/>
    <w:rsid w:val="00F86778"/>
    <w:rsid w:val="00F86852"/>
    <w:rsid w:val="00F86987"/>
    <w:rsid w:val="00F86B54"/>
    <w:rsid w:val="00F86C66"/>
    <w:rsid w:val="00F86D88"/>
    <w:rsid w:val="00F86DF7"/>
    <w:rsid w:val="00F86E2E"/>
    <w:rsid w:val="00F86F1B"/>
    <w:rsid w:val="00F87087"/>
    <w:rsid w:val="00F87106"/>
    <w:rsid w:val="00F871E9"/>
    <w:rsid w:val="00F871F4"/>
    <w:rsid w:val="00F87228"/>
    <w:rsid w:val="00F87284"/>
    <w:rsid w:val="00F8748B"/>
    <w:rsid w:val="00F8768A"/>
    <w:rsid w:val="00F87753"/>
    <w:rsid w:val="00F8776C"/>
    <w:rsid w:val="00F8790F"/>
    <w:rsid w:val="00F879B8"/>
    <w:rsid w:val="00F87C57"/>
    <w:rsid w:val="00F87DDD"/>
    <w:rsid w:val="00F87E2A"/>
    <w:rsid w:val="00F90149"/>
    <w:rsid w:val="00F901A9"/>
    <w:rsid w:val="00F901D4"/>
    <w:rsid w:val="00F901E9"/>
    <w:rsid w:val="00F9025D"/>
    <w:rsid w:val="00F903FA"/>
    <w:rsid w:val="00F9051E"/>
    <w:rsid w:val="00F90636"/>
    <w:rsid w:val="00F90672"/>
    <w:rsid w:val="00F90818"/>
    <w:rsid w:val="00F909AC"/>
    <w:rsid w:val="00F90A62"/>
    <w:rsid w:val="00F90B00"/>
    <w:rsid w:val="00F90D4B"/>
    <w:rsid w:val="00F90D4C"/>
    <w:rsid w:val="00F90DA0"/>
    <w:rsid w:val="00F90E2E"/>
    <w:rsid w:val="00F90F05"/>
    <w:rsid w:val="00F90F27"/>
    <w:rsid w:val="00F90F2F"/>
    <w:rsid w:val="00F90F58"/>
    <w:rsid w:val="00F91053"/>
    <w:rsid w:val="00F910F0"/>
    <w:rsid w:val="00F91252"/>
    <w:rsid w:val="00F9139F"/>
    <w:rsid w:val="00F914E9"/>
    <w:rsid w:val="00F91500"/>
    <w:rsid w:val="00F916CA"/>
    <w:rsid w:val="00F91752"/>
    <w:rsid w:val="00F91787"/>
    <w:rsid w:val="00F91890"/>
    <w:rsid w:val="00F918A2"/>
    <w:rsid w:val="00F91908"/>
    <w:rsid w:val="00F9191C"/>
    <w:rsid w:val="00F9191D"/>
    <w:rsid w:val="00F9196F"/>
    <w:rsid w:val="00F91A36"/>
    <w:rsid w:val="00F91A93"/>
    <w:rsid w:val="00F91AF3"/>
    <w:rsid w:val="00F91C7A"/>
    <w:rsid w:val="00F91D71"/>
    <w:rsid w:val="00F91E22"/>
    <w:rsid w:val="00F92143"/>
    <w:rsid w:val="00F92165"/>
    <w:rsid w:val="00F9224D"/>
    <w:rsid w:val="00F92524"/>
    <w:rsid w:val="00F92599"/>
    <w:rsid w:val="00F9260E"/>
    <w:rsid w:val="00F92681"/>
    <w:rsid w:val="00F92776"/>
    <w:rsid w:val="00F927C7"/>
    <w:rsid w:val="00F929E6"/>
    <w:rsid w:val="00F929F9"/>
    <w:rsid w:val="00F92A3E"/>
    <w:rsid w:val="00F92C0C"/>
    <w:rsid w:val="00F92C24"/>
    <w:rsid w:val="00F92C63"/>
    <w:rsid w:val="00F92C9E"/>
    <w:rsid w:val="00F92D9B"/>
    <w:rsid w:val="00F92EA0"/>
    <w:rsid w:val="00F92F09"/>
    <w:rsid w:val="00F92FB8"/>
    <w:rsid w:val="00F93017"/>
    <w:rsid w:val="00F93102"/>
    <w:rsid w:val="00F931F4"/>
    <w:rsid w:val="00F93314"/>
    <w:rsid w:val="00F93353"/>
    <w:rsid w:val="00F9364A"/>
    <w:rsid w:val="00F936D3"/>
    <w:rsid w:val="00F937D5"/>
    <w:rsid w:val="00F937DE"/>
    <w:rsid w:val="00F93860"/>
    <w:rsid w:val="00F93900"/>
    <w:rsid w:val="00F93AAC"/>
    <w:rsid w:val="00F93B23"/>
    <w:rsid w:val="00F93D11"/>
    <w:rsid w:val="00F93DBA"/>
    <w:rsid w:val="00F93DE2"/>
    <w:rsid w:val="00F93F07"/>
    <w:rsid w:val="00F93FB8"/>
    <w:rsid w:val="00F941A5"/>
    <w:rsid w:val="00F9424B"/>
    <w:rsid w:val="00F9424E"/>
    <w:rsid w:val="00F9429B"/>
    <w:rsid w:val="00F942FD"/>
    <w:rsid w:val="00F9430A"/>
    <w:rsid w:val="00F94315"/>
    <w:rsid w:val="00F94538"/>
    <w:rsid w:val="00F9453E"/>
    <w:rsid w:val="00F94614"/>
    <w:rsid w:val="00F94625"/>
    <w:rsid w:val="00F9477F"/>
    <w:rsid w:val="00F94922"/>
    <w:rsid w:val="00F94965"/>
    <w:rsid w:val="00F94A26"/>
    <w:rsid w:val="00F94A39"/>
    <w:rsid w:val="00F94A81"/>
    <w:rsid w:val="00F94BDE"/>
    <w:rsid w:val="00F94E39"/>
    <w:rsid w:val="00F94E67"/>
    <w:rsid w:val="00F94F7E"/>
    <w:rsid w:val="00F9530F"/>
    <w:rsid w:val="00F95354"/>
    <w:rsid w:val="00F9549E"/>
    <w:rsid w:val="00F954B9"/>
    <w:rsid w:val="00F95561"/>
    <w:rsid w:val="00F955BE"/>
    <w:rsid w:val="00F956CD"/>
    <w:rsid w:val="00F95762"/>
    <w:rsid w:val="00F9591B"/>
    <w:rsid w:val="00F95C92"/>
    <w:rsid w:val="00F95D6A"/>
    <w:rsid w:val="00F95E5E"/>
    <w:rsid w:val="00F96046"/>
    <w:rsid w:val="00F96092"/>
    <w:rsid w:val="00F96141"/>
    <w:rsid w:val="00F9637E"/>
    <w:rsid w:val="00F96387"/>
    <w:rsid w:val="00F963B7"/>
    <w:rsid w:val="00F963F9"/>
    <w:rsid w:val="00F9641A"/>
    <w:rsid w:val="00F9660D"/>
    <w:rsid w:val="00F96650"/>
    <w:rsid w:val="00F96718"/>
    <w:rsid w:val="00F96738"/>
    <w:rsid w:val="00F9676C"/>
    <w:rsid w:val="00F967AD"/>
    <w:rsid w:val="00F96816"/>
    <w:rsid w:val="00F9690F"/>
    <w:rsid w:val="00F96A5B"/>
    <w:rsid w:val="00F96AF6"/>
    <w:rsid w:val="00F96B2E"/>
    <w:rsid w:val="00F96BAA"/>
    <w:rsid w:val="00F96BE6"/>
    <w:rsid w:val="00F96C06"/>
    <w:rsid w:val="00F96CE4"/>
    <w:rsid w:val="00F96D8B"/>
    <w:rsid w:val="00F96D8F"/>
    <w:rsid w:val="00F96DE4"/>
    <w:rsid w:val="00F96F5E"/>
    <w:rsid w:val="00F96F93"/>
    <w:rsid w:val="00F97063"/>
    <w:rsid w:val="00F97095"/>
    <w:rsid w:val="00F97452"/>
    <w:rsid w:val="00F97461"/>
    <w:rsid w:val="00F979F4"/>
    <w:rsid w:val="00F97AA1"/>
    <w:rsid w:val="00F97B45"/>
    <w:rsid w:val="00F97B56"/>
    <w:rsid w:val="00F97B6A"/>
    <w:rsid w:val="00F97C93"/>
    <w:rsid w:val="00F97CD6"/>
    <w:rsid w:val="00F97CE5"/>
    <w:rsid w:val="00F97D9C"/>
    <w:rsid w:val="00F97DAB"/>
    <w:rsid w:val="00F97DBF"/>
    <w:rsid w:val="00F97E18"/>
    <w:rsid w:val="00FA0255"/>
    <w:rsid w:val="00FA0377"/>
    <w:rsid w:val="00FA03DB"/>
    <w:rsid w:val="00FA0424"/>
    <w:rsid w:val="00FA0432"/>
    <w:rsid w:val="00FA0684"/>
    <w:rsid w:val="00FA06CE"/>
    <w:rsid w:val="00FA07C6"/>
    <w:rsid w:val="00FA07F1"/>
    <w:rsid w:val="00FA08F5"/>
    <w:rsid w:val="00FA0AF6"/>
    <w:rsid w:val="00FA0BBF"/>
    <w:rsid w:val="00FA0C75"/>
    <w:rsid w:val="00FA0C7A"/>
    <w:rsid w:val="00FA0FB1"/>
    <w:rsid w:val="00FA1062"/>
    <w:rsid w:val="00FA1261"/>
    <w:rsid w:val="00FA12A0"/>
    <w:rsid w:val="00FA12A2"/>
    <w:rsid w:val="00FA1430"/>
    <w:rsid w:val="00FA1466"/>
    <w:rsid w:val="00FA153A"/>
    <w:rsid w:val="00FA154B"/>
    <w:rsid w:val="00FA169C"/>
    <w:rsid w:val="00FA16B5"/>
    <w:rsid w:val="00FA16ED"/>
    <w:rsid w:val="00FA1758"/>
    <w:rsid w:val="00FA1942"/>
    <w:rsid w:val="00FA19A9"/>
    <w:rsid w:val="00FA19B9"/>
    <w:rsid w:val="00FA19DF"/>
    <w:rsid w:val="00FA1AD4"/>
    <w:rsid w:val="00FA1AE4"/>
    <w:rsid w:val="00FA1B5D"/>
    <w:rsid w:val="00FA1C0D"/>
    <w:rsid w:val="00FA1C68"/>
    <w:rsid w:val="00FA1D79"/>
    <w:rsid w:val="00FA1E20"/>
    <w:rsid w:val="00FA1E52"/>
    <w:rsid w:val="00FA1E8A"/>
    <w:rsid w:val="00FA1F6E"/>
    <w:rsid w:val="00FA1FBE"/>
    <w:rsid w:val="00FA2001"/>
    <w:rsid w:val="00FA20C7"/>
    <w:rsid w:val="00FA2201"/>
    <w:rsid w:val="00FA224C"/>
    <w:rsid w:val="00FA23E0"/>
    <w:rsid w:val="00FA2754"/>
    <w:rsid w:val="00FA277E"/>
    <w:rsid w:val="00FA27B9"/>
    <w:rsid w:val="00FA27EB"/>
    <w:rsid w:val="00FA28EE"/>
    <w:rsid w:val="00FA28F4"/>
    <w:rsid w:val="00FA2A33"/>
    <w:rsid w:val="00FA2A65"/>
    <w:rsid w:val="00FA2A6F"/>
    <w:rsid w:val="00FA2B50"/>
    <w:rsid w:val="00FA2B76"/>
    <w:rsid w:val="00FA2BCC"/>
    <w:rsid w:val="00FA2C93"/>
    <w:rsid w:val="00FA2C9A"/>
    <w:rsid w:val="00FA2EA1"/>
    <w:rsid w:val="00FA2F2A"/>
    <w:rsid w:val="00FA2F44"/>
    <w:rsid w:val="00FA3074"/>
    <w:rsid w:val="00FA30E8"/>
    <w:rsid w:val="00FA31ED"/>
    <w:rsid w:val="00FA3223"/>
    <w:rsid w:val="00FA3290"/>
    <w:rsid w:val="00FA354B"/>
    <w:rsid w:val="00FA358C"/>
    <w:rsid w:val="00FA36CD"/>
    <w:rsid w:val="00FA3732"/>
    <w:rsid w:val="00FA378E"/>
    <w:rsid w:val="00FA379B"/>
    <w:rsid w:val="00FA379F"/>
    <w:rsid w:val="00FA3970"/>
    <w:rsid w:val="00FA39E3"/>
    <w:rsid w:val="00FA3B18"/>
    <w:rsid w:val="00FA3B42"/>
    <w:rsid w:val="00FA3D7D"/>
    <w:rsid w:val="00FA3DFE"/>
    <w:rsid w:val="00FA3EB6"/>
    <w:rsid w:val="00FA3FB3"/>
    <w:rsid w:val="00FA3FE0"/>
    <w:rsid w:val="00FA40F4"/>
    <w:rsid w:val="00FA40FB"/>
    <w:rsid w:val="00FA42CA"/>
    <w:rsid w:val="00FA4391"/>
    <w:rsid w:val="00FA43A6"/>
    <w:rsid w:val="00FA43F8"/>
    <w:rsid w:val="00FA455D"/>
    <w:rsid w:val="00FA46A2"/>
    <w:rsid w:val="00FA46A7"/>
    <w:rsid w:val="00FA46D3"/>
    <w:rsid w:val="00FA483C"/>
    <w:rsid w:val="00FA49E7"/>
    <w:rsid w:val="00FA4B2E"/>
    <w:rsid w:val="00FA4B81"/>
    <w:rsid w:val="00FA4B88"/>
    <w:rsid w:val="00FA4CB3"/>
    <w:rsid w:val="00FA4DB6"/>
    <w:rsid w:val="00FA4EE1"/>
    <w:rsid w:val="00FA4F1C"/>
    <w:rsid w:val="00FA4F7E"/>
    <w:rsid w:val="00FA4FB6"/>
    <w:rsid w:val="00FA529D"/>
    <w:rsid w:val="00FA54A0"/>
    <w:rsid w:val="00FA54EE"/>
    <w:rsid w:val="00FA56D7"/>
    <w:rsid w:val="00FA5931"/>
    <w:rsid w:val="00FA5A06"/>
    <w:rsid w:val="00FA5A5A"/>
    <w:rsid w:val="00FA5B50"/>
    <w:rsid w:val="00FA5CBC"/>
    <w:rsid w:val="00FA5D11"/>
    <w:rsid w:val="00FA5D75"/>
    <w:rsid w:val="00FA5DE0"/>
    <w:rsid w:val="00FA5E1F"/>
    <w:rsid w:val="00FA5E8F"/>
    <w:rsid w:val="00FA5ED9"/>
    <w:rsid w:val="00FA5F0E"/>
    <w:rsid w:val="00FA5F53"/>
    <w:rsid w:val="00FA5FFC"/>
    <w:rsid w:val="00FA6005"/>
    <w:rsid w:val="00FA6027"/>
    <w:rsid w:val="00FA6083"/>
    <w:rsid w:val="00FA60BE"/>
    <w:rsid w:val="00FA61CF"/>
    <w:rsid w:val="00FA62A3"/>
    <w:rsid w:val="00FA636A"/>
    <w:rsid w:val="00FA6375"/>
    <w:rsid w:val="00FA6427"/>
    <w:rsid w:val="00FA64B5"/>
    <w:rsid w:val="00FA6545"/>
    <w:rsid w:val="00FA65D2"/>
    <w:rsid w:val="00FA6615"/>
    <w:rsid w:val="00FA672A"/>
    <w:rsid w:val="00FA67CD"/>
    <w:rsid w:val="00FA6988"/>
    <w:rsid w:val="00FA6A25"/>
    <w:rsid w:val="00FA6ABC"/>
    <w:rsid w:val="00FA6B9A"/>
    <w:rsid w:val="00FA6C72"/>
    <w:rsid w:val="00FA6CC0"/>
    <w:rsid w:val="00FA6CDE"/>
    <w:rsid w:val="00FA6E48"/>
    <w:rsid w:val="00FA6FDB"/>
    <w:rsid w:val="00FA7080"/>
    <w:rsid w:val="00FA715B"/>
    <w:rsid w:val="00FA7207"/>
    <w:rsid w:val="00FA729C"/>
    <w:rsid w:val="00FA746C"/>
    <w:rsid w:val="00FA75C2"/>
    <w:rsid w:val="00FA75FA"/>
    <w:rsid w:val="00FA762F"/>
    <w:rsid w:val="00FA7778"/>
    <w:rsid w:val="00FA79CB"/>
    <w:rsid w:val="00FA7C64"/>
    <w:rsid w:val="00FA7CDE"/>
    <w:rsid w:val="00FA7CFF"/>
    <w:rsid w:val="00FA7D50"/>
    <w:rsid w:val="00FA7D5D"/>
    <w:rsid w:val="00FA7E43"/>
    <w:rsid w:val="00FA7E46"/>
    <w:rsid w:val="00FA7EDD"/>
    <w:rsid w:val="00FB0109"/>
    <w:rsid w:val="00FB01FC"/>
    <w:rsid w:val="00FB0260"/>
    <w:rsid w:val="00FB028C"/>
    <w:rsid w:val="00FB02DB"/>
    <w:rsid w:val="00FB03C2"/>
    <w:rsid w:val="00FB0407"/>
    <w:rsid w:val="00FB04B9"/>
    <w:rsid w:val="00FB052F"/>
    <w:rsid w:val="00FB0565"/>
    <w:rsid w:val="00FB05E7"/>
    <w:rsid w:val="00FB0744"/>
    <w:rsid w:val="00FB0785"/>
    <w:rsid w:val="00FB0868"/>
    <w:rsid w:val="00FB0AD6"/>
    <w:rsid w:val="00FB0BB1"/>
    <w:rsid w:val="00FB0BBE"/>
    <w:rsid w:val="00FB0DA7"/>
    <w:rsid w:val="00FB1373"/>
    <w:rsid w:val="00FB1486"/>
    <w:rsid w:val="00FB1540"/>
    <w:rsid w:val="00FB1565"/>
    <w:rsid w:val="00FB15D4"/>
    <w:rsid w:val="00FB175E"/>
    <w:rsid w:val="00FB177D"/>
    <w:rsid w:val="00FB1800"/>
    <w:rsid w:val="00FB1818"/>
    <w:rsid w:val="00FB1850"/>
    <w:rsid w:val="00FB1B64"/>
    <w:rsid w:val="00FB1BA3"/>
    <w:rsid w:val="00FB1BB0"/>
    <w:rsid w:val="00FB1C49"/>
    <w:rsid w:val="00FB1CA8"/>
    <w:rsid w:val="00FB1CB1"/>
    <w:rsid w:val="00FB1D82"/>
    <w:rsid w:val="00FB1D86"/>
    <w:rsid w:val="00FB1DD0"/>
    <w:rsid w:val="00FB1E04"/>
    <w:rsid w:val="00FB1E42"/>
    <w:rsid w:val="00FB1E63"/>
    <w:rsid w:val="00FB219C"/>
    <w:rsid w:val="00FB21A0"/>
    <w:rsid w:val="00FB2209"/>
    <w:rsid w:val="00FB220F"/>
    <w:rsid w:val="00FB233E"/>
    <w:rsid w:val="00FB23A4"/>
    <w:rsid w:val="00FB249E"/>
    <w:rsid w:val="00FB266B"/>
    <w:rsid w:val="00FB26E2"/>
    <w:rsid w:val="00FB2725"/>
    <w:rsid w:val="00FB2915"/>
    <w:rsid w:val="00FB295C"/>
    <w:rsid w:val="00FB29CD"/>
    <w:rsid w:val="00FB29D9"/>
    <w:rsid w:val="00FB2A11"/>
    <w:rsid w:val="00FB2AC2"/>
    <w:rsid w:val="00FB2AFC"/>
    <w:rsid w:val="00FB2B0B"/>
    <w:rsid w:val="00FB2C42"/>
    <w:rsid w:val="00FB2CE0"/>
    <w:rsid w:val="00FB2FD6"/>
    <w:rsid w:val="00FB3105"/>
    <w:rsid w:val="00FB320D"/>
    <w:rsid w:val="00FB326A"/>
    <w:rsid w:val="00FB3382"/>
    <w:rsid w:val="00FB3444"/>
    <w:rsid w:val="00FB34DF"/>
    <w:rsid w:val="00FB35C4"/>
    <w:rsid w:val="00FB374F"/>
    <w:rsid w:val="00FB38BC"/>
    <w:rsid w:val="00FB391C"/>
    <w:rsid w:val="00FB3975"/>
    <w:rsid w:val="00FB3995"/>
    <w:rsid w:val="00FB3B00"/>
    <w:rsid w:val="00FB3C4C"/>
    <w:rsid w:val="00FB3CAE"/>
    <w:rsid w:val="00FB3D1E"/>
    <w:rsid w:val="00FB3DD2"/>
    <w:rsid w:val="00FB3DE3"/>
    <w:rsid w:val="00FB3EBE"/>
    <w:rsid w:val="00FB3EF1"/>
    <w:rsid w:val="00FB3EF4"/>
    <w:rsid w:val="00FB3F4F"/>
    <w:rsid w:val="00FB3F62"/>
    <w:rsid w:val="00FB3FD1"/>
    <w:rsid w:val="00FB3FDE"/>
    <w:rsid w:val="00FB417A"/>
    <w:rsid w:val="00FB41B7"/>
    <w:rsid w:val="00FB4255"/>
    <w:rsid w:val="00FB4353"/>
    <w:rsid w:val="00FB44CB"/>
    <w:rsid w:val="00FB4564"/>
    <w:rsid w:val="00FB462D"/>
    <w:rsid w:val="00FB46E3"/>
    <w:rsid w:val="00FB475D"/>
    <w:rsid w:val="00FB47D4"/>
    <w:rsid w:val="00FB47EB"/>
    <w:rsid w:val="00FB483E"/>
    <w:rsid w:val="00FB48C5"/>
    <w:rsid w:val="00FB48CD"/>
    <w:rsid w:val="00FB48F2"/>
    <w:rsid w:val="00FB497A"/>
    <w:rsid w:val="00FB4B3D"/>
    <w:rsid w:val="00FB4CA2"/>
    <w:rsid w:val="00FB4D71"/>
    <w:rsid w:val="00FB4D74"/>
    <w:rsid w:val="00FB4E1D"/>
    <w:rsid w:val="00FB4F54"/>
    <w:rsid w:val="00FB5047"/>
    <w:rsid w:val="00FB50FC"/>
    <w:rsid w:val="00FB518A"/>
    <w:rsid w:val="00FB51AE"/>
    <w:rsid w:val="00FB51B0"/>
    <w:rsid w:val="00FB51E2"/>
    <w:rsid w:val="00FB51E7"/>
    <w:rsid w:val="00FB5222"/>
    <w:rsid w:val="00FB541A"/>
    <w:rsid w:val="00FB54CD"/>
    <w:rsid w:val="00FB558E"/>
    <w:rsid w:val="00FB5624"/>
    <w:rsid w:val="00FB57DE"/>
    <w:rsid w:val="00FB57F6"/>
    <w:rsid w:val="00FB589B"/>
    <w:rsid w:val="00FB5914"/>
    <w:rsid w:val="00FB5A1D"/>
    <w:rsid w:val="00FB5A3A"/>
    <w:rsid w:val="00FB5A55"/>
    <w:rsid w:val="00FB5A5A"/>
    <w:rsid w:val="00FB5BB6"/>
    <w:rsid w:val="00FB5C2B"/>
    <w:rsid w:val="00FB5D9D"/>
    <w:rsid w:val="00FB5DB4"/>
    <w:rsid w:val="00FB5E13"/>
    <w:rsid w:val="00FB5F80"/>
    <w:rsid w:val="00FB6044"/>
    <w:rsid w:val="00FB6102"/>
    <w:rsid w:val="00FB615B"/>
    <w:rsid w:val="00FB6305"/>
    <w:rsid w:val="00FB63AD"/>
    <w:rsid w:val="00FB6489"/>
    <w:rsid w:val="00FB6643"/>
    <w:rsid w:val="00FB6683"/>
    <w:rsid w:val="00FB668F"/>
    <w:rsid w:val="00FB66C5"/>
    <w:rsid w:val="00FB6714"/>
    <w:rsid w:val="00FB67B7"/>
    <w:rsid w:val="00FB6828"/>
    <w:rsid w:val="00FB6851"/>
    <w:rsid w:val="00FB6887"/>
    <w:rsid w:val="00FB69AF"/>
    <w:rsid w:val="00FB69D7"/>
    <w:rsid w:val="00FB6C66"/>
    <w:rsid w:val="00FB6DDB"/>
    <w:rsid w:val="00FB6E22"/>
    <w:rsid w:val="00FB6FEF"/>
    <w:rsid w:val="00FB7093"/>
    <w:rsid w:val="00FB722F"/>
    <w:rsid w:val="00FB724A"/>
    <w:rsid w:val="00FB731C"/>
    <w:rsid w:val="00FB73D2"/>
    <w:rsid w:val="00FB7568"/>
    <w:rsid w:val="00FB759D"/>
    <w:rsid w:val="00FB760D"/>
    <w:rsid w:val="00FB7666"/>
    <w:rsid w:val="00FB7675"/>
    <w:rsid w:val="00FB7833"/>
    <w:rsid w:val="00FB78DE"/>
    <w:rsid w:val="00FB7983"/>
    <w:rsid w:val="00FB7B77"/>
    <w:rsid w:val="00FB7BFF"/>
    <w:rsid w:val="00FB7C12"/>
    <w:rsid w:val="00FB7D90"/>
    <w:rsid w:val="00FB7E58"/>
    <w:rsid w:val="00FB7F07"/>
    <w:rsid w:val="00FB7FCD"/>
    <w:rsid w:val="00FC003F"/>
    <w:rsid w:val="00FC009D"/>
    <w:rsid w:val="00FC0267"/>
    <w:rsid w:val="00FC0276"/>
    <w:rsid w:val="00FC029E"/>
    <w:rsid w:val="00FC03A1"/>
    <w:rsid w:val="00FC03DB"/>
    <w:rsid w:val="00FC044F"/>
    <w:rsid w:val="00FC0587"/>
    <w:rsid w:val="00FC05D2"/>
    <w:rsid w:val="00FC0714"/>
    <w:rsid w:val="00FC079E"/>
    <w:rsid w:val="00FC089E"/>
    <w:rsid w:val="00FC09EA"/>
    <w:rsid w:val="00FC0A51"/>
    <w:rsid w:val="00FC0A6D"/>
    <w:rsid w:val="00FC0A8F"/>
    <w:rsid w:val="00FC0AFE"/>
    <w:rsid w:val="00FC0B1A"/>
    <w:rsid w:val="00FC0B52"/>
    <w:rsid w:val="00FC0D42"/>
    <w:rsid w:val="00FC0DEB"/>
    <w:rsid w:val="00FC0EF9"/>
    <w:rsid w:val="00FC0F30"/>
    <w:rsid w:val="00FC104D"/>
    <w:rsid w:val="00FC118A"/>
    <w:rsid w:val="00FC1198"/>
    <w:rsid w:val="00FC11A9"/>
    <w:rsid w:val="00FC1291"/>
    <w:rsid w:val="00FC13EF"/>
    <w:rsid w:val="00FC162E"/>
    <w:rsid w:val="00FC16CF"/>
    <w:rsid w:val="00FC1741"/>
    <w:rsid w:val="00FC1785"/>
    <w:rsid w:val="00FC1909"/>
    <w:rsid w:val="00FC1965"/>
    <w:rsid w:val="00FC1977"/>
    <w:rsid w:val="00FC1980"/>
    <w:rsid w:val="00FC1983"/>
    <w:rsid w:val="00FC1AF9"/>
    <w:rsid w:val="00FC1C53"/>
    <w:rsid w:val="00FC1DFF"/>
    <w:rsid w:val="00FC1E11"/>
    <w:rsid w:val="00FC1E8E"/>
    <w:rsid w:val="00FC1EE3"/>
    <w:rsid w:val="00FC2067"/>
    <w:rsid w:val="00FC2089"/>
    <w:rsid w:val="00FC211E"/>
    <w:rsid w:val="00FC21D8"/>
    <w:rsid w:val="00FC221C"/>
    <w:rsid w:val="00FC22E8"/>
    <w:rsid w:val="00FC24E1"/>
    <w:rsid w:val="00FC26FF"/>
    <w:rsid w:val="00FC27D0"/>
    <w:rsid w:val="00FC28FC"/>
    <w:rsid w:val="00FC2AAF"/>
    <w:rsid w:val="00FC2B36"/>
    <w:rsid w:val="00FC2C12"/>
    <w:rsid w:val="00FC2C65"/>
    <w:rsid w:val="00FC2CC2"/>
    <w:rsid w:val="00FC2CFA"/>
    <w:rsid w:val="00FC2D6C"/>
    <w:rsid w:val="00FC2E4C"/>
    <w:rsid w:val="00FC2F50"/>
    <w:rsid w:val="00FC3294"/>
    <w:rsid w:val="00FC32C1"/>
    <w:rsid w:val="00FC3329"/>
    <w:rsid w:val="00FC3353"/>
    <w:rsid w:val="00FC3390"/>
    <w:rsid w:val="00FC33FE"/>
    <w:rsid w:val="00FC3491"/>
    <w:rsid w:val="00FC3566"/>
    <w:rsid w:val="00FC378A"/>
    <w:rsid w:val="00FC37DC"/>
    <w:rsid w:val="00FC380A"/>
    <w:rsid w:val="00FC3917"/>
    <w:rsid w:val="00FC3A5A"/>
    <w:rsid w:val="00FC3C05"/>
    <w:rsid w:val="00FC3CA2"/>
    <w:rsid w:val="00FC3CD0"/>
    <w:rsid w:val="00FC3D1D"/>
    <w:rsid w:val="00FC3EA2"/>
    <w:rsid w:val="00FC3F9A"/>
    <w:rsid w:val="00FC40C0"/>
    <w:rsid w:val="00FC41C8"/>
    <w:rsid w:val="00FC41CB"/>
    <w:rsid w:val="00FC41FF"/>
    <w:rsid w:val="00FC4202"/>
    <w:rsid w:val="00FC4286"/>
    <w:rsid w:val="00FC43FB"/>
    <w:rsid w:val="00FC4493"/>
    <w:rsid w:val="00FC44DB"/>
    <w:rsid w:val="00FC45EC"/>
    <w:rsid w:val="00FC461F"/>
    <w:rsid w:val="00FC4653"/>
    <w:rsid w:val="00FC465A"/>
    <w:rsid w:val="00FC4721"/>
    <w:rsid w:val="00FC484F"/>
    <w:rsid w:val="00FC49A1"/>
    <w:rsid w:val="00FC4A2A"/>
    <w:rsid w:val="00FC4A64"/>
    <w:rsid w:val="00FC4AFC"/>
    <w:rsid w:val="00FC4B56"/>
    <w:rsid w:val="00FC4BAF"/>
    <w:rsid w:val="00FC4D1F"/>
    <w:rsid w:val="00FC4E7E"/>
    <w:rsid w:val="00FC4ED6"/>
    <w:rsid w:val="00FC4F17"/>
    <w:rsid w:val="00FC4FA8"/>
    <w:rsid w:val="00FC4FDE"/>
    <w:rsid w:val="00FC500A"/>
    <w:rsid w:val="00FC502B"/>
    <w:rsid w:val="00FC50B8"/>
    <w:rsid w:val="00FC50CE"/>
    <w:rsid w:val="00FC5169"/>
    <w:rsid w:val="00FC521D"/>
    <w:rsid w:val="00FC5256"/>
    <w:rsid w:val="00FC528A"/>
    <w:rsid w:val="00FC52FE"/>
    <w:rsid w:val="00FC541E"/>
    <w:rsid w:val="00FC5581"/>
    <w:rsid w:val="00FC55F0"/>
    <w:rsid w:val="00FC56F4"/>
    <w:rsid w:val="00FC57A9"/>
    <w:rsid w:val="00FC58D9"/>
    <w:rsid w:val="00FC58DC"/>
    <w:rsid w:val="00FC5999"/>
    <w:rsid w:val="00FC5A99"/>
    <w:rsid w:val="00FC5C52"/>
    <w:rsid w:val="00FC5CE2"/>
    <w:rsid w:val="00FC5CF8"/>
    <w:rsid w:val="00FC5D6D"/>
    <w:rsid w:val="00FC5DB4"/>
    <w:rsid w:val="00FC5DB8"/>
    <w:rsid w:val="00FC60E3"/>
    <w:rsid w:val="00FC612C"/>
    <w:rsid w:val="00FC6176"/>
    <w:rsid w:val="00FC6558"/>
    <w:rsid w:val="00FC656F"/>
    <w:rsid w:val="00FC658D"/>
    <w:rsid w:val="00FC660F"/>
    <w:rsid w:val="00FC669F"/>
    <w:rsid w:val="00FC684D"/>
    <w:rsid w:val="00FC68B7"/>
    <w:rsid w:val="00FC69A5"/>
    <w:rsid w:val="00FC69C1"/>
    <w:rsid w:val="00FC6A01"/>
    <w:rsid w:val="00FC6A65"/>
    <w:rsid w:val="00FC6D30"/>
    <w:rsid w:val="00FC6DED"/>
    <w:rsid w:val="00FC6E6C"/>
    <w:rsid w:val="00FC6E8E"/>
    <w:rsid w:val="00FC6F5C"/>
    <w:rsid w:val="00FC71F0"/>
    <w:rsid w:val="00FC7349"/>
    <w:rsid w:val="00FC734E"/>
    <w:rsid w:val="00FC7393"/>
    <w:rsid w:val="00FC74A4"/>
    <w:rsid w:val="00FC755D"/>
    <w:rsid w:val="00FC7608"/>
    <w:rsid w:val="00FC76A7"/>
    <w:rsid w:val="00FC76C8"/>
    <w:rsid w:val="00FC77E0"/>
    <w:rsid w:val="00FC7826"/>
    <w:rsid w:val="00FC7919"/>
    <w:rsid w:val="00FC7946"/>
    <w:rsid w:val="00FC7A50"/>
    <w:rsid w:val="00FC7A6C"/>
    <w:rsid w:val="00FC7A79"/>
    <w:rsid w:val="00FC7AF6"/>
    <w:rsid w:val="00FC7BEC"/>
    <w:rsid w:val="00FC7CB8"/>
    <w:rsid w:val="00FC7D2C"/>
    <w:rsid w:val="00FC7DB1"/>
    <w:rsid w:val="00FD0016"/>
    <w:rsid w:val="00FD00B6"/>
    <w:rsid w:val="00FD01E0"/>
    <w:rsid w:val="00FD031A"/>
    <w:rsid w:val="00FD036D"/>
    <w:rsid w:val="00FD0486"/>
    <w:rsid w:val="00FD0586"/>
    <w:rsid w:val="00FD076C"/>
    <w:rsid w:val="00FD07BF"/>
    <w:rsid w:val="00FD0848"/>
    <w:rsid w:val="00FD0889"/>
    <w:rsid w:val="00FD08B2"/>
    <w:rsid w:val="00FD095B"/>
    <w:rsid w:val="00FD09C3"/>
    <w:rsid w:val="00FD0A43"/>
    <w:rsid w:val="00FD0AE5"/>
    <w:rsid w:val="00FD0B0A"/>
    <w:rsid w:val="00FD0D5D"/>
    <w:rsid w:val="00FD0E28"/>
    <w:rsid w:val="00FD1036"/>
    <w:rsid w:val="00FD10AC"/>
    <w:rsid w:val="00FD1103"/>
    <w:rsid w:val="00FD1256"/>
    <w:rsid w:val="00FD12A9"/>
    <w:rsid w:val="00FD12C8"/>
    <w:rsid w:val="00FD1338"/>
    <w:rsid w:val="00FD15ED"/>
    <w:rsid w:val="00FD15F6"/>
    <w:rsid w:val="00FD16B5"/>
    <w:rsid w:val="00FD16BF"/>
    <w:rsid w:val="00FD16FC"/>
    <w:rsid w:val="00FD1880"/>
    <w:rsid w:val="00FD1982"/>
    <w:rsid w:val="00FD1AC9"/>
    <w:rsid w:val="00FD1B38"/>
    <w:rsid w:val="00FD1C71"/>
    <w:rsid w:val="00FD1D59"/>
    <w:rsid w:val="00FD1DA5"/>
    <w:rsid w:val="00FD1DB6"/>
    <w:rsid w:val="00FD1F05"/>
    <w:rsid w:val="00FD1F90"/>
    <w:rsid w:val="00FD2057"/>
    <w:rsid w:val="00FD20EF"/>
    <w:rsid w:val="00FD2227"/>
    <w:rsid w:val="00FD2359"/>
    <w:rsid w:val="00FD24BC"/>
    <w:rsid w:val="00FD24C0"/>
    <w:rsid w:val="00FD2594"/>
    <w:rsid w:val="00FD2611"/>
    <w:rsid w:val="00FD26CC"/>
    <w:rsid w:val="00FD27F6"/>
    <w:rsid w:val="00FD28DD"/>
    <w:rsid w:val="00FD2A59"/>
    <w:rsid w:val="00FD2B97"/>
    <w:rsid w:val="00FD2CD5"/>
    <w:rsid w:val="00FD2E01"/>
    <w:rsid w:val="00FD2ED9"/>
    <w:rsid w:val="00FD2F33"/>
    <w:rsid w:val="00FD32DD"/>
    <w:rsid w:val="00FD336D"/>
    <w:rsid w:val="00FD3426"/>
    <w:rsid w:val="00FD3540"/>
    <w:rsid w:val="00FD354A"/>
    <w:rsid w:val="00FD3581"/>
    <w:rsid w:val="00FD3679"/>
    <w:rsid w:val="00FD3753"/>
    <w:rsid w:val="00FD3761"/>
    <w:rsid w:val="00FD383C"/>
    <w:rsid w:val="00FD3842"/>
    <w:rsid w:val="00FD3ABE"/>
    <w:rsid w:val="00FD3B36"/>
    <w:rsid w:val="00FD3C11"/>
    <w:rsid w:val="00FD3CD4"/>
    <w:rsid w:val="00FD3D2A"/>
    <w:rsid w:val="00FD3D57"/>
    <w:rsid w:val="00FD3DD7"/>
    <w:rsid w:val="00FD3EA6"/>
    <w:rsid w:val="00FD3F62"/>
    <w:rsid w:val="00FD3F85"/>
    <w:rsid w:val="00FD3FF5"/>
    <w:rsid w:val="00FD40B1"/>
    <w:rsid w:val="00FD41BC"/>
    <w:rsid w:val="00FD4290"/>
    <w:rsid w:val="00FD4310"/>
    <w:rsid w:val="00FD436A"/>
    <w:rsid w:val="00FD437B"/>
    <w:rsid w:val="00FD44D2"/>
    <w:rsid w:val="00FD45D4"/>
    <w:rsid w:val="00FD466D"/>
    <w:rsid w:val="00FD4767"/>
    <w:rsid w:val="00FD483B"/>
    <w:rsid w:val="00FD4882"/>
    <w:rsid w:val="00FD491E"/>
    <w:rsid w:val="00FD4A44"/>
    <w:rsid w:val="00FD4A59"/>
    <w:rsid w:val="00FD4B1A"/>
    <w:rsid w:val="00FD4D81"/>
    <w:rsid w:val="00FD4DBF"/>
    <w:rsid w:val="00FD4E1C"/>
    <w:rsid w:val="00FD4E9D"/>
    <w:rsid w:val="00FD4EBD"/>
    <w:rsid w:val="00FD4ECB"/>
    <w:rsid w:val="00FD4F99"/>
    <w:rsid w:val="00FD5079"/>
    <w:rsid w:val="00FD51C3"/>
    <w:rsid w:val="00FD5353"/>
    <w:rsid w:val="00FD53A6"/>
    <w:rsid w:val="00FD53CF"/>
    <w:rsid w:val="00FD5544"/>
    <w:rsid w:val="00FD574F"/>
    <w:rsid w:val="00FD58DD"/>
    <w:rsid w:val="00FD593A"/>
    <w:rsid w:val="00FD5B94"/>
    <w:rsid w:val="00FD5CB1"/>
    <w:rsid w:val="00FD5D2B"/>
    <w:rsid w:val="00FD5F36"/>
    <w:rsid w:val="00FD5F5B"/>
    <w:rsid w:val="00FD6033"/>
    <w:rsid w:val="00FD6268"/>
    <w:rsid w:val="00FD66C7"/>
    <w:rsid w:val="00FD6809"/>
    <w:rsid w:val="00FD6836"/>
    <w:rsid w:val="00FD69E7"/>
    <w:rsid w:val="00FD6D99"/>
    <w:rsid w:val="00FD6E34"/>
    <w:rsid w:val="00FD6EBE"/>
    <w:rsid w:val="00FD6ED9"/>
    <w:rsid w:val="00FD6EFE"/>
    <w:rsid w:val="00FD6F5F"/>
    <w:rsid w:val="00FD6FCD"/>
    <w:rsid w:val="00FD6FD3"/>
    <w:rsid w:val="00FD6FE8"/>
    <w:rsid w:val="00FD7049"/>
    <w:rsid w:val="00FD710B"/>
    <w:rsid w:val="00FD71B7"/>
    <w:rsid w:val="00FD71CD"/>
    <w:rsid w:val="00FD723A"/>
    <w:rsid w:val="00FD72BF"/>
    <w:rsid w:val="00FD7385"/>
    <w:rsid w:val="00FD73B2"/>
    <w:rsid w:val="00FD7619"/>
    <w:rsid w:val="00FD76A8"/>
    <w:rsid w:val="00FD7967"/>
    <w:rsid w:val="00FD7B7D"/>
    <w:rsid w:val="00FD7BAE"/>
    <w:rsid w:val="00FD7BDE"/>
    <w:rsid w:val="00FD7BF6"/>
    <w:rsid w:val="00FD7C06"/>
    <w:rsid w:val="00FD7CE4"/>
    <w:rsid w:val="00FD7D9D"/>
    <w:rsid w:val="00FD7DA0"/>
    <w:rsid w:val="00FD7DED"/>
    <w:rsid w:val="00FD7E1D"/>
    <w:rsid w:val="00FD7F7B"/>
    <w:rsid w:val="00FD7F94"/>
    <w:rsid w:val="00FD7FE6"/>
    <w:rsid w:val="00FE0189"/>
    <w:rsid w:val="00FE0259"/>
    <w:rsid w:val="00FE0289"/>
    <w:rsid w:val="00FE0341"/>
    <w:rsid w:val="00FE04DC"/>
    <w:rsid w:val="00FE0614"/>
    <w:rsid w:val="00FE0816"/>
    <w:rsid w:val="00FE09D8"/>
    <w:rsid w:val="00FE0A68"/>
    <w:rsid w:val="00FE0C8F"/>
    <w:rsid w:val="00FE0DFE"/>
    <w:rsid w:val="00FE0E17"/>
    <w:rsid w:val="00FE0E79"/>
    <w:rsid w:val="00FE105C"/>
    <w:rsid w:val="00FE11BC"/>
    <w:rsid w:val="00FE125A"/>
    <w:rsid w:val="00FE1283"/>
    <w:rsid w:val="00FE13CE"/>
    <w:rsid w:val="00FE1482"/>
    <w:rsid w:val="00FE16BB"/>
    <w:rsid w:val="00FE1771"/>
    <w:rsid w:val="00FE1777"/>
    <w:rsid w:val="00FE1779"/>
    <w:rsid w:val="00FE1782"/>
    <w:rsid w:val="00FE179A"/>
    <w:rsid w:val="00FE1966"/>
    <w:rsid w:val="00FE19B4"/>
    <w:rsid w:val="00FE19BF"/>
    <w:rsid w:val="00FE1B8C"/>
    <w:rsid w:val="00FE1C7F"/>
    <w:rsid w:val="00FE1DDC"/>
    <w:rsid w:val="00FE1E1E"/>
    <w:rsid w:val="00FE1FB6"/>
    <w:rsid w:val="00FE1FF5"/>
    <w:rsid w:val="00FE2125"/>
    <w:rsid w:val="00FE214A"/>
    <w:rsid w:val="00FE2174"/>
    <w:rsid w:val="00FE2181"/>
    <w:rsid w:val="00FE21E7"/>
    <w:rsid w:val="00FE2325"/>
    <w:rsid w:val="00FE2384"/>
    <w:rsid w:val="00FE23A1"/>
    <w:rsid w:val="00FE23CF"/>
    <w:rsid w:val="00FE250D"/>
    <w:rsid w:val="00FE2512"/>
    <w:rsid w:val="00FE2552"/>
    <w:rsid w:val="00FE257C"/>
    <w:rsid w:val="00FE2832"/>
    <w:rsid w:val="00FE28B5"/>
    <w:rsid w:val="00FE292C"/>
    <w:rsid w:val="00FE2AA5"/>
    <w:rsid w:val="00FE2BF0"/>
    <w:rsid w:val="00FE2C0A"/>
    <w:rsid w:val="00FE2C99"/>
    <w:rsid w:val="00FE2DA8"/>
    <w:rsid w:val="00FE2E6F"/>
    <w:rsid w:val="00FE2ECF"/>
    <w:rsid w:val="00FE2F07"/>
    <w:rsid w:val="00FE3000"/>
    <w:rsid w:val="00FE303E"/>
    <w:rsid w:val="00FE30BB"/>
    <w:rsid w:val="00FE325D"/>
    <w:rsid w:val="00FE3296"/>
    <w:rsid w:val="00FE33E7"/>
    <w:rsid w:val="00FE3459"/>
    <w:rsid w:val="00FE349B"/>
    <w:rsid w:val="00FE35A3"/>
    <w:rsid w:val="00FE3632"/>
    <w:rsid w:val="00FE36F5"/>
    <w:rsid w:val="00FE374D"/>
    <w:rsid w:val="00FE3774"/>
    <w:rsid w:val="00FE3970"/>
    <w:rsid w:val="00FE3A63"/>
    <w:rsid w:val="00FE3ABC"/>
    <w:rsid w:val="00FE3AF0"/>
    <w:rsid w:val="00FE3C9E"/>
    <w:rsid w:val="00FE3D53"/>
    <w:rsid w:val="00FE3D5F"/>
    <w:rsid w:val="00FE3E76"/>
    <w:rsid w:val="00FE3E9D"/>
    <w:rsid w:val="00FE3F6B"/>
    <w:rsid w:val="00FE4083"/>
    <w:rsid w:val="00FE41FE"/>
    <w:rsid w:val="00FE4227"/>
    <w:rsid w:val="00FE426E"/>
    <w:rsid w:val="00FE4341"/>
    <w:rsid w:val="00FE434E"/>
    <w:rsid w:val="00FE4470"/>
    <w:rsid w:val="00FE469E"/>
    <w:rsid w:val="00FE4749"/>
    <w:rsid w:val="00FE4769"/>
    <w:rsid w:val="00FE4814"/>
    <w:rsid w:val="00FE4A39"/>
    <w:rsid w:val="00FE4B57"/>
    <w:rsid w:val="00FE4CB1"/>
    <w:rsid w:val="00FE4CCA"/>
    <w:rsid w:val="00FE4D03"/>
    <w:rsid w:val="00FE4DA8"/>
    <w:rsid w:val="00FE4DCE"/>
    <w:rsid w:val="00FE503E"/>
    <w:rsid w:val="00FE530F"/>
    <w:rsid w:val="00FE5532"/>
    <w:rsid w:val="00FE5641"/>
    <w:rsid w:val="00FE5720"/>
    <w:rsid w:val="00FE585B"/>
    <w:rsid w:val="00FE58D2"/>
    <w:rsid w:val="00FE5929"/>
    <w:rsid w:val="00FE599B"/>
    <w:rsid w:val="00FE59A5"/>
    <w:rsid w:val="00FE5AF4"/>
    <w:rsid w:val="00FE5BEC"/>
    <w:rsid w:val="00FE5BFD"/>
    <w:rsid w:val="00FE5D35"/>
    <w:rsid w:val="00FE5DF3"/>
    <w:rsid w:val="00FE5E1D"/>
    <w:rsid w:val="00FE5F76"/>
    <w:rsid w:val="00FE6005"/>
    <w:rsid w:val="00FE606E"/>
    <w:rsid w:val="00FE60EB"/>
    <w:rsid w:val="00FE63C4"/>
    <w:rsid w:val="00FE662D"/>
    <w:rsid w:val="00FE6727"/>
    <w:rsid w:val="00FE67C2"/>
    <w:rsid w:val="00FE6843"/>
    <w:rsid w:val="00FE6928"/>
    <w:rsid w:val="00FE6966"/>
    <w:rsid w:val="00FE6A5A"/>
    <w:rsid w:val="00FE6AC7"/>
    <w:rsid w:val="00FE6B8C"/>
    <w:rsid w:val="00FE6CFF"/>
    <w:rsid w:val="00FE6E16"/>
    <w:rsid w:val="00FE6E68"/>
    <w:rsid w:val="00FE6EC9"/>
    <w:rsid w:val="00FE7103"/>
    <w:rsid w:val="00FE72BC"/>
    <w:rsid w:val="00FE72E1"/>
    <w:rsid w:val="00FE730E"/>
    <w:rsid w:val="00FE7408"/>
    <w:rsid w:val="00FE75DA"/>
    <w:rsid w:val="00FE7674"/>
    <w:rsid w:val="00FE771C"/>
    <w:rsid w:val="00FE77CF"/>
    <w:rsid w:val="00FE78AC"/>
    <w:rsid w:val="00FE78C5"/>
    <w:rsid w:val="00FE7A07"/>
    <w:rsid w:val="00FE7AB7"/>
    <w:rsid w:val="00FE7B61"/>
    <w:rsid w:val="00FE7C2A"/>
    <w:rsid w:val="00FE7E54"/>
    <w:rsid w:val="00FE7EAA"/>
    <w:rsid w:val="00FE7F64"/>
    <w:rsid w:val="00FE7F6F"/>
    <w:rsid w:val="00FF011C"/>
    <w:rsid w:val="00FF014D"/>
    <w:rsid w:val="00FF0262"/>
    <w:rsid w:val="00FF05D4"/>
    <w:rsid w:val="00FF0743"/>
    <w:rsid w:val="00FF07D0"/>
    <w:rsid w:val="00FF0913"/>
    <w:rsid w:val="00FF09F2"/>
    <w:rsid w:val="00FF0A1E"/>
    <w:rsid w:val="00FF0A9C"/>
    <w:rsid w:val="00FF0AE0"/>
    <w:rsid w:val="00FF0B36"/>
    <w:rsid w:val="00FF0B8D"/>
    <w:rsid w:val="00FF0BB2"/>
    <w:rsid w:val="00FF0C64"/>
    <w:rsid w:val="00FF0C91"/>
    <w:rsid w:val="00FF0C98"/>
    <w:rsid w:val="00FF0CB9"/>
    <w:rsid w:val="00FF0CF3"/>
    <w:rsid w:val="00FF0E3D"/>
    <w:rsid w:val="00FF0FCA"/>
    <w:rsid w:val="00FF0FE2"/>
    <w:rsid w:val="00FF10C2"/>
    <w:rsid w:val="00FF132C"/>
    <w:rsid w:val="00FF1384"/>
    <w:rsid w:val="00FF162B"/>
    <w:rsid w:val="00FF16BE"/>
    <w:rsid w:val="00FF16E5"/>
    <w:rsid w:val="00FF1838"/>
    <w:rsid w:val="00FF184B"/>
    <w:rsid w:val="00FF1873"/>
    <w:rsid w:val="00FF18DD"/>
    <w:rsid w:val="00FF1915"/>
    <w:rsid w:val="00FF1A96"/>
    <w:rsid w:val="00FF1B1D"/>
    <w:rsid w:val="00FF1BC2"/>
    <w:rsid w:val="00FF1E75"/>
    <w:rsid w:val="00FF2027"/>
    <w:rsid w:val="00FF2046"/>
    <w:rsid w:val="00FF213A"/>
    <w:rsid w:val="00FF2209"/>
    <w:rsid w:val="00FF22C4"/>
    <w:rsid w:val="00FF2478"/>
    <w:rsid w:val="00FF2526"/>
    <w:rsid w:val="00FF25A0"/>
    <w:rsid w:val="00FF25CA"/>
    <w:rsid w:val="00FF25EF"/>
    <w:rsid w:val="00FF265F"/>
    <w:rsid w:val="00FF2712"/>
    <w:rsid w:val="00FF285F"/>
    <w:rsid w:val="00FF286F"/>
    <w:rsid w:val="00FF28BB"/>
    <w:rsid w:val="00FF2C9D"/>
    <w:rsid w:val="00FF2D51"/>
    <w:rsid w:val="00FF2D78"/>
    <w:rsid w:val="00FF2EB7"/>
    <w:rsid w:val="00FF2FEB"/>
    <w:rsid w:val="00FF3007"/>
    <w:rsid w:val="00FF3095"/>
    <w:rsid w:val="00FF30E1"/>
    <w:rsid w:val="00FF3340"/>
    <w:rsid w:val="00FF33FE"/>
    <w:rsid w:val="00FF3443"/>
    <w:rsid w:val="00FF350E"/>
    <w:rsid w:val="00FF3650"/>
    <w:rsid w:val="00FF36B3"/>
    <w:rsid w:val="00FF387B"/>
    <w:rsid w:val="00FF3B14"/>
    <w:rsid w:val="00FF3B3D"/>
    <w:rsid w:val="00FF3B6F"/>
    <w:rsid w:val="00FF3D0C"/>
    <w:rsid w:val="00FF3D10"/>
    <w:rsid w:val="00FF3D9B"/>
    <w:rsid w:val="00FF3E4E"/>
    <w:rsid w:val="00FF3E6C"/>
    <w:rsid w:val="00FF401E"/>
    <w:rsid w:val="00FF4096"/>
    <w:rsid w:val="00FF4189"/>
    <w:rsid w:val="00FF420E"/>
    <w:rsid w:val="00FF427B"/>
    <w:rsid w:val="00FF428C"/>
    <w:rsid w:val="00FF442C"/>
    <w:rsid w:val="00FF44DD"/>
    <w:rsid w:val="00FF45A6"/>
    <w:rsid w:val="00FF45D0"/>
    <w:rsid w:val="00FF45D6"/>
    <w:rsid w:val="00FF464E"/>
    <w:rsid w:val="00FF467A"/>
    <w:rsid w:val="00FF47A5"/>
    <w:rsid w:val="00FF48B9"/>
    <w:rsid w:val="00FF4A32"/>
    <w:rsid w:val="00FF4A9C"/>
    <w:rsid w:val="00FF4ABB"/>
    <w:rsid w:val="00FF4AD6"/>
    <w:rsid w:val="00FF4B39"/>
    <w:rsid w:val="00FF4BA6"/>
    <w:rsid w:val="00FF4BA8"/>
    <w:rsid w:val="00FF4F17"/>
    <w:rsid w:val="00FF4F5B"/>
    <w:rsid w:val="00FF50EE"/>
    <w:rsid w:val="00FF5116"/>
    <w:rsid w:val="00FF5182"/>
    <w:rsid w:val="00FF518E"/>
    <w:rsid w:val="00FF53B1"/>
    <w:rsid w:val="00FF5673"/>
    <w:rsid w:val="00FF571D"/>
    <w:rsid w:val="00FF57E1"/>
    <w:rsid w:val="00FF58FE"/>
    <w:rsid w:val="00FF5ADD"/>
    <w:rsid w:val="00FF5B6A"/>
    <w:rsid w:val="00FF5C02"/>
    <w:rsid w:val="00FF5C97"/>
    <w:rsid w:val="00FF5D0A"/>
    <w:rsid w:val="00FF5E85"/>
    <w:rsid w:val="00FF5E8B"/>
    <w:rsid w:val="00FF5ECC"/>
    <w:rsid w:val="00FF60DF"/>
    <w:rsid w:val="00FF618E"/>
    <w:rsid w:val="00FF6253"/>
    <w:rsid w:val="00FF628E"/>
    <w:rsid w:val="00FF62DF"/>
    <w:rsid w:val="00FF6378"/>
    <w:rsid w:val="00FF6546"/>
    <w:rsid w:val="00FF65A1"/>
    <w:rsid w:val="00FF66C2"/>
    <w:rsid w:val="00FF66C5"/>
    <w:rsid w:val="00FF6792"/>
    <w:rsid w:val="00FF6869"/>
    <w:rsid w:val="00FF6ACB"/>
    <w:rsid w:val="00FF6B15"/>
    <w:rsid w:val="00FF6C2B"/>
    <w:rsid w:val="00FF6C39"/>
    <w:rsid w:val="00FF6C74"/>
    <w:rsid w:val="00FF6C77"/>
    <w:rsid w:val="00FF6D7A"/>
    <w:rsid w:val="00FF6E10"/>
    <w:rsid w:val="00FF716E"/>
    <w:rsid w:val="00FF7264"/>
    <w:rsid w:val="00FF735A"/>
    <w:rsid w:val="00FF73DA"/>
    <w:rsid w:val="00FF75E2"/>
    <w:rsid w:val="00FF7664"/>
    <w:rsid w:val="00FF76D2"/>
    <w:rsid w:val="00FF7746"/>
    <w:rsid w:val="00FF77A1"/>
    <w:rsid w:val="00FF77E2"/>
    <w:rsid w:val="00FF7886"/>
    <w:rsid w:val="00FF79DD"/>
    <w:rsid w:val="00FF7BB1"/>
    <w:rsid w:val="00FF7D5A"/>
    <w:rsid w:val="00FF7DA1"/>
    <w:rsid w:val="00FF7EEF"/>
    <w:rsid w:val="00FF7F21"/>
    <w:rsid w:val="00FF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610E7F"/>
  <w15:docId w15:val="{E141D20C-631C-494D-9940-51232F22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6CF2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434E"/>
    <w:pPr>
      <w:jc w:val="both"/>
    </w:pPr>
    <w:rPr>
      <w:rFonts w:ascii="Cordia New" w:eastAsia="Cordia New" w:hAnsi="Cordia New"/>
      <w:sz w:val="32"/>
      <w:szCs w:val="32"/>
    </w:rPr>
  </w:style>
  <w:style w:type="character" w:customStyle="1" w:styleId="a4">
    <w:name w:val="เนื้อความ อักขระ"/>
    <w:basedOn w:val="a0"/>
    <w:link w:val="a3"/>
    <w:rsid w:val="00E8434E"/>
    <w:rPr>
      <w:rFonts w:ascii="Cordia New" w:eastAsia="Cordia New" w:hAnsi="Cordia New"/>
      <w:sz w:val="32"/>
      <w:szCs w:val="32"/>
    </w:rPr>
  </w:style>
  <w:style w:type="table" w:styleId="a5">
    <w:name w:val="Table Grid"/>
    <w:basedOn w:val="a1"/>
    <w:rsid w:val="00E8434E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10112E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rsid w:val="0010112E"/>
    <w:rPr>
      <w:rFonts w:ascii="Tahoma" w:hAnsi="Tahoma"/>
      <w:sz w:val="16"/>
    </w:rPr>
  </w:style>
  <w:style w:type="paragraph" w:styleId="a8">
    <w:name w:val="List Paragraph"/>
    <w:basedOn w:val="a"/>
    <w:uiPriority w:val="34"/>
    <w:qFormat/>
    <w:rsid w:val="00644F09"/>
    <w:pPr>
      <w:ind w:left="720"/>
      <w:contextualSpacing/>
    </w:pPr>
  </w:style>
  <w:style w:type="paragraph" w:styleId="a9">
    <w:name w:val="header"/>
    <w:basedOn w:val="a"/>
    <w:link w:val="aa"/>
    <w:rsid w:val="004D5D1D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rsid w:val="004D5D1D"/>
    <w:rPr>
      <w:sz w:val="24"/>
      <w:szCs w:val="28"/>
    </w:rPr>
  </w:style>
  <w:style w:type="paragraph" w:styleId="ab">
    <w:name w:val="footer"/>
    <w:basedOn w:val="a"/>
    <w:link w:val="ac"/>
    <w:rsid w:val="004D5D1D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rsid w:val="004D5D1D"/>
    <w:rPr>
      <w:sz w:val="24"/>
      <w:szCs w:val="28"/>
    </w:rPr>
  </w:style>
  <w:style w:type="paragraph" w:styleId="ad">
    <w:name w:val="No Spacing"/>
    <w:link w:val="ae"/>
    <w:uiPriority w:val="1"/>
    <w:qFormat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styleId="af">
    <w:name w:val="Strong"/>
    <w:basedOn w:val="a0"/>
    <w:qFormat/>
    <w:rsid w:val="0057710F"/>
    <w:rPr>
      <w:b/>
      <w:bCs/>
    </w:rPr>
  </w:style>
  <w:style w:type="character" w:styleId="af0">
    <w:name w:val="line number"/>
    <w:basedOn w:val="a0"/>
    <w:semiHidden/>
    <w:unhideWhenUsed/>
    <w:rsid w:val="00801660"/>
  </w:style>
  <w:style w:type="paragraph" w:customStyle="1" w:styleId="RIDefHead">
    <w:name w:val="RIDefHead"/>
    <w:basedOn w:val="a"/>
    <w:rsid w:val="00881B90"/>
    <w:pPr>
      <w:tabs>
        <w:tab w:val="left" w:pos="454"/>
        <w:tab w:val="left" w:pos="822"/>
        <w:tab w:val="left" w:pos="1644"/>
        <w:tab w:val="left" w:pos="5387"/>
        <w:tab w:val="left" w:pos="5670"/>
      </w:tabs>
      <w:spacing w:before="90"/>
    </w:pPr>
    <w:rPr>
      <w:rFonts w:ascii="TH SarabunIT๙" w:eastAsia="Angsana New" w:hAnsi="TH SarabunIT๙" w:cs="TH SarabunIT๙"/>
      <w:sz w:val="32"/>
      <w:szCs w:val="32"/>
    </w:rPr>
  </w:style>
  <w:style w:type="table" w:customStyle="1" w:styleId="1">
    <w:name w:val="เส้นตาราง1"/>
    <w:basedOn w:val="a1"/>
    <w:next w:val="a5"/>
    <w:rsid w:val="00BD3B3B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rsid w:val="00A0277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เส้นตาราง12"/>
    <w:basedOn w:val="a1"/>
    <w:next w:val="a5"/>
    <w:rsid w:val="00DC4EE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815E49"/>
    <w:pPr>
      <w:spacing w:before="100" w:beforeAutospacing="1" w:after="100" w:afterAutospacing="1"/>
    </w:pPr>
    <w:rPr>
      <w:rFonts w:ascii="Angsana New" w:hAnsi="Angsana New"/>
      <w:sz w:val="28"/>
    </w:rPr>
  </w:style>
  <w:style w:type="table" w:customStyle="1" w:styleId="121">
    <w:name w:val="เส้นตาราง121"/>
    <w:basedOn w:val="a1"/>
    <w:next w:val="a5"/>
    <w:rsid w:val="009E4A17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เส้นตาราง1211"/>
    <w:basedOn w:val="a1"/>
    <w:next w:val="a5"/>
    <w:rsid w:val="00C63E50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">
    <w:name w:val="เส้นตาราง12111"/>
    <w:basedOn w:val="a1"/>
    <w:next w:val="a5"/>
    <w:rsid w:val="00D84B15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1">
    <w:name w:val="เส้นตาราง121111"/>
    <w:basedOn w:val="a1"/>
    <w:next w:val="a5"/>
    <w:rsid w:val="004C2AF4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Emphasis"/>
    <w:basedOn w:val="a0"/>
    <w:qFormat/>
    <w:rsid w:val="00034EED"/>
    <w:rPr>
      <w:i/>
      <w:iCs/>
    </w:rPr>
  </w:style>
  <w:style w:type="character" w:styleId="af3">
    <w:name w:val="annotation reference"/>
    <w:basedOn w:val="a0"/>
    <w:semiHidden/>
    <w:unhideWhenUsed/>
    <w:rsid w:val="007D6B82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7D6B82"/>
    <w:rPr>
      <w:sz w:val="20"/>
      <w:szCs w:val="25"/>
    </w:rPr>
  </w:style>
  <w:style w:type="character" w:customStyle="1" w:styleId="af5">
    <w:name w:val="ข้อความข้อคิดเห็น อักขระ"/>
    <w:basedOn w:val="a0"/>
    <w:link w:val="af4"/>
    <w:semiHidden/>
    <w:rsid w:val="007D6B82"/>
    <w:rPr>
      <w:szCs w:val="25"/>
    </w:rPr>
  </w:style>
  <w:style w:type="paragraph" w:styleId="af6">
    <w:name w:val="annotation subject"/>
    <w:basedOn w:val="af4"/>
    <w:next w:val="af4"/>
    <w:link w:val="af7"/>
    <w:semiHidden/>
    <w:unhideWhenUsed/>
    <w:rsid w:val="007D6B82"/>
    <w:rPr>
      <w:b/>
      <w:bCs/>
    </w:rPr>
  </w:style>
  <w:style w:type="character" w:customStyle="1" w:styleId="af7">
    <w:name w:val="ชื่อเรื่องของข้อคิดเห็น อักขระ"/>
    <w:basedOn w:val="af5"/>
    <w:link w:val="af6"/>
    <w:semiHidden/>
    <w:rsid w:val="007D6B82"/>
    <w:rPr>
      <w:b/>
      <w:bCs/>
      <w:szCs w:val="25"/>
    </w:rPr>
  </w:style>
  <w:style w:type="character" w:styleId="af8">
    <w:name w:val="Subtle Emphasis"/>
    <w:basedOn w:val="a0"/>
    <w:uiPriority w:val="19"/>
    <w:qFormat/>
    <w:rsid w:val="00DD687F"/>
    <w:rPr>
      <w:i/>
      <w:iCs/>
      <w:color w:val="404040" w:themeColor="text1" w:themeTint="BF"/>
    </w:rPr>
  </w:style>
  <w:style w:type="table" w:customStyle="1" w:styleId="4-61">
    <w:name w:val="ตารางที่มีเส้น 4 - เน้น 61"/>
    <w:basedOn w:val="a1"/>
    <w:uiPriority w:val="49"/>
    <w:rsid w:val="00D325A7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-6">
    <w:name w:val="Medium Grid 3 Accent 6"/>
    <w:basedOn w:val="a1"/>
    <w:uiPriority w:val="69"/>
    <w:rsid w:val="00235BB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-6">
    <w:name w:val="Medium Shading 1 Accent 6"/>
    <w:basedOn w:val="a1"/>
    <w:uiPriority w:val="63"/>
    <w:rsid w:val="00235BB8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235BB8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235BB8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235B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List Accent 5"/>
    <w:basedOn w:val="a1"/>
    <w:uiPriority w:val="61"/>
    <w:rsid w:val="00235BB8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51">
    <w:name w:val="Colorful List Accent 5"/>
    <w:basedOn w:val="a1"/>
    <w:uiPriority w:val="72"/>
    <w:rsid w:val="00235BB8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7840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84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6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454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3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6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7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5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271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6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4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216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14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7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094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3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7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8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4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91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61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332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10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4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82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7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6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19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70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0955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962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9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0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7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1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626;&#3619;&#3640;&#3611;&#3609;&#3657;&#3635;&#3607;&#3656;&#3623;&#3617;%20&#3592;.&#3609;&#3588;&#3619;&#3624;&#3619;&#3637;&#3631;%20&#3649;&#3605;&#3656;&#3621;&#3632;&#3648;&#3623;&#3621;&#3634;\&#3626;&#3619;&#3640;&#3611;&#3626;&#3606;&#3634;&#3609;&#3585;&#3634;&#3619;&#3603;&#3660;&#3609;&#3657;&#3635;&#3651;&#3609;&#3592;&#3633;&#3591;&#3627;&#3623;&#3633;&#3604;&#3609;&#3588;&#3619;&#3624;&#3619;&#3637;&#3631;_3&#3585;&#3614;.60(08.00&#3609;.)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0F7C6-AE6D-4F3D-8544-567C4A83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สรุปสถานการณ์น้ำในจังหวัดนครศรีฯ_3กพ.60(08.00น.)</Template>
  <TotalTime>1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สรุปสถานการณ์น้ำในจังหวัดนครศรีธรรมราช</vt:lpstr>
      <vt:lpstr>สรุปสถานการณ์น้ำในจังหวัดนครศรีธรรมราช</vt:lpstr>
    </vt:vector>
  </TitlesOfParts>
  <Company>nstrid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สรุปสถานการณ์น้ำในจังหวัดนครศรีธรรมราช</dc:title>
  <dc:subject/>
  <dc:creator>User</dc:creator>
  <cp:keywords/>
  <dc:description/>
  <cp:lastModifiedBy>Sarapee</cp:lastModifiedBy>
  <cp:revision>2</cp:revision>
  <cp:lastPrinted>2026-04-15T00:28:00Z</cp:lastPrinted>
  <dcterms:created xsi:type="dcterms:W3CDTF">2026-04-16T00:24:00Z</dcterms:created>
  <dcterms:modified xsi:type="dcterms:W3CDTF">2026-04-16T00:24:00Z</dcterms:modified>
</cp:coreProperties>
</file>